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05" w:right="448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63" w:right="414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88/2017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5" w:right="1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TIFIKIMIN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MARR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VESHJES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MJET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NISTRAVE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QEVERISË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FEDERALE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FINANCIAR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2016,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PROJEKTIN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“FONDI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ARSIMOR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FORMIMIN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PROFESIONAL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PUNËSIMIN”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121,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propozimin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0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11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Ratifikohet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“Fondi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punësimin”,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tekstit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bashkëlidhet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botimit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Fletoren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Shpallur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10342,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18.5.20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Presidentit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ikës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61" w:right="38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68" w:right="1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ERALE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BASHKËPUNIM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“FONDI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PROFESIONAL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PUNËSIMIN”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frymën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marrëdhënieve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ekzistuese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miqë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ndërmjet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ermanisë,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nisu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forcua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thellua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Bashkëpuni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ndërgjegjshm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ruajtj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ëdhëniev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marrëveshjeje,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qëlli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kontribu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zhvillimi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referua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protokolli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ërqeveritar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Ambasad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(no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verbal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349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2016)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dakord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rësve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zgjidhen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bashkërisht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Qeveritë,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Kreditanst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für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Wiederaufbau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(KfW)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shumën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financimit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vlerë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përgjithshme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euro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fjalë: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katër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milionë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pesëqind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euro),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“Fondi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arsimor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formimin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profesional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shqyrtimi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rezultuar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ështetur;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zëvendësohet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nëse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dakord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ermanisë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strave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rast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Qeveria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Federale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mëvonshme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mundësi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Kreditanstalt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für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Wiederaufbau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ncimi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atitjen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masa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nevojshme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shoqëruese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mbikqyrjen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përmendur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Përdorimi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shumës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cilat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vihet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porosis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Kreditanstal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fü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Wied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aufba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rohen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dispozit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ragraf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zhvl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ratat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premtimit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përmendu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dhjeto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2022.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itanstal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fü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Wiederaufba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shly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borxhev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marrësv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grafi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përjashton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KfW-në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tatimet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taksat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direkte,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kontekstin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lidhjes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zbatimit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kontratave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paragrafi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Tatimi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ksa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ngjash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indirekte,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lindin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kontekst,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mbarten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Krahas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përjashton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KfW-në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taksat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timet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44" w:right="44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pasagj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mallrav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rrugë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tokësor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ajrore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rezulto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merr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rjashto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vështir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barabart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ndërmarrjeve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nxj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leje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pjesëmarrje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marrjev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transportuese.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njofton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Qeveris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Federal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përmbushu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brendashtet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hyrjen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0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Mosmarr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veshjet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interpretimin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atimin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marrëveshjeje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zgjidhen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dakordësi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palëve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kontraktuese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bisedave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bisedimeve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përkatëse.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marrëveshjeve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etariatit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Kombeve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Bashkuara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sipas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Kartës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Kombeve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Bashkuara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alizohet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hyrjes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Ministrave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tjetër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kontraktue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njoftohet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eth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regjistrimit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përmes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përcjelljes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regjistrit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Bashkuara,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sapo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konfirmuar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Sekretariatit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Bash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ara.</w:t>
      </w:r>
    </w:p>
    <w:p>
      <w:pPr>
        <w:spacing w:before="0" w:after="0" w:line="240" w:lineRule="auto"/>
        <w:ind w:left="100" w:right="57" w:firstLine="284"/>
        <w:jc w:val="left"/>
        <w:tabs>
          <w:tab w:pos="2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Bërë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origjinalë,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secili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gjuhën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shqipe,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tekstet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barabartë.</w:t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 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39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Gjermanisë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88, date 4.5.2017.docx</dc:title>
  <dcterms:created xsi:type="dcterms:W3CDTF">2017-12-18T09:08:14Z</dcterms:created>
  <dcterms:modified xsi:type="dcterms:W3CDTF">2017-12-18T09:08:14Z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