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485" w:right="44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43" w:right="414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89/2017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6" w:right="10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DISA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SHTESA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SHIME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LIG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NR.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78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27.1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1995,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“KODI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PENAL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REPUBLIKËS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SHQIPËRISË”,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NDR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0" w:right="58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mbështetje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neneve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81,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shkronja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”d”,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83,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84,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Kushtetutës,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propozimin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grupi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deputetësh,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80" w:right="41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KUVENDI</w:t>
      </w:r>
    </w:p>
    <w:p>
      <w:pPr>
        <w:spacing w:before="0" w:after="0" w:line="379" w:lineRule="auto"/>
        <w:ind w:left="3091" w:right="309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VENDOSI:</w:t>
      </w:r>
    </w:p>
    <w:p>
      <w:pPr>
        <w:spacing w:before="0" w:after="0" w:line="240" w:lineRule="auto"/>
        <w:ind w:left="100" w:right="59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ligjin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7895,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27.1.1995,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odi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qipërisë”,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ndryshuar,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shtesa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ndryshime: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86" w:lineRule="exact"/>
        <w:ind w:left="100" w:right="57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̈</w:t>
      </w:r>
      <w:r>
        <w:rPr>
          <w:rFonts w:ascii="Times New Roman" w:hAnsi="Times New Roman" w:cs="Times New Roman" w:eastAsia="Times New Roman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325,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“me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̈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2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8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327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ndryshohet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left="128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2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327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635" w:space="661"/>
            <w:col w:w="5284"/>
          </w:cols>
        </w:sectPr>
      </w:pPr>
      <w:rPr/>
    </w:p>
    <w:p>
      <w:pPr>
        <w:spacing w:before="7" w:after="0" w:line="240" w:lineRule="auto"/>
        <w:ind w:left="3171" w:right="31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Shkelja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hehtësisë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votimit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Shkelja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rregullave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garantojnë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fshehtësinë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zgjedhësit,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nëpërmjet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fotografimit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fletës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votimit,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filmimit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saj,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formë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sesi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votuar,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shfaqjes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4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tjerë,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Shkelja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garantojnë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fshehtësinë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votimit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kuar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zgjedhjet,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Nxitja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shpërblim,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tyrimi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dhësit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shkelur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rregullat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garantojnë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fshehtësinë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votimit,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paragrafit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katër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urgim.”.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567" w:right="428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9" w:lineRule="auto"/>
        <w:ind w:left="10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327/a,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paragrafi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tretë,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kundërvajtje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vit”,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38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328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ndryshohet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8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/>
        <w:br w:type="column"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25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328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3635" w:space="661"/>
            <w:col w:w="5284"/>
          </w:cols>
        </w:sectPr>
      </w:pPr>
      <w:rPr/>
    </w:p>
    <w:p>
      <w:pPr>
        <w:spacing w:before="7" w:after="0" w:line="240" w:lineRule="auto"/>
        <w:ind w:left="3248" w:right="32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Korrup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ioni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aktiv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zgjedhje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40" w:lineRule="auto"/>
        <w:ind w:left="10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Ofrimi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dhënia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llave,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material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premtimi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vend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favorizime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cilëndo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rmë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kundërshtim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ligjin,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dhësin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persona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marrjen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firmës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paraqitjen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kandi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mënyrë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79" w:after="0" w:line="240" w:lineRule="auto"/>
        <w:ind w:left="12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caktuar,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votime,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angazhuar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gjshme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mbështet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kandidati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partie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4" w:right="-7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328/a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ndryshohet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/>
        <w:br w:type="column"/>
      </w:r>
      <w:r>
        <w:rPr>
          <w:sz w:val="15"/>
          <w:szCs w:val="15"/>
        </w:rPr>
      </w:r>
    </w:p>
    <w:p>
      <w:pPr>
        <w:spacing w:before="0" w:after="0" w:line="240" w:lineRule="auto"/>
        <w:ind w:left="237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80" w:lineRule="exact"/>
        <w:jc w:val="left"/>
        <w:rPr>
          <w:sz w:val="18"/>
          <w:szCs w:val="18"/>
        </w:rPr>
      </w:pPr>
      <w:rPr/>
      <w:r>
        <w:rPr>
          <w:sz w:val="18"/>
          <w:szCs w:val="18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63" w:lineRule="exact"/>
        <w:ind w:left="-38" w:right="414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328/a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center"/>
        <w:spacing w:after="0"/>
        <w:sectPr>
          <w:type w:val="continuous"/>
          <w:pgSz w:w="12240" w:h="15840"/>
          <w:pgMar w:top="1360" w:bottom="280" w:left="1320" w:right="1320"/>
          <w:cols w:num="2" w:equalWidth="0">
            <w:col w:w="3874" w:space="333"/>
            <w:col w:w="5393"/>
          </w:cols>
        </w:sectPr>
      </w:pPr>
      <w:rPr/>
    </w:p>
    <w:p>
      <w:pPr>
        <w:spacing w:before="7" w:after="0" w:line="240" w:lineRule="auto"/>
        <w:ind w:left="1392" w:right="137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Përdorimi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funksi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nit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primtari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politike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ose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zgjedhore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Pjesëmarrja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njësi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tetërore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hërbimin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civil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administratën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shtetërore,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kundërshtim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ligjin,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aktivitetet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fushatën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zgjedhore,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partie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kandidati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organizimi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arrë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primtari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zgjedhore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zgjedhor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nxënësve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arsimit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iversita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punonjës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kryejnë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shtetërore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arsimin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publik,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funksion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arsimin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jopublik,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kërkesa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drejtuar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shtetasve,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nonjës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tetërore,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vullnetit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kërcënimin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rdorimit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nistrative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disiplinore,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zgjedhore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subjekti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mbështetur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arti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idat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votuar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caktuar,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Përdorimi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punonjës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shtetërore,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mirave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ublike,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funksionit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veprimtarisë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shtetërore,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burimeve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financiare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njerëzore,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favorizimin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kandidati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kundërshtim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qëllimin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detyrës,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428" w:lineRule="exact"/>
        <w:ind w:left="4195" w:right="3858" w:firstLine="-3791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328/a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328/b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mbajtje: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328/b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8" w:lineRule="exact"/>
        <w:ind w:left="3254" w:right="32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Korrup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ioni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pasiv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jedhje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Kërki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oll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favori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form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kundërshti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paraqitje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ënyr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angazhua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veprimtar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paligj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kandida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politike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burgi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329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ndryshimet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paragrafin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parë,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undërvajtje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70" w:lineRule="exact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afin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dytë,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alët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“nga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“nga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katër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left="120" w:right="60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tretë,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“nga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0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ndryshimet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270" w:lineRule="exact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a)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vit”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“nga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240" w:lineRule="auto"/>
        <w:ind w:left="120" w:right="60" w:firstLine="284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paragrafin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dytë,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“nga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“nga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shtatë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44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330/a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ryshimet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poshtë: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39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a)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paragrafin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parë,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kundërvajtje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rgim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87" w:lineRule="exact"/>
        <w:ind w:left="366" w:right="51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paragrafin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dytë,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fjalët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“gjer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vjet”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ë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hen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fjalët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“deri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shtatë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et”.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39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fjalët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kundërvajtje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gjobë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alët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“përbën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gjashtë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muaj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388" w:right="436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1" w:after="0" w:line="428" w:lineRule="exact"/>
        <w:ind w:left="4207" w:right="4146" w:firstLine="-380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331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331/a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përmba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331/a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8" w:lineRule="exact"/>
        <w:ind w:left="1504" w:right="148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Marrja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ose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përdormi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paligjshëm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do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menteve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identifikimit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Dhënia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dokumentit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identifikimit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përdorimin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mënyrë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paligj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garantimin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mospjesëmarrjes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votime,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ndikuar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mënyrën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votimit,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paligjshëm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zgjedhjet,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Marrja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entifikimit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shtetasve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tjerë,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përdorimin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mënyrë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paligjshme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moslejimin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votuar,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mënyrën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votimit,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qëllim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paligjshëm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zgjedhjet,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vepër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4530" w:right="42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332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332/a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përmba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167" w:right="414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“Neni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332/a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3153" w:right="313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Shpërdorimi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autoritet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policor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Shpërdorimi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autoritetit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olicor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punonjësi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cisë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Shtet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Policisë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Burgjeve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influencuar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mbështetjen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partie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kandidati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nëpërmjet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mosushtrimit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funksionit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paanësi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sipas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ligjit,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arrjes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primtari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partie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kandidati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kryerj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çdo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primi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dhënien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urdhrave,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illave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apo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propagande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favorizon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parti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tike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zgjedhje,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penale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dënohet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burgim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vjet.”.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pgMar w:header="1463" w:footer="0" w:top="1720" w:bottom="280" w:left="1320" w:right="1320"/>
          <w:headerReference w:type="default" r:id="rId5"/>
          <w:pgSz w:w="12240" w:h="15840"/>
        </w:sectPr>
      </w:pPr>
      <w:rPr/>
    </w:p>
    <w:p>
      <w:pPr>
        <w:spacing w:before="0" w:after="0" w:line="247" w:lineRule="exact"/>
        <w:ind w:left="382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Hyrja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fuqi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860" w:lineRule="auto"/>
        <w:ind w:left="104" w:right="-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menjëherë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botohet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Fletoren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Zyrtare.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color w:val="212121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</w:rPr>
        <w:t>datën</w:t>
      </w:r>
      <w:r>
        <w:rPr>
          <w:rFonts w:ascii="Garamond" w:hAnsi="Garamond" w:cs="Garamond" w:eastAsia="Garamond"/>
          <w:sz w:val="24"/>
          <w:szCs w:val="24"/>
          <w:color w:val="212121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</w:rPr>
        <w:t>22.5.2017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/>
        <w:br w:type="column"/>
      </w:r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4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</w:rPr>
        <w:t>KRYETARI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</w:r>
    </w:p>
    <w:p>
      <w:pPr>
        <w:spacing w:before="0" w:after="0" w:line="240" w:lineRule="auto"/>
        <w:ind w:left="298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  <w:b/>
          <w:bCs/>
        </w:rPr>
        <w:t>Ilir</w:t>
      </w:r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color w:val="212121"/>
          <w:spacing w:val="0"/>
          <w:w w:val="100"/>
          <w:b/>
          <w:bCs/>
        </w:rPr>
        <w:t>Meta</w:t>
      </w:r>
      <w:r>
        <w:rPr>
          <w:rFonts w:ascii="Garamond" w:hAnsi="Garamond" w:cs="Garamond" w:eastAsia="Garamond"/>
          <w:sz w:val="24"/>
          <w:szCs w:val="24"/>
          <w:color w:val="000000"/>
          <w:spacing w:val="0"/>
          <w:w w:val="100"/>
        </w:rPr>
      </w:r>
    </w:p>
    <w:sectPr>
      <w:pgMar w:header="1463" w:footer="0" w:top="1720" w:bottom="280" w:left="1620" w:right="1340"/>
      <w:headerReference w:type="default" r:id="rId6"/>
      <w:pgSz w:w="12240" w:h="15840"/>
      <w:cols w:num="2" w:equalWidth="0">
        <w:col w:w="5970" w:space="2022"/>
        <w:col w:w="128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9.100006pt;margin-top:78.907295pt;width:33.753802pt;height:14pt;mso-position-horizontal-relative:page;mso-position-vertical-relative:page;z-index:-166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Neni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8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6.279999pt;margin-top:72.12719pt;width:39.381202pt;height:14pt;mso-position-horizontal-relative:page;mso-position-vertical-relative:page;z-index:-165" type="#_x0000_t202" filled="f" stroked="f">
          <v:textbox inset="0,0,0,0">
            <w:txbxContent>
              <w:p>
                <w:pPr>
                  <w:spacing w:before="0" w:after="0" w:line="267" w:lineRule="exact"/>
                  <w:ind w:left="20" w:right="-56"/>
                  <w:jc w:val="left"/>
                  <w:rPr>
                    <w:rFonts w:ascii="Garamond" w:hAnsi="Garamond" w:cs="Garamond" w:eastAsia="Garamond"/>
                    <w:sz w:val="24"/>
                    <w:szCs w:val="24"/>
                  </w:rPr>
                </w:pPr>
                <w:rPr/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Neni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-5"/>
                    <w:w w:val="100"/>
                    <w:position w:val="1"/>
                  </w:rPr>
                  <w:t> 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1"/>
                  </w:rPr>
                  <w:t>13</w:t>
                </w:r>
                <w:r>
                  <w:rPr>
                    <w:rFonts w:ascii="Garamond" w:hAnsi="Garamond" w:cs="Garamond" w:eastAsia="Garamond"/>
                    <w:sz w:val="24"/>
                    <w:szCs w:val="24"/>
                    <w:spacing w:val="0"/>
                    <w:w w:val="100"/>
                    <w:position w:val="0"/>
                  </w:rPr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LIGJ nr. 89, date 22.5.2017 .docx</dc:title>
  <dcterms:created xsi:type="dcterms:W3CDTF">2017-12-18T09:13:23Z</dcterms:created>
  <dcterms:modified xsi:type="dcterms:W3CDTF">2017-12-18T09:13:23Z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2017-05-24T00:00:00Z</vt:filetime>
  </property>
  <property fmtid="{D5CDD505-2E9C-101B-9397-08002B2CF9AE}" pid="3" name="LastSaved">
    <vt:filetime>2017-12-18T00:00:00Z</vt:filetime>
  </property>
</Properties>
</file>