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05" w:right="44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63" w:right="41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90/2017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22" w:right="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SHIME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17.2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2000,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PARTITË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POLITIKE”,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88" w:right="37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tetje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grupi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deputetësh,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8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ligjin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nr.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8580,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datë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17.2.2000,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“Për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partitë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litike”,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dryshuar,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bëhen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këto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shtesa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ndryshime: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8" w:after="0" w:line="400" w:lineRule="atLeast"/>
        <w:ind w:left="4145" w:right="4084" w:firstLine="-37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përmbajtje: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“KREU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47" w:right="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PENZIMET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271" w:right="4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195" w:right="31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Financimi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hatës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zgjedhore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Burimet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vetme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ncimit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87/1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Zgjedhor.</w:t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Ndalohet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fushatave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hore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nde,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dhurata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kundërshpërblim,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fizikë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juridikë,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vendas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huaj,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jashtë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Shkelja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sjell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fizik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juridik,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huaj.</w:t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gullat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detajua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rimin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regjistruara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hore,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verifikuar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respektimin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ndalimit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përfituar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Buxheti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rashikojë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nevojshëm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auditimin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monitorimin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271" w:right="4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24/2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675" w:right="6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Kufizimi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përcaktimi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shpenz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domosdo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hme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fusha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zgjedho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tejkalojë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Zgjedhor.</w:t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ksimal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maksimumin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nisur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gjendja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votuesve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regjistruar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listën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zgjedhësve,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aktivitetet,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ërbimet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nevojsh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realizimin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garitjes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aktiviteti,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hore.</w:t>
      </w:r>
    </w:p>
    <w:p>
      <w:pPr>
        <w:spacing w:before="0" w:after="0" w:line="240" w:lineRule="auto"/>
        <w:ind w:left="10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tiviteteve,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lejuara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aluar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përdorimi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materialeve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propagandistike,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përfshirë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flamuj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postera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madhësie,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dista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larg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zyrës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elektorale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Ndalohet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transmetimi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reklamave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prodhua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financuara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paguara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ucionet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shtetërore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muaj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atyre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shërbejnë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zgjedhësve,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përcaktimeve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Mosrespektimi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arashikuara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përveç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parashikimeve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kundërvajtje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nistrative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passjell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nancat,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përkatësisht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51" w:right="4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24/3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268" w:right="32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Dokument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shp</w:t>
      </w:r>
      <w:r>
        <w:rPr>
          <w:rFonts w:ascii="Garamond" w:hAnsi="Garamond" w:cs="Garamond" w:eastAsia="Garamond"/>
          <w:sz w:val="24"/>
          <w:szCs w:val="24"/>
          <w:spacing w:val="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nzimeve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etyruara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kumentojnë</w:t>
      </w:r>
      <w:r>
        <w:rPr>
          <w:rFonts w:ascii="Garamond" w:hAnsi="Garamond" w:cs="Garamond" w:eastAsia="Garamond"/>
          <w:sz w:val="24"/>
          <w:szCs w:val="24"/>
          <w:spacing w:val="-11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saktë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shpenzimet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përdorimit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fondeve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trajnohen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mbajtjen,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administrimin,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ortimin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ruajtjen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dokumentac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ënave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kopje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dokumentacionit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rezultatit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regjistruar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sionit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deklarimin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anciar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përfshirë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degët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ërëse.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përfshirë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burimin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përfitimit,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shpenzimet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caktimi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jedhjeve,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detajuar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bërë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hpenzimet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bilancin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pasurive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detyrimeve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pjesëmarrëse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ruan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arkivat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(shtatë)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vjeçare,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dokumentacionin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etajuar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gjendjes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degëve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mbuluar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porti,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përfshirë: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librat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ajtjes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garive,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gjislacionin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evidentohen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ardhurat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burimit,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shumës,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identifikuar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pagesa,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pagesat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tretë,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dokumentacion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gjendjen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lëvizjet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bankare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acionin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paluajt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pronësi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posedim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kontratë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huapërdorje,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qira,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porosi,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shitje,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urive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luajtshme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paluajtshme;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përfituar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artia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dokumentuar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shpenzuar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detyruar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kthejë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diferencën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përfituar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KQZ.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Partia,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kthen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fondet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rezult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humbet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ejtën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imeve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jistrohet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ubjekt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pavarësisht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pjesëta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oalicioni.</w:t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271" w:right="4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24/4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318" w:right="22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Monitorimi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nzimeve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zgjedhore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fillimit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jedhore,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short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mjaftueshëm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ertësh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monitorimin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litike,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përfshirë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aktivitetet,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imtaritë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rdorura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monitorimit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paraqitet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muaj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shpalljes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rezultate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përfundimtare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detajon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aktivitetet,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kërkojnë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verifikojnë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saksionet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muaj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fizikë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juridikë,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vendas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huaj,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evidentimin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transaksioneve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pajustifiku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paligjshëm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përcjellë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nëpërmjet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Përgjithshëm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bankat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nivelit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htrojnë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bankare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likën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detyruara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japin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informacion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depozitat,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transaksionet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nitorimit.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Mbledhja,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përpunimi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administrimi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nënshtrohet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mbrojtjen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personale.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vërtet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rdorur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paligjshëm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itike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paraqet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kallëzim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prokurorisë.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kriteret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përzgjedhjes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listës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raprake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financiarë,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ushtrimit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përcaktohen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71" w:right="42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24/5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498" w:right="14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Reduktimi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shpenzim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partiv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politike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reklama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politike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Përjashtimisht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radiot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evizionet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ivate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kombëtare,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vendore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satelito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dispoz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falas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reklama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respektivisht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minuta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shumicës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kicës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parlamentare,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minuta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parlam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entare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minuta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joparlamentare.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ubjekt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bërjen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reklamave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kundrejt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Kostoja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vënien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dispozicion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falas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zbritshëm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efekte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Ngarkohet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Autoriteti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Mediave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Audiovizive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xjerrin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shkeljeje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etyrimeve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transmetimit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reklamave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kundrejt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pagesës,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gjobit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radioteleviziv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0" w:after="0" w:line="270" w:lineRule="exact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satelitor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radioteleviziv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lekë,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titull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ekzekutiv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rmbarimit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Ankimi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pezullon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ekze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shkeljeje,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KQZ-ja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Autoriteti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Audiovizive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bëjë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bllokimin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transmetimit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operatorit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radioteleviziv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Bllokimi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9"/>
        </w:rPr>
        <w:t>00</w:t>
      </w:r>
      <w:r>
        <w:rPr>
          <w:rFonts w:ascii="Garamond" w:hAnsi="Garamond" w:cs="Garamond" w:eastAsia="Garamond"/>
          <w:sz w:val="14"/>
          <w:szCs w:val="14"/>
          <w:spacing w:val="29"/>
          <w:w w:val="100"/>
          <w:position w:val="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ditës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pasardhëse.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Monitorimit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Medias,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shkelje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detyrimeve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sanksionet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orëve,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momenti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njoftimit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Monitorimit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zgjedhor.”.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120" w:right="3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Dispozitë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kalimtare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nënligjore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dala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njoftohen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partive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gjistruara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financat,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uar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nitorimin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shpenzimeve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trajnohen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ekspertët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Qendror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Zgjedhjeve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akteve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nënligjore.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ndidatët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përshtatur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politike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nzimet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fushatës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zgjedhore,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40" w:lineRule="auto"/>
        <w:ind w:right="113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86" w:right="7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Hyrja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840" w:lineRule="auto"/>
        <w:ind w:left="404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</w:rPr>
        <w:t>KRYETARI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color w:val="212121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6270" w:space="2022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LIGJ nr. 90, date 22.5.2017 .docx</dc:title>
  <dcterms:created xsi:type="dcterms:W3CDTF">2017-12-18T09:13:33Z</dcterms:created>
  <dcterms:modified xsi:type="dcterms:W3CDTF">2017-12-18T09:13:33Z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