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05" w:right="44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72" w:right="41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91/2017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97" w:right="4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2013,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MEDIAT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AUDIOV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88" w:right="37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deputetësh,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97/2013,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mediat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audioviziv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2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ndryshohet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“3.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transmetimi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klamave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spozitave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019,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29.12.2008,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8580,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17.2.2000,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itike”,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ndryshuar.”.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86" w:right="40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Hyrja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color w:val="212121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color w:val="212121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LIGJ nr. 91, date 22.5.2017.docx</dc:title>
  <dcterms:created xsi:type="dcterms:W3CDTF">2017-12-18T09:13:43Z</dcterms:created>
  <dcterms:modified xsi:type="dcterms:W3CDTF">2017-12-18T09:13:43Z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