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79" w:after="0" w:line="240" w:lineRule="auto"/>
        <w:ind w:left="4485" w:right="448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GJ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4142" w:right="414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92/20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68" w:lineRule="exact"/>
        <w:ind w:left="987" w:right="990" w:firstLine="1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MIRA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TI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AT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LI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G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.8.2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0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ËS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E,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“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240" w:lineRule="auto"/>
        <w:ind w:left="720" w:right="720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LI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G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30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/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20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6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“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X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TI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IT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20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7””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3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78,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101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160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tut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opoz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hilli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2" w:lineRule="exact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4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40" w:lineRule="auto"/>
        <w:ind w:left="4180" w:right="4180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w w:val="99"/>
        </w:rPr>
        <w:t>K</w:t>
      </w:r>
      <w:r>
        <w:rPr>
          <w:rFonts w:ascii="Garamond" w:hAnsi="Garamond" w:cs="Garamond" w:eastAsia="Garamond"/>
          <w:sz w:val="24"/>
          <w:szCs w:val="24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NDI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379" w:lineRule="auto"/>
        <w:ind w:left="3089" w:right="3093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SH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Q</w:t>
      </w:r>
      <w:r>
        <w:rPr>
          <w:rFonts w:ascii="Garamond" w:hAnsi="Garamond" w:cs="Garamond" w:eastAsia="Garamond"/>
          <w:sz w:val="24"/>
          <w:szCs w:val="24"/>
          <w:spacing w:val="-1"/>
          <w:w w:val="99"/>
        </w:rPr>
        <w:t>IP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NDOS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00" w:right="59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tiv,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jit,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2,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16.8.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017,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illit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jin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130/2016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xh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vitit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2017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6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3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29.9.2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68" w:lineRule="exact"/>
        <w:ind w:left="100" w:right="839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al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0626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9.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0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20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q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ë,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sectPr>
      <w:type w:val="continuous"/>
      <w:pgSz w:w="12240" w:h="15840"/>
      <w:pgMar w:top="1360" w:bottom="280" w:left="1340" w:right="13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Garamond">
    <w:altName w:val="Garamond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bruna.aliaj</dc:creator>
  <dcterms:created xsi:type="dcterms:W3CDTF">2017-12-18T15:00:09Z</dcterms:created>
  <dcterms:modified xsi:type="dcterms:W3CDTF">2017-12-18T15:00:09Z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2017-10-10T00:00:00Z</vt:filetime>
  </property>
  <property fmtid="{D5CDD505-2E9C-101B-9397-08002B2CF9AE}" pid="3" name="LastSaved">
    <vt:filetime>2017-12-18T00:00:00Z</vt:filetime>
  </property>
</Properties>
</file>