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505" w:right="448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162" w:right="414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93/20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33" w:right="11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RATI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546" w:right="52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957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78,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83,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121,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37" w:after="0" w:line="240" w:lineRule="auto"/>
        <w:ind w:left="4200" w:right="418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092" w:right="30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90" w:after="0" w:line="450" w:lineRule="atLeast"/>
        <w:ind w:left="4213" w:right="419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hja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381" w:lineRule="auto"/>
        <w:ind w:left="403" w:right="392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29.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0627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2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884" w:right="38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RRËV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419" w:right="399" w:firstLine="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232" w:right="221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80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999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403" w:right="792" w:firstLine="-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632" w:right="361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adi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6(1)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dimin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507" w:right="34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oced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ek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80" w:right="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46" w:right="393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hdojn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848" w:right="383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publi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Shqi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huj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nds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of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he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732" w:right="271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ifiki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fu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ndi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diplo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und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undoj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duke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(6)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22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1926,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28(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jc w:val="left"/>
        <w:spacing w:after="0"/>
        <w:sectPr>
          <w:pgSz w:w="12240" w:h="15840"/>
          <w:pgMar w:top="1480" w:bottom="280" w:left="1320" w:right="1320"/>
        </w:sectPr>
      </w:pPr>
      <w:rPr/>
    </w:p>
    <w:p>
      <w:pPr>
        <w:spacing w:before="79" w:after="0" w:line="240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m),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uke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ill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2017,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8" w:lineRule="exact"/>
        <w:ind w:left="10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2017-12-18T15:00:19Z</dcterms:created>
  <dcterms:modified xsi:type="dcterms:W3CDTF">2017-12-18T15:00:19Z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2017-10-10T00:00:00Z</vt:filetime>
  </property>
  <property fmtid="{D5CDD505-2E9C-101B-9397-08002B2CF9AE}" pid="3" name="LastSaved">
    <vt:filetime>2017-12-18T00:00:00Z</vt:filetime>
  </property>
</Properties>
</file>