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485" w:right="44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142" w:right="41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94/20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61" w:right="1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RATI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EDER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97" w:right="99" w:firstLine="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CIA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RAM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ERS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832" w:right="83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TIR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IC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78,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83,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121,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80" w:right="418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379" w:lineRule="auto"/>
        <w:ind w:left="3089" w:right="30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2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016,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8" w:lineRule="exact"/>
        <w:ind w:left="62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2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79" w:lineRule="auto"/>
        <w:ind w:left="383" w:right="36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29.9.2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83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0628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840" w:right="38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445" w:right="44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EVER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</w:p>
    <w:p>
      <w:pPr>
        <w:spacing w:before="2" w:after="0" w:line="239" w:lineRule="auto"/>
        <w:ind w:left="97" w:right="9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2016,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</w:p>
    <w:p>
      <w:pPr>
        <w:spacing w:before="1" w:after="0" w:line="240" w:lineRule="auto"/>
        <w:ind w:left="3386" w:right="339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ëllim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ibu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iu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efe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oko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llit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12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403" w:right="173" w:firstLine="-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349/2016),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ijon: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ür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W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W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hum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032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179,23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(me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t),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ndur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ü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W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hum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hoq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ü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W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ü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lindin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39" w:lineRule="auto"/>
        <w:ind w:left="12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2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2.5.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480" w:lineRule="auto"/>
        <w:ind w:left="383" w:right="224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sectPr>
      <w:pgSz w:w="12240" w:h="15840"/>
      <w:pgMar w:top="148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2017-12-18T15:00:29Z</dcterms:created>
  <dcterms:modified xsi:type="dcterms:W3CDTF">2017-12-18T15:00:29Z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2017-10-10T00:00:00Z</vt:filetime>
  </property>
  <property fmtid="{D5CDD505-2E9C-101B-9397-08002B2CF9AE}" pid="3" name="LastSaved">
    <vt:filetime>2017-12-18T00:00:00Z</vt:filetime>
  </property>
</Properties>
</file>