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05" w:right="44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162" w:right="41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95/20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81" w:right="1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RATI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SUED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558" w:right="15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LIC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2020)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78,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83,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121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00" w:right="418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379" w:lineRule="auto"/>
        <w:ind w:left="3109" w:right="30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2020).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81" w:lineRule="auto"/>
        <w:ind w:left="403" w:right="36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29.9.2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0629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2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860" w:right="38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03" w:right="184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I”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181" w:right="41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(2017</w:t>
      </w:r>
      <w:r>
        <w:rPr>
          <w:rFonts w:ascii="Garamond" w:hAnsi="Garamond" w:cs="Garamond" w:eastAsia="Garamond"/>
          <w:sz w:val="24"/>
          <w:szCs w:val="24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w w:val="99"/>
        </w:rPr>
        <w:t>2020)</w:t>
      </w:r>
      <w:r>
        <w:rPr>
          <w:rFonts w:ascii="Garamond" w:hAnsi="Garamond" w:cs="Garamond" w:eastAsia="Garamond"/>
          <w:sz w:val="24"/>
          <w:szCs w:val="24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ktit: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D55020254)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2020.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in/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n/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616" w:right="159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jek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jek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aç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ijimi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2015,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ikim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68" w:right="28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efe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enca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ëv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hja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hvilli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2006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hja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hvilli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2020;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01" w:right="27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ila</w:t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3.2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3.3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t/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m,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da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131" w:right="41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b/>
          <w:bCs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4.1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28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1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0" w:type="dxa"/>
      </w:tblPr>
      <w:tblGrid/>
      <w:tr>
        <w:trPr>
          <w:trHeight w:val="1583" w:hRule="exact"/>
        </w:trPr>
        <w:tc>
          <w:tcPr>
            <w:tcW w:w="12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40" w:after="0" w:line="240" w:lineRule="auto"/>
              <w:ind w:left="18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2017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4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40" w:after="0" w:line="240" w:lineRule="auto"/>
              <w:ind w:left="28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26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40" w:after="0" w:line="276" w:lineRule="auto"/>
              <w:ind w:left="116" w:right="126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ont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294" w:hRule="exact"/>
        </w:trPr>
        <w:tc>
          <w:tcPr>
            <w:tcW w:w="12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40" w:lineRule="auto"/>
              <w:ind w:left="18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2018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4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40" w:lineRule="auto"/>
              <w:ind w:left="28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26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75" w:lineRule="auto"/>
              <w:ind w:left="116" w:right="255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DA-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709" w:hRule="exact"/>
        </w:trPr>
        <w:tc>
          <w:tcPr>
            <w:tcW w:w="12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40" w:lineRule="auto"/>
              <w:ind w:left="18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2019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2020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4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40" w:lineRule="auto"/>
              <w:ind w:left="28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8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26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76" w:lineRule="auto"/>
              <w:ind w:left="116" w:right="255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DA-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4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76" w:lineRule="auto"/>
              <w:ind w:left="116" w:right="255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DA-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805" w:hRule="exact"/>
        </w:trPr>
        <w:tc>
          <w:tcPr>
            <w:tcW w:w="12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75" w:lineRule="auto"/>
              <w:ind w:left="180" w:right="23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4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40" w:lineRule="auto"/>
              <w:ind w:left="28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30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26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40" w:lineRule="auto"/>
              <w:ind w:left="11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29" w:after="0" w:line="268" w:lineRule="exact"/>
        <w:ind w:left="28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odhu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3" w:after="0" w:line="268" w:lineRule="exact"/>
        <w:ind w:left="260" w:right="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at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put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260" w:right="76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htu,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4.4.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dia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klu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60" w:right="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t/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</w:p>
    <w:p>
      <w:pPr>
        <w:spacing w:before="2" w:after="0" w:line="239" w:lineRule="auto"/>
        <w:ind w:left="260" w:right="78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60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59" w:right="36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naxhi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fina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nc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242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60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404" w:right="42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160" w:right="1320"/>
        </w:sectPr>
      </w:pPr>
      <w:rPr/>
    </w:p>
    <w:p>
      <w:pPr>
        <w:spacing w:before="79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t/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udh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G).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66" w:right="374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apo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fina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3" w:after="0" w:line="268" w:lineRule="exact"/>
        <w:ind w:left="12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0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7.2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20" w:right="861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28" w:right="380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ue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nx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ktit;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205" w:right="418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532" w:right="25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ngaz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pala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hqi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2" w:right="2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198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296" w:right="428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325" w:right="430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80" w:right="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5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376" w:right="43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Shl</w:t>
      </w:r>
      <w:r>
        <w:rPr>
          <w:rFonts w:ascii="Garamond" w:hAnsi="Garamond" w:cs="Garamond" w:eastAsia="Garamond"/>
          <w:sz w:val="24"/>
          <w:szCs w:val="24"/>
          <w:spacing w:val="-2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179" w:right="41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5" w:right="38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16.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3557" w:right="35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205" w:right="41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112" w:right="40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tabs>
          <w:tab w:pos="1960" w:val="left"/>
          <w:tab w:pos="2360" w:val="left"/>
          <w:tab w:pos="43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position w:val="1"/>
        </w:rPr>
      </w:r>
      <w:r>
        <w:rPr>
          <w:rFonts w:ascii="Garamond" w:hAnsi="Garamond" w:cs="Garamond" w:eastAsia="Garamond"/>
          <w:sz w:val="24"/>
          <w:szCs w:val="24"/>
          <w:u w:val="single" w:color="0000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u w:val="single" w:color="0000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u w:val="single" w:color="000000"/>
          <w:position w:val="1"/>
        </w:rPr>
      </w:r>
      <w:r>
        <w:rPr>
          <w:rFonts w:ascii="Garamond" w:hAnsi="Garamond" w:cs="Garamond" w:eastAsia="Garamond"/>
          <w:sz w:val="24"/>
          <w:szCs w:val="24"/>
          <w:position w:val="1"/>
        </w:rPr>
      </w:r>
      <w:r>
        <w:rPr>
          <w:rFonts w:ascii="Garamond" w:hAnsi="Garamond" w:cs="Garamond" w:eastAsia="Garamond"/>
          <w:sz w:val="24"/>
          <w:szCs w:val="24"/>
          <w:position w:val="1"/>
        </w:rPr>
        <w:t>_</w:t>
        <w:tab/>
      </w:r>
      <w:r>
        <w:rPr>
          <w:rFonts w:ascii="Garamond" w:hAnsi="Garamond" w:cs="Garamond" w:eastAsia="Garamond"/>
          <w:sz w:val="24"/>
          <w:szCs w:val="24"/>
          <w:position w:val="1"/>
        </w:rPr>
      </w:r>
      <w:r>
        <w:rPr>
          <w:rFonts w:ascii="Garamond" w:hAnsi="Garamond" w:cs="Garamond" w:eastAsia="Garamond"/>
          <w:sz w:val="24"/>
          <w:szCs w:val="24"/>
          <w:u w:val="single" w:color="0000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u w:val="single" w:color="0000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u w:val="single" w:color="000000"/>
          <w:position w:val="1"/>
        </w:rPr>
      </w:r>
      <w:r>
        <w:rPr>
          <w:rFonts w:ascii="Garamond" w:hAnsi="Garamond" w:cs="Garamond" w:eastAsia="Garamond"/>
          <w:sz w:val="24"/>
          <w:szCs w:val="24"/>
          <w:position w:val="0"/>
        </w:rPr>
      </w:r>
    </w:p>
    <w:p>
      <w:pPr>
        <w:spacing w:before="1" w:after="0" w:line="263" w:lineRule="exact"/>
        <w:ind w:left="230" w:right="-20"/>
        <w:jc w:val="left"/>
        <w:tabs>
          <w:tab w:pos="35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37" w:after="0" w:line="275" w:lineRule="auto"/>
        <w:ind w:left="2728" w:right="-2" w:firstLine="-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6" w:lineRule="auto"/>
        <w:ind w:left="2687" w:right="-40" w:firstLine="-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75" w:lineRule="auto"/>
        <w:ind w:left="201" w:right="27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75" w:lineRule="auto"/>
        <w:ind w:left="-20" w:right="254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  <w:cols w:num="2" w:equalWidth="0">
        <w:col w:w="4492" w:space="368"/>
        <w:col w:w="4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2017-12-18T15:00:44Z</dcterms:created>
  <dcterms:modified xsi:type="dcterms:W3CDTF">2017-12-18T15:00:44Z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2017-10-10T00:00:00Z</vt:filetime>
  </property>
  <property fmtid="{D5CDD505-2E9C-101B-9397-08002B2CF9AE}" pid="3" name="LastSaved">
    <vt:filetime>2017-12-18T00:00:00Z</vt:filetime>
  </property>
</Properties>
</file>