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80" w:after="0" w:line="240" w:lineRule="auto"/>
        <w:ind w:left="4635" w:right="434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4306" w:right="402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/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1381" w:right="109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6" w:after="0" w:line="420" w:lineRule="atLeast"/>
        <w:ind w:left="4219" w:right="249" w:firstLine="-383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379" w:lineRule="auto"/>
        <w:ind w:left="3090" w:right="309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SHQ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99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342" w:right="434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" w:after="0" w:line="240" w:lineRule="auto"/>
        <w:ind w:left="3010" w:right="301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99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HSHME</w:t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24" w:right="442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359" w:right="435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w w:val="99"/>
          <w:b/>
          <w:bCs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jek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00" w:right="57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62" w:right="6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60" w:right="5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2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4424" w:right="442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359" w:right="436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w w:val="99"/>
          <w:b/>
          <w:bCs/>
          <w:position w:val="1"/>
        </w:rPr>
        <w:t>Qëlli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00" w:right="56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346" w:right="6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577" w:right="429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287" w:right="400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8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00" w:right="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46" w:right="6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5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5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5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5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5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5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577" w:right="429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452" w:right="316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100" w:right="55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46" w:right="5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40" w:right="1320"/>
        </w:sectPr>
      </w:pPr>
      <w:rPr/>
    </w:p>
    <w:p>
      <w:pPr>
        <w:spacing w:before="80" w:after="0" w:line="240" w:lineRule="auto"/>
        <w:ind w:left="100" w:right="57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.</w:t>
      </w:r>
      <w:r>
        <w:rPr>
          <w:rFonts w:ascii="Garamond" w:hAnsi="Garamond" w:cs="Garamond" w:eastAsia="Garamond"/>
          <w:sz w:val="24"/>
          <w:szCs w:val="24"/>
          <w:spacing w:val="-15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19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</w:p>
    <w:p>
      <w:pPr>
        <w:spacing w:before="0" w:after="0" w:line="268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c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4299" w:right="429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II</w:t>
      </w:r>
    </w:p>
    <w:p>
      <w:pPr>
        <w:spacing w:before="1" w:after="0" w:line="240" w:lineRule="auto"/>
        <w:ind w:left="1831" w:right="183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AVE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99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24" w:right="442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668" w:right="367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Usht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ejtave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6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100" w:right="58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8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60" w:right="6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4424" w:right="442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469" w:right="340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ejta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de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68" w:lineRule="exact"/>
        <w:ind w:left="100" w:right="60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/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80" w:right="77" w:firstLine="-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63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4424" w:right="442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593" w:right="359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ble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hja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ënave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4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68" w:lineRule="exact"/>
        <w:ind w:left="100" w:right="56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100" w:right="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100" w:right="60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24" w:right="442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526" w:right="352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dali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disk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ni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4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68" w:lineRule="exact"/>
        <w:ind w:left="100" w:right="61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pgSz w:w="12240" w:h="15840"/>
          <w:pgMar w:top="1360" w:bottom="280" w:left="1340" w:right="1320"/>
        </w:sectPr>
      </w:pPr>
      <w:rPr/>
    </w:p>
    <w:p>
      <w:pPr>
        <w:spacing w:before="80" w:after="0" w:line="240" w:lineRule="auto"/>
        <w:ind w:left="100" w:right="57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57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4" w:right="-20"/>
        <w:jc w:val="left"/>
        <w:tabs>
          <w:tab w:pos="82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24" w:right="442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2417" w:right="241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ga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izi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he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ejta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pë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fa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9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4369" w:right="436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10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265" w:right="326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gjegjes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fe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00" w:right="61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384" w:right="-20"/>
        <w:jc w:val="left"/>
        <w:tabs>
          <w:tab w:pos="82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369" w:right="436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11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548" w:right="155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je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ja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jetën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bli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kul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e,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ociale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ekon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ike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4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68" w:lineRule="exact"/>
        <w:ind w:left="100" w:right="57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80" w:right="7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40" w:lineRule="auto"/>
        <w:ind w:left="4369" w:right="436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12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153" w:right="215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Ruajtja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ide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te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ul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or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icav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ko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2"/>
          <w:w w:val="99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ta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4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68" w:lineRule="exact"/>
        <w:ind w:left="100" w:right="55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62" w:right="5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m</w:t>
      </w:r>
      <w:r>
        <w:rPr>
          <w:rFonts w:ascii="Garamond" w:hAnsi="Garamond" w:cs="Garamond" w:eastAsia="Garamond"/>
          <w:sz w:val="24"/>
          <w:szCs w:val="24"/>
          <w:spacing w:val="-14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pgSz w:w="12240" w:h="15840"/>
          <w:pgMar w:top="1360" w:bottom="280" w:left="1340" w:right="1320"/>
        </w:sectPr>
      </w:pPr>
      <w:rPr/>
    </w:p>
    <w:p>
      <w:pPr>
        <w:spacing w:before="80" w:after="0" w:line="240" w:lineRule="auto"/>
        <w:ind w:left="100" w:right="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1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37" w:after="0" w:line="240" w:lineRule="auto"/>
        <w:ind w:left="4369" w:right="436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13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833" w:right="283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ejta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sim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hën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pakicës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5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00" w:right="58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x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</w:p>
    <w:p>
      <w:pPr>
        <w:spacing w:before="1" w:after="0" w:line="240" w:lineRule="auto"/>
        <w:ind w:left="100" w:right="120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5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0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00" w:right="59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00" w:right="437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369" w:right="436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14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934" w:right="193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ehje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he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ejta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9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40" w:lineRule="auto"/>
        <w:ind w:left="100" w:right="57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</w:p>
    <w:p>
      <w:pPr>
        <w:spacing w:before="0" w:after="0" w:line="268" w:lineRule="exact"/>
        <w:ind w:left="100" w:right="4665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57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00" w:right="838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39" w:lineRule="auto"/>
        <w:ind w:left="100" w:right="56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m</w:t>
      </w:r>
      <w:r>
        <w:rPr>
          <w:rFonts w:ascii="Garamond" w:hAnsi="Garamond" w:cs="Garamond" w:eastAsia="Garamond"/>
          <w:sz w:val="24"/>
          <w:szCs w:val="24"/>
          <w:spacing w:val="-16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00" w:right="57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63" w:lineRule="exact"/>
        <w:ind w:left="100" w:right="525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4369" w:right="436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15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05" w:right="380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ës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jc w:val="center"/>
        <w:spacing w:after="0"/>
        <w:sectPr>
          <w:pgSz w:w="12240" w:h="15840"/>
          <w:pgMar w:top="1360" w:bottom="280" w:left="1340" w:right="1320"/>
        </w:sectPr>
      </w:pPr>
      <w:rPr/>
    </w:p>
    <w:p>
      <w:pPr>
        <w:spacing w:before="80" w:after="0" w:line="240" w:lineRule="auto"/>
        <w:ind w:left="100" w:right="61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8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60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00" w:right="53" w:firstLine="7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2" w:after="0" w:line="239" w:lineRule="auto"/>
        <w:ind w:left="100" w:right="5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00" w:right="8562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1"/>
          <w:w w:val="99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56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5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00" w:right="61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00" w:right="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00" w:right="61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8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61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5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37" w:after="0" w:line="240" w:lineRule="auto"/>
        <w:ind w:left="4369" w:right="436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16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082" w:right="308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dali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izi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ejtave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00" w:right="55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</w:p>
    <w:p>
      <w:pPr>
        <w:spacing w:before="0" w:after="0" w:line="261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4369" w:right="436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281" w:right="328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shjet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dë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ko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ëta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100" w:right="56" w:firstLine="7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5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</w:p>
    <w:p>
      <w:pPr>
        <w:spacing w:before="0" w:after="0" w:line="269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jc w:val="left"/>
        <w:spacing w:after="0"/>
        <w:sectPr>
          <w:pgSz w:w="12240" w:h="15840"/>
          <w:pgMar w:top="1360" w:bottom="280" w:left="1340" w:right="1320"/>
        </w:sectPr>
      </w:pPr>
      <w:rPr/>
    </w:p>
    <w:p>
      <w:pPr>
        <w:spacing w:before="80" w:after="0" w:line="240" w:lineRule="auto"/>
        <w:ind w:left="4258" w:right="425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" w:after="0" w:line="240" w:lineRule="auto"/>
        <w:ind w:left="2581" w:right="258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99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369" w:right="436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18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104" w:right="310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eti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për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akicat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bë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4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68" w:lineRule="exact"/>
        <w:ind w:left="100" w:right="59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17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62" w:right="5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6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39" w:lineRule="auto"/>
        <w:ind w:left="100" w:right="56" w:firstLine="36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369" w:right="436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19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2273" w:right="227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pe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encat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Ko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it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për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icat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Ko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bë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4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4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39" w:lineRule="auto"/>
        <w:ind w:left="100" w:right="55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369" w:right="436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20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528" w:right="252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bë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ja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te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it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akicat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Ko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bë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60" w:right="6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0" w:after="0" w:line="269" w:lineRule="exact"/>
        <w:ind w:left="62" w:right="5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jc w:val="center"/>
        <w:spacing w:after="0"/>
        <w:sectPr>
          <w:pgSz w:w="12240" w:h="15840"/>
          <w:pgMar w:top="1360" w:bottom="280" w:left="1340" w:right="1320"/>
        </w:sectPr>
      </w:pPr>
      <w:rPr/>
    </w:p>
    <w:p>
      <w:pPr>
        <w:spacing w:before="80" w:after="0" w:line="240" w:lineRule="auto"/>
        <w:ind w:left="100" w:right="55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55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9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4369" w:right="436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21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272" w:right="327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di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pak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cat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ëta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40" w:lineRule="auto"/>
        <w:ind w:left="100" w:right="56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8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x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56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63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4369" w:right="436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22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790" w:right="379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Dispozi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00" w:right="55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</w:p>
    <w:p>
      <w:pPr>
        <w:spacing w:before="0" w:after="0" w:line="269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2" w:right="6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369" w:right="436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Neni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23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929" w:right="393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ënli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jo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00" w:right="55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58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pgSz w:w="12240" w:h="15840"/>
          <w:pgMar w:top="1360" w:bottom="280" w:left="1340" w:right="1320"/>
        </w:sectPr>
      </w:pPr>
      <w:rPr/>
    </w:p>
    <w:p>
      <w:pPr>
        <w:spacing w:before="37" w:after="0" w:line="240" w:lineRule="auto"/>
        <w:ind w:right="417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24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right="118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ja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9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720" w:lineRule="auto"/>
        <w:ind w:left="100" w:right="-60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br w:type="column"/>
      </w: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113" w:right="5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9" w:lineRule="exact"/>
        <w:ind w:left="-38" w:right="5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sectPr>
      <w:type w:val="continuous"/>
      <w:pgSz w:w="12240" w:h="15840"/>
      <w:pgMar w:top="1360" w:bottom="280" w:left="1340" w:right="1320"/>
      <w:cols w:num="2" w:equalWidth="0">
        <w:col w:w="5592" w:space="2562"/>
        <w:col w:w="142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jonida qalliaj</dc:creator>
  <dcterms:created xsi:type="dcterms:W3CDTF">2017-12-19T09:30:00Z</dcterms:created>
  <dcterms:modified xsi:type="dcterms:W3CDTF">2017-12-19T09:30:00Z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2017-11-09T00:00:00Z</vt:filetime>
  </property>
  <property fmtid="{D5CDD505-2E9C-101B-9397-08002B2CF9AE}" pid="3" name="LastSaved">
    <vt:filetime>2017-12-19T00:00:00Z</vt:filetime>
  </property>
</Properties>
</file>