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221" w:right="41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NJOFTIM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319" w:lineRule="auto"/>
        <w:ind w:left="2524" w:right="25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STRIS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PUNË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JASHTME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60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Bosnj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Hercegovinë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ndërsjell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qytetarëve,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30.7.2015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31.5.2013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rjash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mbajt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pasaport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biome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plomatik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zyrtar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Gjenev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.2.2017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3.20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“Lin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transmet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ri-Maqedoni”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nshkru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26.7.2016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“Lin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transmet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ri-Maqedon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im)”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28.10.2016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9.3.2017.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Memorandu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Mirëkup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Bruks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28.9.2016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1.1.2017.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Istisna’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inanci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26.1.2017.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1.3.2017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29.3.2017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Gazmen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Barbullushi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48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NJOFTIM nr. 6088, date 5.5.2017.docx</dc:title>
  <dcterms:created xsi:type="dcterms:W3CDTF">2017-12-18T08:47:48Z</dcterms:created>
  <dcterms:modified xsi:type="dcterms:W3CDTF">2017-12-18T08:47:48Z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