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379" w:lineRule="auto"/>
        <w:ind w:left="3582" w:right="1689" w:firstLine="-156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598" w:right="13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bull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2017-12-18T11:45:36Z</dcterms:created>
  <dcterms:modified xsi:type="dcterms:W3CDTF">2017-12-18T11:45:36Z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