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80" w:after="0" w:line="240" w:lineRule="auto"/>
        <w:ind w:left="4203" w:right="419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586" w:right="358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5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8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left="746" w:right="74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40" w:lineRule="auto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62" w:right="6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62" w:right="6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</w:p>
    <w:p>
      <w:pPr>
        <w:spacing w:before="0" w:after="0" w:line="269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-15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-15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60" w:right="5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2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40" w:lineRule="auto"/>
        <w:ind w:right="100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HSH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</w:p>
    <w:p>
      <w:pPr>
        <w:spacing w:before="0" w:after="0" w:line="269" w:lineRule="exact"/>
        <w:ind w:right="101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Ga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end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llushi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sectPr>
      <w:type w:val="continuous"/>
      <w:pgSz w:w="12240" w:h="15840"/>
      <w:pgMar w:top="1360" w:bottom="280" w:left="134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jonida qalliaj</dc:creator>
  <dcterms:created xsi:type="dcterms:W3CDTF">2017-12-18T16:24:19Z</dcterms:created>
  <dcterms:modified xsi:type="dcterms:W3CDTF">2017-12-18T16:24:19Z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2017-11-08T00:00:00Z</vt:filetime>
  </property>
  <property fmtid="{D5CDD505-2E9C-101B-9397-08002B2CF9AE}" pid="3" name="LastSaved">
    <vt:filetime>2017-12-18T00:00:00Z</vt:filetime>
  </property>
</Properties>
</file>