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00" w:right="40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1" w:right="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ERËSIM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TARI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UDIM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KRIMET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PASOJA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KOMUNIZMI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Kuvend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vlerëson: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Pasoja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ISKK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varu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riudh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riudh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munist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diktaturë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kumentev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hedhjen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ish-Sigurimi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persekutimit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primtariv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emelor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komunist;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nxënësv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shkollav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mesm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kryeqytetit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përndjekje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qytetarëve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luftë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bim-internimev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etj.;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OKB-s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kujtesës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kolektiv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eriu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komunist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arritjet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studimor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evidentimi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keqtrajti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fëmijëv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dikta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tegorit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pambroj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Kuvend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konstato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vit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ISKK: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evidentimi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veçanërish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identimi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djatht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majta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totalitari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stencë.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mekanizma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paligjshë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konfiskim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ish-r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fushatë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krime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regji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kom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nis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kolla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kryeqytetit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Sportit.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posaçm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OKB-s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kujtesë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kolektiv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njeriu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komunist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evidentimi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raste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fëmijëv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ktaturës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kategorit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pambrojtur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tegjin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familjev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1945-195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çnjerëzo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paligjshë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fëmijëv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kampe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(1945-1954).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6" w:right="4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ridënimev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burgjev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inskenuar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gjyqësore.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kanizma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rdoru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80;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krijua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arkivi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diovizual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studiu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studime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shkencor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unive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Europë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Amerikë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kumente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literaturë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konsulen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shkencor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stud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shfrytëz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arkiva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literat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Mandate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KK-s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22.7.2015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ISKK-së.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Kuvend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ISKK: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Angazhi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objektivite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natyrë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strukturav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veçanër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rukturav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ish-Si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urimi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munist;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Identifikimi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nënligjore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josekrete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përgati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autoritete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ushtetuese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rha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materi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ekspozit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konferencav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diskutimev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pasoja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79" w:right="95" w:firstLine="28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marr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eshje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simi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nxën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shkollav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mesme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përndje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qytetarëv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diktaturë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komuniste;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ISKK-s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eshjej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ISKK-s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ish-Sigurimi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ish-Sigurimi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katalogimi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dënuarv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litikë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qoft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atyre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burgos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internimit;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elektronike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entaci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komunis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qytetarëve;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institu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ione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kërkimore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kulturo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përvojës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homolog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huaja.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30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2899" w:space="5425"/>
        <w:col w:w="12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2017-12-15T13:13:26Z</dcterms:created>
  <dcterms:modified xsi:type="dcterms:W3CDTF">2017-12-15T13:13:26Z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LastSaved">
    <vt:filetime>2017-12-15T00:00:00Z</vt:filetime>
  </property>
</Properties>
</file>