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50" w:right="413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UD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ZIM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64" w:right="374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.5.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04" w:right="28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77,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ika</w:t>
      </w:r>
    </w:p>
    <w:p>
      <w:pPr>
        <w:spacing w:before="1" w:after="0" w:line="240" w:lineRule="auto"/>
        <w:ind w:left="80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78,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79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88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10019,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29.12.2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08,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24/2,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pika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8580,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17.2.2000,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titë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2" w:right="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90/2017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8580,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504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17.2.2000,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litik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430" w:lineRule="atLeast"/>
        <w:ind w:left="4156" w:right="414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N: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392" w:right="43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089" w:right="306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82" w:right="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ive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6" w:firstLine="-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5" w:right="25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Subj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35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aga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034" w:right="301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82" w:right="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6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tike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3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741" w:right="373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62" w:right="6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ubj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3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61" w:right="38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ki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9" w:lineRule="exact"/>
        <w:ind w:left="6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42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185" w:right="418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Sa</w:t>
      </w:r>
      <w:r>
        <w:rPr>
          <w:rFonts w:ascii="Garamond" w:hAnsi="Garamond" w:cs="Garamond" w:eastAsia="Garamond"/>
          <w:sz w:val="24"/>
          <w:szCs w:val="24"/>
          <w:spacing w:val="-1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Kodin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2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125" w:right="41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Shfuq</w:t>
      </w:r>
      <w:r>
        <w:rPr>
          <w:rFonts w:ascii="Garamond" w:hAnsi="Garamond" w:cs="Garamond" w:eastAsia="Garamond"/>
          <w:sz w:val="24"/>
          <w:szCs w:val="24"/>
          <w:spacing w:val="-1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4.2009,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442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/>
        <w:br w:type="column"/>
      </w:r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52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7" w:lineRule="exact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position w:val="1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position w:val="1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position w:val="1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  <w:position w:val="1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position w:val="1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position w:val="1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position w:val="1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  <w:position w:val="1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  <w:cols w:num="2" w:equalWidth="0">
        <w:col w:w="3719" w:space="4301"/>
        <w:col w:w="156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2017-12-18T10:17:56Z</dcterms:created>
  <dcterms:modified xsi:type="dcterms:W3CDTF">2017-12-18T10:17:56Z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2017-06-09T00:00:00Z</vt:filetime>
  </property>
  <property fmtid="{D5CDD505-2E9C-101B-9397-08002B2CF9AE}" pid="3" name="LastSaved">
    <vt:filetime>2017-12-18T00:00:00Z</vt:filetime>
  </property>
</Properties>
</file>