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50" w:right="413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09" w:right="379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.6.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93" w:right="3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CIA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24/4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80,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2000,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90/2017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580,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17.2.2000,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litik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4" w:after="0" w:line="420" w:lineRule="atLeast"/>
        <w:ind w:left="4168" w:right="41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3689" w:right="36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378" w:right="43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  <w:b/>
          <w:bCs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w w:val="100"/>
          <w:b/>
          <w:bCs/>
          <w:position w:val="1"/>
        </w:rPr>
        <w:t>lli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dhor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7" w:firstLine="-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8580,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17.2.2000,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90/2017,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7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72" w:right="35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ji</w:t>
      </w:r>
      <w:r>
        <w:rPr>
          <w:rFonts w:ascii="Garamond" w:hAnsi="Garamond" w:cs="Garamond" w:eastAsia="Garamond"/>
          <w:sz w:val="24"/>
          <w:szCs w:val="24"/>
          <w:spacing w:val="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8" w:lineRule="exact"/>
        <w:ind w:left="82" w:right="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ponojn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846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0" w:right="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580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000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357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71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14" w:right="379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eçan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65" w:right="34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Kodin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78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17.2.200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90/2017;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ona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320" w:right="430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liki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4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658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2005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352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funk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one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publ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766" w:right="375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iki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99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45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63" w:right="36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oced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42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734" w:right="373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izi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45" w:right="2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80" w:right="80" w:firstLine="-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n.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dhor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hvilloh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n.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qur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ogl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hvilloh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42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42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/>
        <w:br w:type="column"/>
      </w:r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52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7" w:lineRule="exact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position w:val="1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position w:val="1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position w:val="1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position w:val="1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position w:val="1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position w:val="1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  <w:cols w:num="2" w:equalWidth="0">
        <w:col w:w="3736" w:space="4284"/>
        <w:col w:w="156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2017-12-18T10:18:07Z</dcterms:created>
  <dcterms:modified xsi:type="dcterms:W3CDTF">2017-12-18T10:18:07Z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2017-06-09T00:00:00Z</vt:filetime>
  </property>
  <property fmtid="{D5CDD505-2E9C-101B-9397-08002B2CF9AE}" pid="3" name="LastSaved">
    <vt:filetime>2017-12-18T00:00:00Z</vt:filetime>
  </property>
</Properties>
</file>