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30" w:right="41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2" w:right="37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6" w:right="109" w:firstLine="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584" w:right="5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24/2,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8580,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90/2017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8580,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.2.2000,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4" w:after="0" w:line="420" w:lineRule="atLeast"/>
        <w:ind w:left="4121" w:right="41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ON: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358" w:right="43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  <w:b/>
          <w:bCs/>
        </w:rPr>
        <w:t>Që</w:t>
      </w:r>
      <w:r>
        <w:rPr>
          <w:rFonts w:ascii="Garamond" w:hAnsi="Garamond" w:cs="Garamond" w:eastAsia="Garamond"/>
          <w:sz w:val="24"/>
          <w:szCs w:val="24"/>
          <w:w w:val="100"/>
          <w:b/>
          <w:bCs/>
        </w:rPr>
        <w:t>lli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208" w:right="220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all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49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03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8" w:right="37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43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308" w:right="23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all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63" w:lineRule="exact"/>
        <w:ind w:left="62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82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-20"/>
        <w:jc w:val="left"/>
        <w:tabs>
          <w:tab w:pos="1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3" w:equalWidth="0">
            <w:col w:w="3739" w:space="741"/>
            <w:col w:w="862" w:space="2124"/>
            <w:col w:w="2134"/>
          </w:cols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88" w:right="678" w:firstLine="-31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ingun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135,000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165,000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30,000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tabs>
          <w:tab w:pos="12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jo”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10%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100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75,000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75,000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125,000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125,000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25,000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40,0000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50,000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ividit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365,0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167,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tiki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90,000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350,000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ut).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bull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ilionë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4%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ilionë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htu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ilionë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2017-12-18T10:18:36Z</dcterms:created>
  <dcterms:modified xsi:type="dcterms:W3CDTF">2017-12-18T10:18:36Z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2017-06-09T00:00:00Z</vt:filetime>
  </property>
  <property fmtid="{D5CDD505-2E9C-101B-9397-08002B2CF9AE}" pid="3" name="LastSaved">
    <vt:filetime>2017-12-18T00:00:00Z</vt:filetime>
  </property>
</Properties>
</file>