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164" w:right="4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24" w:right="36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80" w:right="7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ISHULL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SAZAN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380" w:lineRule="auto"/>
        <w:ind w:left="4230" w:right="537" w:firstLine="-411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5.4.201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vizit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Sazanit,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udhë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rregull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01.05.201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08:0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19:00.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udhëtarëv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zanit.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fizik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juridik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aksesojn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bilet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sporteli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ushtara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vizitë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Vlorës.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zita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respektoj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itinerare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hapësira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tabela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orientues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Shtab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Armatosur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vizjes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fizike.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lundrues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Kapit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Vlorës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udhë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gjisla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private;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rkulli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promovi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248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zhytjeve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qëllim.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ndalim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legjislacioni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Operatorë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Sazanit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ofrimi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pijes.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059" w:right="99" w:firstLine="-181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EKONOMIK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SIPËRMARRJET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Milv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4360, date 28.4.2017.docx</dc:title>
  <dcterms:created xsi:type="dcterms:W3CDTF">2017-12-18T08:48:45Z</dcterms:created>
  <dcterms:modified xsi:type="dcterms:W3CDTF">2017-12-18T08:48:45Z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