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4" w:right="4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2" w:right="38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8.2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03" w:right="179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KANDID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OVËS,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KANDIDATËV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ORGJIN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SHQIPTAR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MAQEDONIA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ZI,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PRESHE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BUJANO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TETRAP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EGJIPTI</w:t>
      </w:r>
      <w:r>
        <w:rPr>
          <w:rFonts w:ascii="Garamond" w:hAnsi="Garamond" w:cs="Garamond" w:eastAsia="Garamond"/>
          <w:sz w:val="24"/>
          <w:szCs w:val="24"/>
          <w:spacing w:val="-5"/>
          <w:w w:val="98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PROGRAME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PROGRA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STUDI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OGRA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STUDI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AKADEMI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2016–2017”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80/2015,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22.7.2015,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shkencor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407,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1.6.2016,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përcaktimin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kriterit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notës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idatëve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ogramet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studimeve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ciklit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programet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integruara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studimeve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ciklit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insti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cionet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lartë,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akademik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5" w:right="41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UDHËZOJ: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udhëzimin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11.8.2016,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togfjalëshi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stat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verbrit,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invalidit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parapelgjik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tetraple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status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pers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aftësi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kufizua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1.2.1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ndryshojë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1.2.2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Kandidatët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status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ers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aftësi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kufizuar,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përveç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dokumentacio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parashi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1.2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duhet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rëzojnë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vërtetimit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Komisionit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qizohet.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rejtori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Provime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Lindit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2017-12-15T10:27:04Z</dcterms:created>
  <dcterms:modified xsi:type="dcterms:W3CDTF">2017-12-15T10:27:04Z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