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NumType w:start="6389"/>
          <w:pgMar w:header="836" w:footer="787" w:top="1840" w:bottom="980" w:left="760" w:right="780"/>
          <w:headerReference w:type="default" r:id="rId5"/>
          <w:footerReference w:type="default" r:id="rId6"/>
          <w:type w:val="continuous"/>
          <w:pgSz w:w="11920" w:h="16860"/>
        </w:sectPr>
      </w:pPr>
      <w:rPr/>
    </w:p>
    <w:p>
      <w:pPr>
        <w:spacing w:before="37" w:after="0" w:line="240" w:lineRule="auto"/>
        <w:ind w:left="2032" w:right="16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619" w:right="12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85" w:right="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517" w:right="1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56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516" w:right="127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CIKL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6" w:right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–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3" w:right="-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35" w:right="-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53" w:right="-38" w:firstLine="-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53" w:right="-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53" w:right="-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35" w:right="-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" w:right="344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420" w:lineRule="atLeast"/>
        <w:ind w:left="2078" w:right="168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869" w:right="4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373" w:right="-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53" w:right="-36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1" w:after="0" w:line="239" w:lineRule="auto"/>
        <w:ind w:left="373" w:right="-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FF"/>
          <w:spacing w:val="-1"/>
          <w:w w:val="100"/>
        </w:rPr>
      </w:r>
      <w:hyperlink r:id="rId7"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m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  <w:t>t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u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q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s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h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</w:rPr>
        </w:r>
      </w:hyperlink>
    </w:p>
    <w:p>
      <w:pPr>
        <w:spacing w:before="2" w:after="0" w:line="239" w:lineRule="auto"/>
        <w:ind w:left="373" w:right="-58" w:firstLine="283"/>
        <w:jc w:val="left"/>
        <w:tabs>
          <w:tab w:pos="1320" w:val="left"/>
          <w:tab w:pos="1920" w:val="left"/>
          <w:tab w:pos="2960" w:val="left"/>
          <w:tab w:pos="3540" w:val="left"/>
          <w:tab w:pos="46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333" w:right="-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35" w:right="-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33" w:right="-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" w:right="27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color w:val="0000FF"/>
          <w:w w:val="99"/>
          <w:position w:val="1"/>
        </w:rPr>
      </w:r>
      <w:hyperlink r:id="rId8"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  <w:position w:val="1"/>
          </w:rPr>
          <w:t>r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z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u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  <w:position w:val="1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t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t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  <w:position w:val="1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m.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  <w:position w:val="1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  <w:position w:val="0"/>
          </w:rPr>
        </w:r>
      </w:hyperlink>
    </w:p>
    <w:p>
      <w:pPr>
        <w:spacing w:before="2" w:after="0" w:line="239" w:lineRule="auto"/>
        <w:ind w:left="373" w:right="-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ollor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thë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1"/>
        <w:jc w:val="left"/>
        <w:tabs>
          <w:tab w:pos="1500" w:val="left"/>
          <w:tab w:pos="2560" w:val="left"/>
          <w:tab w:pos="3000" w:val="left"/>
          <w:tab w:pos="3480" w:val="left"/>
          <w:tab w:pos="41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01" w:right="1737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oce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ap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tabs>
          <w:tab w:pos="680" w:val="left"/>
          <w:tab w:pos="1160" w:val="left"/>
          <w:tab w:pos="1900" w:val="left"/>
          <w:tab w:pos="42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tabs>
          <w:tab w:pos="980" w:val="left"/>
          <w:tab w:pos="1200" w:val="left"/>
          <w:tab w:pos="1640" w:val="left"/>
          <w:tab w:pos="2260" w:val="left"/>
          <w:tab w:pos="2820" w:val="left"/>
          <w:tab w:pos="3140" w:val="left"/>
          <w:tab w:pos="3280" w:val="left"/>
          <w:tab w:pos="4300" w:val="left"/>
          <w:tab w:pos="44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t/k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plikojn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26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d)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nuk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-3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-3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-3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-3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-3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-3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1840" w:bottom="980" w:left="760" w:right="780"/>
          <w:cols w:num="2" w:equalWidth="0">
            <w:col w:w="4970" w:space="450"/>
            <w:col w:w="4960"/>
          </w:cols>
        </w:sectPr>
      </w:pPr>
      <w:rPr/>
    </w:p>
    <w:p>
      <w:pPr>
        <w:spacing w:before="0" w:after="0" w:line="247" w:lineRule="exact"/>
        <w:ind w:left="37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7" w:lineRule="exact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color w:val="0000FF"/>
          <w:w w:val="99"/>
          <w:position w:val="1"/>
        </w:rPr>
      </w:r>
      <w:hyperlink r:id="rId9"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  <w:position w:val="1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u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lb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n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i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  <w:position w:val="1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  <w:position w:val="1"/>
          </w:rPr>
          <w:t>r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  <w:position w:val="1"/>
          </w:rPr>
          <w:t>s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  <w:position w:val="1"/>
          </w:rPr>
          <w:t>i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m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i.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  <w:position w:val="1"/>
          </w:rPr>
          <w:t>g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  <w:position w:val="1"/>
          </w:rPr>
          <w:t>v.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  <w:position w:val="1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position w:val="1"/>
          </w:rPr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  <w:position w:val="1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  <w:position w:val="0"/>
          </w:rPr>
        </w:r>
      </w:hyperlink>
    </w:p>
    <w:p>
      <w:pPr>
        <w:spacing w:before="44" w:after="0" w:line="225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-3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-3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-3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m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nx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-3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-3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-3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-3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1840" w:bottom="980" w:left="760" w:right="780"/>
          <w:cols w:num="3" w:equalWidth="0">
            <w:col w:w="2094" w:space="108"/>
            <w:col w:w="2367" w:space="852"/>
            <w:col w:w="4959"/>
          </w:cols>
        </w:sectPr>
      </w:pPr>
      <w:rPr/>
    </w:p>
    <w:p>
      <w:pPr>
        <w:spacing w:before="0" w:after="0" w:line="247" w:lineRule="exact"/>
        <w:ind w:left="65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hkollor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7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0" w:after="0" w:line="269" w:lineRule="exact"/>
        <w:ind w:left="373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4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29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2000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(dy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1920" w:h="16860"/>
          <w:pgMar w:top="1840" w:bottom="980" w:left="760" w:right="780"/>
          <w:cols w:num="2" w:equalWidth="0">
            <w:col w:w="4968" w:space="452"/>
            <w:col w:w="4960"/>
          </w:cols>
        </w:sectPr>
      </w:pPr>
      <w:rPr/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Mar w:header="836" w:footer="787" w:top="1840" w:bottom="980" w:left="760" w:right="780"/>
          <w:pgSz w:w="11920" w:h="16860"/>
        </w:sectPr>
      </w:pPr>
      <w:rPr/>
    </w:p>
    <w:p>
      <w:pPr>
        <w:spacing w:before="37" w:after="0" w:line="240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73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FF"/>
          <w:spacing w:val="-2"/>
          <w:w w:val="100"/>
        </w:rPr>
      </w:r>
      <w:hyperlink r:id="rId10"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q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</w:rPr>
          <w:t>s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h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</w:rPr>
        </w:r>
      </w:hyperlink>
    </w:p>
    <w:p>
      <w:pPr>
        <w:spacing w:before="0" w:after="0" w:line="269" w:lineRule="exact"/>
        <w:ind w:left="656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8" w:firstLine="283"/>
        <w:jc w:val="left"/>
        <w:tabs>
          <w:tab w:pos="1100" w:val="left"/>
          <w:tab w:pos="3520" w:val="left"/>
          <w:tab w:pos="47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77"/>
        <w:jc w:val="left"/>
        <w:tabs>
          <w:tab w:pos="1480" w:val="left"/>
          <w:tab w:pos="2380" w:val="left"/>
          <w:tab w:pos="2860" w:val="left"/>
          <w:tab w:pos="3840" w:val="left"/>
          <w:tab w:pos="42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" w:right="-7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Onlin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8"/>
        <w:jc w:val="left"/>
        <w:tabs>
          <w:tab w:pos="1600" w:val="left"/>
          <w:tab w:pos="2540" w:val="left"/>
          <w:tab w:pos="2920" w:val="left"/>
          <w:tab w:pos="3700" w:val="left"/>
          <w:tab w:pos="47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346,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29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8"/>
        <w:jc w:val="left"/>
        <w:tabs>
          <w:tab w:pos="2700" w:val="left"/>
          <w:tab w:pos="3160" w:val="left"/>
          <w:tab w:pos="3860" w:val="left"/>
          <w:tab w:pos="42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7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Onlin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7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</w:p>
    <w:p>
      <w:pPr>
        <w:spacing w:before="0" w:after="0" w:line="269" w:lineRule="exact"/>
        <w:ind w:left="373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t/k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</w:p>
    <w:p>
      <w:pPr>
        <w:spacing w:before="0" w:after="0" w:line="269" w:lineRule="exact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ijimin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</w:p>
    <w:p>
      <w:pPr>
        <w:spacing w:before="0" w:after="0" w:line="269" w:lineRule="exact"/>
        <w:ind w:left="373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lidhur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Onlin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do</w:t>
      </w:r>
      <w:r>
        <w:rPr>
          <w:rFonts w:ascii="Garamond" w:hAnsi="Garamond" w:cs="Garamond" w:eastAsia="Garamond"/>
          <w:sz w:val="24"/>
          <w:szCs w:val="24"/>
          <w:spacing w:val="-2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-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likime</w:t>
      </w:r>
      <w:r>
        <w:rPr>
          <w:rFonts w:ascii="Garamond" w:hAnsi="Garamond" w:cs="Garamond" w:eastAsia="Garamond"/>
          <w:sz w:val="24"/>
          <w:szCs w:val="24"/>
          <w:spacing w:val="-2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cjellja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ezu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eve,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5"/>
        <w:jc w:val="left"/>
        <w:tabs>
          <w:tab w:pos="960" w:val="left"/>
          <w:tab w:pos="1280" w:val="left"/>
          <w:tab w:pos="1700" w:val="left"/>
          <w:tab w:pos="2680" w:val="left"/>
          <w:tab w:pos="2840" w:val="left"/>
          <w:tab w:pos="3180" w:val="left"/>
          <w:tab w:pos="3300" w:val="left"/>
          <w:tab w:pos="42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publiki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33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kandida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tabs>
          <w:tab w:pos="420" w:val="left"/>
          <w:tab w:pos="1420" w:val="left"/>
          <w:tab w:pos="1720" w:val="left"/>
          <w:tab w:pos="2280" w:val="left"/>
          <w:tab w:pos="2840" w:val="left"/>
          <w:tab w:pos="3280" w:val="left"/>
          <w:tab w:pos="39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3" w:right="-20"/>
        <w:jc w:val="left"/>
        <w:tabs>
          <w:tab w:pos="700" w:val="left"/>
          <w:tab w:pos="1820" w:val="left"/>
          <w:tab w:pos="2160" w:val="left"/>
          <w:tab w:pos="3400" w:val="left"/>
          <w:tab w:pos="3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3" w:right="-20"/>
        <w:jc w:val="left"/>
        <w:tabs>
          <w:tab w:pos="680" w:val="left"/>
          <w:tab w:pos="1860" w:val="left"/>
          <w:tab w:pos="2200" w:val="left"/>
          <w:tab w:pos="3420" w:val="left"/>
          <w:tab w:pos="3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346,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19.4.201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45" w:right="4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2"/>
        <w:jc w:val="left"/>
        <w:tabs>
          <w:tab w:pos="420" w:val="left"/>
          <w:tab w:pos="1080" w:val="left"/>
          <w:tab w:pos="2100" w:val="left"/>
          <w:tab w:pos="2760" w:val="left"/>
          <w:tab w:pos="3260" w:val="left"/>
          <w:tab w:pos="36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1840" w:bottom="980" w:left="760" w:right="780"/>
          <w:cols w:num="2" w:equalWidth="0">
            <w:col w:w="4969" w:space="451"/>
            <w:col w:w="4960"/>
          </w:cols>
        </w:sectPr>
      </w:pPr>
      <w:rPr/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Mar w:header="836" w:footer="787" w:top="1840" w:bottom="980" w:left="760" w:right="780"/>
          <w:pgSz w:w="11920" w:h="16860"/>
        </w:sectPr>
      </w:pPr>
      <w:rPr/>
    </w:p>
    <w:p>
      <w:pPr>
        <w:spacing w:before="37" w:after="0" w:line="240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8" w:lineRule="exact"/>
        <w:ind w:left="373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7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6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iudha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29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 w:firstLine="283"/>
        <w:jc w:val="left"/>
        <w:tabs>
          <w:tab w:pos="1460" w:val="left"/>
          <w:tab w:pos="2260" w:val="left"/>
          <w:tab w:pos="3180" w:val="left"/>
          <w:tab w:pos="3700" w:val="left"/>
          <w:tab w:pos="47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7"/>
        <w:jc w:val="left"/>
        <w:tabs>
          <w:tab w:pos="1720" w:val="left"/>
          <w:tab w:pos="2640" w:val="left"/>
          <w:tab w:pos="3360" w:val="left"/>
          <w:tab w:pos="44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7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hyperlink r:id="rId11">
        <w:r>
          <w:rPr>
            <w:rFonts w:ascii="Garamond" w:hAnsi="Garamond" w:cs="Garamond" w:eastAsia="Garamond"/>
            <w:sz w:val="24"/>
            <w:szCs w:val="24"/>
            <w:spacing w:val="1"/>
            <w:w w:val="100"/>
          </w:rPr>
          <w:t>w</w:t>
        </w:r>
        <w:r>
          <w:rPr>
            <w:rFonts w:ascii="Garamond" w:hAnsi="Garamond" w:cs="Garamond" w:eastAsia="Garamond"/>
            <w:sz w:val="24"/>
            <w:szCs w:val="24"/>
            <w:spacing w:val="1"/>
            <w:w w:val="100"/>
          </w:rPr>
          <w:t>w</w:t>
        </w:r>
        <w:r>
          <w:rPr>
            <w:rFonts w:ascii="Garamond" w:hAnsi="Garamond" w:cs="Garamond" w:eastAsia="Garamond"/>
            <w:sz w:val="24"/>
            <w:szCs w:val="24"/>
            <w:spacing w:val="1"/>
            <w:w w:val="100"/>
          </w:rPr>
          <w:t>w</w:t>
        </w:r>
        <w:r>
          <w:rPr>
            <w:rFonts w:ascii="Garamond" w:hAnsi="Garamond" w:cs="Garamond" w:eastAsia="Garamond"/>
            <w:sz w:val="24"/>
            <w:szCs w:val="24"/>
            <w:spacing w:val="-2"/>
            <w:w w:val="100"/>
          </w:rPr>
          <w:t>.</w:t>
        </w:r>
        <w:r>
          <w:rPr>
            <w:rFonts w:ascii="Garamond" w:hAnsi="Garamond" w:cs="Garamond" w:eastAsia="Garamond"/>
            <w:sz w:val="24"/>
            <w:szCs w:val="24"/>
            <w:spacing w:val="1"/>
            <w:w w:val="100"/>
          </w:rPr>
          <w:t>a</w:t>
        </w:r>
        <w:r>
          <w:rPr>
            <w:rFonts w:ascii="Garamond" w:hAnsi="Garamond" w:cs="Garamond" w:eastAsia="Garamond"/>
            <w:sz w:val="24"/>
            <w:szCs w:val="24"/>
            <w:spacing w:val="-1"/>
            <w:w w:val="100"/>
          </w:rPr>
          <w:t>r</w:t>
        </w:r>
        <w:r>
          <w:rPr>
            <w:rFonts w:ascii="Garamond" w:hAnsi="Garamond" w:cs="Garamond" w:eastAsia="Garamond"/>
            <w:sz w:val="24"/>
            <w:szCs w:val="24"/>
            <w:spacing w:val="-1"/>
            <w:w w:val="100"/>
          </w:rPr>
          <w:t>s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i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m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i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.</w:t>
        </w:r>
        <w:r>
          <w:rPr>
            <w:rFonts w:ascii="Garamond" w:hAnsi="Garamond" w:cs="Garamond" w:eastAsia="Garamond"/>
            <w:sz w:val="24"/>
            <w:szCs w:val="24"/>
            <w:spacing w:val="1"/>
            <w:w w:val="100"/>
          </w:rPr>
          <w:t>g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o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v.</w:t>
        </w:r>
        <w:r>
          <w:rPr>
            <w:rFonts w:ascii="Garamond" w:hAnsi="Garamond" w:cs="Garamond" w:eastAsia="Garamond"/>
            <w:sz w:val="24"/>
            <w:szCs w:val="24"/>
            <w:spacing w:val="1"/>
            <w:w w:val="100"/>
          </w:rPr>
          <w:t>a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l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 </w:t>
        </w:r>
        <w:r>
          <w:rPr>
            <w:rFonts w:ascii="Garamond" w:hAnsi="Garamond" w:cs="Garamond" w:eastAsia="Garamond"/>
            <w:sz w:val="24"/>
            <w:szCs w:val="24"/>
            <w:spacing w:val="6"/>
            <w:w w:val="100"/>
          </w:rPr>
          <w:t> </w:t>
        </w:r>
      </w:hyperlink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FF"/>
          <w:spacing w:val="0"/>
          <w:w w:val="100"/>
        </w:rPr>
      </w:r>
      <w:hyperlink r:id="rId12"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q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</w:rPr>
          <w:t>s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h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</w:rPr>
        </w:r>
      </w:hyperlink>
    </w:p>
    <w:p>
      <w:pPr>
        <w:spacing w:before="2" w:after="0" w:line="239" w:lineRule="auto"/>
        <w:ind w:left="373" w:right="-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373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inj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</w:p>
    <w:p>
      <w:pPr>
        <w:spacing w:before="1" w:after="0" w:line="240" w:lineRule="auto"/>
        <w:ind w:left="373" w:right="-7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293"/>
        <w:jc w:val="left"/>
        <w:tabs>
          <w:tab w:pos="1380" w:val="left"/>
          <w:tab w:pos="2920" w:val="left"/>
          <w:tab w:pos="36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2" w:firstLine="283"/>
        <w:jc w:val="left"/>
        <w:tabs>
          <w:tab w:pos="540" w:val="left"/>
          <w:tab w:pos="1820" w:val="left"/>
          <w:tab w:pos="2340" w:val="left"/>
          <w:tab w:pos="3080" w:val="left"/>
          <w:tab w:pos="4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okopj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okopj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diplom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/diplom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1"/>
        <w:jc w:val="left"/>
        <w:tabs>
          <w:tab w:pos="840" w:val="left"/>
          <w:tab w:pos="1220" w:val="left"/>
          <w:tab w:pos="1560" w:val="left"/>
          <w:tab w:pos="2000" w:val="left"/>
          <w:tab w:pos="2880" w:val="left"/>
          <w:tab w:pos="3240" w:val="left"/>
          <w:tab w:pos="4280" w:val="left"/>
          <w:tab w:pos="44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16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tabs>
          <w:tab w:pos="680" w:val="left"/>
          <w:tab w:pos="980" w:val="left"/>
          <w:tab w:pos="2240" w:val="left"/>
          <w:tab w:pos="2600" w:val="left"/>
          <w:tab w:pos="3900" w:val="left"/>
          <w:tab w:pos="42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1840" w:bottom="980" w:left="760" w:right="780"/>
          <w:cols w:num="2" w:equalWidth="0">
            <w:col w:w="4968" w:space="452"/>
            <w:col w:w="4960"/>
          </w:cols>
        </w:sectPr>
      </w:pPr>
      <w:rPr/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Mar w:header="836" w:footer="787" w:top="1840" w:bottom="980" w:left="760" w:right="780"/>
          <w:pgSz w:w="11920" w:h="16860"/>
        </w:sectPr>
      </w:pPr>
      <w:rPr/>
    </w:p>
    <w:p>
      <w:pPr>
        <w:spacing w:before="37" w:after="0" w:line="240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5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656" w:right="-7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29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8"/>
        <w:jc w:val="left"/>
        <w:tabs>
          <w:tab w:pos="1100" w:val="left"/>
          <w:tab w:pos="1480" w:val="left"/>
          <w:tab w:pos="2540" w:val="left"/>
          <w:tab w:pos="3020" w:val="left"/>
          <w:tab w:pos="3920" w:val="left"/>
          <w:tab w:pos="46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 w:firstLine="283"/>
        <w:jc w:val="left"/>
        <w:tabs>
          <w:tab w:pos="1020" w:val="left"/>
          <w:tab w:pos="1900" w:val="left"/>
          <w:tab w:pos="2420" w:val="left"/>
          <w:tab w:pos="3740" w:val="left"/>
          <w:tab w:pos="4100" w:val="left"/>
          <w:tab w:pos="47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373" w:right="-7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</w:p>
    <w:p>
      <w:pPr>
        <w:spacing w:before="0" w:after="0" w:line="269" w:lineRule="exact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8" w:firstLine="283"/>
        <w:jc w:val="left"/>
        <w:tabs>
          <w:tab w:pos="1060" w:val="left"/>
          <w:tab w:pos="2340" w:val="left"/>
          <w:tab w:pos="3620" w:val="left"/>
          <w:tab w:pos="47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/>
        <w:jc w:val="left"/>
        <w:tabs>
          <w:tab w:pos="36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752" w:right="1367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5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oce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ap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Onlin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8"/>
        <w:jc w:val="left"/>
        <w:tabs>
          <w:tab w:pos="940" w:val="left"/>
          <w:tab w:pos="1500" w:val="left"/>
          <w:tab w:pos="2560" w:val="left"/>
          <w:tab w:pos="3940" w:val="left"/>
          <w:tab w:pos="4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undin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likimit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5"/>
        <w:jc w:val="left"/>
        <w:tabs>
          <w:tab w:pos="1300" w:val="left"/>
          <w:tab w:pos="1600" w:val="left"/>
          <w:tab w:pos="2220" w:val="left"/>
          <w:tab w:pos="2780" w:val="left"/>
          <w:tab w:pos="3340" w:val="left"/>
          <w:tab w:pos="4000" w:val="left"/>
          <w:tab w:pos="47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n;</w:t>
      </w:r>
    </w:p>
    <w:p>
      <w:pPr>
        <w:spacing w:before="2" w:after="0" w:line="239" w:lineRule="auto"/>
        <w:ind w:left="373" w:right="-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71"/>
        <w:jc w:val="left"/>
        <w:tabs>
          <w:tab w:pos="740" w:val="left"/>
          <w:tab w:pos="2300" w:val="left"/>
          <w:tab w:pos="3420" w:val="left"/>
          <w:tab w:pos="4000" w:val="left"/>
          <w:tab w:pos="4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29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-20"/>
        <w:jc w:val="left"/>
        <w:tabs>
          <w:tab w:pos="1160" w:val="left"/>
          <w:tab w:pos="1680" w:val="left"/>
          <w:tab w:pos="2820" w:val="left"/>
          <w:tab w:pos="3200" w:val="left"/>
          <w:tab w:pos="44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</w:p>
    <w:p>
      <w:pPr>
        <w:spacing w:before="0" w:after="0" w:line="269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right="2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ijimin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.)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tabs>
          <w:tab w:pos="700" w:val="left"/>
          <w:tab w:pos="3060" w:val="left"/>
          <w:tab w:pos="3540" w:val="left"/>
          <w:tab w:pos="4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t/k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t’iu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tabs>
          <w:tab w:pos="740" w:val="left"/>
          <w:tab w:pos="3140" w:val="left"/>
          <w:tab w:pos="43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t/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tabs>
          <w:tab w:pos="1120" w:val="left"/>
          <w:tab w:pos="2020" w:val="left"/>
          <w:tab w:pos="2500" w:val="left"/>
          <w:tab w:pos="3480" w:val="left"/>
          <w:tab w:pos="3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cjellja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ezu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eve,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5"/>
        <w:jc w:val="left"/>
        <w:tabs>
          <w:tab w:pos="960" w:val="left"/>
          <w:tab w:pos="1280" w:val="left"/>
          <w:tab w:pos="1700" w:val="left"/>
          <w:tab w:pos="2680" w:val="left"/>
          <w:tab w:pos="2840" w:val="left"/>
          <w:tab w:pos="3180" w:val="left"/>
          <w:tab w:pos="3300" w:val="left"/>
          <w:tab w:pos="42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publiki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33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kandida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27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1"/>
        <w:jc w:val="left"/>
        <w:tabs>
          <w:tab w:pos="860" w:val="left"/>
          <w:tab w:pos="1140" w:val="left"/>
          <w:tab w:pos="1800" w:val="left"/>
          <w:tab w:pos="2240" w:val="left"/>
          <w:tab w:pos="3000" w:val="left"/>
          <w:tab w:pos="42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1840" w:bottom="980" w:left="760" w:right="780"/>
          <w:cols w:num="2" w:equalWidth="0">
            <w:col w:w="4969" w:space="451"/>
            <w:col w:w="4960"/>
          </w:cols>
        </w:sectPr>
      </w:pPr>
      <w:rPr/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Mar w:header="836" w:footer="787" w:top="1840" w:bottom="980" w:left="760" w:right="780"/>
          <w:pgSz w:w="11920" w:h="16860"/>
        </w:sectPr>
      </w:pPr>
      <w:rPr/>
    </w:p>
    <w:p>
      <w:pPr>
        <w:spacing w:before="37" w:after="0" w:line="240" w:lineRule="auto"/>
        <w:ind w:left="616" w:right="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56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18" w:right="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2" w:after="0" w:line="239" w:lineRule="auto"/>
        <w:ind w:left="373" w:right="-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7"/>
        <w:jc w:val="left"/>
        <w:tabs>
          <w:tab w:pos="840" w:val="left"/>
          <w:tab w:pos="1840" w:val="left"/>
          <w:tab w:pos="2940" w:val="left"/>
          <w:tab w:pos="3360" w:val="left"/>
          <w:tab w:pos="46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6"/>
        <w:jc w:val="left"/>
        <w:tabs>
          <w:tab w:pos="2020" w:val="left"/>
          <w:tab w:pos="2460" w:val="left"/>
          <w:tab w:pos="3620" w:val="left"/>
          <w:tab w:pos="47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iudha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</w:p>
    <w:p>
      <w:pPr>
        <w:spacing w:before="2" w:after="0" w:line="239" w:lineRule="auto"/>
        <w:ind w:left="373" w:right="-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QSHA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hyperlink r:id="rId13">
        <w:r>
          <w:rPr>
            <w:rFonts w:ascii="Garamond" w:hAnsi="Garamond" w:cs="Garamond" w:eastAsia="Garamond"/>
            <w:sz w:val="24"/>
            <w:szCs w:val="24"/>
            <w:spacing w:val="1"/>
            <w:w w:val="100"/>
          </w:rPr>
          <w:t>w</w:t>
        </w:r>
        <w:r>
          <w:rPr>
            <w:rFonts w:ascii="Garamond" w:hAnsi="Garamond" w:cs="Garamond" w:eastAsia="Garamond"/>
            <w:sz w:val="24"/>
            <w:szCs w:val="24"/>
            <w:spacing w:val="1"/>
            <w:w w:val="100"/>
          </w:rPr>
          <w:t>w</w:t>
        </w:r>
        <w:r>
          <w:rPr>
            <w:rFonts w:ascii="Garamond" w:hAnsi="Garamond" w:cs="Garamond" w:eastAsia="Garamond"/>
            <w:sz w:val="24"/>
            <w:szCs w:val="24"/>
            <w:spacing w:val="1"/>
            <w:w w:val="100"/>
          </w:rPr>
          <w:t>w</w:t>
        </w:r>
        <w:r>
          <w:rPr>
            <w:rFonts w:ascii="Garamond" w:hAnsi="Garamond" w:cs="Garamond" w:eastAsia="Garamond"/>
            <w:sz w:val="24"/>
            <w:szCs w:val="24"/>
            <w:spacing w:val="-2"/>
            <w:w w:val="100"/>
          </w:rPr>
          <w:t>.</w:t>
        </w:r>
        <w:r>
          <w:rPr>
            <w:rFonts w:ascii="Garamond" w:hAnsi="Garamond" w:cs="Garamond" w:eastAsia="Garamond"/>
            <w:sz w:val="24"/>
            <w:szCs w:val="24"/>
            <w:spacing w:val="1"/>
            <w:w w:val="100"/>
          </w:rPr>
          <w:t>a</w:t>
        </w:r>
        <w:r>
          <w:rPr>
            <w:rFonts w:ascii="Garamond" w:hAnsi="Garamond" w:cs="Garamond" w:eastAsia="Garamond"/>
            <w:sz w:val="24"/>
            <w:szCs w:val="24"/>
            <w:spacing w:val="-1"/>
            <w:w w:val="100"/>
          </w:rPr>
          <w:t>r</w:t>
        </w:r>
        <w:r>
          <w:rPr>
            <w:rFonts w:ascii="Garamond" w:hAnsi="Garamond" w:cs="Garamond" w:eastAsia="Garamond"/>
            <w:sz w:val="24"/>
            <w:szCs w:val="24"/>
            <w:spacing w:val="-1"/>
            <w:w w:val="100"/>
          </w:rPr>
          <w:t>s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i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m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i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.</w:t>
        </w:r>
        <w:r>
          <w:rPr>
            <w:rFonts w:ascii="Garamond" w:hAnsi="Garamond" w:cs="Garamond" w:eastAsia="Garamond"/>
            <w:sz w:val="24"/>
            <w:szCs w:val="24"/>
            <w:spacing w:val="1"/>
            <w:w w:val="100"/>
          </w:rPr>
          <w:t>g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o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v.</w:t>
        </w:r>
        <w:r>
          <w:rPr>
            <w:rFonts w:ascii="Garamond" w:hAnsi="Garamond" w:cs="Garamond" w:eastAsia="Garamond"/>
            <w:sz w:val="24"/>
            <w:szCs w:val="24"/>
            <w:spacing w:val="1"/>
            <w:w w:val="100"/>
          </w:rPr>
          <w:t>a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l</w:t>
        </w:r>
        <w:r>
          <w:rPr>
            <w:rFonts w:ascii="Garamond" w:hAnsi="Garamond" w:cs="Garamond" w:eastAsia="Garamond"/>
            <w:sz w:val="24"/>
            <w:szCs w:val="24"/>
            <w:spacing w:val="0"/>
            <w:w w:val="100"/>
          </w:rPr>
          <w:t> </w:t>
        </w:r>
        <w:r>
          <w:rPr>
            <w:rFonts w:ascii="Garamond" w:hAnsi="Garamond" w:cs="Garamond" w:eastAsia="Garamond"/>
            <w:sz w:val="24"/>
            <w:szCs w:val="24"/>
            <w:spacing w:val="6"/>
            <w:w w:val="100"/>
          </w:rPr>
          <w:t> </w:t>
        </w:r>
      </w:hyperlink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color w:val="0000FF"/>
          <w:w w:val="99"/>
        </w:rPr>
      </w:r>
      <w:hyperlink r:id="rId14"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q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</w:rPr>
          <w:t>s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h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</w:rPr>
        </w:r>
      </w:hyperlink>
    </w:p>
    <w:p>
      <w:pPr>
        <w:spacing w:before="37" w:after="0" w:line="240" w:lineRule="auto"/>
        <w:ind w:right="29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8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48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kuot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inj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tabs>
          <w:tab w:pos="640" w:val="left"/>
          <w:tab w:pos="1820" w:val="left"/>
          <w:tab w:pos="2940" w:val="left"/>
          <w:tab w:pos="3380" w:val="left"/>
          <w:tab w:pos="37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tabs>
          <w:tab w:pos="1260" w:val="left"/>
          <w:tab w:pos="2460" w:val="left"/>
          <w:tab w:pos="3240" w:val="left"/>
          <w:tab w:pos="44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</w:p>
    <w:p>
      <w:pPr>
        <w:spacing w:before="0" w:after="0" w:line="269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2"/>
        <w:jc w:val="left"/>
        <w:tabs>
          <w:tab w:pos="540" w:val="left"/>
          <w:tab w:pos="1820" w:val="left"/>
          <w:tab w:pos="2340" w:val="left"/>
          <w:tab w:pos="3080" w:val="left"/>
          <w:tab w:pos="4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okopj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okopj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diplom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/diplom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2"/>
        <w:jc w:val="left"/>
        <w:tabs>
          <w:tab w:pos="540" w:val="left"/>
          <w:tab w:pos="1560" w:val="left"/>
          <w:tab w:pos="2020" w:val="left"/>
          <w:tab w:pos="2720" w:val="left"/>
          <w:tab w:pos="3120" w:val="left"/>
          <w:tab w:pos="44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tabs>
          <w:tab w:pos="1220" w:val="left"/>
          <w:tab w:pos="2400" w:val="left"/>
          <w:tab w:pos="2840" w:val="left"/>
          <w:tab w:pos="3760" w:val="left"/>
          <w:tab w:pos="43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right="29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right="2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6" w:firstLine="283"/>
        <w:jc w:val="left"/>
        <w:tabs>
          <w:tab w:pos="15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1840" w:bottom="980" w:left="760" w:right="780"/>
          <w:cols w:num="2" w:equalWidth="0">
            <w:col w:w="4970" w:space="450"/>
            <w:col w:w="4960"/>
          </w:cols>
        </w:sectPr>
      </w:pPr>
      <w:rPr/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Mar w:header="836" w:footer="787" w:top="1840" w:bottom="980" w:left="760" w:right="780"/>
          <w:pgSz w:w="11920" w:h="16860"/>
        </w:sectPr>
      </w:pPr>
      <w:rPr/>
    </w:p>
    <w:p>
      <w:pPr>
        <w:spacing w:before="37" w:after="0" w:line="240" w:lineRule="auto"/>
        <w:ind w:left="373" w:right="-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73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656" w:right="-7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" w:right="-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9"/>
        <w:jc w:val="left"/>
        <w:tabs>
          <w:tab w:pos="1100" w:val="left"/>
          <w:tab w:pos="1480" w:val="left"/>
          <w:tab w:pos="2540" w:val="left"/>
          <w:tab w:pos="3020" w:val="left"/>
          <w:tab w:pos="3920" w:val="left"/>
          <w:tab w:pos="46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 w:firstLine="283"/>
        <w:jc w:val="left"/>
        <w:tabs>
          <w:tab w:pos="1020" w:val="left"/>
          <w:tab w:pos="1900" w:val="left"/>
          <w:tab w:pos="2420" w:val="left"/>
          <w:tab w:pos="3740" w:val="left"/>
          <w:tab w:pos="4100" w:val="left"/>
          <w:tab w:pos="47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373" w:right="-7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</w:p>
    <w:p>
      <w:pPr>
        <w:spacing w:before="0" w:after="0" w:line="269" w:lineRule="exact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8" w:firstLine="283"/>
        <w:jc w:val="left"/>
        <w:tabs>
          <w:tab w:pos="1060" w:val="left"/>
          <w:tab w:pos="2340" w:val="left"/>
          <w:tab w:pos="3620" w:val="left"/>
          <w:tab w:pos="47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/>
        <w:jc w:val="left"/>
        <w:tabs>
          <w:tab w:pos="36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31" w:right="245" w:firstLine="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</w:p>
    <w:p>
      <w:pPr>
        <w:spacing w:before="0" w:after="0" w:line="268" w:lineRule="exact"/>
        <w:ind w:left="1974" w:right="15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3" w:right="-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</w:p>
    <w:p>
      <w:pPr>
        <w:spacing w:before="0" w:after="0" w:line="269" w:lineRule="exact"/>
        <w:ind w:left="37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2018;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59" w:firstLine="283"/>
        <w:jc w:val="left"/>
        <w:tabs>
          <w:tab w:pos="1060" w:val="left"/>
          <w:tab w:pos="2460" w:val="left"/>
          <w:tab w:pos="2780" w:val="left"/>
          <w:tab w:pos="4000" w:val="left"/>
          <w:tab w:pos="44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56" w:right="-7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</w:p>
    <w:p>
      <w:pPr>
        <w:spacing w:before="0" w:after="0" w:line="269" w:lineRule="exact"/>
        <w:ind w:left="373" w:right="-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-60"/>
        <w:jc w:val="left"/>
        <w:tabs>
          <w:tab w:pos="1800" w:val="left"/>
          <w:tab w:pos="2300" w:val="left"/>
          <w:tab w:pos="3580" w:val="left"/>
          <w:tab w:pos="42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373" w:right="-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iklit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-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29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378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 w:firstLine="283"/>
        <w:jc w:val="left"/>
        <w:tabs>
          <w:tab w:pos="400" w:val="left"/>
          <w:tab w:pos="1120" w:val="left"/>
          <w:tab w:pos="1880" w:val="left"/>
          <w:tab w:pos="2280" w:val="left"/>
          <w:tab w:pos="3140" w:val="left"/>
          <w:tab w:pos="3540" w:val="left"/>
          <w:tab w:pos="44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89"/>
        <w:jc w:val="left"/>
        <w:tabs>
          <w:tab w:pos="2600" w:val="left"/>
          <w:tab w:pos="3080" w:val="left"/>
          <w:tab w:pos="37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25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8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418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tabs>
          <w:tab w:pos="700" w:val="left"/>
          <w:tab w:pos="1680" w:val="left"/>
          <w:tab w:pos="2360" w:val="left"/>
          <w:tab w:pos="2780" w:val="left"/>
          <w:tab w:pos="44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53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923" w:right="1261" w:firstLine="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right="293" w:firstLine="283"/>
        <w:jc w:val="left"/>
        <w:tabs>
          <w:tab w:pos="1440" w:val="left"/>
          <w:tab w:pos="2100" w:val="left"/>
          <w:tab w:pos="3280" w:val="left"/>
          <w:tab w:pos="3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29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right="29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32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likimit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right="2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right="29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29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29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203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29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1920" w:h="16860"/>
          <w:pgMar w:top="1840" w:bottom="980" w:left="760" w:right="780"/>
          <w:cols w:num="2" w:equalWidth="0">
            <w:col w:w="4968" w:space="452"/>
            <w:col w:w="4960"/>
          </w:cols>
        </w:sectPr>
      </w:pPr>
      <w:rPr/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373" w:right="533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73" w:right="534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534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149" w:right="71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443" w:right="54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341" w:right="73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73" w:right="533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</w:p>
    <w:p>
      <w:pPr>
        <w:spacing w:before="3" w:after="0" w:line="268" w:lineRule="exact"/>
        <w:ind w:left="373" w:right="533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40" w:lineRule="auto"/>
        <w:ind w:left="373" w:right="534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" w:right="534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19.12.2011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373" w:right="534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31.12.20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534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534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534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900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56" w:right="-20"/>
        <w:jc w:val="left"/>
        <w:tabs>
          <w:tab w:pos="1040" w:val="left"/>
          <w:tab w:pos="1900" w:val="left"/>
          <w:tab w:pos="2300" w:val="left"/>
          <w:tab w:pos="3480" w:val="left"/>
          <w:tab w:pos="3980" w:val="left"/>
          <w:tab w:pos="47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pilo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534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373" w:right="533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534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" w:right="664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534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" w:right="534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" w:right="534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73" w:right="534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jopubli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73" w:right="534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4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399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ikolla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Mar w:footer="898" w:header="836" w:top="1840" w:bottom="1080" w:left="760" w:right="780"/>
          <w:footerReference w:type="default" r:id="rId15"/>
          <w:pgSz w:w="11920" w:h="168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704" w:footer="898" w:top="1700" w:bottom="1080" w:left="940" w:right="940"/>
          <w:headerReference w:type="default" r:id="rId16"/>
          <w:footerReference w:type="default" r:id="rId17"/>
          <w:pgSz w:w="12240" w:h="15840"/>
        </w:sectPr>
      </w:pPr>
      <w:rPr/>
    </w:p>
    <w:p>
      <w:pPr>
        <w:spacing w:before="37" w:after="0" w:line="240" w:lineRule="auto"/>
        <w:ind w:left="7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jc w:val="left"/>
        <w:spacing w:after="0"/>
        <w:sectPr>
          <w:type w:val="continuous"/>
          <w:pgSz w:w="12240" w:h="15840"/>
          <w:pgMar w:top="1840" w:bottom="980" w:left="940" w:right="940"/>
          <w:cols w:num="2" w:equalWidth="0">
            <w:col w:w="1955" w:space="547"/>
            <w:col w:w="7858"/>
          </w:cols>
        </w:sectPr>
      </w:pPr>
      <w:rPr/>
    </w:p>
    <w:p>
      <w:pPr>
        <w:spacing w:before="6" w:after="0" w:line="263" w:lineRule="exact"/>
        <w:ind w:left="8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381.399994" w:type="dxa"/>
      </w:tblPr>
      <w:tblGrid/>
      <w:tr>
        <w:trPr>
          <w:trHeight w:val="235" w:hRule="exact"/>
        </w:trPr>
        <w:tc>
          <w:tcPr>
            <w:tcW w:w="10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563" w:type="dxa"/>
            <w:gridSpan w:val="8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425" w:hRule="exact"/>
        </w:trPr>
        <w:tc>
          <w:tcPr>
            <w:tcW w:w="10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20.7.17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57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3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427" w:hRule="exact"/>
        </w:trPr>
        <w:tc>
          <w:tcPr>
            <w:tcW w:w="10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21.7.17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57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3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439" w:hRule="exact"/>
        </w:trPr>
        <w:tc>
          <w:tcPr>
            <w:tcW w:w="10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22.7.17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57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urrë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3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439" w:hRule="exact"/>
        </w:trPr>
        <w:tc>
          <w:tcPr>
            <w:tcW w:w="10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23.4.17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57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3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334" w:hRule="exact"/>
        </w:trPr>
        <w:tc>
          <w:tcPr>
            <w:tcW w:w="10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24.7.17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57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eq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zhd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rçë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3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rad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427" w:hRule="exact"/>
        </w:trPr>
        <w:tc>
          <w:tcPr>
            <w:tcW w:w="10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25.7.17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57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shn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uç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3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425" w:hRule="exact"/>
        </w:trPr>
        <w:tc>
          <w:tcPr>
            <w:tcW w:w="10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26.7.17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57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M.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Le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3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334" w:hRule="exact"/>
        </w:trPr>
        <w:tc>
          <w:tcPr>
            <w:tcW w:w="10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27.7.17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57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Sa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lvi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Gji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3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348" w:hRule="exact"/>
        </w:trPr>
        <w:tc>
          <w:tcPr>
            <w:tcW w:w="10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28.7.17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57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3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48" w:hRule="exact"/>
        </w:trPr>
        <w:tc>
          <w:tcPr>
            <w:tcW w:w="10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29.7.17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57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3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</w:tbl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840" w:bottom="980" w:left="940" w:right="940"/>
        </w:sectPr>
      </w:pPr>
      <w:rPr/>
    </w:p>
    <w:p>
      <w:pPr>
        <w:spacing w:before="37" w:after="0" w:line="240" w:lineRule="auto"/>
        <w:ind w:left="7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jc w:val="left"/>
        <w:spacing w:after="0"/>
        <w:sectPr>
          <w:type w:val="continuous"/>
          <w:pgSz w:w="12240" w:h="15840"/>
          <w:pgMar w:top="1840" w:bottom="980" w:left="940" w:right="940"/>
          <w:cols w:num="2" w:equalWidth="0">
            <w:col w:w="1955" w:space="528"/>
            <w:col w:w="7877"/>
          </w:cols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381.399994" w:type="dxa"/>
      </w:tblPr>
      <w:tblGrid/>
      <w:tr>
        <w:trPr>
          <w:trHeight w:val="348" w:hRule="exact"/>
        </w:trPr>
        <w:tc>
          <w:tcPr>
            <w:tcW w:w="11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465" w:type="dxa"/>
            <w:gridSpan w:val="8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DAR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/Z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427" w:hRule="exact"/>
        </w:trPr>
        <w:tc>
          <w:tcPr>
            <w:tcW w:w="11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15.9.17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5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439" w:hRule="exact"/>
        </w:trPr>
        <w:tc>
          <w:tcPr>
            <w:tcW w:w="11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16.9.17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urrë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439" w:hRule="exact"/>
        </w:trPr>
        <w:tc>
          <w:tcPr>
            <w:tcW w:w="11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17.9.17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427" w:hRule="exact"/>
        </w:trPr>
        <w:tc>
          <w:tcPr>
            <w:tcW w:w="11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18.9.17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shn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uç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425" w:hRule="exact"/>
        </w:trPr>
        <w:tc>
          <w:tcPr>
            <w:tcW w:w="11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19.9.17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M.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Le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348" w:hRule="exact"/>
        </w:trPr>
        <w:tc>
          <w:tcPr>
            <w:tcW w:w="11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20.9.17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Sa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lvi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Gji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348" w:hRule="exact"/>
        </w:trPr>
        <w:tc>
          <w:tcPr>
            <w:tcW w:w="11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21.9.17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eq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zhd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rad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48" w:hRule="exact"/>
        </w:trPr>
        <w:tc>
          <w:tcPr>
            <w:tcW w:w="111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22.9.17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5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</w:tbl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7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980" w:left="940" w:right="940"/>
        </w:sectPr>
      </w:pPr>
      <w:rPr/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63" w:lineRule="exact"/>
        <w:ind w:left="4396" w:right="43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Mar w:footer="766" w:header="704" w:top="1700" w:bottom="960" w:left="940" w:right="940"/>
          <w:footerReference w:type="default" r:id="rId18"/>
          <w:pgSz w:w="12240" w:h="15840"/>
        </w:sectPr>
      </w:pPr>
      <w:rPr/>
    </w:p>
    <w:p>
      <w:pPr>
        <w:spacing w:before="37" w:after="0" w:line="263" w:lineRule="exact"/>
        <w:ind w:left="786" w:right="-76"/>
        <w:jc w:val="left"/>
        <w:tabs>
          <w:tab w:pos="4340" w:val="left"/>
          <w:tab w:pos="60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63" w:lineRule="exact"/>
        <w:ind w:right="-20"/>
        <w:jc w:val="left"/>
        <w:tabs>
          <w:tab w:pos="540" w:val="left"/>
          <w:tab w:pos="1260" w:val="left"/>
          <w:tab w:pos="33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980" w:left="940" w:right="940"/>
          <w:cols w:num="2" w:equalWidth="0">
            <w:col w:w="6066" w:space="194"/>
            <w:col w:w="4100"/>
          </w:cols>
        </w:sectPr>
      </w:pPr>
      <w:rPr/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type w:val="continuous"/>
          <w:pgSz w:w="12240" w:h="15840"/>
          <w:pgMar w:top="1840" w:bottom="980" w:left="940" w:right="940"/>
        </w:sectPr>
      </w:pPr>
      <w:rPr/>
    </w:p>
    <w:p>
      <w:pPr>
        <w:spacing w:before="42" w:after="0" w:line="240" w:lineRule="auto"/>
        <w:ind w:left="2223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72pt;margin-top:.136365pt;width:41.160004pt;height:.1pt;mso-position-horizontal-relative:page;mso-position-vertical-relative:paragraph;z-index:-1148" coordorigin="1440,3" coordsize="823,2">
            <v:shape style="position:absolute;left:1440;top:3;width:823;height:2" coordorigin="1440,3" coordsize="823,0" path="m1440,3l2263,3e" filled="f" stroked="t" strokeweight=".6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8"/>
          <w:szCs w:val="18"/>
          <w:spacing w:val="-3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-2"/>
          <w:w w:val="100"/>
        </w:rPr>
        <w:t>m</w:t>
      </w:r>
      <w:r>
        <w:rPr>
          <w:rFonts w:ascii="Garamond" w:hAnsi="Garamond" w:cs="Garamond" w:eastAsia="Garamond"/>
          <w:sz w:val="18"/>
          <w:szCs w:val="18"/>
          <w:spacing w:val="-2"/>
          <w:w w:val="10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-7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-3"/>
          <w:w w:val="100"/>
        </w:rPr>
        <w:t>a</w:t>
      </w:r>
      <w:r>
        <w:rPr>
          <w:rFonts w:ascii="Garamond" w:hAnsi="Garamond" w:cs="Garamond" w:eastAsia="Garamond"/>
          <w:sz w:val="18"/>
          <w:szCs w:val="18"/>
          <w:spacing w:val="-2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3"/>
          <w:w w:val="100"/>
        </w:rPr>
        <w:t>ë</w:t>
      </w:r>
      <w:r>
        <w:rPr>
          <w:rFonts w:ascii="Garamond" w:hAnsi="Garamond" w:cs="Garamond" w:eastAsia="Garamond"/>
          <w:sz w:val="18"/>
          <w:szCs w:val="18"/>
          <w:spacing w:val="-3"/>
          <w:w w:val="10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ia</w:t>
      </w:r>
      <w:r>
        <w:rPr>
          <w:rFonts w:ascii="Garamond" w:hAnsi="Garamond" w:cs="Garamond" w:eastAsia="Garamond"/>
          <w:sz w:val="18"/>
          <w:szCs w:val="18"/>
          <w:spacing w:val="-5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-2"/>
          <w:w w:val="100"/>
        </w:rPr>
        <w:t>m</w:t>
      </w:r>
      <w:r>
        <w:rPr>
          <w:rFonts w:ascii="Garamond" w:hAnsi="Garamond" w:cs="Garamond" w:eastAsia="Garamond"/>
          <w:sz w:val="18"/>
          <w:szCs w:val="18"/>
          <w:spacing w:val="-3"/>
          <w:w w:val="100"/>
        </w:rPr>
        <w:t>b</w:t>
      </w:r>
      <w:r>
        <w:rPr>
          <w:rFonts w:ascii="Garamond" w:hAnsi="Garamond" w:cs="Garamond" w:eastAsia="Garamond"/>
          <w:sz w:val="18"/>
          <w:szCs w:val="18"/>
          <w:spacing w:val="-3"/>
          <w:w w:val="100"/>
        </w:rPr>
        <w:t>ie</w:t>
      </w:r>
      <w:r>
        <w:rPr>
          <w:rFonts w:ascii="Garamond" w:hAnsi="Garamond" w:cs="Garamond" w:eastAsia="Garamond"/>
          <w:sz w:val="18"/>
          <w:szCs w:val="18"/>
          <w:spacing w:val="-2"/>
          <w:w w:val="10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ri</w:t>
      </w:r>
    </w:p>
    <w:p>
      <w:pPr>
        <w:spacing w:before="0" w:after="0" w:line="263" w:lineRule="exact"/>
        <w:ind w:left="783" w:right="-76"/>
        <w:jc w:val="left"/>
        <w:tabs>
          <w:tab w:pos="74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/>
        <w:br w:type="column"/>
      </w:r>
      <w:r>
        <w:rPr>
          <w:sz w:val="24"/>
          <w:szCs w:val="24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980" w:left="940" w:right="940"/>
          <w:cols w:num="2" w:equalWidth="0">
            <w:col w:w="7437" w:space="103"/>
            <w:col w:w="2820"/>
          </w:cols>
        </w:sectPr>
      </w:pPr>
      <w:rPr/>
    </w:p>
    <w:p>
      <w:pPr>
        <w:spacing w:before="0" w:after="0" w:line="268" w:lineRule="exact"/>
        <w:ind w:left="500" w:right="43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500" w:right="43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3" w:after="0" w:line="268" w:lineRule="exact"/>
        <w:ind w:left="500" w:right="43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’u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0" w:after="0" w:line="240" w:lineRule="auto"/>
        <w:ind w:left="5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ndj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500" w:right="44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ohë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500" w:right="43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500" w:right="43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2" w:after="0" w:line="239" w:lineRule="auto"/>
        <w:ind w:left="500" w:right="43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500" w:right="44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40" w:lineRule="auto"/>
        <w:ind w:left="500" w:right="-20"/>
        <w:jc w:val="left"/>
        <w:tabs>
          <w:tab w:pos="534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/>
        <w:pict>
          <v:group style="position:absolute;margin-left:72pt;margin-top:.055408pt;width:186.000017pt;height:.1pt;mso-position-horizontal-relative:page;mso-position-vertical-relative:paragraph;z-index:-1147" coordorigin="1440,1" coordsize="3720,2">
            <v:shape style="position:absolute;left:1440;top:1;width:3720;height:2" coordorigin="1440,1" coordsize="3720,0" path="m1440,1l5160,1e" filled="f" stroked="t" strokeweight=".6pt" strokecolor="#000000">
              <v:path arrowok="t"/>
            </v:shape>
          </v:group>
          <w10:wrap type="none"/>
        </w:pict>
      </w:r>
      <w:r>
        <w:rPr/>
        <w:pict>
          <v:group style="position:absolute;margin-left:309pt;margin-top:.055408pt;width:222.000021pt;height:.1pt;mso-position-horizontal-relative:page;mso-position-vertical-relative:paragraph;z-index:-1146" coordorigin="6180,1" coordsize="4440,2">
            <v:shape style="position:absolute;left:6180;top:1;width:4440;height:2" coordorigin="6180,1" coordsize="4440,0" path="m6180,1l10620,1e" filled="f" stroked="t" strokeweight=".6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ë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r</w:t>
      </w:r>
      <w:r>
        <w:rPr>
          <w:rFonts w:ascii="Garamond" w:hAnsi="Garamond" w:cs="Garamond" w:eastAsia="Garamond"/>
          <w:sz w:val="20"/>
          <w:szCs w:val="20"/>
          <w:spacing w:val="9"/>
          <w:w w:val="99"/>
        </w:rPr>
        <w:t>,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i</w:t>
      </w:r>
      <w:r>
        <w:rPr>
          <w:rFonts w:ascii="Garamond" w:hAnsi="Garamond" w:cs="Garamond" w:eastAsia="Garamond"/>
          <w:sz w:val="20"/>
          <w:szCs w:val="20"/>
          <w:spacing w:val="7"/>
          <w:w w:val="99"/>
        </w:rPr>
        <w:t>,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b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r</w:t>
      </w:r>
      <w:r>
        <w:rPr>
          <w:rFonts w:ascii="Garamond" w:hAnsi="Garamond" w:cs="Garamond" w:eastAsia="Garamond"/>
          <w:sz w:val="20"/>
          <w:szCs w:val="20"/>
          <w:spacing w:val="-3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tit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i,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it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im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63" w:lineRule="exact"/>
        <w:ind w:left="500" w:right="-20"/>
        <w:jc w:val="left"/>
        <w:tabs>
          <w:tab w:pos="74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2240" w:h="15840"/>
          <w:pgMar w:top="1840" w:bottom="980" w:left="940" w:right="940"/>
        </w:sectPr>
      </w:pPr>
      <w:rPr/>
    </w:p>
    <w:p>
      <w:pPr>
        <w:spacing w:before="37" w:after="0" w:line="240" w:lineRule="auto"/>
        <w:ind w:left="500" w:right="-76"/>
        <w:jc w:val="left"/>
        <w:tabs>
          <w:tab w:pos="21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-20"/>
        <w:jc w:val="left"/>
        <w:tabs>
          <w:tab w:pos="1040" w:val="left"/>
          <w:tab w:pos="1560" w:val="left"/>
          <w:tab w:pos="21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840" w:bottom="980" w:left="940" w:right="940"/>
      <w:cols w:num="2" w:equalWidth="0">
        <w:col w:w="2135" w:space="3525"/>
        <w:col w:w="470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6.559998pt;margin-top:786.127258pt;width:54.120001pt;height:14pt;mso-position-horizontal-relative:page;mso-position-vertical-relative:page;z-index:-1145" type="#_x0000_t202" filled="f" stroked="f">
          <v:textbox inset="0,0,0,0">
            <w:txbxContent>
              <w:p>
                <w:pPr>
                  <w:spacing w:before="0" w:after="0" w:line="267" w:lineRule="exact"/>
                  <w:ind w:left="20" w:right="-20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1"/>
                    <w:w w:val="100"/>
                    <w:position w:val="1"/>
                  </w:rPr>
                  <w:t>F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q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|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</w:r>
                <w:r>
                  <w:rPr/>
                  <w:fldChar w:fldCharType="begin"/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6389</w:t>
                </w:r>
                <w:r>
                  <w:rPr/>
                  <w:fldChar w:fldCharType="end"/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6.559998pt;margin-top:786.127258pt;width:53.108002pt;height:14pt;mso-position-horizontal-relative:page;mso-position-vertical-relative:page;z-index:-1144" type="#_x0000_t202" filled="f" stroked="f">
          <v:textbox inset="0,0,0,0">
            <w:txbxContent>
              <w:p>
                <w:pPr>
                  <w:spacing w:before="0" w:after="0" w:line="267" w:lineRule="exact"/>
                  <w:ind w:left="20" w:right="-56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1"/>
                    <w:w w:val="100"/>
                    <w:position w:val="1"/>
                  </w:rPr>
                  <w:t>F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q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|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6395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8pt;margin-top:742.687317pt;width:53.108002pt;height:14pt;mso-position-horizontal-relative:page;mso-position-vertical-relative:page;z-index:-1140" type="#_x0000_t202" filled="f" stroked="f">
          <v:textbox inset="0,0,0,0">
            <w:txbxContent>
              <w:p>
                <w:pPr>
                  <w:spacing w:before="0" w:after="0" w:line="267" w:lineRule="exact"/>
                  <w:ind w:left="20" w:right="-56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1"/>
                    <w:w w:val="100"/>
                    <w:position w:val="1"/>
                  </w:rPr>
                  <w:t>F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q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|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6396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8pt;margin-top:742.687317pt;width:53.108002pt;height:14pt;mso-position-horizontal-relative:page;mso-position-vertical-relative:page;z-index:-1139" type="#_x0000_t202" filled="f" stroked="f">
          <v:textbox inset="0,0,0,0">
            <w:txbxContent>
              <w:p>
                <w:pPr>
                  <w:spacing w:before="0" w:after="0" w:line="267" w:lineRule="exact"/>
                  <w:ind w:left="20" w:right="-56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1"/>
                    <w:w w:val="100"/>
                    <w:position w:val="1"/>
                  </w:rPr>
                  <w:t>F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q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|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6397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43.630001pt;margin-top:41.77998pt;width:507.22pt;height:50.67pt;mso-position-horizontal-relative:page;mso-position-vertical-relative:page;z-index:-1148" coordorigin="873,836" coordsize="10144,1013">
          <v:group style="position:absolute;left:905;top:881;width:2810;height:211" coordorigin="905,881" coordsize="2810,211">
            <v:shape style="position:absolute;left:905;top:881;width:2810;height:211" coordorigin="905,881" coordsize="2810,211" path="m905,1092l3715,1092,3715,881,905,881,905,1092e" filled="t" fillcolor="#E7E7E7" stroked="f">
              <v:path arrowok="t"/>
              <v:fill/>
            </v:shape>
          </v:group>
          <v:group style="position:absolute;left:905;top:1092;width:108;height:514" coordorigin="905,1092" coordsize="108,514">
            <v:shape style="position:absolute;left:905;top:1092;width:108;height:514" coordorigin="905,1092" coordsize="108,514" path="m905,1606l1013,1606,1013,1092,905,1092,905,1606e" filled="t" fillcolor="#E7E7E7" stroked="f">
              <v:path arrowok="t"/>
              <v:fill/>
            </v:shape>
          </v:group>
          <v:group style="position:absolute;left:3607;top:1092;width:108;height:514" coordorigin="3607,1092" coordsize="108,514">
            <v:shape style="position:absolute;left:3607;top:1092;width:108;height:514" coordorigin="3607,1092" coordsize="108,514" path="m3607,1606l3715,1606,3715,1092,3607,1092,3607,1606e" filled="t" fillcolor="#E7E7E7" stroked="f">
              <v:path arrowok="t"/>
              <v:fill/>
            </v:shape>
          </v:group>
          <v:group style="position:absolute;left:905;top:1606;width:2810;height:211" coordorigin="905,1606" coordsize="2810,211">
            <v:shape style="position:absolute;left:905;top:1606;width:2810;height:211" coordorigin="905,1606" coordsize="2810,211" path="m905,1817l3715,1817,3715,1606,905,1606,905,1817e" filled="t" fillcolor="#E7E7E7" stroked="f">
              <v:path arrowok="t"/>
              <v:fill/>
            </v:shape>
          </v:group>
          <v:group style="position:absolute;left:1013;top:1092;width:2594;height:514" coordorigin="1013,1092" coordsize="2594,514">
            <v:shape style="position:absolute;left:1013;top:1092;width:2594;height:514" coordorigin="1013,1092" coordsize="2594,514" path="m1013,1606l3607,1606,3607,1092,1013,1092,1013,1606e" filled="t" fillcolor="#E7E7E7" stroked="f">
              <v:path arrowok="t"/>
              <v:fill/>
            </v:shape>
          </v:group>
          <v:group style="position:absolute;left:3715;top:896;width:3953;height:2" coordorigin="3715,896" coordsize="3953,2">
            <v:shape style="position:absolute;left:3715;top:896;width:3953;height:2" coordorigin="3715,896" coordsize="3953,0" path="m3715,896l7668,896e" filled="f" stroked="t" strokeweight="1.66pt" strokecolor="#E7E7E7">
              <v:path arrowok="t"/>
            </v:shape>
          </v:group>
          <v:group style="position:absolute;left:3715;top:912;width:108;height:874" coordorigin="3715,912" coordsize="108,874">
            <v:shape style="position:absolute;left:3715;top:912;width:108;height:874" coordorigin="3715,912" coordsize="108,874" path="m3715,1786l3823,1786,3823,912,3715,912,3715,1786e" filled="t" fillcolor="#E7E7E7" stroked="f">
              <v:path arrowok="t"/>
              <v:fill/>
            </v:shape>
          </v:group>
          <v:group style="position:absolute;left:7560;top:912;width:108;height:874" coordorigin="7560,912" coordsize="108,874">
            <v:shape style="position:absolute;left:7560;top:912;width:108;height:874" coordorigin="7560,912" coordsize="108,874" path="m7560,1786l7668,1786,7668,912,7560,912,7560,1786e" filled="t" fillcolor="#E7E7E7" stroked="f">
              <v:path arrowok="t"/>
              <v:fill/>
            </v:shape>
          </v:group>
          <v:group style="position:absolute;left:3715;top:1801;width:3953;height:2" coordorigin="3715,1801" coordsize="3953,2">
            <v:shape style="position:absolute;left:3715;top:1801;width:3953;height:2" coordorigin="3715,1801" coordsize="3953,0" path="m3715,1801l7668,1801e" filled="f" stroked="t" strokeweight="1.66pt" strokecolor="#E7E7E7">
              <v:path arrowok="t"/>
            </v:shape>
          </v:group>
          <v:group style="position:absolute;left:3823;top:912;width:3737;height:874" coordorigin="3823,912" coordsize="3737,874">
            <v:shape style="position:absolute;left:3823;top:912;width:3737;height:874" coordorigin="3823,912" coordsize="3737,874" path="m3823,1786l7560,1786,7560,912,3823,912,3823,1786e" filled="t" fillcolor="#E7E7E7" stroked="f">
              <v:path arrowok="t"/>
              <v:fill/>
            </v:shape>
          </v:group>
          <v:group style="position:absolute;left:7668;top:881;width:3334;height:211" coordorigin="7668,881" coordsize="3334,211">
            <v:shape style="position:absolute;left:7668;top:881;width:3334;height:211" coordorigin="7668,881" coordsize="3334,211" path="m7668,1092l11002,1092,11002,881,7668,881,7668,1092e" filled="t" fillcolor="#E7E7E7" stroked="f">
              <v:path arrowok="t"/>
              <v:fill/>
            </v:shape>
          </v:group>
          <v:group style="position:absolute;left:7668;top:1092;width:108;height:514" coordorigin="7668,1092" coordsize="108,514">
            <v:shape style="position:absolute;left:7668;top:1092;width:108;height:514" coordorigin="7668,1092" coordsize="108,514" path="m7668,1606l7776,1606,7776,1092,7668,1092,7668,1606e" filled="t" fillcolor="#E7E7E7" stroked="f">
              <v:path arrowok="t"/>
              <v:fill/>
            </v:shape>
          </v:group>
          <v:group style="position:absolute;left:10894;top:1092;width:108;height:514" coordorigin="10894,1092" coordsize="108,514">
            <v:shape style="position:absolute;left:10894;top:1092;width:108;height:514" coordorigin="10894,1092" coordsize="108,514" path="m10894,1606l11002,1606,11002,1092,10894,1092,10894,1606e" filled="t" fillcolor="#E7E7E7" stroked="f">
              <v:path arrowok="t"/>
              <v:fill/>
            </v:shape>
          </v:group>
          <v:group style="position:absolute;left:7668;top:1606;width:3334;height:211" coordorigin="7668,1606" coordsize="3334,211">
            <v:shape style="position:absolute;left:7668;top:1606;width:3334;height:211" coordorigin="7668,1606" coordsize="3334,211" path="m7668,1817l11002,1817,11002,1606,7668,1606,7668,1817e" filled="t" fillcolor="#E7E7E7" stroked="f">
              <v:path arrowok="t"/>
              <v:fill/>
            </v:shape>
          </v:group>
          <v:group style="position:absolute;left:7776;top:1092;width:3118;height:514" coordorigin="7776,1092" coordsize="3118,514">
            <v:shape style="position:absolute;left:7776;top:1092;width:3118;height:514" coordorigin="7776,1092" coordsize="3118,514" path="m7776,1606l10894,1606,10894,1092,7776,1092,7776,1606e" filled="t" fillcolor="#E7E7E7" stroked="f">
              <v:path arrowok="t"/>
              <v:fill/>
            </v:shape>
          </v:group>
          <v:group style="position:absolute;left:902;top:851;width:10099;height:31" coordorigin="902,851" coordsize="10099,31">
            <v:shape style="position:absolute;left:902;top:851;width:10099;height:31" coordorigin="902,851" coordsize="10099,31" path="m902,882l11002,882,11002,851,902,851,902,882xe" filled="t" fillcolor="#000000" stroked="f">
              <v:path arrowok="t"/>
              <v:fill/>
            </v:shape>
          </v:group>
          <v:group style="position:absolute;left:902;top:880;width:10099;height:4" coordorigin="902,880" coordsize="10099,4">
            <v:shape style="position:absolute;left:902;top:880;width:10099;height:4" coordorigin="902,880" coordsize="10099,4" path="m902,884l11002,884,11002,880,902,880,902,884xe" filled="t" fillcolor="#E7E7E7" stroked="f">
              <v:path arrowok="t"/>
              <v:fill/>
            </v:shape>
          </v:group>
          <v:group style="position:absolute;left:902;top:1818;width:10099;height:2" coordorigin="902,1818" coordsize="10099,2">
            <v:shape style="position:absolute;left:902;top:1818;width:10099;height:2" coordorigin="902,1818" coordsize="10099,0" path="m902,1818l11002,1818e" filled="f" stroked="t" strokeweight=".22pt" strokecolor="#E7E7E7">
              <v:path arrowok="t"/>
            </v:shape>
          </v:group>
          <v:group style="position:absolute;left:888;top:1834;width:10114;height:2" coordorigin="888,1834" coordsize="10114,2">
            <v:shape style="position:absolute;left:888;top:1834;width:10114;height:2" coordorigin="888,1834" coordsize="10114,0" path="m888,1834l11002,1834e" filled="f" stroked="t" strokeweight="1.54pt" strokecolor="#000000">
              <v:path arrowok="t"/>
            </v:shape>
            <v:shape style="position:absolute;left:5451;top:1016;width:468;height:661" type="#_x0000_t75">
              <v:imagedata r:id="rId1" o:title="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3.68pt;margin-top:59.764511pt;width:94.379695pt;height:16.04pt;mso-position-horizontal-relative:page;mso-position-vertical-relative:page;z-index:-1147" type="#_x0000_t202" filled="f" stroked="f">
          <v:textbox inset="0,0,0,0">
            <w:txbxContent>
              <w:p>
                <w:pPr>
                  <w:spacing w:before="0" w:after="0" w:line="309" w:lineRule="exact"/>
                  <w:ind w:left="20" w:right="-62"/>
                  <w:jc w:val="left"/>
                  <w:rPr>
                    <w:rFonts w:ascii="Garamond" w:hAnsi="Garamond" w:cs="Garamond" w:eastAsia="Garamond"/>
                    <w:sz w:val="28"/>
                    <w:szCs w:val="28"/>
                  </w:rPr>
                </w:pPr>
                <w:rPr/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F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1"/>
                    <w:w w:val="100"/>
                    <w:b/>
                    <w:bCs/>
                    <w:position w:val="1"/>
                  </w:rPr>
                  <w:t>l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1"/>
                    <w:w w:val="100"/>
                    <w:b/>
                    <w:bCs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or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1"/>
                    <w:w w:val="100"/>
                    <w:b/>
                    <w:bCs/>
                    <w:position w:val="1"/>
                  </w:rPr>
                  <w:t>j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Zyr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1"/>
                    <w:w w:val="100"/>
                    <w:b/>
                    <w:bCs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are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2.440002pt;margin-top:59.764511pt;width:128.581133pt;height:16.04pt;mso-position-horizontal-relative:page;mso-position-vertical-relative:page;z-index:-1146" type="#_x0000_t202" filled="f" stroked="f">
          <v:textbox inset="0,0,0,0">
            <w:txbxContent>
              <w:p>
                <w:pPr>
                  <w:spacing w:before="0" w:after="0" w:line="309" w:lineRule="exact"/>
                  <w:ind w:left="20" w:right="-62"/>
                  <w:jc w:val="left"/>
                  <w:rPr>
                    <w:rFonts w:ascii="Garamond" w:hAnsi="Garamond" w:cs="Garamond" w:eastAsia="Garamond"/>
                    <w:sz w:val="28"/>
                    <w:szCs w:val="28"/>
                  </w:rPr>
                </w:pPr>
                <w:rPr/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Vi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1"/>
                    <w:w w:val="100"/>
                    <w:b/>
                    <w:bCs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2"/>
                    <w:w w:val="100"/>
                    <w:b/>
                    <w:bCs/>
                    <w:position w:val="1"/>
                  </w:rPr>
                  <w:t>2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0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1"/>
                    <w:w w:val="100"/>
                    <w:b/>
                    <w:bCs/>
                    <w:position w:val="1"/>
                  </w:rPr>
                  <w:t>1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7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–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2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1"/>
                    <w:w w:val="100"/>
                    <w:b/>
                    <w:bCs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1"/>
                    <w:w w:val="100"/>
                    <w:b/>
                    <w:bCs/>
                    <w:position w:val="1"/>
                  </w:rPr>
                  <w:t>u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1"/>
                    <w:w w:val="100"/>
                    <w:b/>
                    <w:bCs/>
                    <w:position w:val="1"/>
                  </w:rPr>
                  <w:t>m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ri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1"/>
                    <w:w w:val="100"/>
                    <w:b/>
                    <w:bCs/>
                    <w:position w:val="1"/>
                  </w:rPr>
                  <w:t>1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2"/>
                    <w:w w:val="100"/>
                    <w:b/>
                    <w:bCs/>
                    <w:position w:val="1"/>
                  </w:rPr>
                  <w:t>2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4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2.029999pt;margin-top:35.18pt;width:507.22pt;height:50.67pt;mso-position-horizontal-relative:page;mso-position-vertical-relative:page;z-index:-1143" coordorigin="1041,704" coordsize="10144,1013">
          <v:group style="position:absolute;left:1070;top:751;width:2813;height:209" coordorigin="1070,751" coordsize="2813,209">
            <v:shape style="position:absolute;left:1070;top:751;width:2813;height:209" coordorigin="1070,751" coordsize="2813,209" path="m1070,960l3883,960,3883,751,1070,751,1070,960e" filled="t" fillcolor="#E7E7E7" stroked="f">
              <v:path arrowok="t"/>
              <v:fill/>
            </v:shape>
          </v:group>
          <v:group style="position:absolute;left:1070;top:960;width:108;height:516" coordorigin="1070,960" coordsize="108,516">
            <v:shape style="position:absolute;left:1070;top:960;width:108;height:516" coordorigin="1070,960" coordsize="108,516" path="m1070,1476l1178,1476,1178,960,1070,960,1070,1476e" filled="t" fillcolor="#E7E7E7" stroked="f">
              <v:path arrowok="t"/>
              <v:fill/>
            </v:shape>
          </v:group>
          <v:group style="position:absolute;left:3773;top:960;width:110;height:516" coordorigin="3773,960" coordsize="110,516">
            <v:shape style="position:absolute;left:3773;top:960;width:110;height:516" coordorigin="3773,960" coordsize="110,516" path="m3773,1476l3883,1476,3883,960,3773,960,3773,1476e" filled="t" fillcolor="#E7E7E7" stroked="f">
              <v:path arrowok="t"/>
              <v:fill/>
            </v:shape>
          </v:group>
          <v:group style="position:absolute;left:1070;top:1476;width:2813;height:211" coordorigin="1070,1476" coordsize="2813,211">
            <v:shape style="position:absolute;left:1070;top:1476;width:2813;height:211" coordorigin="1070,1476" coordsize="2813,211" path="m1070,1687l3883,1687,3883,1476,1070,1476,1070,1687e" filled="t" fillcolor="#E7E7E7" stroked="f">
              <v:path arrowok="t"/>
              <v:fill/>
            </v:shape>
          </v:group>
          <v:group style="position:absolute;left:1178;top:960;width:2594;height:516" coordorigin="1178,960" coordsize="2594,516">
            <v:shape style="position:absolute;left:1178;top:960;width:2594;height:516" coordorigin="1178,960" coordsize="2594,516" path="m1178,1476l3773,1476,3773,960,1178,960,1178,1476e" filled="t" fillcolor="#E7E7E7" stroked="f">
              <v:path arrowok="t"/>
              <v:fill/>
            </v:shape>
          </v:group>
          <v:group style="position:absolute;left:3883;top:767;width:3950;height:2" coordorigin="3883,767" coordsize="3950,2">
            <v:shape style="position:absolute;left:3883;top:767;width:3950;height:2" coordorigin="3883,767" coordsize="3950,0" path="m3883,767l7834,767e" filled="f" stroked="t" strokeweight="1.66pt" strokecolor="#E7E7E7">
              <v:path arrowok="t"/>
            </v:shape>
          </v:group>
          <v:group style="position:absolute;left:3883;top:782;width:108;height:871" coordorigin="3883,782" coordsize="108,871">
            <v:shape style="position:absolute;left:3883;top:782;width:108;height:871" coordorigin="3883,782" coordsize="108,871" path="m3883,1654l3991,1654,3991,782,3883,782,3883,1654e" filled="t" fillcolor="#E7E7E7" stroked="f">
              <v:path arrowok="t"/>
              <v:fill/>
            </v:shape>
          </v:group>
          <v:group style="position:absolute;left:7726;top:782;width:108;height:871" coordorigin="7726,782" coordsize="108,871">
            <v:shape style="position:absolute;left:7726;top:782;width:108;height:871" coordorigin="7726,782" coordsize="108,871" path="m7726,1654l7834,1654,7834,782,7726,782,7726,1654e" filled="t" fillcolor="#E7E7E7" stroked="f">
              <v:path arrowok="t"/>
              <v:fill/>
            </v:shape>
          </v:group>
          <v:group style="position:absolute;left:3883;top:1670;width:3950;height:2" coordorigin="3883,1670" coordsize="3950,2">
            <v:shape style="position:absolute;left:3883;top:1670;width:3950;height:2" coordorigin="3883,1670" coordsize="3950,0" path="m3883,1670l7834,1670e" filled="f" stroked="t" strokeweight="1.78pt" strokecolor="#E7E7E7">
              <v:path arrowok="t"/>
            </v:shape>
          </v:group>
          <v:group style="position:absolute;left:3991;top:782;width:3734;height:871" coordorigin="3991,782" coordsize="3734,871">
            <v:shape style="position:absolute;left:3991;top:782;width:3734;height:871" coordorigin="3991,782" coordsize="3734,871" path="m3991,1654l7726,1654,7726,782,3991,782,3991,1654e" filled="t" fillcolor="#E7E7E7" stroked="f">
              <v:path arrowok="t"/>
              <v:fill/>
            </v:shape>
          </v:group>
          <v:group style="position:absolute;left:7834;top:751;width:3336;height:209" coordorigin="7834,751" coordsize="3336,209">
            <v:shape style="position:absolute;left:7834;top:751;width:3336;height:209" coordorigin="7834,751" coordsize="3336,209" path="m7834,960l11170,960,11170,751,7834,751,7834,960e" filled="t" fillcolor="#E7E7E7" stroked="f">
              <v:path arrowok="t"/>
              <v:fill/>
            </v:shape>
          </v:group>
          <v:group style="position:absolute;left:7834;top:960;width:108;height:516" coordorigin="7834,960" coordsize="108,516">
            <v:shape style="position:absolute;left:7834;top:960;width:108;height:516" coordorigin="7834,960" coordsize="108,516" path="m7834,1476l7942,1476,7942,960,7834,960,7834,1476e" filled="t" fillcolor="#E7E7E7" stroked="f">
              <v:path arrowok="t"/>
              <v:fill/>
            </v:shape>
          </v:group>
          <v:group style="position:absolute;left:11062;top:960;width:108;height:516" coordorigin="11062,960" coordsize="108,516">
            <v:shape style="position:absolute;left:11062;top:960;width:108;height:516" coordorigin="11062,960" coordsize="108,516" path="m11062,1476l11170,1476,11170,960,11062,960,11062,1476e" filled="t" fillcolor="#E7E7E7" stroked="f">
              <v:path arrowok="t"/>
              <v:fill/>
            </v:shape>
          </v:group>
          <v:group style="position:absolute;left:7834;top:1476;width:3336;height:211" coordorigin="7834,1476" coordsize="3336,211">
            <v:shape style="position:absolute;left:7834;top:1476;width:3336;height:211" coordorigin="7834,1476" coordsize="3336,211" path="m7834,1687l11170,1687,11170,1476,7834,1476,7834,1687e" filled="t" fillcolor="#E7E7E7" stroked="f">
              <v:path arrowok="t"/>
              <v:fill/>
            </v:shape>
          </v:group>
          <v:group style="position:absolute;left:7942;top:960;width:3120;height:516" coordorigin="7942,960" coordsize="3120,516">
            <v:shape style="position:absolute;left:7942;top:960;width:3120;height:516" coordorigin="7942,960" coordsize="3120,516" path="m7942,1476l11062,1476,11062,960,7942,960,7942,1476e" filled="t" fillcolor="#E7E7E7" stroked="f">
              <v:path arrowok="t"/>
              <v:fill/>
            </v:shape>
          </v:group>
          <v:group style="position:absolute;left:1070;top:719;width:10099;height:31" coordorigin="1070,719" coordsize="10099,31">
            <v:shape style="position:absolute;left:1070;top:719;width:10099;height:31" coordorigin="1070,719" coordsize="10099,31" path="m1070,750l11170,750,11170,719,1070,719,1070,750xe" filled="t" fillcolor="#000000" stroked="f">
              <v:path arrowok="t"/>
              <v:fill/>
            </v:shape>
          </v:group>
          <v:group style="position:absolute;left:1070;top:748;width:10099;height:4" coordorigin="1070,748" coordsize="10099,4">
            <v:shape style="position:absolute;left:1070;top:748;width:10099;height:4" coordorigin="1070,748" coordsize="10099,4" path="m1070,752l11170,752,11170,748,1070,748,1070,752xe" filled="t" fillcolor="#E7E7E7" stroked="f">
              <v:path arrowok="t"/>
              <v:fill/>
            </v:shape>
          </v:group>
          <v:group style="position:absolute;left:1070;top:1686;width:10099;height:2" coordorigin="1070,1686" coordsize="10099,2">
            <v:shape style="position:absolute;left:1070;top:1686;width:10099;height:2" coordorigin="1070,1686" coordsize="10099,0" path="m1070,1686l11170,1686e" filled="f" stroked="t" strokeweight=".22pt" strokecolor="#E7E7E7">
              <v:path arrowok="t"/>
            </v:shape>
          </v:group>
          <v:group style="position:absolute;left:1056;top:1702;width:10114;height:2" coordorigin="1056,1702" coordsize="10114,2">
            <v:shape style="position:absolute;left:1056;top:1702;width:10114;height:2" coordorigin="1056,1702" coordsize="10114,0" path="m1056,1702l11170,1702e" filled="f" stroked="t" strokeweight="1.54pt" strokecolor="#000000">
              <v:path arrowok="t"/>
            </v:shape>
            <v:shape style="position:absolute;left:5618;top:885;width:468;height:661" type="#_x0000_t75">
              <v:imagedata r:id="rId1" o:title="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.959999pt;margin-top:53.164532pt;width:94.379695pt;height:16.04pt;mso-position-horizontal-relative:page;mso-position-vertical-relative:page;z-index:-1142" type="#_x0000_t202" filled="f" stroked="f">
          <v:textbox inset="0,0,0,0">
            <w:txbxContent>
              <w:p>
                <w:pPr>
                  <w:spacing w:before="0" w:after="0" w:line="309" w:lineRule="exact"/>
                  <w:ind w:left="20" w:right="-62"/>
                  <w:jc w:val="left"/>
                  <w:rPr>
                    <w:rFonts w:ascii="Garamond" w:hAnsi="Garamond" w:cs="Garamond" w:eastAsia="Garamond"/>
                    <w:sz w:val="28"/>
                    <w:szCs w:val="28"/>
                  </w:rPr>
                </w:pPr>
                <w:rPr/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F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1"/>
                    <w:w w:val="100"/>
                    <w:b/>
                    <w:bCs/>
                    <w:position w:val="1"/>
                  </w:rPr>
                  <w:t>l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1"/>
                    <w:w w:val="100"/>
                    <w:b/>
                    <w:bCs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or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1"/>
                    <w:w w:val="100"/>
                    <w:b/>
                    <w:bCs/>
                    <w:position w:val="1"/>
                  </w:rPr>
                  <w:t>j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Zyr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1"/>
                    <w:w w:val="100"/>
                    <w:b/>
                    <w:bCs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are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10.720001pt;margin-top:53.164532pt;width:128.581133pt;height:16.04pt;mso-position-horizontal-relative:page;mso-position-vertical-relative:page;z-index:-1141" type="#_x0000_t202" filled="f" stroked="f">
          <v:textbox inset="0,0,0,0">
            <w:txbxContent>
              <w:p>
                <w:pPr>
                  <w:spacing w:before="0" w:after="0" w:line="309" w:lineRule="exact"/>
                  <w:ind w:left="20" w:right="-62"/>
                  <w:jc w:val="left"/>
                  <w:rPr>
                    <w:rFonts w:ascii="Garamond" w:hAnsi="Garamond" w:cs="Garamond" w:eastAsia="Garamond"/>
                    <w:sz w:val="28"/>
                    <w:szCs w:val="28"/>
                  </w:rPr>
                </w:pPr>
                <w:rPr/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Vi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1"/>
                    <w:w w:val="100"/>
                    <w:b/>
                    <w:bCs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2"/>
                    <w:w w:val="100"/>
                    <w:b/>
                    <w:bCs/>
                    <w:position w:val="1"/>
                  </w:rPr>
                  <w:t>2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0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1"/>
                    <w:w w:val="100"/>
                    <w:b/>
                    <w:bCs/>
                    <w:position w:val="1"/>
                  </w:rPr>
                  <w:t>1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7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–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2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1"/>
                    <w:w w:val="100"/>
                    <w:b/>
                    <w:bCs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1"/>
                    <w:w w:val="100"/>
                    <w:b/>
                    <w:bCs/>
                    <w:position w:val="1"/>
                  </w:rPr>
                  <w:t>u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1"/>
                    <w:w w:val="100"/>
                    <w:b/>
                    <w:bCs/>
                    <w:position w:val="1"/>
                  </w:rPr>
                  <w:t>m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ri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1"/>
                    <w:w w:val="100"/>
                    <w:b/>
                    <w:bCs/>
                    <w:position w:val="1"/>
                  </w:rPr>
                  <w:t>1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-2"/>
                    <w:w w:val="100"/>
                    <w:b/>
                    <w:bCs/>
                    <w:position w:val="1"/>
                  </w:rPr>
                  <w:t>2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b/>
                    <w:bCs/>
                    <w:position w:val="1"/>
                  </w:rPr>
                  <w:t>4</w:t>
                </w:r>
                <w:r>
                  <w:rPr>
                    <w:rFonts w:ascii="Garamond" w:hAnsi="Garamond" w:cs="Garamond" w:eastAsia="Garamond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matura.qsha.gov.al/" TargetMode="External"/><Relationship Id="rId8" Type="http://schemas.openxmlformats.org/officeDocument/2006/relationships/hyperlink" Target="http://www.rezultateam.al/" TargetMode="External"/><Relationship Id="rId9" Type="http://schemas.openxmlformats.org/officeDocument/2006/relationships/hyperlink" Target="http://www.ulbania.arsimi.gov.al/" TargetMode="External"/><Relationship Id="rId10" Type="http://schemas.openxmlformats.org/officeDocument/2006/relationships/hyperlink" Target="http://www.qsha.gov.al/" TargetMode="External"/><Relationship Id="rId11" Type="http://schemas.openxmlformats.org/officeDocument/2006/relationships/hyperlink" Target="http://www.arsimi.gov.al/" TargetMode="External"/><Relationship Id="rId12" Type="http://schemas.openxmlformats.org/officeDocument/2006/relationships/hyperlink" Target="http://www.qsha.gov.al/" TargetMode="External"/><Relationship Id="rId13" Type="http://schemas.openxmlformats.org/officeDocument/2006/relationships/hyperlink" Target="http://www.arsimi.gov.al/" TargetMode="External"/><Relationship Id="rId14" Type="http://schemas.openxmlformats.org/officeDocument/2006/relationships/hyperlink" Target="http://www.qsha.gov.al/" TargetMode="External"/><Relationship Id="rId15" Type="http://schemas.openxmlformats.org/officeDocument/2006/relationships/footer" Target="footer2.xml"/><Relationship Id="rId16" Type="http://schemas.openxmlformats.org/officeDocument/2006/relationships/header" Target="header2.xml"/><Relationship Id="rId17" Type="http://schemas.openxmlformats.org/officeDocument/2006/relationships/footer" Target="footer3.xml"/><Relationship Id="rId18" Type="http://schemas.openxmlformats.org/officeDocument/2006/relationships/footer" Target="footer4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2017-12-18T10:00:30Z</dcterms:created>
  <dcterms:modified xsi:type="dcterms:W3CDTF">2017-12-18T10:00:30Z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