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FE2C6" w14:textId="7ACB7AE0" w:rsidR="00FB3259" w:rsidRPr="0032228A" w:rsidRDefault="004E3BEF" w:rsidP="004E3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228A">
        <w:rPr>
          <w:rFonts w:ascii="Garamond" w:hAnsi="Garamond"/>
          <w:b/>
          <w:sz w:val="24"/>
          <w:szCs w:val="24"/>
          <w:lang w:val="sq-AL"/>
        </w:rPr>
        <w:t>UDH</w:t>
      </w:r>
      <w:r w:rsidR="00F015BF" w:rsidRPr="0032228A">
        <w:rPr>
          <w:rFonts w:ascii="Garamond" w:hAnsi="Garamond"/>
          <w:b/>
          <w:sz w:val="24"/>
          <w:szCs w:val="24"/>
          <w:lang w:val="sq-AL"/>
        </w:rPr>
        <w:t>Ë</w:t>
      </w:r>
      <w:r w:rsidRPr="0032228A">
        <w:rPr>
          <w:rFonts w:ascii="Garamond" w:hAnsi="Garamond"/>
          <w:b/>
          <w:sz w:val="24"/>
          <w:szCs w:val="24"/>
          <w:lang w:val="sq-AL"/>
        </w:rPr>
        <w:t>ZI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>M</w:t>
      </w:r>
    </w:p>
    <w:p w14:paraId="041FE2C8" w14:textId="1D7AAC85" w:rsidR="00FB3259" w:rsidRPr="0032228A" w:rsidRDefault="00FB3259" w:rsidP="004E3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228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279AE" w:rsidRPr="0032228A">
        <w:rPr>
          <w:rFonts w:ascii="Garamond" w:hAnsi="Garamond"/>
          <w:b/>
          <w:sz w:val="24"/>
          <w:szCs w:val="24"/>
          <w:lang w:val="sq-AL"/>
        </w:rPr>
        <w:t>24</w:t>
      </w:r>
      <w:r w:rsidRPr="0032228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312D5" w:rsidRPr="0032228A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279AE" w:rsidRPr="0032228A">
        <w:rPr>
          <w:rFonts w:ascii="Garamond" w:hAnsi="Garamond"/>
          <w:b/>
          <w:sz w:val="24"/>
          <w:szCs w:val="24"/>
          <w:lang w:val="sq-AL"/>
        </w:rPr>
        <w:t>21.10.2019</w:t>
      </w:r>
    </w:p>
    <w:p w14:paraId="041FE2C9" w14:textId="77777777" w:rsidR="00FB3259" w:rsidRPr="0032228A" w:rsidRDefault="00FB3259" w:rsidP="004E3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1FE2CB" w14:textId="355837D1" w:rsidR="00D52C2C" w:rsidRPr="0032228A" w:rsidRDefault="004E3BEF" w:rsidP="004E3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228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>NJ</w:t>
      </w:r>
      <w:r w:rsidR="00F015BF" w:rsidRPr="0032228A">
        <w:rPr>
          <w:rFonts w:ascii="Garamond" w:hAnsi="Garamond"/>
          <w:b/>
          <w:sz w:val="24"/>
          <w:szCs w:val="24"/>
          <w:lang w:val="sq-AL"/>
        </w:rPr>
        <w:t>Ë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F015BF" w:rsidRPr="0032228A">
        <w:rPr>
          <w:rFonts w:ascii="Garamond" w:hAnsi="Garamond"/>
          <w:b/>
          <w:sz w:val="24"/>
          <w:szCs w:val="24"/>
          <w:lang w:val="sq-AL"/>
        </w:rPr>
        <w:t>Ë</w:t>
      </w:r>
      <w:r w:rsidR="0032228A">
        <w:rPr>
          <w:rFonts w:ascii="Garamond" w:hAnsi="Garamond"/>
          <w:b/>
          <w:sz w:val="24"/>
          <w:szCs w:val="24"/>
          <w:lang w:val="sq-AL"/>
        </w:rPr>
        <w:t xml:space="preserve"> UDHËZIMIN NR. 5, DATË 19.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>2.2018</w:t>
      </w:r>
      <w:r w:rsidR="0032228A">
        <w:rPr>
          <w:rFonts w:ascii="Garamond" w:hAnsi="Garamond"/>
          <w:b/>
          <w:sz w:val="24"/>
          <w:szCs w:val="24"/>
          <w:lang w:val="sq-AL"/>
        </w:rPr>
        <w:t>,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 xml:space="preserve"> “PËR PËRCAKTIMIN E ELEMENT</w:t>
      </w:r>
      <w:r w:rsidR="0032228A">
        <w:rPr>
          <w:rFonts w:ascii="Garamond" w:hAnsi="Garamond"/>
          <w:b/>
          <w:sz w:val="24"/>
          <w:szCs w:val="24"/>
          <w:lang w:val="sq-AL"/>
        </w:rPr>
        <w:t>E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>VE PËRBËRËS</w:t>
      </w:r>
      <w:r w:rsidR="0032228A">
        <w:rPr>
          <w:rFonts w:ascii="Garamond" w:hAnsi="Garamond"/>
          <w:b/>
          <w:sz w:val="24"/>
          <w:szCs w:val="24"/>
          <w:lang w:val="sq-AL"/>
        </w:rPr>
        <w:t>E</w:t>
      </w:r>
      <w:r w:rsidR="00D52C2C" w:rsidRPr="0032228A">
        <w:rPr>
          <w:rFonts w:ascii="Garamond" w:hAnsi="Garamond"/>
          <w:b/>
          <w:sz w:val="24"/>
          <w:szCs w:val="24"/>
          <w:lang w:val="sq-AL"/>
        </w:rPr>
        <w:t xml:space="preserve"> TË RAPORTIMIT VJETOR DHE AFATIT PËR RAPORTIM TË INSTITUCIONEVE TË ARSIMIT TË LARTË”</w:t>
      </w:r>
    </w:p>
    <w:p w14:paraId="041FE2CC" w14:textId="77777777" w:rsidR="00D52C2C" w:rsidRPr="0032228A" w:rsidRDefault="00D52C2C" w:rsidP="004E3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1FE2CD" w14:textId="43DCF71B" w:rsidR="00FB3259" w:rsidRPr="0032228A" w:rsidRDefault="00D52C2C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>Në mbështetje të nenit 102 të Kushtetutës, të nenit 32</w:t>
      </w:r>
      <w:r w:rsidR="00F015BF" w:rsidRPr="0032228A">
        <w:rPr>
          <w:rFonts w:ascii="Garamond" w:hAnsi="Garamond"/>
          <w:sz w:val="24"/>
          <w:szCs w:val="24"/>
          <w:lang w:val="sq-AL"/>
        </w:rPr>
        <w:t>,</w:t>
      </w:r>
      <w:r w:rsidRPr="0032228A">
        <w:rPr>
          <w:rFonts w:ascii="Garamond" w:hAnsi="Garamond"/>
          <w:sz w:val="24"/>
          <w:szCs w:val="24"/>
          <w:lang w:val="sq-AL"/>
        </w:rPr>
        <w:t xml:space="preserve"> të </w:t>
      </w:r>
      <w:r w:rsidR="002E7749" w:rsidRPr="0032228A">
        <w:rPr>
          <w:rFonts w:ascii="Garamond" w:hAnsi="Garamond"/>
          <w:sz w:val="24"/>
          <w:szCs w:val="24"/>
          <w:lang w:val="sq-AL"/>
        </w:rPr>
        <w:t xml:space="preserve">ligjit </w:t>
      </w:r>
      <w:r w:rsidRPr="0032228A">
        <w:rPr>
          <w:rFonts w:ascii="Garamond" w:hAnsi="Garamond"/>
          <w:sz w:val="24"/>
          <w:szCs w:val="24"/>
          <w:lang w:val="sq-AL"/>
        </w:rPr>
        <w:t>nr. 80/2015, “Për arsimin e lartë dhe kërkimin shkencor në institucionet e arsimit të lartë në Republikën e Shqipërisë</w:t>
      </w:r>
      <w:r w:rsidR="0032228A">
        <w:rPr>
          <w:rFonts w:ascii="Garamond" w:hAnsi="Garamond"/>
          <w:sz w:val="24"/>
          <w:szCs w:val="24"/>
          <w:lang w:val="sq-AL"/>
        </w:rPr>
        <w:t>”</w:t>
      </w:r>
      <w:r w:rsidRPr="0032228A">
        <w:rPr>
          <w:rFonts w:ascii="Garamond" w:hAnsi="Garamond"/>
          <w:sz w:val="24"/>
          <w:szCs w:val="24"/>
          <w:lang w:val="sq-AL"/>
        </w:rPr>
        <w:t xml:space="preserve">, </w:t>
      </w:r>
    </w:p>
    <w:p w14:paraId="041FE2CE" w14:textId="77777777" w:rsidR="00FB3259" w:rsidRPr="0032228A" w:rsidRDefault="00FB3259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1FE2CF" w14:textId="20D3454F" w:rsidR="0000603E" w:rsidRPr="0032228A" w:rsidRDefault="00D52C2C" w:rsidP="004E3B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>UDHËZOJ:</w:t>
      </w:r>
    </w:p>
    <w:p w14:paraId="041FE2D0" w14:textId="77777777" w:rsidR="00FB3259" w:rsidRPr="0032228A" w:rsidRDefault="00FB3259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1FE2D1" w14:textId="45F772EA" w:rsidR="00D52C2C" w:rsidRPr="0032228A" w:rsidRDefault="004E3BEF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 xml:space="preserve">1. </w:t>
      </w:r>
      <w:r w:rsidR="00D52C2C" w:rsidRPr="0032228A">
        <w:rPr>
          <w:rFonts w:ascii="Garamond" w:hAnsi="Garamond"/>
          <w:sz w:val="24"/>
          <w:szCs w:val="24"/>
          <w:lang w:val="sq-AL"/>
        </w:rPr>
        <w:t>Në</w:t>
      </w:r>
      <w:r w:rsidR="00F015BF" w:rsidRPr="0032228A">
        <w:rPr>
          <w:rFonts w:ascii="Garamond" w:hAnsi="Garamond"/>
          <w:sz w:val="24"/>
          <w:szCs w:val="24"/>
          <w:lang w:val="sq-AL"/>
        </w:rPr>
        <w:t xml:space="preserve"> udhëzimin n</w:t>
      </w:r>
      <w:r w:rsidR="00D52C2C" w:rsidRPr="0032228A">
        <w:rPr>
          <w:rFonts w:ascii="Garamond" w:hAnsi="Garamond"/>
          <w:sz w:val="24"/>
          <w:szCs w:val="24"/>
          <w:lang w:val="sq-AL"/>
        </w:rPr>
        <w:t>r.</w:t>
      </w:r>
      <w:r w:rsidR="00EB4973" w:rsidRPr="0032228A">
        <w:rPr>
          <w:rFonts w:ascii="Garamond" w:hAnsi="Garamond"/>
          <w:sz w:val="24"/>
          <w:szCs w:val="24"/>
          <w:lang w:val="sq-AL"/>
        </w:rPr>
        <w:t xml:space="preserve"> </w:t>
      </w:r>
      <w:r w:rsidR="000972E4" w:rsidRPr="0032228A">
        <w:rPr>
          <w:rFonts w:ascii="Garamond" w:hAnsi="Garamond"/>
          <w:sz w:val="24"/>
          <w:szCs w:val="24"/>
          <w:lang w:val="sq-AL"/>
        </w:rPr>
        <w:t>5, datë 19.</w:t>
      </w:r>
      <w:r w:rsidR="00D52C2C" w:rsidRPr="0032228A">
        <w:rPr>
          <w:rFonts w:ascii="Garamond" w:hAnsi="Garamond"/>
          <w:sz w:val="24"/>
          <w:szCs w:val="24"/>
          <w:lang w:val="sq-AL"/>
        </w:rPr>
        <w:t>2.2018</w:t>
      </w:r>
      <w:r w:rsidR="0032228A">
        <w:rPr>
          <w:rFonts w:ascii="Garamond" w:hAnsi="Garamond"/>
          <w:sz w:val="24"/>
          <w:szCs w:val="24"/>
          <w:lang w:val="sq-AL"/>
        </w:rPr>
        <w:t>,</w:t>
      </w:r>
      <w:r w:rsidR="00D52C2C" w:rsidRPr="0032228A">
        <w:rPr>
          <w:rFonts w:ascii="Garamond" w:hAnsi="Garamond"/>
          <w:sz w:val="24"/>
          <w:szCs w:val="24"/>
          <w:lang w:val="sq-AL"/>
        </w:rPr>
        <w:t xml:space="preserve"> “Për përcaktimin e element</w:t>
      </w:r>
      <w:r w:rsidR="0032228A">
        <w:rPr>
          <w:rFonts w:ascii="Garamond" w:hAnsi="Garamond"/>
          <w:sz w:val="24"/>
          <w:szCs w:val="24"/>
          <w:lang w:val="sq-AL"/>
        </w:rPr>
        <w:t>e</w:t>
      </w:r>
      <w:r w:rsidR="00D52C2C" w:rsidRPr="0032228A">
        <w:rPr>
          <w:rFonts w:ascii="Garamond" w:hAnsi="Garamond"/>
          <w:sz w:val="24"/>
          <w:szCs w:val="24"/>
          <w:lang w:val="sq-AL"/>
        </w:rPr>
        <w:t>ve përbërës</w:t>
      </w:r>
      <w:r w:rsidR="0032228A">
        <w:rPr>
          <w:rFonts w:ascii="Garamond" w:hAnsi="Garamond"/>
          <w:sz w:val="24"/>
          <w:szCs w:val="24"/>
          <w:lang w:val="sq-AL"/>
        </w:rPr>
        <w:t>e</w:t>
      </w:r>
      <w:r w:rsidR="00D52C2C" w:rsidRPr="0032228A">
        <w:rPr>
          <w:rFonts w:ascii="Garamond" w:hAnsi="Garamond"/>
          <w:sz w:val="24"/>
          <w:szCs w:val="24"/>
          <w:lang w:val="sq-AL"/>
        </w:rPr>
        <w:t xml:space="preserve"> të raportimit vjetor dhe afatit për raportim të institucioneve të arsimit të lartë</w:t>
      </w:r>
      <w:r w:rsidR="0032228A">
        <w:rPr>
          <w:rFonts w:ascii="Garamond" w:hAnsi="Garamond"/>
          <w:sz w:val="24"/>
          <w:szCs w:val="24"/>
          <w:lang w:val="sq-AL"/>
        </w:rPr>
        <w:t>”</w:t>
      </w:r>
      <w:r w:rsidR="00D52C2C" w:rsidRPr="0032228A">
        <w:rPr>
          <w:rFonts w:ascii="Garamond" w:hAnsi="Garamond"/>
          <w:sz w:val="24"/>
          <w:szCs w:val="24"/>
          <w:lang w:val="sq-AL"/>
        </w:rPr>
        <w:t>, fjalia e parë e pikës 3 ndryshon si më poshtë:</w:t>
      </w:r>
    </w:p>
    <w:p w14:paraId="041FE2D2" w14:textId="3960934F" w:rsidR="00D52C2C" w:rsidRPr="0032228A" w:rsidRDefault="00D52C2C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>“Raporti vjetor dërgohet nga IAL</w:t>
      </w:r>
      <w:r w:rsidR="0032228A">
        <w:rPr>
          <w:rFonts w:ascii="Garamond" w:hAnsi="Garamond"/>
          <w:sz w:val="24"/>
          <w:szCs w:val="24"/>
          <w:lang w:val="sq-AL"/>
        </w:rPr>
        <w:t>-ja,</w:t>
      </w:r>
      <w:r w:rsidRPr="0032228A">
        <w:rPr>
          <w:rFonts w:ascii="Garamond" w:hAnsi="Garamond"/>
          <w:sz w:val="24"/>
          <w:szCs w:val="24"/>
          <w:lang w:val="sq-AL"/>
        </w:rPr>
        <w:t xml:space="preserve"> zyrtarisht</w:t>
      </w:r>
      <w:r w:rsidR="0032228A">
        <w:rPr>
          <w:rFonts w:ascii="Garamond" w:hAnsi="Garamond"/>
          <w:sz w:val="24"/>
          <w:szCs w:val="24"/>
          <w:lang w:val="sq-AL"/>
        </w:rPr>
        <w:t>,</w:t>
      </w:r>
      <w:r w:rsidRPr="0032228A">
        <w:rPr>
          <w:rFonts w:ascii="Garamond" w:hAnsi="Garamond"/>
          <w:sz w:val="24"/>
          <w:szCs w:val="24"/>
          <w:lang w:val="sq-AL"/>
        </w:rPr>
        <w:t xml:space="preserve"> në Ministrinë e</w:t>
      </w:r>
      <w:r w:rsidR="00F015BF" w:rsidRPr="0032228A">
        <w:rPr>
          <w:rFonts w:ascii="Garamond" w:hAnsi="Garamond"/>
          <w:sz w:val="24"/>
          <w:szCs w:val="24"/>
          <w:lang w:val="sq-AL"/>
        </w:rPr>
        <w:t xml:space="preserve"> Arsimit, </w:t>
      </w:r>
      <w:r w:rsidRPr="0032228A">
        <w:rPr>
          <w:rFonts w:ascii="Garamond" w:hAnsi="Garamond"/>
          <w:sz w:val="24"/>
          <w:szCs w:val="24"/>
          <w:lang w:val="sq-AL"/>
        </w:rPr>
        <w:t>Sportit dhe Rinisë, në 1 (një) kopje origjinale</w:t>
      </w:r>
      <w:r w:rsidR="0032228A">
        <w:rPr>
          <w:rFonts w:ascii="Garamond" w:hAnsi="Garamond"/>
          <w:sz w:val="24"/>
          <w:szCs w:val="24"/>
          <w:lang w:val="sq-AL"/>
        </w:rPr>
        <w:t>,</w:t>
      </w:r>
      <w:r w:rsidRPr="0032228A">
        <w:rPr>
          <w:rFonts w:ascii="Garamond" w:hAnsi="Garamond"/>
          <w:sz w:val="24"/>
          <w:szCs w:val="24"/>
          <w:lang w:val="sq-AL"/>
        </w:rPr>
        <w:t xml:space="preserve"> në formë të shkruar dhe/ose elektr</w:t>
      </w:r>
      <w:r w:rsidR="00F015BF" w:rsidRPr="0032228A">
        <w:rPr>
          <w:rFonts w:ascii="Garamond" w:hAnsi="Garamond"/>
          <w:sz w:val="24"/>
          <w:szCs w:val="24"/>
          <w:lang w:val="sq-AL"/>
        </w:rPr>
        <w:t xml:space="preserve">onike, </w:t>
      </w:r>
      <w:r w:rsidRPr="0032228A">
        <w:rPr>
          <w:rFonts w:ascii="Garamond" w:hAnsi="Garamond"/>
          <w:sz w:val="24"/>
          <w:szCs w:val="24"/>
          <w:lang w:val="sq-AL"/>
        </w:rPr>
        <w:t xml:space="preserve">brenda muajit </w:t>
      </w:r>
      <w:r w:rsidR="00EB4973" w:rsidRPr="0032228A">
        <w:rPr>
          <w:rFonts w:ascii="Garamond" w:hAnsi="Garamond"/>
          <w:sz w:val="24"/>
          <w:szCs w:val="24"/>
          <w:lang w:val="sq-AL"/>
        </w:rPr>
        <w:t xml:space="preserve">dhjetor </w:t>
      </w:r>
      <w:r w:rsidRPr="0032228A">
        <w:rPr>
          <w:rFonts w:ascii="Garamond" w:hAnsi="Garamond"/>
          <w:sz w:val="24"/>
          <w:szCs w:val="24"/>
          <w:lang w:val="sq-AL"/>
        </w:rPr>
        <w:t>të çdo viti</w:t>
      </w:r>
      <w:r w:rsidR="0032228A">
        <w:rPr>
          <w:rFonts w:ascii="Garamond" w:hAnsi="Garamond"/>
          <w:sz w:val="24"/>
          <w:szCs w:val="24"/>
          <w:lang w:val="sq-AL"/>
        </w:rPr>
        <w:t>.”</w:t>
      </w:r>
    </w:p>
    <w:p w14:paraId="041FE2D3" w14:textId="0C29C8B7" w:rsidR="00D52C2C" w:rsidRPr="0032228A" w:rsidRDefault="004E3BEF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 xml:space="preserve">2. </w:t>
      </w:r>
      <w:r w:rsidR="00D52C2C" w:rsidRPr="0032228A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E817D0" w:rsidRPr="0032228A">
        <w:rPr>
          <w:rFonts w:ascii="Garamond" w:hAnsi="Garamond"/>
          <w:sz w:val="24"/>
          <w:szCs w:val="24"/>
          <w:lang w:val="sq-AL"/>
        </w:rPr>
        <w:t xml:space="preserve">udhëzimi </w:t>
      </w:r>
      <w:r w:rsidR="00D52C2C" w:rsidRPr="0032228A">
        <w:rPr>
          <w:rFonts w:ascii="Garamond" w:hAnsi="Garamond"/>
          <w:sz w:val="24"/>
          <w:szCs w:val="24"/>
          <w:lang w:val="sq-AL"/>
        </w:rPr>
        <w:t>Sekretari i Përgjithshëm në M</w:t>
      </w:r>
      <w:r w:rsidR="00F015BF" w:rsidRPr="0032228A">
        <w:rPr>
          <w:rFonts w:ascii="Garamond" w:hAnsi="Garamond"/>
          <w:sz w:val="24"/>
          <w:szCs w:val="24"/>
          <w:lang w:val="sq-AL"/>
        </w:rPr>
        <w:t>inistrinë e Arsimit, Sportit dhe Rinisë</w:t>
      </w:r>
      <w:r w:rsidR="00D52C2C" w:rsidRPr="0032228A">
        <w:rPr>
          <w:rFonts w:ascii="Garamond" w:hAnsi="Garamond"/>
          <w:sz w:val="24"/>
          <w:szCs w:val="24"/>
          <w:lang w:val="sq-AL"/>
        </w:rPr>
        <w:t xml:space="preserve"> dhe Institucionet e Arsimit të Lartë.</w:t>
      </w:r>
    </w:p>
    <w:p w14:paraId="041FE2D5" w14:textId="5C6D66DA" w:rsidR="00FB3259" w:rsidRPr="0032228A" w:rsidRDefault="00D52C2C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 xml:space="preserve">Ky </w:t>
      </w:r>
      <w:r w:rsidR="004E3BEF" w:rsidRPr="0032228A">
        <w:rPr>
          <w:rFonts w:ascii="Garamond" w:hAnsi="Garamond"/>
          <w:sz w:val="24"/>
          <w:szCs w:val="24"/>
          <w:lang w:val="sq-AL"/>
        </w:rPr>
        <w:t xml:space="preserve">udhëzim </w:t>
      </w:r>
      <w:r w:rsidR="00FB3259" w:rsidRPr="0032228A">
        <w:rPr>
          <w:rFonts w:ascii="Garamond" w:hAnsi="Garamond"/>
          <w:sz w:val="24"/>
          <w:szCs w:val="24"/>
          <w:lang w:val="sq-AL"/>
        </w:rPr>
        <w:t>hyn në fuqi</w:t>
      </w:r>
      <w:r w:rsidR="004E3BEF" w:rsidRPr="0032228A">
        <w:rPr>
          <w:rFonts w:ascii="Garamond" w:hAnsi="Garamond"/>
          <w:sz w:val="24"/>
          <w:szCs w:val="24"/>
          <w:lang w:val="sq-AL"/>
        </w:rPr>
        <w:t xml:space="preserve"> pas botimit në </w:t>
      </w:r>
      <w:r w:rsidRPr="0032228A">
        <w:rPr>
          <w:rFonts w:ascii="Garamond" w:hAnsi="Garamond"/>
          <w:sz w:val="24"/>
          <w:szCs w:val="24"/>
          <w:lang w:val="sq-AL"/>
        </w:rPr>
        <w:t>Fletoren Zy</w:t>
      </w:r>
      <w:r w:rsidR="004E3BEF" w:rsidRPr="0032228A">
        <w:rPr>
          <w:rFonts w:ascii="Garamond" w:hAnsi="Garamond"/>
          <w:sz w:val="24"/>
          <w:szCs w:val="24"/>
          <w:lang w:val="sq-AL"/>
        </w:rPr>
        <w:t>rtare</w:t>
      </w:r>
      <w:r w:rsidR="00FB3259" w:rsidRPr="0032228A">
        <w:rPr>
          <w:rFonts w:ascii="Garamond" w:hAnsi="Garamond"/>
          <w:sz w:val="24"/>
          <w:szCs w:val="24"/>
          <w:lang w:val="sq-AL"/>
        </w:rPr>
        <w:t>.</w:t>
      </w:r>
    </w:p>
    <w:p w14:paraId="041FE2D6" w14:textId="77777777" w:rsidR="00872F88" w:rsidRPr="0032228A" w:rsidRDefault="00872F88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1FE2D9" w14:textId="2FDE4B88" w:rsidR="00FB3259" w:rsidRPr="0032228A" w:rsidRDefault="004E3BEF" w:rsidP="004E3B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228A">
        <w:rPr>
          <w:rFonts w:ascii="Garamond" w:hAnsi="Garamond"/>
          <w:sz w:val="24"/>
          <w:szCs w:val="24"/>
          <w:lang w:val="sq-AL"/>
        </w:rPr>
        <w:t>MINISTËR I ARSIMIT, SPORTIT DHE RINISË</w:t>
      </w:r>
    </w:p>
    <w:p w14:paraId="041FE2DC" w14:textId="58977702" w:rsidR="00650C6D" w:rsidRPr="0032228A" w:rsidRDefault="004E3BEF" w:rsidP="004E3B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228A">
        <w:rPr>
          <w:rFonts w:ascii="Garamond" w:hAnsi="Garamond"/>
          <w:b/>
          <w:sz w:val="24"/>
          <w:szCs w:val="24"/>
          <w:lang w:val="sq-AL"/>
        </w:rPr>
        <w:t>Besa Shahini</w:t>
      </w:r>
    </w:p>
    <w:p w14:paraId="041FE2DD" w14:textId="77777777" w:rsidR="0066366F" w:rsidRPr="0032228A" w:rsidRDefault="0066366F" w:rsidP="004E3B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1FE2DE" w14:textId="77777777" w:rsidR="00D00F8D" w:rsidRPr="0032228A" w:rsidRDefault="00D00F8D" w:rsidP="00A73775">
      <w:pPr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sq-AL"/>
        </w:rPr>
      </w:pPr>
      <w:bookmarkStart w:id="0" w:name="_GoBack"/>
      <w:bookmarkEnd w:id="0"/>
    </w:p>
    <w:sectPr w:rsidR="00D00F8D" w:rsidRPr="0032228A" w:rsidSect="00F361DE">
      <w:pgSz w:w="11906" w:h="16838"/>
      <w:pgMar w:top="180" w:right="1556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D3BB6" w14:textId="77777777" w:rsidR="005D2BFE" w:rsidRDefault="005D2BFE" w:rsidP="0006588D">
      <w:pPr>
        <w:spacing w:after="0" w:line="240" w:lineRule="auto"/>
      </w:pPr>
      <w:r>
        <w:separator/>
      </w:r>
    </w:p>
  </w:endnote>
  <w:endnote w:type="continuationSeparator" w:id="0">
    <w:p w14:paraId="3077E7BB" w14:textId="77777777" w:rsidR="005D2BFE" w:rsidRDefault="005D2BFE" w:rsidP="0006588D">
      <w:pPr>
        <w:spacing w:after="0" w:line="240" w:lineRule="auto"/>
      </w:pPr>
      <w:r>
        <w:continuationSeparator/>
      </w:r>
    </w:p>
  </w:endnote>
  <w:endnote w:type="continuationNotice" w:id="1">
    <w:p w14:paraId="73F88030" w14:textId="77777777" w:rsidR="005D2BFE" w:rsidRDefault="005D2B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30454" w14:textId="77777777" w:rsidR="005D2BFE" w:rsidRDefault="005D2BFE" w:rsidP="0006588D">
      <w:pPr>
        <w:spacing w:after="0" w:line="240" w:lineRule="auto"/>
      </w:pPr>
      <w:r>
        <w:separator/>
      </w:r>
    </w:p>
  </w:footnote>
  <w:footnote w:type="continuationSeparator" w:id="0">
    <w:p w14:paraId="0A968F50" w14:textId="77777777" w:rsidR="005D2BFE" w:rsidRDefault="005D2BFE" w:rsidP="0006588D">
      <w:pPr>
        <w:spacing w:after="0" w:line="240" w:lineRule="auto"/>
      </w:pPr>
      <w:r>
        <w:continuationSeparator/>
      </w:r>
    </w:p>
  </w:footnote>
  <w:footnote w:type="continuationNotice" w:id="1">
    <w:p w14:paraId="47B1E368" w14:textId="77777777" w:rsidR="005D2BFE" w:rsidRDefault="005D2B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F33F1"/>
    <w:multiLevelType w:val="hybridMultilevel"/>
    <w:tmpl w:val="420C22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EB018D0"/>
    <w:multiLevelType w:val="hybridMultilevel"/>
    <w:tmpl w:val="32AEB730"/>
    <w:lvl w:ilvl="0" w:tplc="47A4D18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NotTrackMove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243F"/>
    <w:rsid w:val="0000603E"/>
    <w:rsid w:val="00035862"/>
    <w:rsid w:val="00063A8A"/>
    <w:rsid w:val="0006588D"/>
    <w:rsid w:val="000972E4"/>
    <w:rsid w:val="001078D9"/>
    <w:rsid w:val="00114F00"/>
    <w:rsid w:val="001271A3"/>
    <w:rsid w:val="00146314"/>
    <w:rsid w:val="0019000D"/>
    <w:rsid w:val="001A718C"/>
    <w:rsid w:val="001D2DCA"/>
    <w:rsid w:val="0021072A"/>
    <w:rsid w:val="00297091"/>
    <w:rsid w:val="002A5D6A"/>
    <w:rsid w:val="002E7749"/>
    <w:rsid w:val="0031576B"/>
    <w:rsid w:val="0032228A"/>
    <w:rsid w:val="003C2365"/>
    <w:rsid w:val="003E0949"/>
    <w:rsid w:val="003F0FFC"/>
    <w:rsid w:val="00456567"/>
    <w:rsid w:val="004B796F"/>
    <w:rsid w:val="004C799C"/>
    <w:rsid w:val="004E3BEF"/>
    <w:rsid w:val="00515EFF"/>
    <w:rsid w:val="005279AE"/>
    <w:rsid w:val="00531BBD"/>
    <w:rsid w:val="005D2BFE"/>
    <w:rsid w:val="005F52D1"/>
    <w:rsid w:val="00623EC6"/>
    <w:rsid w:val="00650C6D"/>
    <w:rsid w:val="0066366F"/>
    <w:rsid w:val="006A019B"/>
    <w:rsid w:val="006D631D"/>
    <w:rsid w:val="006E4970"/>
    <w:rsid w:val="006F73BE"/>
    <w:rsid w:val="007145E3"/>
    <w:rsid w:val="007310F3"/>
    <w:rsid w:val="00746B1F"/>
    <w:rsid w:val="007E60F4"/>
    <w:rsid w:val="00865490"/>
    <w:rsid w:val="00872F88"/>
    <w:rsid w:val="00873A67"/>
    <w:rsid w:val="00882BD6"/>
    <w:rsid w:val="008A4186"/>
    <w:rsid w:val="009464AA"/>
    <w:rsid w:val="009519E4"/>
    <w:rsid w:val="00A73775"/>
    <w:rsid w:val="00A868D5"/>
    <w:rsid w:val="00AE3908"/>
    <w:rsid w:val="00AF7E92"/>
    <w:rsid w:val="00B06640"/>
    <w:rsid w:val="00B312D5"/>
    <w:rsid w:val="00B56B5C"/>
    <w:rsid w:val="00B61569"/>
    <w:rsid w:val="00BB3A1B"/>
    <w:rsid w:val="00C02277"/>
    <w:rsid w:val="00CA170B"/>
    <w:rsid w:val="00CD1D5E"/>
    <w:rsid w:val="00CE175D"/>
    <w:rsid w:val="00CE2143"/>
    <w:rsid w:val="00D00F8D"/>
    <w:rsid w:val="00D04CCB"/>
    <w:rsid w:val="00D452C2"/>
    <w:rsid w:val="00D51E75"/>
    <w:rsid w:val="00D52C2C"/>
    <w:rsid w:val="00DC473C"/>
    <w:rsid w:val="00DD0A21"/>
    <w:rsid w:val="00DE09B2"/>
    <w:rsid w:val="00DF00C7"/>
    <w:rsid w:val="00E0216C"/>
    <w:rsid w:val="00E74D0D"/>
    <w:rsid w:val="00E817D0"/>
    <w:rsid w:val="00E94E82"/>
    <w:rsid w:val="00EB0BCA"/>
    <w:rsid w:val="00EB4973"/>
    <w:rsid w:val="00ED046A"/>
    <w:rsid w:val="00ED1792"/>
    <w:rsid w:val="00F015BF"/>
    <w:rsid w:val="00F361DE"/>
    <w:rsid w:val="00F36D6B"/>
    <w:rsid w:val="00F42927"/>
    <w:rsid w:val="00F8182C"/>
    <w:rsid w:val="00F974F7"/>
    <w:rsid w:val="00FA0DC6"/>
    <w:rsid w:val="00FB27FD"/>
    <w:rsid w:val="00FB3259"/>
    <w:rsid w:val="00FD64AD"/>
    <w:rsid w:val="00FF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1FE2C1"/>
  <w15:docId w15:val="{C3FBAE70-82B3-471A-800F-A0C067A0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FB3259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32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5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6588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65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6588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65490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4565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06.07.18\urdher%20mesues%20i%20arsimit%20fillor%20klasa%20i-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4584C063B4EFABE737EAE4BC725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2019-10-25T11:30:01Z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Për një ndryshim në udhëzimin nr.5, datë 19.2.2018 "Për përcaktimin e elementëve përbërës të raportit vjetor dhe afatit për raportim të institucioneve të arsimit të lartë"</Titulli>
    <Modifikuesi xmlns="0e656187-b300-4fb0-8bf4-3a50f872073c">alma.lisaku</Modifikuesi>
    <Nr_x002e__x0020_prot_x0020_QBZ xmlns="0e656187-b300-4fb0-8bf4-3a50f872073c">1471</Nr_x002e__x0020_prot_x0020_QBZ>
    <Data_x0020_e_x0020_Modifikimit xmlns="0e656187-b300-4fb0-8bf4-3a50f872073c">2019-10-28T09:32:02Z</Data_x0020_e_x0020_Modifikimit>
    <Dekretuar xmlns="0e656187-b300-4fb0-8bf4-3a50f872073c">false</Dekretuar>
    <Data xmlns="0e656187-b300-4fb0-8bf4-3a50f872073c">2019-10-20T22:00:00Z</Data>
    <Nr_x002e__x0020_protokolli_x0020_i_x0020_aktit xmlns="0e656187-b300-4fb0-8bf4-3a50f872073c">9571/1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4584C063B4EFABE737EAE4BC725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95F16-9DDC-493C-B468-A5768DA23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8BA2A9-A63E-4A11-9808-481C771BF4F2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FD8DDA-376C-4351-8B79-B6DCE49007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384C1E-11C1-450B-BDC1-05316C29FF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04CA31-9F33-4F58-8664-4F5AC4199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6FEC8B-F26D-4A61-8E6C-AF660C33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urdher mesues i arsimit fillor klasa i-v</Template>
  <TotalTime>1273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nr.5, datë 19.2.2018 "Për përcaktimin e elementëve përbërës të raportit vjetor dhe afatit për raportim të institucioneve të arsimit të lartë"</vt:lpstr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nr.5, datë 19.2.2018 "Për përcaktimin e elementëve përbërës të raportit vjetor dhe afatit për raportim të institucioneve të arsimit të lartë"</dc:title>
  <dc:creator>user</dc:creator>
  <cp:lastModifiedBy>Entela Suli</cp:lastModifiedBy>
  <cp:revision>42</cp:revision>
  <cp:lastPrinted>2019-10-08T13:26:00Z</cp:lastPrinted>
  <dcterms:created xsi:type="dcterms:W3CDTF">2018-07-06T08:17:00Z</dcterms:created>
  <dcterms:modified xsi:type="dcterms:W3CDTF">2019-10-28T12:42:00Z</dcterms:modified>
</cp:coreProperties>
</file>