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3224" w:right="322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UDHËZIM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PËRBASHKËT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2487,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15.5.20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1" w:right="3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TRAJTIMIN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BIMËVE,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LËNDËVE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NARKOTIKE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APO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IKOTROPE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PREKURSORËVE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KIMIKË,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SEKUESTRUARA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188,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190,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220,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</w:p>
    <w:p>
      <w:pPr>
        <w:spacing w:before="0" w:after="0" w:line="240" w:lineRule="auto"/>
        <w:ind w:left="6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7905,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21.3.1995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Penale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blikës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</w:p>
    <w:p>
      <w:pPr>
        <w:spacing w:before="0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97/2016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organizimin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funksionimin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orisë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8750,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26.3.2001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luftën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trafikut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substancave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psikotrope”,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Përgjithshëm,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Brendshme,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Shëndetësisë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Mjedisit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3985" w:right="39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UDHËZOJNË: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rritjen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kapaciteteve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agjencive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rekomandimet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Evropian,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trajtimin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prekursorëve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kimikë,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Konventat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Ndërkombëtare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legjislacionin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vendeve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Përbashkët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normojë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ajtimin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asgjësimin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garantuar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njëkohësisht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mbrojtjen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supoz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abuz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3" w:lineRule="exact"/>
        <w:ind w:left="384" w:right="-20"/>
        <w:jc w:val="left"/>
        <w:rPr>
          <w:rFonts w:ascii="Garamond" w:hAnsi="Garamond" w:cs="Garamond" w:eastAsia="Garamond"/>
          <w:sz w:val="25"/>
          <w:szCs w:val="25"/>
        </w:rPr>
      </w:pPr>
      <w:rPr/>
      <w:r>
        <w:rPr>
          <w:rFonts w:ascii="Garamond" w:hAnsi="Garamond" w:cs="Garamond" w:eastAsia="Garamond"/>
          <w:sz w:val="25"/>
          <w:szCs w:val="25"/>
          <w:spacing w:val="0"/>
          <w:w w:val="100"/>
          <w:b/>
          <w:bCs/>
          <w:position w:val="1"/>
        </w:rPr>
        <w:t>Me</w:t>
      </w:r>
      <w:r>
        <w:rPr>
          <w:rFonts w:ascii="Garamond" w:hAnsi="Garamond" w:cs="Garamond" w:eastAsia="Garamond"/>
          <w:sz w:val="25"/>
          <w:szCs w:val="25"/>
          <w:spacing w:val="-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b/>
          <w:bCs/>
          <w:position w:val="1"/>
        </w:rPr>
        <w:t>synimin</w:t>
      </w:r>
      <w:r>
        <w:rPr>
          <w:rFonts w:ascii="Garamond" w:hAnsi="Garamond" w:cs="Garamond" w:eastAsia="Garamond"/>
          <w:sz w:val="25"/>
          <w:szCs w:val="25"/>
          <w:spacing w:val="1"/>
          <w:w w:val="95"/>
          <w:b/>
          <w:bCs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b/>
          <w:bCs/>
          <w:position w:val="1"/>
        </w:rPr>
        <w:t>për</w:t>
      </w:r>
      <w:r>
        <w:rPr>
          <w:rFonts w:ascii="Garamond" w:hAnsi="Garamond" w:cs="Garamond" w:eastAsia="Garamond"/>
          <w:sz w:val="25"/>
          <w:szCs w:val="25"/>
          <w:spacing w:val="-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b/>
          <w:bCs/>
          <w:position w:val="1"/>
        </w:rPr>
        <w:t>të</w:t>
      </w:r>
      <w:r>
        <w:rPr>
          <w:rFonts w:ascii="Garamond" w:hAnsi="Garamond" w:cs="Garamond" w:eastAsia="Garamond"/>
          <w:sz w:val="25"/>
          <w:szCs w:val="25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b/>
          <w:bCs/>
          <w:position w:val="1"/>
        </w:rPr>
        <w:t>normuar: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0"/>
        </w:rPr>
      </w:r>
    </w:p>
    <w:p>
      <w:pPr>
        <w:spacing w:before="0" w:after="0" w:line="267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procesin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sekuestrimit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bimëve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lëndëve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shuara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narkotike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apo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psikotrope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mëny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sigurohet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“zinxhir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lëvizjes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penale;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efikase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unifikuara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lartë,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rdorim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unik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uar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siguruara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Njësitë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Luftës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Kundër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Drogës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Institutin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ncore,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garantuar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mbrojtjen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supoz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abuzim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magazinimit,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ruajtjen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caktuar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sekuestruara;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endimeve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Prokurorisë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Gjykatës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asgjësimin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dorëzimin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institucione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era,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fushën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ekuestrimit,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analizave,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asgjësimit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bimëve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ndërkombëtare.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PËRKUFIZIME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mëposhtëm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kuptime: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“Qese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provash”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cilat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rdoren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sigurie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mbyllur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ato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hapen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gjurmë.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serial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unik,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ryshme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shënime.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“Substancë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kuptohet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qoftë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origjinë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natyrore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sintetike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tuar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ventat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ërkombëtare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igjin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barnat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“Prekursor”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substanca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vojshme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prodhimin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substancave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molekulës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prodhimit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përfundimtar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listuar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legjislacionin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ntrollin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përdoren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brikimin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ligjshëm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DREJTUESE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Parimi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“zinxhirit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lëvizjes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gjithmonë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“Zinxhiri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lëvizjes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sekuestruara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dyshuara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substanca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sigurohen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respektuar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ruajtjes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regjistrohet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ruhet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sekuestruar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sasia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bimëve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dyshuara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substanca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(përfshirë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ambalazhin)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dërgohet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ndërhyrje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Institutin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Shkenco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gjetje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gjurmësh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analiza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ancat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bejnë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prekursorë,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njoftohet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Shkencore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mostrave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analizave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Peshoret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Peshoret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siguruara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njësitë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specializua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luftën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kundër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drogës,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sigurojnë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substanca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provash.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Peshoret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unifikuara,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lehtësisht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portueshme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siguruar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mjaft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saktë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huara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otrope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endjen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ndodhen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moment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Peshoret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gurët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kalibrimi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5(pesë)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kg,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(një)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kg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(pësëqind)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Gurët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kalibrimit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testimin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rregullisht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peshoreve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kontrolluar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saktësinë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Peshoret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ësitë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lizuara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drogës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licisë.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Shefi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njësisë,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sigurojë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peshoret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dorim;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peshoret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testohen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gurët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rimit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siguruara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muaj;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gurët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eshës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kalibrohen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Meterologjisë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Kalibrimit.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ovave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garantoj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ndërhyr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torizuara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bimët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substanca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cilat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mbyllur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lejojnë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rsonat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autorizuar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inspektim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identifikojnë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lehtësisht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ndërhyrje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paautoriz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ara.</w:t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Secila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serial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ekspertët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prokurorët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sigurohen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mbajtjen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ënim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esverbal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numrave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serisë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qeseje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përdorur.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shënim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lëvizjes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provave.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mbyllen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vave,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hapen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përveç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rasteve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ekspertimeve,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riekspertimeve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rasteve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autorizuara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Gjykata.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përveç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rasteve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ekspertimeve,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hartohet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proces-verbal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shpjegohet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arsyeja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hapjes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qeseve,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koha,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jegjës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yera.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Proces-verbali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kopje,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njëra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fashikullit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administrohet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gazinën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riekspertimit,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yera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eksperti/ekspertët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yrohen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f)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hapen,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asgjësohen,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bashku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vendosen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procedurës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fillestare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marrjes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përsëritet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hapet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qesja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metodë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ruhet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vazhdimësia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provave.</w:t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ovave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rdorura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asgjës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asgjësimit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përfundimtar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ogave.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fundin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gërshërë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mjet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jitësja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mbyllur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sigurisë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ndërhyrje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paautorizua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serial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Veprimet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vendngjarjen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sekuestrimit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prekursorëve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zbulimi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dyshuara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prekursorëve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kimikë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prezent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oficerë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shërbimeve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alizuara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luftën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drogës,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procedohet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zbulohen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dyshuara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prekursorë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kimikë,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preze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vendngjarje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gurojnë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arresto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dyshuar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pranishëm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251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300/1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Procedurës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Penale.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konstatimit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punonjësit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angazhohen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kqyrjen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vendngjarjes,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peshimin,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transportimin,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ambalazh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uestrimin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provave,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doreza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plastike,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lënies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gjurmëve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papilare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sekuestruara.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punonjësit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ndërmarrin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hapat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domo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oshëm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parandalohet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humbja,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asgjësimi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sasi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dyshuara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prekurs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kimikë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eket,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mbahet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kontroll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derisa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trukturave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specializua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luftën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kundër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drogës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urori.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veprojnë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domosdoshme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garantuar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sigurinë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dyshuara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personave,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shoqërimit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dhe/ose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automjeteve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ambientet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etj.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300/2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Procedurës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Penale).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specializuar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thana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sekuestrua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përafërsi);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vendndodhjen;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arres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vendngj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kapjeve/k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nstatimi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drogës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mëtejshm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urdhri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4.2.2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lajmërimit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shërbimit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Seksionin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Hetimin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62" w:right="16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Narkotikëve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punonjësit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seksioneve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preze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zbulimi.</w:t>
      </w:r>
    </w:p>
    <w:p>
      <w:pPr>
        <w:spacing w:before="0" w:after="0" w:line="240" w:lineRule="auto"/>
        <w:ind w:left="10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Përveç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përmendet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germat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“a”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“b”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ragrafit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4.2.1.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oficeri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strukturave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luftën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drogës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nivel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vendor,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kujdeset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kuestrimi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korrekte.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e/o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paketav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dyshu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peshohe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regjistrohet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peshohe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peshore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librohe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peshës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përfshih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proces-v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dhe/os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ezulta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kalibrimit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gjende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peshua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4.2.3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4.2.3.1.Lënd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psikotrope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psikotr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nabisi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gjethe)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rshtatshm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shënohet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fice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gjistrojn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mësh.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kopje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përfshihe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cannabi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sattiv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sekuestru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paketu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balazhuar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çant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ncore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nxhiri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4.2.3.2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ndryshme)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plantacioni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rshkruhe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-verbal.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tacio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përshkru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proces-verbal.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filmohe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plantacion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rshkruhet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proces-verbal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përshtatshm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metër)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vendosu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përfshih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fotogr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mëposh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shkurtr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plantacionit.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sipërm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20-5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mesatar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shërbejn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sipërm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0-5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mesat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shërbej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provash.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sipërm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20-5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jat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dërgoh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respekt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truara.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kuestrohe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mbjell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gota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kubik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shkunde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maten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numëroh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fotografohen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filizav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ekzamini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filiza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zamini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mbeten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shkule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asgjësohe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djegies.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shkatërrohe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plantacione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fermerë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pretendojn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përbashkë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Bujqësis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Ushqimi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Konsumatori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mbjelli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numra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38/1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14.5.200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348/3,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3.5.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4.2.3.3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gjethe).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tabel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ografik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dërgohe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sekuestrua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atëher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shkurtr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(dhjetë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kërcell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mbeten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asgjësohe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djegie.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paligjshm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ekspozohe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median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sekuestrua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qeset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sekuestruar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etiketë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paautori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personale.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emerg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mbylle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zinxhiri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lëvizjes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provës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dorëzim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magazinim,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etiketat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gjistrat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ërkatës,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uar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verbalet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kopje,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njëra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fashikullit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kopja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dërgohet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Institutin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Shkencore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ekzaminim.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Dorëzimi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thotë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thjeshtë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tjetri,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shembull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kryhet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kohën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qeset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dorëzohen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oficeri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(punonjësi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ruajtje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mbajtje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SEKUESTRIMIT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Dokumentet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domo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oshme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otësohen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specializuara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luftën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drogës,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punonjës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tillë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prokurori.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shme,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oficeri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mbështetur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kërkojnë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ekspertimit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Institutin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institucione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alizuara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fushë,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gjetur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bërë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analizën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caktuar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sekuestruara.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6.3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sasia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bimëve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dyshuara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truar,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dërgohet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laborator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sekuestrimi.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autorë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arrestuar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ndaluar,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bimët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uestruar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dërgohen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Institutin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Shkencore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sekuestrimi.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6.4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Provat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merren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dorëzim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stitutit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Shkencore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detajet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posaçëm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ekretuar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Sekretari.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ANALIZAT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SPERTIMI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Shkencore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ekspertizën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paisjet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duhura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analiza.</w:t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7.2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Oficerët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policisë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rkojnë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parasysh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domosdoshme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fushës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analizojnë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paketë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otike.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Analiza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panevoj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tepruar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keta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ishte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shterim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burimesh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laboratorin.</w:t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7.3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Ekspertët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referohen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udhëzimeve,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komandimeve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praktikave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Bashkuara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analizave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bimëve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shuara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psikotrope.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Shkenco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posaçm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standardev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tharje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kusht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përshtatshm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oc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rashiku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përfundim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ekspertimit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rfshijn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ruajtje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zhdueshm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vazhdueshëm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kamer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përfundojn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gjurm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lloji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punonjësi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labora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rimbylli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mbylli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përshkruajn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ovas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Gjithashtu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etaje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reja.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ursorë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kimik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Shkencor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Qendr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Magazinimi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Psikotrop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ambie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pajisje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punonjësi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Sektori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Heti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Nar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ot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reg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sekretu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punonjë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zini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asgjësimi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drogav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ruajtj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asgjësohen.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Psikotrope,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urdhëro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struktura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Shteti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ruajtje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mjedi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sig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“Mjedi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sigurt”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konsiderohe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ambient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territori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Drejtoriv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Policisë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shkall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lart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vazhdu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ambien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shmangu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rreziqet.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IKOTROP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dërgua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destinacioni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parashikimev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Procedurë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nim/stërvitje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qenv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drogës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studimor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shkencore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parashtrohet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çështjes.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Gjykatë,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bashk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pezulli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prekursorëv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rashikimev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mëve/lë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psikotrop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prekursorëv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sekuestruar,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përfaqësue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dërgojë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bim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/lë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dëv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verbal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lmohe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fotografohet.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psikotrop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kuestru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ambiente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Material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teknik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asgjësimi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oriumi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rshta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asgjësimi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2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asgjësimi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saj)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përshkruhe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specialist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sugjero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asgjësimi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edisit.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UNDIMTA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zbulohe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psikotrope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urdhra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vendime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përmendur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9.2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narkotik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rope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prekursorëv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sekuestru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dërgohe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zekuti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realizojnë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asgjësimi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udhëzimi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ndërprite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praktika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dhe/os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narkotike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hashtu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analiza.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Prokurori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ëndetësisë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Policis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kontroll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inspektimi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Qendr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Psikotrope: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ekzekutimi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penale;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hëm;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kontroll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përbashkët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titullarë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sipërpërmendura.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649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3.4.2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endshë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1572/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3.4.200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ëndetësis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156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17.4.200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psiko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rope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shfuqizohet.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39" w:lineRule="auto"/>
        <w:ind w:left="228" w:right="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Adriatik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Llalla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28" w:right="-6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Ogert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Manastirliu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46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afaj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MJEDISIT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Lefter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2094" w:space="402"/>
        <w:col w:w="710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UDHEZIM nr. 2487, date 15.5.2017.docx</dc:title>
  <dcterms:created xsi:type="dcterms:W3CDTF">2017-12-18T09:26:56Z</dcterms:created>
  <dcterms:modified xsi:type="dcterms:W3CDTF">2017-12-18T09:26:56Z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