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028" w:right="414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UDHËZIM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541" w:right="366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5,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atë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.5.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15" w:right="23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DISA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SHTESA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NDRYSHIME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MIN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671,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6.12.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016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"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PROC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RAT</w:t>
      </w:r>
      <w:r>
        <w:rPr>
          <w:rFonts w:ascii="Garamond" w:hAnsi="Garamond" w:cs="Garamond" w:eastAsia="Garamond"/>
          <w:sz w:val="22"/>
          <w:szCs w:val="22"/>
          <w:spacing w:val="3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HART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MIT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LISTAVE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ZGJ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ËSVE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JEDHJ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KUVEN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"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ËZIMIN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198,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27.3.2017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"PËR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PROCEDURAT</w:t>
      </w:r>
      <w:r>
        <w:rPr>
          <w:rFonts w:ascii="Garamond" w:hAnsi="Garamond" w:cs="Garamond" w:eastAsia="Garamond"/>
          <w:sz w:val="22"/>
          <w:szCs w:val="22"/>
          <w:spacing w:val="3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IMIT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LIS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ZGJ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DHËSVE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ZG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EDH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PARA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OHS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KRYE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BASH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KAVA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RKU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TIRANË"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zba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102,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blikës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Shqipërisë,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nenit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49,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50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ligjit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185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00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008,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“Kodi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Zgje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Republi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hqipër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së”,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ndryshuar,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ekretit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03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1,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017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resident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një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ndryshim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ret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83,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16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“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uvend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n””,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2,"Për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caktim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zgjedhjeve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kryetar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hkie,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bashkia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Kavajë,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qarku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në",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propozim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Drejtorisë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Përgjiths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Gjendjes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le,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023" w:right="414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UDHËZOJ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edhje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017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Kuv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ndin,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zëvendësohet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.6.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017.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Pika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19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ryshohet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poshtë: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18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"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zyrë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endjes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24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17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printon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GJC,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rmatet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“c”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hësve,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qendër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duke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fshirë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edhe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nstitucionet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posaçme,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idi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err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edhë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par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kime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ligj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138/20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"Për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garantimin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integritetit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zgjidhen,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ose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usht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jnë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funksione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blike".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Pika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20,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drysho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poshtë: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18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"Krye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Bashkisë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miraton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firmos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formatet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listave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parashikuara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Ko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Zgjed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dër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ato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brenda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datës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25.05.2017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AZ-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përkatëse",</w:t>
      </w:r>
      <w:r>
        <w:rPr>
          <w:rFonts w:ascii="Garamond" w:hAnsi="Garamond" w:cs="Garamond" w:eastAsia="Garamond"/>
          <w:sz w:val="22"/>
          <w:szCs w:val="22"/>
          <w:spacing w:val="5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sa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formati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“c”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dërgohet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KQZ-së,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DPGJC-së,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format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elekt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nik.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430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21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qet.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18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jedhë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Kav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jë,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vlef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hme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lista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printohet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pikës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këtij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udhëzimi,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cila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përdo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zgjed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Kuv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ndin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dhjet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kryetarin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bashkisë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Kavajë.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189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6.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Udhëzimi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198,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27.0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20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procedurat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hartimit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istave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zgjedhësve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zgjedhjet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parakohshme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bashk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qarku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Tiranë,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shfuq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zohet.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zbatimin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këtij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dhëzimi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kohet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ejt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ërgjithshme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es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le,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përgjegj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186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zyra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ndjes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civ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strativ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inst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ionet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shtetërore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parashi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ohen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Kodin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Zgjedhor.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udhëzim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hyn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fuqi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menjëherë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botohet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Fletoren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Zyrtare.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225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MINISTRI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NËVE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BREN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HME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22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tmi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X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2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1"/>
          <w:w w:val="102"/>
          <w:b/>
          <w:bCs/>
        </w:rPr>
        <w:t>aj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pgNumType w:start="6161"/>
          <w:pgMar w:footer="630" w:top="980" w:bottom="820" w:left="1480" w:right="1340"/>
          <w:footerReference w:type="default" r:id="rId5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Mar w:header="0" w:footer="630" w:top="1480" w:bottom="820" w:left="1720" w:right="13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8pt;margin-top:739.51123pt;width:53.980802pt;height:17.115945pt;mso-position-horizontal-relative:page;mso-position-vertical-relative:page;z-index:-53" type="#_x0000_t202" filled="f" stroked="f">
          <v:textbox inset="0,0,0,0">
            <w:txbxContent>
              <w:p>
                <w:pPr>
                  <w:spacing w:before="59" w:after="0" w:line="240" w:lineRule="auto"/>
                  <w:ind w:left="20" w:right="-20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  <w:t>Faqe|</w:t>
                </w:r>
                <w:r>
                  <w:rPr/>
                  <w:fldChar w:fldCharType="begin"/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6162</w:t>
                </w:r>
                <w:r>
                  <w:rPr/>
                  <w:fldChar w:fldCharType="end"/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UDHEZIM nr. 295, date 22.5.2017.docx</dc:title>
  <dcterms:created xsi:type="dcterms:W3CDTF">2017-12-18T09:13:55Z</dcterms:created>
  <dcterms:modified xsi:type="dcterms:W3CDTF">2017-12-18T09:13:55Z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