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Default Extension="jpg" ContentType="image/jpg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header11.xml" ContentType="application/vnd.openxmlformats-officedocument.wordprocessingml.head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header13.xml" ContentType="application/vnd.openxmlformats-officedocument.wordprocessingml.header+xml"/>
  <Override PartName="/word/footer14.xml" ContentType="application/vnd.openxmlformats-officedocument.wordprocessingml.footer+xml"/>
  <Override PartName="/word/header14.xml" ContentType="application/vnd.openxmlformats-officedocument.wordprocessingml.header+xml"/>
  <Override PartName="/word/footer15.xml" ContentType="application/vnd.openxmlformats-officedocument.wordprocessingml.footer+xml"/>
  <Override PartName="/word/header15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header16.xml" ContentType="application/vnd.openxmlformats-officedocument.wordprocessingml.header+xml"/>
  <Override PartName="/word/footer20.xml" ContentType="application/vnd.openxmlformats-officedocument.wordprocessingml.footer+xml"/>
  <Override PartName="/word/header17.xml" ContentType="application/vnd.openxmlformats-officedocument.wordprocessingml.header+xml"/>
  <Override PartName="/word/footer21.xml" ContentType="application/vnd.openxmlformats-officedocument.wordprocessingml.footer+xml"/>
  <Override PartName="/word/header18.xml" ContentType="application/vnd.openxmlformats-officedocument.wordprocessingml.header+xml"/>
  <Override PartName="/word/footer22.xml" ContentType="application/vnd.openxmlformats-officedocument.wordprocessingml.footer+xml"/>
  <Override PartName="/word/header19.xml" ContentType="application/vnd.openxmlformats-officedocument.wordprocessingml.header+xml"/>
  <Override PartName="/word/footer23.xml" ContentType="application/vnd.openxmlformats-officedocument.wordprocessingml.footer+xml"/>
  <Override PartName="/word/header20.xml" ContentType="application/vnd.openxmlformats-officedocument.wordprocessingml.header+xml"/>
  <Override PartName="/word/footer24.xml" ContentType="application/vnd.openxmlformats-officedocument.wordprocessingml.footer+xml"/>
  <Override PartName="/word/header21.xml" ContentType="application/vnd.openxmlformats-officedocument.wordprocessingml.header+xml"/>
  <Override PartName="/word/footer25.xml" ContentType="application/vnd.openxmlformats-officedocument.wordprocessingml.footer+xml"/>
  <Override PartName="/word/header22.xml" ContentType="application/vnd.openxmlformats-officedocument.wordprocessingml.header+xml"/>
  <Override PartName="/word/footer26.xml" ContentType="application/vnd.openxmlformats-officedocument.wordprocessingml.footer+xml"/>
  <Override PartName="/word/header23.xml" ContentType="application/vnd.openxmlformats-officedocument.wordprocessingml.head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header26.xml" ContentType="application/vnd.openxmlformats-officedocument.wordprocessingml.header+xml"/>
  <Override PartName="/word/footer3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NumType w:start="6471"/>
          <w:pgMar w:header="851" w:footer="998" w:top="1840" w:bottom="1180" w:left="760" w:right="780"/>
          <w:headerReference w:type="default" r:id="rId5"/>
          <w:footerReference w:type="default" r:id="rId6"/>
          <w:type w:val="continuous"/>
          <w:pgSz w:w="11920" w:h="16860"/>
        </w:sectPr>
      </w:pPr>
      <w:rPr/>
    </w:p>
    <w:p>
      <w:pPr>
        <w:spacing w:before="2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ËZIM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373" w:right="4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IGURI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IZI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</w:p>
    <w:p>
      <w:pPr>
        <w:spacing w:before="0" w:after="0" w:line="266" w:lineRule="exact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7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1" w:after="0" w:line="276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1018" w:lineRule="exact"/>
        <w:ind w:left="373" w:right="358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ËZO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95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373" w:right="13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3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6" w:after="0" w:line="276" w:lineRule="auto"/>
        <w:ind w:right="353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</w:p>
    <w:p>
      <w:pPr>
        <w:spacing w:before="1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39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7" w:lineRule="auto"/>
        <w:ind w:right="43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terr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4" w:lineRule="auto"/>
        <w:ind w:right="30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2" w:after="0" w:line="278" w:lineRule="auto"/>
        <w:ind w:right="91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ecilën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8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8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KB)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17" w:space="502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20" w:left="760" w:right="780"/>
          <w:pgSz w:w="11920" w:h="16860"/>
        </w:sectPr>
      </w:pPr>
      <w:rPr/>
    </w:p>
    <w:p>
      <w:pPr>
        <w:spacing w:before="18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38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41" w:after="0" w:line="278" w:lineRule="auto"/>
        <w:ind w:left="373" w:right="-2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’u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çar.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29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8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ish-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2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</w:t>
      </w:r>
      <w:r>
        <w:rPr>
          <w:rFonts w:ascii="Calibri" w:hAnsi="Calibri" w:cs="Calibri" w:eastAsia="Calibri"/>
          <w:sz w:val="22"/>
          <w:szCs w:val="22"/>
          <w:spacing w:val="4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tarifën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43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372" w:right="16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16" w:after="0" w:line="276" w:lineRule="auto"/>
        <w:ind w:right="503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.a.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.k.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right="132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1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right="44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5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stafin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41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right="79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’u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ë: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8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3" w:after="0" w:line="506" w:lineRule="exact"/>
        <w:ind w:right="116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stafin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1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8" w:after="0" w:line="500" w:lineRule="atLeast"/>
        <w:ind w:right="107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stafin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</w:p>
    <w:p>
      <w:pPr>
        <w:spacing w:before="41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67" w:space="452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20" w:left="760" w:right="780"/>
          <w:pgSz w:w="11920" w:h="16860"/>
        </w:sectPr>
      </w:pPr>
      <w:rPr/>
    </w:p>
    <w:p>
      <w:pPr>
        <w:spacing w:before="18" w:after="0" w:line="276" w:lineRule="auto"/>
        <w:ind w:left="373" w:right="-5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7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kalla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ërtesa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373" w:right="10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j)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3" w:after="0" w:line="454" w:lineRule="auto"/>
        <w:ind w:left="373" w:right="6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(k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ela,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0" w:after="0" w:line="266" w:lineRule="exact"/>
        <w:ind w:left="373" w:right="-7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)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ren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1" w:after="0" w:line="276" w:lineRule="auto"/>
        <w:ind w:left="373" w:right="28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2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alifik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372" w:right="63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13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372" w:right="36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5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Tarifat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alitetet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16" w:after="0" w:line="276" w:lineRule="auto"/>
        <w:ind w:right="672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0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tafit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tafit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9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92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0" w:after="0" w:line="266" w:lineRule="exact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rit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licisë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1" w:after="0" w:line="276" w:lineRule="auto"/>
        <w:ind w:right="30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8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r)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at,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ëtij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eça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41" w:after="0" w:line="276" w:lineRule="auto"/>
        <w:ind w:right="3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3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41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41" w:space="477"/>
            <w:col w:w="4962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20" w:left="760" w:right="780"/>
          <w:pgSz w:w="11920" w:h="16860"/>
        </w:sectPr>
      </w:pPr>
      <w:rPr/>
    </w:p>
    <w:p>
      <w:pPr>
        <w:spacing w:before="18" w:after="0" w:line="276" w:lineRule="auto"/>
        <w:ind w:left="373" w:right="9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23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C).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</w:p>
    <w:p>
      <w:pPr>
        <w:spacing w:before="3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3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2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4" w:lineRule="auto"/>
        <w:ind w:left="373" w:right="1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kim</w:t>
      </w:r>
    </w:p>
    <w:p>
      <w:pPr>
        <w:spacing w:before="2" w:after="0" w:line="278" w:lineRule="auto"/>
        <w:ind w:left="373" w:right="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7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saj.</w:t>
      </w:r>
    </w:p>
    <w:p>
      <w:pPr>
        <w:spacing w:before="16" w:after="0" w:line="275" w:lineRule="auto"/>
        <w:ind w:left="1" w:right="306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sjell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ërtërit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3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" w:right="32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çar.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4" w:lineRule="auto"/>
        <w:ind w:left="1" w:right="39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2" w:after="0" w:line="278" w:lineRule="auto"/>
        <w:ind w:left="1" w:right="31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çar.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" w:right="40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tarifën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tarifës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8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29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8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3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31" w:space="488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20" w:left="760" w:right="780"/>
          <w:pgSz w:w="11920" w:h="16860"/>
        </w:sectPr>
      </w:pPr>
      <w:rPr/>
    </w:p>
    <w:p>
      <w:pPr>
        <w:spacing w:before="18" w:after="0" w:line="275" w:lineRule="auto"/>
        <w:ind w:left="373" w:right="5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jin</w:t>
      </w:r>
    </w:p>
    <w:p>
      <w:pPr>
        <w:spacing w:before="3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373" w:right="-1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jin</w:t>
      </w:r>
    </w:p>
    <w:p>
      <w:pPr>
        <w:spacing w:before="3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5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22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</w:p>
    <w:p>
      <w:pPr>
        <w:spacing w:before="16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41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right="88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right="91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iljar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50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34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QKB,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right="75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selisë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right="34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45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right="39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91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iljar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right="38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60" w:space="459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20" w:left="760" w:right="780"/>
          <w:pgSz w:w="11920" w:h="16860"/>
        </w:sectPr>
      </w:pPr>
      <w:rPr/>
    </w:p>
    <w:p>
      <w:pPr>
        <w:spacing w:before="18" w:after="0" w:line="276" w:lineRule="auto"/>
        <w:ind w:left="373" w:right="-4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3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selisë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6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</w:t>
      </w:r>
    </w:p>
    <w:p>
      <w:pPr>
        <w:spacing w:before="41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eçar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</w:p>
    <w:p>
      <w:pPr>
        <w:spacing w:before="41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7" w:lineRule="auto"/>
        <w:ind w:left="373" w:right="52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1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j)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2" w:right="7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17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2" w:right="-8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</w:p>
    <w:p>
      <w:pPr>
        <w:spacing w:before="41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e: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372" w:right="2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372" w:right="29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leje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ërisë.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4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ale).</w:t>
      </w:r>
    </w:p>
    <w:p>
      <w:pPr>
        <w:spacing w:before="16" w:after="0" w:line="276" w:lineRule="auto"/>
        <w:ind w:right="816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8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right="64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G.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99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76" w:lineRule="auto"/>
        <w:ind w:right="100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iljar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right="58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36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7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4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rafi,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39" w:space="480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20" w:left="760" w:right="780"/>
          <w:pgSz w:w="11920" w:h="16860"/>
        </w:sectPr>
      </w:pPr>
      <w:rPr/>
    </w:p>
    <w:p>
      <w:pPr>
        <w:spacing w:before="18" w:after="0" w:line="274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" w:after="0" w:line="265" w:lineRule="exact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6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</w:p>
    <w:p>
      <w:pPr>
        <w:spacing w:before="38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3" w:after="0" w:line="266" w:lineRule="exact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a: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814" w:space="605"/>
            <w:col w:w="4961"/>
          </w:cols>
        </w:sectPr>
      </w:pPr>
      <w:rPr/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</w:sectPr>
      </w:pPr>
      <w:rPr/>
    </w:p>
    <w:p>
      <w:pPr>
        <w:spacing w:before="16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43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e: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373" w:right="56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iljar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10" w:lineRule="atLeast"/>
        <w:ind w:left="373" w:right="7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16" w:after="0" w:line="240" w:lineRule="auto"/>
        <w:ind w:right="-68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like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2160" w:right="-60" w:firstLine="-21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452" w:lineRule="auto"/>
        <w:ind w:right="13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66" w:lineRule="exact"/>
        <w:ind w:left="72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3" w:equalWidth="0">
            <w:col w:w="4888" w:space="531"/>
            <w:col w:w="2749" w:space="131"/>
            <w:col w:w="2081"/>
          </w:cols>
        </w:sectPr>
      </w:pPr>
      <w:rPr/>
    </w:p>
    <w:p>
      <w:pPr>
        <w:spacing w:before="2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</w:sectPr>
      </w:pPr>
      <w:rPr/>
    </w:p>
    <w:p>
      <w:pPr>
        <w:spacing w:before="2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-2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5" w:lineRule="auto"/>
        <w:ind w:left="373" w:right="-59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strukt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</w:p>
    <w:p>
      <w:pPr>
        <w:spacing w:before="3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-1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rafi,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2" w:right="5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2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16" w:after="0" w:line="276" w:lineRule="auto"/>
        <w:ind w:left="720" w:right="1381" w:firstLine="-7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spacing w:before="2" w:after="0" w:line="508" w:lineRule="exact"/>
        <w:ind w:right="167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0" w:after="0" w:line="267" w:lineRule="exact"/>
        <w:ind w:left="72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tar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53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9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right="37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erren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4" w:lineRule="auto"/>
        <w:ind w:right="41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60" w:space="460"/>
            <w:col w:w="4960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00" w:left="760" w:right="780"/>
          <w:pgSz w:w="11920" w:h="16860"/>
        </w:sectPr>
      </w:pPr>
      <w:rPr/>
    </w:p>
    <w:p>
      <w:pPr>
        <w:spacing w:before="18" w:after="0" w:line="240" w:lineRule="auto"/>
        <w:ind w:left="373" w:right="-7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</w:t>
      </w:r>
    </w:p>
    <w:p>
      <w:pPr>
        <w:spacing w:before="41" w:after="0" w:line="265" w:lineRule="exact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16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</w:p>
    <w:p>
      <w:pPr>
        <w:spacing w:before="41" w:after="0" w:line="266" w:lineRule="exact"/>
        <w:ind w:left="164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814" w:space="606"/>
            <w:col w:w="4960"/>
          </w:cols>
        </w:sectPr>
      </w:pPr>
      <w:rPr/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</w:sectPr>
      </w:pPr>
      <w:rPr/>
    </w:p>
    <w:p>
      <w:pPr>
        <w:spacing w:before="18" w:after="0" w:line="276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etit.</w:t>
      </w:r>
    </w:p>
    <w:p>
      <w:pPr>
        <w:spacing w:before="5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10" w:lineRule="atLeast"/>
        <w:ind w:left="373" w:right="7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B)</w:t>
      </w:r>
    </w:p>
    <w:p>
      <w:pPr>
        <w:spacing w:before="16" w:after="0" w:line="278" w:lineRule="auto"/>
        <w:ind w:left="972" w:right="409" w:firstLine="-972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43" w:after="0" w:line="452" w:lineRule="auto"/>
        <w:ind w:right="-60" w:firstLine="241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3" w:equalWidth="0">
            <w:col w:w="4956" w:space="464"/>
            <w:col w:w="2998" w:space="134"/>
            <w:col w:w="1828"/>
          </w:cols>
        </w:sectPr>
      </w:pPr>
      <w:rPr/>
    </w:p>
    <w:p>
      <w:pPr>
        <w:spacing w:before="38" w:after="0" w:line="277" w:lineRule="auto"/>
        <w:ind w:left="373" w:right="36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33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2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-ja.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ëllim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B-ja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0" w:after="0" w:line="267" w:lineRule="exact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Tret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eri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jeça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tij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3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2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372" w:right="-5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a: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/>
        <w:br w:type="column"/>
      </w:r>
      <w:r>
        <w:rPr>
          <w:sz w:val="12"/>
          <w:szCs w:val="12"/>
        </w:rPr>
      </w:r>
    </w:p>
    <w:p>
      <w:pPr>
        <w:spacing w:before="0" w:after="0" w:line="278" w:lineRule="auto"/>
        <w:ind w:right="160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eciali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79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8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6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9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sekr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55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3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63" w:space="458"/>
            <w:col w:w="4959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00" w:left="760" w:right="780"/>
          <w:pgSz w:w="11920" w:h="16860"/>
        </w:sectPr>
      </w:pPr>
      <w:rPr/>
    </w:p>
    <w:p>
      <w:pPr>
        <w:spacing w:before="16" w:after="0" w:line="276" w:lineRule="auto"/>
        <w:ind w:left="373" w:right="40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5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10" w:lineRule="atLeast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cialisti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</w:p>
    <w:p>
      <w:pPr>
        <w:spacing w:before="16" w:after="0" w:line="452" w:lineRule="auto"/>
        <w:ind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3" w:equalWidth="0">
            <w:col w:w="4931" w:space="489"/>
            <w:col w:w="3208" w:space="392"/>
            <w:col w:w="1360"/>
          </w:cols>
        </w:sectPr>
      </w:pPr>
      <w:rPr/>
    </w:p>
    <w:p>
      <w:pPr>
        <w:spacing w:before="41" w:after="0" w:line="276" w:lineRule="auto"/>
        <w:ind w:left="373" w:right="62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sfer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arët.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372" w:right="14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kesës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43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a:</w:t>
      </w:r>
    </w:p>
    <w:p>
      <w:pPr>
        <w:spacing w:before="8" w:after="0" w:line="500" w:lineRule="atLeast"/>
        <w:ind w:left="422" w:right="1433" w:firstLine="-5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</w:p>
    <w:p>
      <w:pPr>
        <w:spacing w:before="41" w:after="0" w:line="240" w:lineRule="auto"/>
        <w:ind w:right="107"/>
        <w:jc w:val="righ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3" w:lineRule="exact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  <w:position w:val="-1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-1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-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-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-1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-1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-1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-1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-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-1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-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-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-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-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-1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-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-1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-1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-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-1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-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-1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0" w:after="0" w:line="197" w:lineRule="exact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2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2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2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2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2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err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2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2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2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2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2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2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2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tim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2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2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kesat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2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2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2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ëra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2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2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2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2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1" w:after="0" w:line="275" w:lineRule="auto"/>
        <w:ind w:right="38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1" w:after="0" w:line="278" w:lineRule="auto"/>
        <w:ind w:right="49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53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etarit,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4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5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4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ëtarët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1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a:</w:t>
      </w:r>
    </w:p>
    <w:p>
      <w:pPr>
        <w:spacing w:before="8" w:after="0" w:line="500" w:lineRule="atLeast"/>
        <w:ind w:right="445"/>
        <w:jc w:val="left"/>
        <w:tabs>
          <w:tab w:pos="380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  <w:tab/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43" w:after="0" w:line="240" w:lineRule="auto"/>
        <w:ind w:left="14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rist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42" w:space="478"/>
            <w:col w:w="4960"/>
          </w:cols>
        </w:sectPr>
      </w:pPr>
      <w:rPr/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78" w:lineRule="auto"/>
        <w:ind w:left="2532" w:right="-60" w:firstLine="-21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092" w:right="12" w:firstLine="-7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812" w:right="293" w:firstLine="-144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76" w:lineRule="auto"/>
        <w:ind w:left="720" w:right="-60" w:firstLine="-7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ecialist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2160" w:right="687" w:firstLine="-21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</w:p>
    <w:p>
      <w:pPr>
        <w:spacing w:before="0" w:after="0" w:line="225" w:lineRule="exact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tar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3" w:equalWidth="0">
            <w:col w:w="3120" w:space="2299"/>
            <w:col w:w="3496" w:space="104"/>
            <w:col w:w="13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00" w:left="760" w:right="780"/>
          <w:pgSz w:w="11920" w:h="16860"/>
        </w:sectPr>
      </w:pPr>
      <w:rPr/>
    </w:p>
    <w:p>
      <w:pPr>
        <w:spacing w:before="18" w:after="0" w:line="276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373" w:right="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2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3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ëtarët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teresi,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Kreu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II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8" w:lineRule="auto"/>
        <w:ind w:left="373" w:right="13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3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372" w:right="-3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372" w:right="43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5" w:lineRule="auto"/>
        <w:ind w:left="372" w:right="43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katës.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et,</w:t>
      </w:r>
    </w:p>
    <w:p>
      <w:pPr>
        <w:spacing w:before="16" w:after="0" w:line="276" w:lineRule="auto"/>
        <w:ind w:right="304"/>
        <w:jc w:val="both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9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9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47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right="89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8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757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5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të.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right="29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-të;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35" w:space="484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00" w:left="760" w:right="780"/>
          <w:pgSz w:w="11920" w:h="16860"/>
        </w:sectPr>
      </w:pPr>
      <w:rPr/>
    </w:p>
    <w:p>
      <w:pPr>
        <w:spacing w:before="18" w:after="0" w:line="276" w:lineRule="auto"/>
        <w:ind w:left="373" w:right="2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373" w:right="449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27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373" w:right="66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454" w:lineRule="auto"/>
        <w:ind w:left="373" w:right="117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-të,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llit,</w:t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25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29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</w:p>
    <w:p>
      <w:pPr>
        <w:spacing w:before="0" w:after="0" w:line="267" w:lineRule="exact"/>
        <w:ind w:left="373" w:right="-7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t,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afat</w:t>
      </w:r>
      <w:r>
        <w:rPr>
          <w:rFonts w:ascii="Calibri" w:hAnsi="Calibri" w:cs="Calibri" w:eastAsia="Calibri"/>
          <w:sz w:val="22"/>
          <w:szCs w:val="22"/>
          <w:spacing w:val="-4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3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6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15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fikatë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0" w:after="0" w:line="278" w:lineRule="auto"/>
        <w:ind w:left="372" w:right="-4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këtu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16" w:after="0" w:line="276" w:lineRule="auto"/>
        <w:ind w:left="1" w:right="384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aftësi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atitjes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1" w:right="52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risë.</w:t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" w:right="39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4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ish-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ik.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right="35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ish-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right="37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6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këtij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52" w:space="467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00" w:left="760" w:right="780"/>
          <w:pgSz w:w="11920" w:h="16860"/>
        </w:sectPr>
      </w:pPr>
      <w:rPr/>
    </w:p>
    <w:p>
      <w:pPr>
        <w:spacing w:before="16" w:after="0" w:line="276" w:lineRule="auto"/>
        <w:ind w:left="373" w:right="18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erjes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t).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15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2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</w:p>
    <w:p>
      <w:pPr>
        <w:spacing w:before="3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73" w:right="-7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38" w:after="0" w:line="276" w:lineRule="auto"/>
        <w:ind w:left="373" w:right="1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ftësie,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1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373" w:right="3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47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rafi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73" w:right="-8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</w:p>
    <w:p>
      <w:pPr>
        <w:spacing w:before="43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ara.</w:t>
      </w:r>
    </w:p>
    <w:p>
      <w:pPr>
        <w:spacing w:before="16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38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2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1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1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5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ç.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3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ish-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</w:p>
    <w:p>
      <w:pPr>
        <w:spacing w:before="3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51" w:space="468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00" w:left="760" w:right="780"/>
          <w:pgSz w:w="11920" w:h="16860"/>
        </w:sectPr>
      </w:pPr>
      <w:rPr/>
    </w:p>
    <w:p>
      <w:pPr>
        <w:spacing w:before="18" w:after="0" w:line="276" w:lineRule="auto"/>
        <w:ind w:left="372" w:right="11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ftësie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</w:p>
    <w:p>
      <w:pPr>
        <w:spacing w:before="3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454" w:lineRule="auto"/>
        <w:ind w:left="372" w:right="59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0" w:after="0" w:line="266" w:lineRule="exact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aft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sie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F-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3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454" w:lineRule="auto"/>
        <w:ind w:left="372" w:right="-5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2" w:right="-1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4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3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2" w:right="-5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2" w:right="28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ëse.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</w:p>
    <w:p>
      <w:pPr>
        <w:spacing w:before="16" w:after="0" w:line="276" w:lineRule="auto"/>
        <w:ind w:right="456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raktik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66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454" w:lineRule="auto"/>
        <w:ind w:right="47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a: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at,</w:t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cialist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32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5" w:lineRule="auto"/>
        <w:ind w:right="30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1" w:after="0" w:line="275" w:lineRule="auto"/>
        <w:ind w:right="67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1" w:after="0" w:line="276" w:lineRule="auto"/>
        <w:ind w:right="36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1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</w:p>
    <w:p>
      <w:pPr>
        <w:spacing w:before="38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ep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25" w:space="494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00" w:left="760" w:right="780"/>
          <w:pgSz w:w="11920" w:h="16860"/>
        </w:sectPr>
      </w:pPr>
      <w:rPr/>
    </w:p>
    <w:p>
      <w:pPr>
        <w:spacing w:before="18" w:after="0" w:line="276" w:lineRule="auto"/>
        <w:ind w:left="373" w:right="71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60" w:firstLine="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F-të,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raktik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III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2" w:right="26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F-të.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372" w:right="70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372" w:right="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7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5" w:lineRule="auto"/>
        <w:ind w:left="372" w:right="2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riçi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3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4" w:lineRule="auto"/>
        <w:ind w:left="372" w:right="23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%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</w:p>
    <w:p>
      <w:pPr>
        <w:spacing w:before="16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</w:p>
    <w:p>
      <w:pPr>
        <w:spacing w:before="41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38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right="56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right="74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29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cial-k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3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8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ajtjes,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3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58" w:space="461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200" w:left="760" w:right="780"/>
          <w:pgSz w:w="11920" w:h="16860"/>
        </w:sectPr>
      </w:pPr>
      <w:rPr/>
    </w:p>
    <w:p>
      <w:pPr>
        <w:spacing w:before="16" w:after="0" w:line="276" w:lineRule="auto"/>
        <w:ind w:left="373" w:right="6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raret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5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25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jës,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jali,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çikl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372" w:right="30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r: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2" w:right="20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e;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372" w:right="52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llit;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28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rifiki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ke;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372" w:right="48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t;</w:t>
      </w:r>
    </w:p>
    <w:p>
      <w:pPr>
        <w:spacing w:before="16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çikl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" w:right="61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0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43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420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6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58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right="56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3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right="307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gjatë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644"/>
        <w:jc w:val="left"/>
        <w:tabs>
          <w:tab w:pos="72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ç)</w:t>
        <w:tab/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ajtjes,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31" w:space="486"/>
            <w:col w:w="4963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180" w:left="760" w:right="780"/>
          <w:pgSz w:w="11920" w:h="16860"/>
        </w:sectPr>
      </w:pPr>
      <w:rPr/>
    </w:p>
    <w:p>
      <w:pPr>
        <w:spacing w:before="16" w:after="0" w:line="276" w:lineRule="auto"/>
        <w:ind w:left="373" w:right="-29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373" w:right="22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341"/>
        <w:jc w:val="left"/>
        <w:tabs>
          <w:tab w:pos="1080" w:val="left"/>
        </w:tabs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ë)</w:t>
        <w:tab/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</w:p>
    <w:p>
      <w:pPr>
        <w:spacing w:before="38" w:after="0" w:line="277" w:lineRule="auto"/>
        <w:ind w:left="372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5" w:lineRule="auto"/>
        <w:ind w:left="373" w:right="-5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3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-3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454" w:lineRule="auto"/>
        <w:ind w:left="372" w:right="129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cialisti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16" w:after="0" w:line="240" w:lineRule="auto"/>
        <w:ind w:left="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cialisti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Z),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cialisti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F-të.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" w:right="35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52" w:firstLine="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55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</w:p>
    <w:p>
      <w:pPr>
        <w:spacing w:before="41" w:after="0" w:line="276" w:lineRule="auto"/>
        <w:ind w:right="33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fjalë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KC.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9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59" w:space="458"/>
            <w:col w:w="4963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180" w:left="760" w:right="780"/>
          <w:pgSz w:w="11920" w:h="16860"/>
        </w:sectPr>
      </w:pPr>
      <w:rPr/>
    </w:p>
    <w:p>
      <w:pPr>
        <w:spacing w:before="18" w:after="0" w:line="276" w:lineRule="auto"/>
        <w:ind w:left="373" w:right="35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1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Kreu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IV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8" w:lineRule="auto"/>
        <w:ind w:left="373" w:right="51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kar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27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7" w:lineRule="auto"/>
        <w:ind w:left="373" w:right="21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2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kar,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4" w:lineRule="auto"/>
        <w:ind w:left="373" w:right="79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</w:p>
    <w:p>
      <w:pPr>
        <w:spacing w:before="2" w:after="0" w:line="276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41" w:after="0" w:line="240" w:lineRule="auto"/>
        <w:ind w:left="373" w:right="-7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16" w:after="0" w:line="276" w:lineRule="auto"/>
        <w:ind w:left="1" w:right="645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" w:right="38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" w:right="55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BE-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ërisë).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" w:right="41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2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9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0" w:after="0" w:line="275" w:lineRule="auto"/>
        <w:ind w:right="34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ara,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</w:p>
    <w:p>
      <w:pPr>
        <w:spacing w:before="1" w:after="0" w:line="276" w:lineRule="auto"/>
        <w:ind w:right="4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2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57" w:space="462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180" w:left="760" w:right="780"/>
          <w:pgSz w:w="11920" w:h="16860"/>
        </w:sectPr>
      </w:pPr>
      <w:rPr/>
    </w:p>
    <w:p>
      <w:pPr>
        <w:spacing w:before="18" w:after="0" w:line="276" w:lineRule="auto"/>
        <w:ind w:left="373" w:right="20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frastr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12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19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jetë).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4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(sekr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47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0" w:after="0" w:line="267" w:lineRule="exact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rs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16" w:after="0" w:line="275" w:lineRule="auto"/>
        <w:ind w:left="1" w:right="364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-ja,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ërritjes.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</w:p>
    <w:p>
      <w:pPr>
        <w:spacing w:before="1" w:after="0" w:line="276" w:lineRule="auto"/>
        <w:ind w:left="1" w:right="64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F-ja.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" w:right="29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ateria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1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" w:right="34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</w:p>
    <w:p>
      <w:pPr>
        <w:spacing w:before="38" w:after="0" w:line="278" w:lineRule="auto"/>
        <w:ind w:right="30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7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rarit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eç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3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etare.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rtës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50" w:space="468"/>
            <w:col w:w="4962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180" w:left="760" w:right="780"/>
          <w:pgSz w:w="11920" w:h="16860"/>
        </w:sectPr>
      </w:pPr>
      <w:rPr/>
    </w:p>
    <w:p>
      <w:pPr>
        <w:spacing w:before="18" w:after="0" w:line="276" w:lineRule="auto"/>
        <w:ind w:left="373" w:right="44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isariat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eciale,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12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8" w:lineRule="auto"/>
        <w:ind w:left="373" w:right="35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2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3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4" w:lineRule="auto"/>
        <w:ind w:left="373" w:right="-3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elit</w:t>
      </w:r>
    </w:p>
    <w:p>
      <w:pPr>
        <w:spacing w:before="4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BR-3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apje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372" w:right="52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jetit.</w:t>
      </w:r>
    </w:p>
    <w:p>
      <w:pPr>
        <w:spacing w:before="16" w:after="0" w:line="276" w:lineRule="auto"/>
        <w:ind w:left="1" w:right="445"/>
        <w:jc w:val="both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ti).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3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" w:right="30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CCTV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" w:right="56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" w:right="34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elit</w:t>
      </w:r>
    </w:p>
    <w:p>
      <w:pPr>
        <w:spacing w:before="2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BR-3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right="90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jetit.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05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ti).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3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30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CCTV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56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39" w:space="480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180" w:left="760" w:right="780"/>
          <w:pgSz w:w="11920" w:h="16860"/>
        </w:sectPr>
      </w:pPr>
      <w:rPr/>
    </w:p>
    <w:p>
      <w:pPr>
        <w:spacing w:before="18" w:after="0" w:line="274" w:lineRule="auto"/>
        <w:ind w:left="373" w:right="-1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elit</w:t>
      </w:r>
    </w:p>
    <w:p>
      <w:pPr>
        <w:spacing w:before="4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BR-4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372" w:right="48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jetit.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2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ti).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43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2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CCTV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5" w:lineRule="auto"/>
        <w:ind w:left="372" w:right="20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3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4" w:lineRule="auto"/>
        <w:ind w:left="372" w:right="-1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elit</w:t>
      </w:r>
    </w:p>
    <w:p>
      <w:pPr>
        <w:spacing w:before="4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BR-5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372" w:right="53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jetit.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1" w:right="32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1" w:right="-1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ti).</w:t>
      </w:r>
    </w:p>
    <w:p>
      <w:pPr>
        <w:spacing w:before="16" w:after="0" w:line="276" w:lineRule="auto"/>
        <w:ind w:left="1" w:right="681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rtës.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1" w:right="88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e)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4" w:lineRule="auto"/>
        <w:ind w:left="1" w:right="56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CTV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</w:p>
    <w:p>
      <w:pPr>
        <w:spacing w:before="2" w:after="0" w:line="278" w:lineRule="auto"/>
        <w:ind w:left="1" w:right="34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5" w:lineRule="auto"/>
        <w:ind w:left="1" w:right="103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E: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</w:p>
    <w:p>
      <w:pPr>
        <w:spacing w:before="3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e: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4" w:lineRule="auto"/>
        <w:ind w:left="1" w:right="34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elit</w:t>
      </w:r>
    </w:p>
    <w:p>
      <w:pPr>
        <w:spacing w:before="4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BR-6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6;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right="90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jetit.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73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right="47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rkatës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5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ti).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73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right="668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92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55" w:space="463"/>
            <w:col w:w="4962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180" w:left="760" w:right="780"/>
          <w:pgSz w:w="11920" w:h="16860"/>
        </w:sectPr>
      </w:pPr>
      <w:rPr/>
    </w:p>
    <w:p>
      <w:pPr>
        <w:spacing w:before="18" w:after="0" w:line="274" w:lineRule="auto"/>
        <w:ind w:left="373" w:right="16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CCTV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</w:p>
    <w:p>
      <w:pPr>
        <w:spacing w:before="2" w:after="0" w:line="278" w:lineRule="auto"/>
        <w:ind w:left="373" w:right="-2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5" w:lineRule="auto"/>
        <w:ind w:left="373" w:right="60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–</w:t>
      </w:r>
    </w:p>
    <w:p>
      <w:pPr>
        <w:spacing w:before="3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e: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4" w:lineRule="auto"/>
        <w:ind w:left="373" w:right="-2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</w:p>
    <w:p>
      <w:pPr>
        <w:spacing w:before="4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7;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373" w:right="48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am</w:t>
      </w:r>
      <w:r>
        <w:rPr>
          <w:rFonts w:ascii="Calibri" w:hAnsi="Calibri" w:cs="Calibri" w:eastAsia="Calibri"/>
          <w:sz w:val="22"/>
          <w:szCs w:val="22"/>
          <w:spacing w:val="5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jetit.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8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BR-4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373" w:right="-60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ti).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35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372" w:right="31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55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rtë.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16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CCTV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</w:p>
    <w:p>
      <w:pPr>
        <w:spacing w:before="0" w:after="0" w:line="276" w:lineRule="auto"/>
        <w:ind w:left="372" w:right="-2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lex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</w:p>
    <w:p>
      <w:pPr>
        <w:spacing w:before="41" w:after="0" w:line="275" w:lineRule="auto"/>
        <w:ind w:left="372" w:right="10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</w:p>
    <w:p>
      <w:pPr>
        <w:spacing w:before="16" w:after="0" w:line="276" w:lineRule="auto"/>
        <w:ind w:right="309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terr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arrin</w:t>
      </w:r>
      <w:r>
        <w:rPr>
          <w:rFonts w:ascii="Calibri" w:hAnsi="Calibri" w:cs="Calibri" w:eastAsia="Calibri"/>
          <w:sz w:val="22"/>
          <w:szCs w:val="22"/>
          <w:spacing w:val="-5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51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</w:p>
    <w:p>
      <w:pPr>
        <w:spacing w:before="2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51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ërisë,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7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ërisë,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48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Kreu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right="32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43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8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50" w:space="469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180" w:left="760" w:right="780"/>
          <w:pgSz w:w="11920" w:h="16860"/>
        </w:sectPr>
      </w:pPr>
      <w:rPr/>
    </w:p>
    <w:p>
      <w:pPr>
        <w:spacing w:before="18" w:after="0" w:line="276" w:lineRule="auto"/>
        <w:ind w:left="373" w:right="43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23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ile.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2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cial-k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4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29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5" w:lineRule="auto"/>
        <w:ind w:left="373" w:right="7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ile,</w:t>
      </w:r>
    </w:p>
    <w:p>
      <w:pPr>
        <w:spacing w:before="1" w:after="0" w:line="278" w:lineRule="auto"/>
        <w:ind w:left="373" w:right="-1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14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#C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6" w:after="0" w:line="276" w:lineRule="auto"/>
        <w:ind w:left="1" w:right="328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right="69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right="60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32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a;</w:t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71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lakët,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rtra;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ç)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rrip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ë: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a);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ç)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;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51" w:space="468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180" w:left="760" w:right="780"/>
          <w:pgSz w:w="11920" w:h="16860"/>
        </w:sectPr>
      </w:pPr>
      <w:rPr/>
    </w:p>
    <w:p>
      <w:pPr>
        <w:spacing w:before="16" w:after="0" w:line="276" w:lineRule="auto"/>
        <w:ind w:left="373" w:right="1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allin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jektit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karak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ktit.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4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tall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stil,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ar.</w:t>
      </w:r>
    </w:p>
    <w:p>
      <w:pPr>
        <w:spacing w:before="1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11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).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12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de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ërisë.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left="373" w:right="74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16" w:after="0" w:line="454" w:lineRule="auto"/>
        <w:ind w:right="2679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r,</w:t>
      </w:r>
    </w:p>
    <w:p>
      <w:pPr>
        <w:spacing w:before="0" w:after="0" w:line="454" w:lineRule="auto"/>
        <w:ind w:right="293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rafi,</w:t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4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454" w:lineRule="auto"/>
        <w:ind w:right="185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0" w:after="0" w:line="454" w:lineRule="auto"/>
        <w:ind w:right="273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Kreu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VI</w:t>
      </w:r>
    </w:p>
    <w:p>
      <w:pPr>
        <w:spacing w:before="0" w:after="0" w:line="266" w:lineRule="exact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et,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aj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sjet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  <w:position w:val="1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position w:val="1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  <w:position w:val="1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  <w:position w:val="1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1"/>
        </w:rPr>
        <w:t>llit</w:t>
      </w:r>
      <w:r>
        <w:rPr>
          <w:rFonts w:ascii="Calibri" w:hAnsi="Calibri" w:cs="Calibri" w:eastAsia="Calibri"/>
          <w:sz w:val="22"/>
          <w:szCs w:val="22"/>
          <w:spacing w:val="0"/>
          <w:w w:val="100"/>
          <w:position w:val="0"/>
        </w:rPr>
      </w:r>
    </w:p>
    <w:p>
      <w:pPr>
        <w:spacing w:before="43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7" w:lineRule="auto"/>
        <w:ind w:right="63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8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esit.</w:t>
      </w:r>
    </w:p>
    <w:p>
      <w:pPr>
        <w:spacing w:before="10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454" w:lineRule="auto"/>
        <w:ind w:right="300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içikleta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45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57" w:space="463"/>
            <w:col w:w="4960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180" w:left="760" w:right="780"/>
          <w:pgSz w:w="11920" w:h="16860"/>
        </w:sectPr>
      </w:pPr>
      <w:rPr/>
    </w:p>
    <w:p>
      <w:pPr>
        <w:spacing w:before="18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</w:p>
    <w:p>
      <w:pPr>
        <w:spacing w:before="41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tetit.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7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:</w:t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454" w:lineRule="auto"/>
        <w:ind w:left="373" w:right="5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ke,</w:t>
      </w:r>
    </w:p>
    <w:p>
      <w:pPr>
        <w:spacing w:before="0" w:after="0" w:line="454" w:lineRule="auto"/>
        <w:ind w:left="373" w:right="2782"/>
        <w:jc w:val="both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</w:p>
    <w:p>
      <w:pPr>
        <w:spacing w:before="0" w:after="0" w:line="454" w:lineRule="auto"/>
        <w:ind w:left="373" w:right="30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f)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re,</w:t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454" w:lineRule="auto"/>
        <w:ind w:left="373" w:right="7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i)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re,</w:t>
      </w:r>
    </w:p>
    <w:p>
      <w:pPr>
        <w:spacing w:before="0" w:after="0" w:line="454" w:lineRule="auto"/>
        <w:ind w:left="373" w:right="321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k)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rrip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-5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ërcakt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7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4" w:lineRule="auto"/>
        <w:ind w:left="373" w:right="2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</w:p>
    <w:p>
      <w:pPr>
        <w:spacing w:before="16" w:after="0" w:line="276" w:lineRule="auto"/>
        <w:ind w:right="431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frastr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8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kesën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92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29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5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B.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39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akti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(Qar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ërisë.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right="59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elekt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ike.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4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-alar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68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</w:p>
    <w:p>
      <w:pPr>
        <w:spacing w:before="0" w:after="0" w:line="278" w:lineRule="auto"/>
        <w:ind w:right="30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895" w:space="524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180" w:left="760" w:right="780"/>
          <w:pgSz w:w="11920" w:h="16860"/>
        </w:sectPr>
      </w:pPr>
      <w:rPr/>
    </w:p>
    <w:p>
      <w:pPr>
        <w:spacing w:before="18" w:after="0" w:line="276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4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5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</w:p>
    <w:p>
      <w:pPr>
        <w:spacing w:before="43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-4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cial-k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liti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1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62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acit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cialin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2" w:right="-5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cilësisë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jal</w:t>
      </w:r>
    </w:p>
    <w:p>
      <w:pPr>
        <w:spacing w:before="16" w:after="0" w:line="276" w:lineRule="auto"/>
        <w:ind w:left="2" w:right="904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jarri)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si: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fiks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),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ail-it.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7" w:lineRule="auto"/>
        <w:ind w:left="2" w:right="49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1" w:right="35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1" w:right="61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jale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tje.</w:t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1" w:right="33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tele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alla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tit.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42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8" w:lineRule="auto"/>
        <w:ind w:right="40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4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6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Qe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66" w:space="452"/>
            <w:col w:w="4962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header="851" w:footer="998" w:top="1840" w:bottom="1180" w:left="760" w:right="780"/>
          <w:pgSz w:w="11920" w:h="16860"/>
        </w:sectPr>
      </w:pPr>
      <w:rPr/>
    </w:p>
    <w:p>
      <w:pPr>
        <w:spacing w:before="18" w:after="0" w:line="276" w:lineRule="auto"/>
        <w:ind w:left="373" w:right="-2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jislac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VII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373" w:right="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cilat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ale,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a)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aralaj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cës.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372" w:right="97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aralaj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c)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2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ërejt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8" w:lineRule="auto"/>
        <w:ind w:left="371" w:right="98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aralaj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tës.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37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ës.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1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5" w:lineRule="auto"/>
        <w:ind w:left="371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llarin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ejtën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ërejt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arala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ërim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certif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katës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</w:p>
    <w:p>
      <w:pPr>
        <w:spacing w:before="16" w:after="0" w:line="276" w:lineRule="auto"/>
        <w:ind w:right="423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43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6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erjes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jtje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ëse.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707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kel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jislaci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5" w:lineRule="auto"/>
        <w:ind w:right="319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kelj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efs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ërkat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sisë,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</w:p>
    <w:p>
      <w:pPr>
        <w:spacing w:before="3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right="371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licisë,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9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/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KCL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ekt,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right="326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8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cës,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keljet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rel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61" w:space="458"/>
            <w:col w:w="4961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Mar w:footer="1118" w:header="851" w:top="1840" w:bottom="1300" w:left="760" w:right="780"/>
          <w:footerReference w:type="default" r:id="rId7"/>
          <w:pgSz w:w="11920" w:h="16860"/>
        </w:sectPr>
      </w:pPr>
      <w:rPr/>
    </w:p>
    <w:p>
      <w:pPr>
        <w:spacing w:before="18" w:after="0" w:line="276" w:lineRule="auto"/>
        <w:ind w:left="373" w:right="68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VIII</w:t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are</w:t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373" w:right="9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jëse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tetit,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eli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F-s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183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ëtij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like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7" w:lineRule="auto"/>
        <w:ind w:left="373" w:right="29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jesë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6" w:lineRule="auto"/>
        <w:ind w:left="373" w:right="-24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eria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ç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3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(tr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75" w:lineRule="auto"/>
        <w:ind w:left="373" w:right="-6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4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sta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ërc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jas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nga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3" w:after="0" w:line="240" w:lineRule="auto"/>
        <w:ind w:left="373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6" w:lineRule="auto"/>
        <w:ind w:left="373" w:right="2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ajisjen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ësit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alis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ric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tifik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-së,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(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j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)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rja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tij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i.</w:t>
      </w:r>
    </w:p>
    <w:p>
      <w:pPr>
        <w:spacing w:before="16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/>
        <w:br w:type="column"/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istrit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r.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7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atë</w:t>
      </w:r>
    </w:p>
    <w:p>
      <w:pPr>
        <w:spacing w:before="38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4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2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1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“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ks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ër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</w:p>
    <w:p>
      <w:pPr>
        <w:spacing w:before="43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risë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ik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”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t.</w:t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K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as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</w:p>
    <w:p>
      <w:pPr>
        <w:spacing w:before="43" w:after="0" w:line="240" w:lineRule="auto"/>
        <w:ind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0"/>
          <w:w w:val="100"/>
        </w:rPr>
        <w:t>Z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.</w:t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54" w:lineRule="auto"/>
        <w:ind w:right="1698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TRI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ËVE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TË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ir</w:t>
      </w:r>
      <w:r>
        <w:rPr>
          <w:rFonts w:ascii="Calibri" w:hAnsi="Calibri" w:cs="Calibri" w:eastAsia="Calibri"/>
          <w:sz w:val="22"/>
          <w:szCs w:val="22"/>
          <w:spacing w:val="49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afaj</w:t>
      </w:r>
    </w:p>
    <w:p>
      <w:pPr>
        <w:jc w:val="left"/>
        <w:spacing w:after="0"/>
        <w:sectPr>
          <w:type w:val="continuous"/>
          <w:pgSz w:w="11920" w:h="16860"/>
          <w:pgMar w:top="1840" w:bottom="1180" w:left="760" w:right="780"/>
          <w:cols w:num="2" w:equalWidth="0">
            <w:col w:w="4959" w:space="461"/>
            <w:col w:w="4960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58.990002pt;margin-top:35.950001pt;width:507.22pt;height:49.9pt;mso-position-horizontal-relative:page;mso-position-vertical-relative:page;z-index:-4183" coordorigin="1180,719" coordsize="10144,998">
            <v:group style="position:absolute;left:1210;top:751;width:2810;height:211" coordorigin="1210,751" coordsize="2810,211">
              <v:shape style="position:absolute;left:1210;top:751;width:2810;height:211" coordorigin="1210,751" coordsize="2810,211" path="m1210,962l4020,962,4020,751,1210,751,1210,962e" filled="t" fillcolor="#E7E7E7" stroked="f">
                <v:path arrowok="t"/>
                <v:fill/>
              </v:shape>
            </v:group>
            <v:group style="position:absolute;left:1210;top:962;width:108;height:511" coordorigin="1210,962" coordsize="108,511">
              <v:shape style="position:absolute;left:1210;top:962;width:108;height:511" coordorigin="1210,962" coordsize="108,511" path="m1210,1474l1318,1474,1318,962,1210,962,1210,1474e" filled="t" fillcolor="#E7E7E7" stroked="f">
                <v:path arrowok="t"/>
                <v:fill/>
              </v:shape>
            </v:group>
            <v:group style="position:absolute;left:3912;top:962;width:108;height:511" coordorigin="3912,962" coordsize="108,511">
              <v:shape style="position:absolute;left:3912;top:962;width:108;height:511" coordorigin="3912,962" coordsize="108,511" path="m3912,1474l4020,1474,4020,962,3912,962,3912,1474e" filled="t" fillcolor="#E7E7E7" stroked="f">
                <v:path arrowok="t"/>
                <v:fill/>
              </v:shape>
            </v:group>
            <v:group style="position:absolute;left:1210;top:1474;width:2810;height:214" coordorigin="1210,1474" coordsize="2810,214">
              <v:shape style="position:absolute;left:1210;top:1474;width:2810;height:214" coordorigin="1210,1474" coordsize="2810,214" path="m1210,1687l4020,1687,4020,1474,1210,1474,1210,1687e" filled="t" fillcolor="#E7E7E7" stroked="f">
                <v:path arrowok="t"/>
                <v:fill/>
              </v:shape>
            </v:group>
            <v:group style="position:absolute;left:1318;top:962;width:2594;height:511" coordorigin="1318,962" coordsize="2594,511">
              <v:shape style="position:absolute;left:1318;top:962;width:2594;height:511" coordorigin="1318,962" coordsize="2594,511" path="m1318,1474l3912,1474,3912,962,1318,962,1318,1474e" filled="t" fillcolor="#E7E7E7" stroked="f">
                <v:path arrowok="t"/>
                <v:fill/>
              </v:shape>
            </v:group>
            <v:group style="position:absolute;left:1210;top:755;width:10099;height:2" coordorigin="1210,755" coordsize="10099,2">
              <v:shape style="position:absolute;left:1210;top:755;width:10099;height:2" coordorigin="1210,755" coordsize="10099,0" path="m1210,755l11309,755e" filled="f" stroked="t" strokeweight=".7pt" strokecolor="#E7E7E7">
                <v:path arrowok="t"/>
              </v:shape>
            </v:group>
            <v:group style="position:absolute;left:4020;top:761;width:108;height:914" coordorigin="4020,761" coordsize="108,914">
              <v:shape style="position:absolute;left:4020;top:761;width:108;height:914" coordorigin="4020,761" coordsize="108,914" path="m4020,1675l4128,1675,4128,761,4020,761,4020,1675e" filled="t" fillcolor="#E7E7E7" stroked="f">
                <v:path arrowok="t"/>
                <v:fill/>
              </v:shape>
            </v:group>
            <v:group style="position:absolute;left:7865;top:761;width:108;height:914" coordorigin="7865,761" coordsize="108,914">
              <v:shape style="position:absolute;left:7865;top:761;width:108;height:914" coordorigin="7865,761" coordsize="108,914" path="m7865,1675l7973,1675,7973,761,7865,761,7865,1675e" filled="t" fillcolor="#E7E7E7" stroked="f">
                <v:path arrowok="t"/>
                <v:fill/>
              </v:shape>
            </v:group>
            <v:group style="position:absolute;left:1210;top:1681;width:10099;height:2" coordorigin="1210,1681" coordsize="10099,2">
              <v:shape style="position:absolute;left:1210;top:1681;width:10099;height:2" coordorigin="1210,1681" coordsize="10099,0" path="m1210,1681l11309,1681e" filled="f" stroked="t" strokeweight=".7pt" strokecolor="#E7E7E7">
                <v:path arrowok="t"/>
              </v:shape>
            </v:group>
            <v:group style="position:absolute;left:4128;top:761;width:3737;height:914" coordorigin="4128,761" coordsize="3737,914">
              <v:shape style="position:absolute;left:4128;top:761;width:3737;height:914" coordorigin="4128,761" coordsize="3737,914" path="m4128,1675l7865,1675,7865,761,4128,761,4128,1675e" filled="t" fillcolor="#E7E7E7" stroked="f">
                <v:path arrowok="t"/>
                <v:fill/>
              </v:shape>
            </v:group>
            <v:group style="position:absolute;left:7973;top:751;width:3336;height:211" coordorigin="7973,751" coordsize="3336,211">
              <v:shape style="position:absolute;left:7973;top:751;width:3336;height:211" coordorigin="7973,751" coordsize="3336,211" path="m7973,962l11309,962,11309,751,7973,751,7973,962e" filled="t" fillcolor="#E7E7E7" stroked="f">
                <v:path arrowok="t"/>
                <v:fill/>
              </v:shape>
            </v:group>
            <v:group style="position:absolute;left:7973;top:962;width:108;height:511" coordorigin="7973,962" coordsize="108,511">
              <v:shape style="position:absolute;left:7973;top:962;width:108;height:511" coordorigin="7973,962" coordsize="108,511" path="m7973,1474l8081,1474,8081,962,7973,962,7973,1474e" filled="t" fillcolor="#E7E7E7" stroked="f">
                <v:path arrowok="t"/>
                <v:fill/>
              </v:shape>
            </v:group>
            <v:group style="position:absolute;left:11201;top:962;width:108;height:511" coordorigin="11201,962" coordsize="108,511">
              <v:shape style="position:absolute;left:11201;top:962;width:108;height:511" coordorigin="11201,962" coordsize="108,511" path="m11201,1474l11309,1474,11309,962,11201,962,11201,1474e" filled="t" fillcolor="#E7E7E7" stroked="f">
                <v:path arrowok="t"/>
                <v:fill/>
              </v:shape>
            </v:group>
            <v:group style="position:absolute;left:7973;top:1474;width:3336;height:214" coordorigin="7973,1474" coordsize="3336,214">
              <v:shape style="position:absolute;left:7973;top:1474;width:3336;height:214" coordorigin="7973,1474" coordsize="3336,214" path="m7973,1687l11309,1687,11309,1474,7973,1474,7973,1687e" filled="t" fillcolor="#E7E7E7" stroked="f">
                <v:path arrowok="t"/>
                <v:fill/>
              </v:shape>
            </v:group>
            <v:group style="position:absolute;left:8081;top:962;width:3120;height:511" coordorigin="8081,962" coordsize="3120,511">
              <v:shape style="position:absolute;left:8081;top:962;width:3120;height:511" coordorigin="8081,962" coordsize="3120,511" path="m8081,1474l11201,1474,11201,962,8081,962,8081,1474e" filled="t" fillcolor="#E7E7E7" stroked="f">
                <v:path arrowok="t"/>
                <v:fill/>
              </v:shape>
            </v:group>
            <v:group style="position:absolute;left:1210;top:734;width:10099;height:2" coordorigin="1210,734" coordsize="10099,2">
              <v:shape style="position:absolute;left:1210;top:734;width:10099;height:2" coordorigin="1210,734" coordsize="10099,0" path="m1210,734l11309,734e" filled="f" stroked="t" strokeweight="1.54pt" strokecolor="#000000">
                <v:path arrowok="t"/>
              </v:shape>
            </v:group>
            <v:group style="position:absolute;left:4020;top:750;width:3953;height:2" coordorigin="4020,750" coordsize="3953,2">
              <v:shape style="position:absolute;left:4020;top:750;width:3953;height:2" coordorigin="4020,750" coordsize="3953,0" path="m4020,750l7973,750e" filled="f" stroked="t" strokeweight=".22pt" strokecolor="#E7E7E7">
                <v:path arrowok="t"/>
              </v:shape>
            </v:group>
            <v:group style="position:absolute;left:1195;top:1702;width:10114;height:2" coordorigin="1195,1702" coordsize="10114,2">
              <v:shape style="position:absolute;left:1195;top:1702;width:10114;height:2" coordorigin="1195,1702" coordsize="10114,0" path="m1195,1702l11309,1702e" filled="f" stroked="t" strokeweight="1.54pt" strokecolor="#000000">
                <v:path arrowok="t"/>
              </v:shape>
            </v:group>
            <v:group style="position:absolute;left:4020;top:1686;width:3953;height:2" coordorigin="4020,1686" coordsize="3953,2">
              <v:shape style="position:absolute;left:4020;top:1686;width:3953;height:2" coordorigin="4020,1686" coordsize="3953,0" path="m4020,1686l7973,1686e" filled="f" stroked="t" strokeweight=".22pt" strokecolor="#E7E7E7">
                <v:path arrowok="t"/>
              </v:shape>
              <v:shape style="position:absolute;left:4130;top:765;width:468;height:661" type="#_x0000_t75">
                <v:imagedata r:id="rId10" o:title="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jc w:val="left"/>
        <w:spacing w:after="0"/>
        <w:sectPr>
          <w:pgMar w:header="1006" w:footer="1118" w:top="1220" w:bottom="1300" w:left="1020" w:right="1720"/>
          <w:headerReference w:type="default" r:id="rId8"/>
          <w:footerReference w:type="default" r:id="rId9"/>
          <w:pgSz w:w="12240" w:h="15840"/>
        </w:sectPr>
      </w:pPr>
      <w:rPr/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/>
        <w:pict>
          <v:group style="position:absolute;margin-left:75.980766pt;margin-top:113.884613pt;width:451.211539pt;height:632.423077pt;mso-position-horizontal-relative:page;mso-position-vertical-relative:page;z-index:-4182" coordorigin="1520,2278" coordsize="9024,12648">
            <v:shape style="position:absolute;left:2236;top:3794;width:7705;height:775" type="#_x0000_t75">
              <v:imagedata r:id="rId13" o:title=""/>
            </v:shape>
            <v:group style="position:absolute;left:10492;top:2343;width:2;height:104" coordorigin="10492,2343" coordsize="2,104">
              <v:shape style="position:absolute;left:10492;top:2343;width:2;height:104" coordorigin="10492,2343" coordsize="0,104" path="m10492,2447l10492,2343e" filled="f" stroked="t" strokeweight="5.192308pt" strokecolor="#3B3F83">
                <v:path arrowok="t"/>
              </v:shape>
            </v:group>
            <v:group style="position:absolute;left:1686;top:2395;width:8678;height:2" coordorigin="1686,2395" coordsize="8678,2">
              <v:shape style="position:absolute;left:1686;top:2395;width:8678;height:2" coordorigin="1686,2395" coordsize="8678,0" path="m1686,2395l10364,2395e" filled="f" stroked="t" strokeweight="5.192308pt" strokecolor="#3B3F83">
                <v:path arrowok="t"/>
              </v:shape>
            </v:group>
            <v:group style="position:absolute;left:1577;top:2343;width:2;height:104" coordorigin="1577,2343" coordsize="2,104">
              <v:shape style="position:absolute;left:1577;top:2343;width:2;height:104" coordorigin="1577,2343" coordsize="0,104" path="m1577,2447l1577,2343e" filled="f" stroked="t" strokeweight="5.192308pt" strokecolor="#3B3F83">
                <v:path arrowok="t"/>
              </v:shape>
            </v:group>
            <v:group style="position:absolute;left:1641;top:2326;width:2;height:12413" coordorigin="1641,2326" coordsize="2,12413">
              <v:shape style="position:absolute;left:1641;top:2326;width:2;height:12413" coordorigin="1641,2326" coordsize="0,12413" path="m1641,14739l1641,2326e" filled="f" stroked="t" strokeweight="4.5pt" strokecolor="#3B3B83">
                <v:path arrowok="t"/>
              </v:shape>
            </v:group>
            <v:group style="position:absolute;left:1596;top:14853;width:90;height:2" coordorigin="1596,14853" coordsize="90,2">
              <v:shape style="position:absolute;left:1596;top:14853;width:90;height:2" coordorigin="1596,14853" coordsize="90,0" path="m1596,14853l1686,14853e" filled="f" stroked="t" strokeweight="4.5pt" strokecolor="#3B3B83">
                <v:path arrowok="t"/>
              </v:shape>
            </v:group>
            <v:group style="position:absolute;left:1565;top:14784;width:8799;height:2" coordorigin="1565,14784" coordsize="8799,2">
              <v:shape style="position:absolute;left:1565;top:14784;width:8799;height:2" coordorigin="1565,14784" coordsize="8799,0" path="m1565,14784l10364,14784e" filled="f" stroked="t" strokeweight="4.5pt" strokecolor="#3B3F83">
                <v:path arrowok="t"/>
              </v:shape>
            </v:group>
            <v:group style="position:absolute;left:10485;top:14739;width:2;height:90" coordorigin="10485,14739" coordsize="2,90">
              <v:shape style="position:absolute;left:10485;top:14739;width:2;height:90" coordorigin="10485,14739" coordsize="0,90" path="m10485,14829l10485,14739e" filled="f" stroked="t" strokeweight="4.5pt" strokecolor="#3B3F83">
                <v:path arrowok="t"/>
              </v:shape>
            </v:group>
            <v:group style="position:absolute;left:10412;top:2326;width:2;height:12552" coordorigin="10412,2326" coordsize="2,12552">
              <v:shape style="position:absolute;left:10412;top:2326;width:2;height:12552" coordorigin="10412,2326" coordsize="0,12552" path="m10412,14878l10412,2326e" filled="f" stroked="t" strokeweight="4.846154pt" strokecolor="#3F4887">
                <v:path arrowok="t"/>
              </v:shape>
            </v:group>
            <v:group style="position:absolute;left:5187;top:4604;width:2;height:144" coordorigin="5187,4604" coordsize="2,144">
              <v:shape style="position:absolute;left:5187;top:4604;width:2;height:144" coordorigin="5187,4604" coordsize="0,144" path="m5187,4748l5187,4604e" filled="f" stroked="t" strokeweight="1.3573pt" strokecolor="#CDDBDD">
                <v:path arrowok="t"/>
              </v:shape>
            </v:group>
            <w10:wrap type="none"/>
          </v:group>
        </w:pict>
      </w:r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26" w:lineRule="exact"/>
        <w:ind w:right="1725"/>
        <w:jc w:val="righ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3"/>
          <w:position w:val="-1"/>
        </w:rPr>
        <w:t>Model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18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85"/>
          <w:position w:val="-1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46" w:after="0" w:line="240" w:lineRule="auto"/>
        <w:ind w:left="3548" w:right="3707"/>
        <w:jc w:val="center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3F4444"/>
          <w:w w:val="159"/>
        </w:rPr>
        <w:t>11</w:t>
      </w:r>
      <w:r>
        <w:rPr>
          <w:rFonts w:ascii="Times New Roman" w:hAnsi="Times New Roman" w:cs="Times New Roman" w:eastAsia="Times New Roman"/>
          <w:sz w:val="11"/>
          <w:szCs w:val="11"/>
          <w:color w:val="3F4444"/>
          <w:w w:val="158"/>
        </w:rPr>
        <w:t>\</w:t>
      </w:r>
      <w:r>
        <w:rPr>
          <w:rFonts w:ascii="Times New Roman" w:hAnsi="Times New Roman" w:cs="Times New Roman" w:eastAsia="Times New Roman"/>
          <w:sz w:val="11"/>
          <w:szCs w:val="11"/>
          <w:color w:val="3F4444"/>
          <w:w w:val="159"/>
        </w:rPr>
        <w:t>I!P</w:t>
      </w:r>
      <w:r>
        <w:rPr>
          <w:rFonts w:ascii="Times New Roman" w:hAnsi="Times New Roman" w:cs="Times New Roman" w:eastAsia="Times New Roman"/>
          <w:sz w:val="11"/>
          <w:szCs w:val="11"/>
          <w:color w:val="3F4444"/>
          <w:spacing w:val="-13"/>
          <w:w w:val="159"/>
        </w:rPr>
        <w:t>U</w:t>
      </w:r>
      <w:r>
        <w:rPr>
          <w:rFonts w:ascii="Times New Roman" w:hAnsi="Times New Roman" w:cs="Times New Roman" w:eastAsia="Times New Roman"/>
          <w:sz w:val="11"/>
          <w:szCs w:val="11"/>
          <w:color w:val="A1A1A1"/>
          <w:spacing w:val="0"/>
          <w:w w:val="127"/>
        </w:rPr>
        <w:t>'</w:t>
      </w:r>
      <w:r>
        <w:rPr>
          <w:rFonts w:ascii="Times New Roman" w:hAnsi="Times New Roman" w:cs="Times New Roman" w:eastAsia="Times New Roman"/>
          <w:sz w:val="11"/>
          <w:szCs w:val="11"/>
          <w:color w:val="A1A1A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A1A1A1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F4444"/>
          <w:spacing w:val="0"/>
          <w:w w:val="173"/>
        </w:rPr>
        <w:t>II</w:t>
      </w:r>
      <w:r>
        <w:rPr>
          <w:rFonts w:ascii="Times New Roman" w:hAnsi="Times New Roman" w:cs="Times New Roman" w:eastAsia="Times New Roman"/>
          <w:sz w:val="11"/>
          <w:szCs w:val="11"/>
          <w:color w:val="3F4444"/>
          <w:spacing w:val="0"/>
          <w:w w:val="173"/>
        </w:rPr>
        <w:t>L</w:t>
      </w:r>
      <w:r>
        <w:rPr>
          <w:rFonts w:ascii="Times New Roman" w:hAnsi="Times New Roman" w:cs="Times New Roman" w:eastAsia="Times New Roman"/>
          <w:sz w:val="11"/>
          <w:szCs w:val="11"/>
          <w:color w:val="3F4444"/>
          <w:spacing w:val="9"/>
          <w:w w:val="173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28282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1"/>
          <w:szCs w:val="11"/>
          <w:color w:val="28282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28282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F4444"/>
          <w:spacing w:val="0"/>
          <w:w w:val="154"/>
        </w:rPr>
        <w:t>KA</w:t>
      </w:r>
      <w:r>
        <w:rPr>
          <w:rFonts w:ascii="Times New Roman" w:hAnsi="Times New Roman" w:cs="Times New Roman" w:eastAsia="Times New Roman"/>
          <w:sz w:val="11"/>
          <w:szCs w:val="11"/>
          <w:color w:val="3F4444"/>
          <w:spacing w:val="0"/>
          <w:w w:val="154"/>
        </w:rPr>
        <w:t>  </w:t>
      </w:r>
      <w:r>
        <w:rPr>
          <w:rFonts w:ascii="Times New Roman" w:hAnsi="Times New Roman" w:cs="Times New Roman" w:eastAsia="Times New Roman"/>
          <w:sz w:val="11"/>
          <w:szCs w:val="11"/>
          <w:color w:val="3F4444"/>
          <w:spacing w:val="8"/>
          <w:w w:val="15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282828"/>
          <w:spacing w:val="0"/>
          <w:w w:val="154"/>
        </w:rPr>
        <w:t>I!</w:t>
      </w:r>
      <w:r>
        <w:rPr>
          <w:rFonts w:ascii="Times New Roman" w:hAnsi="Times New Roman" w:cs="Times New Roman" w:eastAsia="Times New Roman"/>
          <w:sz w:val="11"/>
          <w:szCs w:val="11"/>
          <w:color w:val="282828"/>
          <w:spacing w:val="0"/>
          <w:w w:val="154"/>
        </w:rPr>
        <w:t>  </w:t>
      </w:r>
      <w:r>
        <w:rPr>
          <w:rFonts w:ascii="Times New Roman" w:hAnsi="Times New Roman" w:cs="Times New Roman" w:eastAsia="Times New Roman"/>
          <w:sz w:val="11"/>
          <w:szCs w:val="11"/>
          <w:color w:val="282828"/>
          <w:spacing w:val="9"/>
          <w:w w:val="15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F4444"/>
          <w:spacing w:val="0"/>
          <w:w w:val="154"/>
        </w:rPr>
        <w:t>S</w:t>
      </w:r>
      <w:r>
        <w:rPr>
          <w:rFonts w:ascii="Times New Roman" w:hAnsi="Times New Roman" w:cs="Times New Roman" w:eastAsia="Times New Roman"/>
          <w:sz w:val="11"/>
          <w:szCs w:val="11"/>
          <w:color w:val="3F4444"/>
          <w:spacing w:val="21"/>
          <w:w w:val="15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282828"/>
          <w:spacing w:val="0"/>
          <w:w w:val="154"/>
        </w:rPr>
        <w:t>H</w:t>
      </w:r>
      <w:r>
        <w:rPr>
          <w:rFonts w:ascii="Times New Roman" w:hAnsi="Times New Roman" w:cs="Times New Roman" w:eastAsia="Times New Roman"/>
          <w:sz w:val="11"/>
          <w:szCs w:val="11"/>
          <w:color w:val="282828"/>
          <w:spacing w:val="-14"/>
          <w:w w:val="154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3F4444"/>
          <w:spacing w:val="0"/>
          <w:w w:val="211"/>
        </w:rPr>
        <w:t>QIPf:PI.ISI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spacing w:before="4" w:after="0" w:line="310" w:lineRule="auto"/>
        <w:ind w:left="2907" w:right="2572" w:firstLine="-478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48"/>
        </w:rPr>
        <w:t>MINISTRI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48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28"/>
          <w:w w:val="14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4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15"/>
          <w:w w:val="14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30"/>
        </w:rPr>
        <w:t>PUN1;:VE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19"/>
          <w:w w:val="13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T:t;: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41"/>
        </w:rPr>
        <w:t>DRENDSHME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4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2"/>
        </w:rPr>
        <w:t>Drejtoria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16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4"/>
        </w:rPr>
        <w:t>Pergjithshme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-4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5"/>
        </w:rPr>
        <w:t>Pol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16"/>
          <w:w w:val="115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626769"/>
          <w:spacing w:val="-18"/>
          <w:w w:val="115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5"/>
        </w:rPr>
        <w:t>ise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27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7"/>
        </w:rPr>
        <w:t>Shtetit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62" w:right="1723"/>
        <w:jc w:val="center"/>
        <w:tabs>
          <w:tab w:pos="2120" w:val="left"/>
          <w:tab w:pos="64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5"/>
        </w:rPr>
        <w:t>Pro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8"/>
          <w:w w:val="115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626769"/>
          <w:spacing w:val="0"/>
          <w:w w:val="115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26769"/>
          <w:spacing w:val="-44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26769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626769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5"/>
        </w:rPr>
        <w:t>Tirane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5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23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88"/>
        </w:rPr>
        <w:t>_._.20_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533" w:right="3973"/>
        <w:jc w:val="center"/>
        <w:rPr>
          <w:rFonts w:ascii="Times New Roman" w:hAnsi="Times New Roman" w:cs="Times New Roman" w:eastAsia="Times New Roman"/>
          <w:sz w:val="30"/>
          <w:szCs w:val="30"/>
        </w:rPr>
      </w:pPr>
      <w:rPr/>
      <w:r>
        <w:rPr>
          <w:rFonts w:ascii="Times New Roman" w:hAnsi="Times New Roman" w:cs="Times New Roman" w:eastAsia="Times New Roman"/>
          <w:sz w:val="30"/>
          <w:szCs w:val="30"/>
          <w:color w:val="4D6995"/>
          <w:spacing w:val="0"/>
          <w:w w:val="152"/>
        </w:rPr>
        <w:t>ER</w:t>
      </w:r>
      <w:r>
        <w:rPr>
          <w:rFonts w:ascii="Times New Roman" w:hAnsi="Times New Roman" w:cs="Times New Roman" w:eastAsia="Times New Roman"/>
          <w:sz w:val="30"/>
          <w:szCs w:val="30"/>
          <w:color w:val="4D6995"/>
          <w:spacing w:val="40"/>
          <w:w w:val="152"/>
        </w:rPr>
        <w:t> </w:t>
      </w:r>
      <w:r>
        <w:rPr>
          <w:rFonts w:ascii="Times New Roman" w:hAnsi="Times New Roman" w:cs="Times New Roman" w:eastAsia="Times New Roman"/>
          <w:sz w:val="30"/>
          <w:szCs w:val="30"/>
          <w:color w:val="4D6995"/>
          <w:spacing w:val="0"/>
          <w:w w:val="152"/>
        </w:rPr>
        <w:t>TIFIK</w:t>
      </w:r>
      <w:r>
        <w:rPr>
          <w:rFonts w:ascii="Times New Roman" w:hAnsi="Times New Roman" w:cs="Times New Roman" w:eastAsia="Times New Roman"/>
          <w:sz w:val="30"/>
          <w:szCs w:val="30"/>
          <w:color w:val="4D6995"/>
          <w:spacing w:val="0"/>
          <w:w w:val="152"/>
        </w:rPr>
        <w:t>A</w:t>
      </w:r>
      <w:r>
        <w:rPr>
          <w:rFonts w:ascii="Times New Roman" w:hAnsi="Times New Roman" w:cs="Times New Roman" w:eastAsia="Times New Roman"/>
          <w:sz w:val="30"/>
          <w:szCs w:val="30"/>
          <w:color w:val="4D6995"/>
          <w:spacing w:val="-61"/>
          <w:w w:val="152"/>
        </w:rPr>
        <w:t> </w:t>
      </w:r>
      <w:r>
        <w:rPr>
          <w:rFonts w:ascii="Times New Roman" w:hAnsi="Times New Roman" w:cs="Times New Roman" w:eastAsia="Times New Roman"/>
          <w:sz w:val="30"/>
          <w:szCs w:val="30"/>
          <w:color w:val="4D6995"/>
          <w:spacing w:val="0"/>
          <w:w w:val="129"/>
        </w:rPr>
        <w:t>TE</w:t>
      </w:r>
      <w:r>
        <w:rPr>
          <w:rFonts w:ascii="Times New Roman" w:hAnsi="Times New Roman" w:cs="Times New Roman" w:eastAsia="Times New Roman"/>
          <w:sz w:val="30"/>
          <w:szCs w:val="30"/>
          <w:color w:val="000000"/>
          <w:spacing w:val="0"/>
          <w:w w:val="10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21" w:right="4305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color w:val="3F4444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3"/>
          <w:szCs w:val="23"/>
          <w:color w:val="3F444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color w:val="3F444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F4444"/>
          <w:spacing w:val="0"/>
          <w:w w:val="123"/>
        </w:rPr>
        <w:t>Titulla</w:t>
      </w:r>
      <w:r>
        <w:rPr>
          <w:rFonts w:ascii="Times New Roman" w:hAnsi="Times New Roman" w:cs="Times New Roman" w:eastAsia="Times New Roman"/>
          <w:sz w:val="23"/>
          <w:szCs w:val="23"/>
          <w:color w:val="3F4444"/>
          <w:spacing w:val="0"/>
          <w:w w:val="123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color w:val="3F4444"/>
          <w:spacing w:val="-34"/>
          <w:w w:val="12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F4444"/>
          <w:spacing w:val="0"/>
          <w:w w:val="123"/>
        </w:rPr>
        <w:t>Subjekti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</w:rPr>
      </w:r>
    </w:p>
    <w:p>
      <w:pPr>
        <w:spacing w:before="19" w:after="0" w:line="240" w:lineRule="auto"/>
        <w:ind w:left="2000" w:right="2585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00"/>
        </w:rPr>
        <w:t>(N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6"/>
        </w:rPr>
        <w:t>fushe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6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24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10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6"/>
        </w:rPr>
        <w:t>veprimtarise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-28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7"/>
        </w:rPr>
        <w:t>sherbimit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-23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7"/>
        </w:rPr>
        <w:t>privat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16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5"/>
        </w:rPr>
        <w:t>sigurise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-10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3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3"/>
          <w:w w:val="112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626769"/>
          <w:spacing w:val="-17"/>
          <w:w w:val="118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3"/>
        </w:rPr>
        <w:t>ike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4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26" w:lineRule="exact"/>
        <w:ind w:left="2540" w:right="-20"/>
        <w:jc w:val="left"/>
        <w:tabs>
          <w:tab w:pos="57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91.5pt;margin-top:-6.9333pt;width:85.5pt;height:105.923077pt;mso-position-horizontal-relative:page;mso-position-vertical-relative:paragraph;z-index:-4181" coordorigin="7830,-139" coordsize="1710,2118">
            <v:group style="position:absolute;left:7872;top:-63;width:1627;height:2" coordorigin="7872,-63" coordsize="1627,2">
              <v:shape style="position:absolute;left:7872;top:-63;width:1627;height:2" coordorigin="7872,-63" coordsize="1627,0" path="m7872,-63l9498,-63e" filled="f" stroked="t" strokeweight="4.153846pt" strokecolor="#2B2828">
                <v:path arrowok="t"/>
              </v:shape>
            </v:group>
            <v:group style="position:absolute;left:7920;top:-97;width:2;height:2028" coordorigin="7920,-97" coordsize="2,2028">
              <v:shape style="position:absolute;left:7920;top:-97;width:2;height:2028" coordorigin="7920,-97" coordsize="0,2028" path="m7920,1931l7920,-97e" filled="f" stroked="t" strokeweight="3.807692pt" strokecolor="#2B2828">
                <v:path arrowok="t"/>
              </v:shape>
            </v:group>
            <v:group style="position:absolute;left:9457;top:-97;width:2;height:2035" coordorigin="9457,-97" coordsize="2,2035">
              <v:shape style="position:absolute;left:9457;top:-97;width:2;height:2035" coordorigin="9457,-97" coordsize="0,2035" path="m9457,1938l9457,-97e" filled="f" stroked="t" strokeweight="4.153846pt" strokecolor="#3B3B3B">
                <v:path arrowok="t"/>
              </v:shape>
            </v:group>
            <v:group style="position:absolute;left:7872;top:1876;width:1627;height:2" coordorigin="7872,1876" coordsize="1627,2">
              <v:shape style="position:absolute;left:7872;top:1876;width:1627;height:2" coordorigin="7872,1876" coordsize="1627,0" path="m7872,1876l9498,1876e" filled="f" stroked="t" strokeweight="3.807692pt" strokecolor="#2B2828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color w:val="4D6995"/>
          <w:w w:val="117"/>
          <w:position w:val="-1"/>
        </w:rPr>
        <w:t>Zotit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00"/>
          <w:u w:val="single" w:color="7F92AE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00"/>
          <w:u w:val="single" w:color="7F92AE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00"/>
          <w:u w:val="single" w:color="7F92AE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645" w:right="5499"/>
        <w:jc w:val="center"/>
        <w:rPr>
          <w:rFonts w:ascii="Times New Roman" w:hAnsi="Times New Roman" w:cs="Times New Roman" w:eastAsia="Times New Roman"/>
          <w:sz w:val="14"/>
          <w:szCs w:val="14"/>
        </w:rPr>
      </w:pPr>
      <w:rPr/>
      <w:r>
        <w:rPr>
          <w:rFonts w:ascii="Times New Roman" w:hAnsi="Times New Roman" w:cs="Times New Roman" w:eastAsia="Times New Roman"/>
          <w:sz w:val="14"/>
          <w:szCs w:val="14"/>
          <w:color w:val="4D6995"/>
          <w:w w:val="97"/>
          <w:b/>
          <w:bCs/>
        </w:rPr>
        <w:t>mr</w:t>
      </w:r>
      <w:r>
        <w:rPr>
          <w:rFonts w:ascii="Times New Roman" w:hAnsi="Times New Roman" w:cs="Times New Roman" w:eastAsia="Times New Roman"/>
          <w:sz w:val="14"/>
          <w:szCs w:val="14"/>
          <w:color w:val="4D6995"/>
          <w:spacing w:val="1"/>
          <w:w w:val="97"/>
          <w:b/>
          <w:bCs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8093AF"/>
          <w:spacing w:val="0"/>
          <w:w w:val="134"/>
          <w:b/>
          <w:bCs/>
        </w:rPr>
        <w:t>,</w:t>
      </w:r>
      <w:r>
        <w:rPr>
          <w:rFonts w:ascii="Times New Roman" w:hAnsi="Times New Roman" w:cs="Times New Roman" w:eastAsia="Times New Roman"/>
          <w:sz w:val="14"/>
          <w:szCs w:val="14"/>
          <w:color w:val="8093AF"/>
          <w:spacing w:val="-1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D6995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14"/>
          <w:szCs w:val="14"/>
          <w:color w:val="4D6995"/>
          <w:spacing w:val="-7"/>
          <w:w w:val="100"/>
          <w:b/>
          <w:bCs/>
        </w:rPr>
        <w:t>t</w:t>
      </w:r>
      <w:r>
        <w:rPr>
          <w:rFonts w:ascii="Times New Roman" w:hAnsi="Times New Roman" w:cs="Times New Roman" w:eastAsia="Times New Roman"/>
          <w:sz w:val="14"/>
          <w:szCs w:val="14"/>
          <w:color w:val="677797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677797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14"/>
          <w:szCs w:val="14"/>
          <w:color w:val="677797"/>
          <w:spacing w:val="-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D6995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4D6995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14"/>
          <w:szCs w:val="14"/>
          <w:color w:val="4D6995"/>
          <w:spacing w:val="0"/>
          <w:w w:val="107"/>
          <w:b/>
          <w:bCs/>
        </w:rPr>
        <w:t>mb</w:t>
      </w:r>
      <w:r>
        <w:rPr>
          <w:rFonts w:ascii="Times New Roman" w:hAnsi="Times New Roman" w:cs="Times New Roman" w:eastAsia="Times New Roman"/>
          <w:sz w:val="14"/>
          <w:szCs w:val="14"/>
          <w:color w:val="4D6995"/>
          <w:spacing w:val="-7"/>
          <w:w w:val="106"/>
          <w:b/>
          <w:bCs/>
        </w:rPr>
        <w:t>i</w:t>
      </w:r>
      <w:r>
        <w:rPr>
          <w:rFonts w:ascii="Times New Roman" w:hAnsi="Times New Roman" w:cs="Times New Roman" w:eastAsia="Times New Roman"/>
          <w:sz w:val="14"/>
          <w:szCs w:val="14"/>
          <w:color w:val="677797"/>
          <w:spacing w:val="-3"/>
          <w:w w:val="116"/>
          <w:b/>
          <w:bCs/>
        </w:rPr>
        <w:t>e</w:t>
      </w:r>
      <w:r>
        <w:rPr>
          <w:rFonts w:ascii="Times New Roman" w:hAnsi="Times New Roman" w:cs="Times New Roman" w:eastAsia="Times New Roman"/>
          <w:sz w:val="14"/>
          <w:szCs w:val="14"/>
          <w:color w:val="4D6995"/>
          <w:spacing w:val="0"/>
          <w:w w:val="101"/>
          <w:b/>
          <w:bCs/>
        </w:rPr>
        <w:t>mri</w:t>
      </w:r>
      <w:r>
        <w:rPr>
          <w:rFonts w:ascii="Times New Roman" w:hAnsi="Times New Roman" w:cs="Times New Roman" w:eastAsia="Times New Roman"/>
          <w:sz w:val="14"/>
          <w:szCs w:val="14"/>
          <w:color w:val="000000"/>
          <w:spacing w:val="0"/>
          <w:w w:val="100"/>
        </w:rPr>
      </w:r>
    </w:p>
    <w:p>
      <w:pPr>
        <w:spacing w:before="67" w:after="0" w:line="404" w:lineRule="auto"/>
        <w:ind w:left="1398" w:right="6325"/>
        <w:jc w:val="left"/>
        <w:tabs>
          <w:tab w:pos="3960" w:val="left"/>
          <w:tab w:pos="40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15"/>
        </w:rPr>
        <w:t>Da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16"/>
          <w:w w:val="115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-9"/>
          <w:w w:val="11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15"/>
        </w:rPr>
        <w:t>lindja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36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8093AF"/>
          <w:spacing w:val="-12"/>
          <w:w w:val="315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-9"/>
          <w:w w:val="16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8093AF"/>
          <w:spacing w:val="-5"/>
          <w:w w:val="308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7"/>
          <w:w w:val="128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-7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00"/>
          <w:u w:val="single" w:color="7F92AE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00"/>
          <w:u w:val="single" w:color="7F92AE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00"/>
          <w:u w:val="single" w:color="7F92AE"/>
        </w:rPr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47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4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3"/>
          <w:w w:val="104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-2"/>
          <w:w w:val="11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16"/>
        </w:rPr>
        <w:t>ndlind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16"/>
          <w:w w:val="116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27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00"/>
          <w:u w:val="single" w:color="4C689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00"/>
          <w:u w:val="single" w:color="4C6894"/>
        </w:rPr>
        <w:tab/>
        <w:tab/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00"/>
          <w:u w:val="single" w:color="4C6894"/>
        </w:rPr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4" w:lineRule="exact"/>
        <w:ind w:left="1398" w:right="-20"/>
        <w:jc w:val="left"/>
        <w:tabs>
          <w:tab w:pos="40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3"/>
          <w:w w:val="104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-2"/>
          <w:w w:val="11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15"/>
        </w:rPr>
        <w:t>ndbanimi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00"/>
          <w:u w:val="single" w:color="66769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00"/>
          <w:u w:val="single" w:color="667696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00"/>
          <w:u w:val="single" w:color="667696"/>
        </w:rPr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4" w:after="0" w:line="252" w:lineRule="auto"/>
        <w:ind w:left="1079" w:right="1630" w:firstLine="2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0"/>
        </w:rPr>
        <w:t>Gjendet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11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4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0"/>
        </w:rPr>
        <w:t>pershtatshem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24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5"/>
          <w:w w:val="120"/>
        </w:rPr>
        <w:t> </w:t>
      </w:r>
      <w:r>
        <w:rPr>
          <w:rFonts w:ascii="Arial" w:hAnsi="Arial" w:cs="Arial" w:eastAsia="Arial"/>
          <w:sz w:val="19"/>
          <w:szCs w:val="19"/>
          <w:color w:val="4D6995"/>
          <w:spacing w:val="0"/>
          <w:w w:val="100"/>
        </w:rPr>
        <w:t>ka</w:t>
      </w:r>
      <w:r>
        <w:rPr>
          <w:rFonts w:ascii="Arial" w:hAnsi="Arial" w:cs="Arial" w:eastAsia="Arial"/>
          <w:sz w:val="19"/>
          <w:szCs w:val="19"/>
          <w:color w:val="4D6995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18"/>
        </w:rPr>
        <w:t>besueshmerine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21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18"/>
        </w:rPr>
        <w:t>kerkua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18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2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13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14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13"/>
        </w:rPr>
        <w:t>ushtru.a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21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1"/>
        </w:rPr>
        <w:t>aktivitet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0"/>
        </w:rPr>
        <w:t>Titu.lla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2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0"/>
        </w:rPr>
        <w:t>Subjekti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4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2"/>
          <w:w w:val="12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55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23"/>
          <w:w w:val="12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-14"/>
          <w:w w:val="12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12"/>
          <w:w w:val="12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-13"/>
          <w:w w:val="12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14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41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5"/>
          <w:w w:val="12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-22"/>
          <w:w w:val="12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9"/>
        </w:rPr>
        <w:t>primtari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14"/>
          <w:w w:val="12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2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-30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2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2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42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-15"/>
          <w:w w:val="129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9"/>
        </w:rPr>
        <w:t>Sherbimit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9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9"/>
        </w:rPr>
        <w:t>Privat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20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19"/>
          <w:w w:val="12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2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54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1"/>
        </w:rPr>
        <w:t>Sigur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8"/>
          <w:w w:val="12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23"/>
        </w:rPr>
        <w:t>se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1"/>
        </w:rPr>
        <w:t>Fizik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19"/>
          <w:w w:val="12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0"/>
          <w:w w:val="121"/>
        </w:rPr>
        <w:t>",</w:t>
      </w:r>
      <w:r>
        <w:rPr>
          <w:rFonts w:ascii="Times New Roman" w:hAnsi="Times New Roman" w:cs="Times New Roman" w:eastAsia="Times New Roman"/>
          <w:sz w:val="20"/>
          <w:szCs w:val="20"/>
          <w:color w:val="677797"/>
          <w:spacing w:val="-28"/>
          <w:w w:val="12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0"/>
        </w:rPr>
        <w:t>nenkategorine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-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6995"/>
          <w:spacing w:val="0"/>
          <w:w w:val="121"/>
        </w:rPr>
        <w:t>1.3.A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19" w:lineRule="auto"/>
        <w:ind w:left="1093" w:right="163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Kj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9"/>
        </w:rPr>
        <w:t>certifikate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-28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9"/>
        </w:rPr>
        <w:t>eshte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afat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2"/>
        </w:rPr>
        <w:t>4-vj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53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2"/>
        </w:rPr>
        <w:t>ar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2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2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2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20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2"/>
        </w:rPr>
        <w:t>data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30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2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-10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2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21"/>
          <w:w w:val="12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26769"/>
          <w:spacing w:val="-9"/>
          <w:w w:val="122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2"/>
        </w:rPr>
        <w:t>himit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2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4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4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22"/>
          <w:w w:val="12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4"/>
        </w:rPr>
        <w:t>drejte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30"/>
          <w:w w:val="12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24"/>
        </w:rPr>
        <w:t>riperteritje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2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5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19"/>
          <w:w w:val="12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25"/>
        </w:rPr>
        <w:t>sherbe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25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-13"/>
          <w:w w:val="12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8"/>
        </w:rPr>
        <w:t>t'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8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36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8"/>
        </w:rPr>
        <w:t>paraqitu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8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20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8"/>
        </w:rPr>
        <w:t>prane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10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8"/>
        </w:rPr>
        <w:t>Qendre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8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2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8"/>
        </w:rPr>
        <w:t>Kombetare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25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7"/>
        </w:rPr>
        <w:t>Biznesit,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5"/>
          <w:w w:val="117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505657"/>
          <w:spacing w:val="0"/>
          <w:w w:val="100"/>
        </w:rPr>
        <w:t>per</w:t>
      </w:r>
      <w:r>
        <w:rPr>
          <w:rFonts w:ascii="Times New Roman" w:hAnsi="Times New Roman" w:cs="Times New Roman" w:eastAsia="Times New Roman"/>
          <w:sz w:val="25"/>
          <w:szCs w:val="25"/>
          <w:color w:val="505657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9"/>
        </w:rPr>
        <w:t>marrjen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3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29"/>
          <w:w w:val="13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4"/>
        </w:rPr>
        <w:t>licences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5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1"/>
        </w:rPr>
        <w:t>ushtrimi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2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-26"/>
          <w:w w:val="12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4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8"/>
        </w:rPr>
        <w:t>veprimtarise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-27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26769"/>
          <w:spacing w:val="0"/>
          <w:w w:val="118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626769"/>
          <w:spacing w:val="-22"/>
          <w:w w:val="118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8"/>
        </w:rPr>
        <w:t>herbimi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36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0"/>
          <w:w w:val="118"/>
        </w:rPr>
        <w:t>Privati</w:t>
      </w:r>
      <w:r>
        <w:rPr>
          <w:rFonts w:ascii="Times New Roman" w:hAnsi="Times New Roman" w:cs="Times New Roman" w:eastAsia="Times New Roman"/>
          <w:sz w:val="20"/>
          <w:szCs w:val="20"/>
          <w:color w:val="3F4444"/>
          <w:spacing w:val="25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8"/>
        </w:rPr>
        <w:t>Sigurise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-9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8"/>
        </w:rPr>
        <w:t>Fizike".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446" w:right="4026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F4444"/>
          <w:spacing w:val="0"/>
          <w:w w:val="112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3F4444"/>
          <w:spacing w:val="-10"/>
          <w:w w:val="112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626769"/>
          <w:spacing w:val="0"/>
          <w:w w:val="112"/>
        </w:rPr>
        <w:t>EJ</w:t>
      </w:r>
      <w:r>
        <w:rPr>
          <w:rFonts w:ascii="Times New Roman" w:hAnsi="Times New Roman" w:cs="Times New Roman" w:eastAsia="Times New Roman"/>
          <w:sz w:val="21"/>
          <w:szCs w:val="21"/>
          <w:color w:val="626769"/>
          <w:spacing w:val="-11"/>
          <w:w w:val="112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3F4444"/>
          <w:spacing w:val="0"/>
          <w:w w:val="112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3F4444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F4444"/>
          <w:spacing w:val="13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F4444"/>
          <w:spacing w:val="0"/>
          <w:w w:val="112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3F4444"/>
          <w:spacing w:val="-10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05657"/>
          <w:spacing w:val="0"/>
          <w:w w:val="112"/>
        </w:rPr>
        <w:t>PERGJITHSHEM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34" w:lineRule="auto"/>
        <w:ind w:left="1079" w:right="1648" w:firstLine="21"/>
        <w:jc w:val="both"/>
        <w:rPr>
          <w:rFonts w:ascii="Times New Roman" w:hAnsi="Times New Roman" w:cs="Times New Roman" w:eastAsia="Times New Roman"/>
          <w:sz w:val="15"/>
          <w:szCs w:val="15"/>
        </w:rPr>
      </w:pPr>
      <w:rPr/>
      <w:r>
        <w:rPr/>
        <w:pict>
          <v:group style="position:absolute;margin-left:220.5pt;margin-top:-22.461565pt;width:153.346154pt;height:.1pt;mso-position-horizontal-relative:page;mso-position-vertical-relative:paragraph;z-index:-4180" coordorigin="4410,-449" coordsize="3067,2">
            <v:shape style="position:absolute;left:4410;top:-449;width:3067;height:2" coordorigin="4410,-449" coordsize="3067,0" path="m4410,-449l7477,-449e" filled="f" stroked="t" strokeweight=".346154pt" strokecolor="#2F3438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-3"/>
          <w:w w:val="97"/>
          <w:i/>
        </w:rPr>
        <w:t>S</w:t>
      </w:r>
      <w:r>
        <w:rPr>
          <w:rFonts w:ascii="Times New Roman" w:hAnsi="Times New Roman" w:cs="Times New Roman" w:eastAsia="Times New Roman"/>
          <w:sz w:val="15"/>
          <w:szCs w:val="15"/>
          <w:color w:val="46547E"/>
          <w:spacing w:val="0"/>
          <w:w w:val="97"/>
          <w:i/>
        </w:rPr>
        <w:t>1li!nim</w:t>
      </w:r>
      <w:r>
        <w:rPr>
          <w:rFonts w:ascii="Times New Roman" w:hAnsi="Times New Roman" w:cs="Times New Roman" w:eastAsia="Times New Roman"/>
          <w:sz w:val="15"/>
          <w:szCs w:val="15"/>
          <w:color w:val="46547E"/>
          <w:spacing w:val="0"/>
          <w:w w:val="97"/>
          <w:i/>
        </w:rPr>
        <w:t>:</w:t>
      </w:r>
      <w:r>
        <w:rPr>
          <w:rFonts w:ascii="Times New Roman" w:hAnsi="Times New Roman" w:cs="Times New Roman" w:eastAsia="Times New Roman"/>
          <w:sz w:val="15"/>
          <w:szCs w:val="15"/>
          <w:color w:val="46547E"/>
          <w:spacing w:val="-2"/>
          <w:w w:val="97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Kj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77797"/>
          <w:spacing w:val="0"/>
          <w:w w:val="100"/>
          <w:i/>
        </w:rPr>
        <w:t>rerlif</w:t>
      </w:r>
      <w:r>
        <w:rPr>
          <w:rFonts w:ascii="Times New Roman" w:hAnsi="Times New Roman" w:cs="Times New Roman" w:eastAsia="Times New Roman"/>
          <w:sz w:val="16"/>
          <w:szCs w:val="16"/>
          <w:color w:val="677797"/>
          <w:spacing w:val="-7"/>
          <w:w w:val="100"/>
          <w:i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4D6995"/>
          <w:spacing w:val="0"/>
          <w:w w:val="100"/>
          <w:i/>
        </w:rPr>
        <w:t>k</w:t>
      </w:r>
      <w:r>
        <w:rPr>
          <w:rFonts w:ascii="Times New Roman" w:hAnsi="Times New Roman" w:cs="Times New Roman" w:eastAsia="Times New Roman"/>
          <w:sz w:val="16"/>
          <w:szCs w:val="16"/>
          <w:color w:val="4D6995"/>
          <w:spacing w:val="-11"/>
          <w:w w:val="100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677797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color w:val="677797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677797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0"/>
          <w:w w:val="100"/>
          <w:i/>
        </w:rPr>
        <w:t>mund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32"/>
          <w:w w:val="100"/>
          <w:i/>
        </w:rPr>
        <w:t> </w:t>
      </w:r>
      <w:r>
        <w:rPr>
          <w:rFonts w:ascii="Arial" w:hAnsi="Arial" w:cs="Arial" w:eastAsia="Arial"/>
          <w:sz w:val="13"/>
          <w:szCs w:val="13"/>
          <w:color w:val="677797"/>
          <w:spacing w:val="0"/>
          <w:w w:val="126"/>
          <w:i/>
        </w:rPr>
        <w:t>ti</w:t>
      </w:r>
      <w:r>
        <w:rPr>
          <w:rFonts w:ascii="Arial" w:hAnsi="Arial" w:cs="Arial" w:eastAsia="Arial"/>
          <w:sz w:val="13"/>
          <w:szCs w:val="13"/>
          <w:color w:val="677797"/>
          <w:spacing w:val="0"/>
          <w:w w:val="126"/>
          <w:i/>
        </w:rPr>
        <w:t>i</w:t>
      </w:r>
      <w:r>
        <w:rPr>
          <w:rFonts w:ascii="Arial" w:hAnsi="Arial" w:cs="Arial" w:eastAsia="Arial"/>
          <w:sz w:val="13"/>
          <w:szCs w:val="13"/>
          <w:color w:val="677797"/>
          <w:spacing w:val="-3"/>
          <w:w w:val="126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-17"/>
          <w:w w:val="100"/>
          <w:i/>
        </w:rPr>
        <w:t>b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i!het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-14"/>
          <w:w w:val="100"/>
          <w:i/>
        </w:rPr>
        <w:t>p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0"/>
          <w:w w:val="100"/>
          <w:i/>
        </w:rPr>
        <w:t>au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efS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-5"/>
          <w:w w:val="100"/>
          <w:i/>
        </w:rPr>
        <w:t>m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nga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0"/>
          <w:w w:val="100"/>
          <w:i/>
        </w:rPr>
        <w:t>struldu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-8"/>
          <w:w w:val="100"/>
          <w:i/>
        </w:rPr>
        <w:t>r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94"/>
          <w:i/>
        </w:rPr>
        <w:t>perkatiise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4"/>
          <w:w w:val="94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77797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16"/>
          <w:szCs w:val="16"/>
          <w:color w:val="677797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77797"/>
          <w:spacing w:val="0"/>
          <w:w w:val="93"/>
          <w:i/>
        </w:rPr>
        <w:t>Policise</w:t>
      </w:r>
      <w:r>
        <w:rPr>
          <w:rFonts w:ascii="Times New Roman" w:hAnsi="Times New Roman" w:cs="Times New Roman" w:eastAsia="Times New Roman"/>
          <w:sz w:val="16"/>
          <w:szCs w:val="16"/>
          <w:color w:val="677797"/>
          <w:spacing w:val="-7"/>
          <w:w w:val="93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Shtetit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77797"/>
          <w:spacing w:val="0"/>
          <w:w w:val="67"/>
          <w:i/>
        </w:rPr>
        <w:t>per</w:t>
      </w:r>
      <w:r>
        <w:rPr>
          <w:rFonts w:ascii="Times New Roman" w:hAnsi="Times New Roman" w:cs="Times New Roman" w:eastAsia="Times New Roman"/>
          <w:sz w:val="21"/>
          <w:szCs w:val="21"/>
          <w:color w:val="677797"/>
          <w:spacing w:val="24"/>
          <w:w w:val="67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-13"/>
          <w:w w:val="100"/>
          <w:i/>
        </w:rPr>
        <w:t>h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3"/>
          <w:w w:val="100"/>
          <w:i/>
        </w:rPr>
        <w:t>k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eljet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0"/>
          <w:w w:val="100"/>
          <w:i/>
        </w:rPr>
        <w:t>kr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-13"/>
          <w:w w:val="100"/>
          <w:i/>
        </w:rPr>
        <w:t>y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er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-12"/>
          <w:w w:val="145"/>
          <w:i/>
        </w:rPr>
        <w:t>n</w:t>
      </w:r>
      <w:r>
        <w:rPr>
          <w:rFonts w:ascii="Times New Roman" w:hAnsi="Times New Roman" w:cs="Times New Roman" w:eastAsia="Times New Roman"/>
          <w:sz w:val="15"/>
          <w:szCs w:val="15"/>
          <w:color w:val="8093AF"/>
          <w:spacing w:val="-6"/>
          <w:w w:val="109"/>
          <w:i/>
        </w:rPr>
        <w:t>g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17"/>
          <w:i/>
        </w:rPr>
        <w:t>a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17"/>
          <w:i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-15"/>
          <w:w w:val="103"/>
          <w:i/>
        </w:rPr>
        <w:t>p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0"/>
          <w:i/>
        </w:rPr>
        <w:t>os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-12"/>
          <w:w w:val="99"/>
          <w:i/>
        </w:rPr>
        <w:t>e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0"/>
          <w:w w:val="115"/>
          <w:i/>
        </w:rPr>
        <w:t>d</w:t>
      </w:r>
      <w:r>
        <w:rPr>
          <w:rFonts w:ascii="Times New Roman" w:hAnsi="Times New Roman" w:cs="Times New Roman" w:eastAsia="Times New Roman"/>
          <w:sz w:val="15"/>
          <w:szCs w:val="15"/>
          <w:color w:val="4D6995"/>
          <w:spacing w:val="-16"/>
          <w:w w:val="115"/>
          <w:i/>
        </w:rPr>
        <w:t>u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79"/>
          <w:i/>
        </w:rPr>
        <w:t>es.i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-5"/>
          <w:w w:val="100"/>
          <w:i/>
        </w:rPr>
        <w:t> </w:t>
      </w:r>
      <w:r>
        <w:rPr>
          <w:rFonts w:ascii="Arial" w:hAnsi="Arial" w:cs="Arial" w:eastAsia="Arial"/>
          <w:sz w:val="15"/>
          <w:szCs w:val="15"/>
          <w:color w:val="4D6995"/>
          <w:spacing w:val="0"/>
          <w:w w:val="367"/>
        </w:rPr>
        <w:t>i</w:t>
      </w:r>
      <w:r>
        <w:rPr>
          <w:rFonts w:ascii="Arial" w:hAnsi="Arial" w:cs="Arial" w:eastAsia="Arial"/>
          <w:sz w:val="15"/>
          <w:szCs w:val="15"/>
          <w:color w:val="4D6995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677797"/>
          <w:spacing w:val="0"/>
          <w:w w:val="105"/>
          <w:i/>
        </w:rPr>
        <w:t>saj.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</w:rPr>
      </w:r>
    </w:p>
    <w:p>
      <w:pPr>
        <w:jc w:val="both"/>
        <w:spacing w:after="0"/>
        <w:sectPr>
          <w:pgMar w:header="720" w:footer="0" w:top="1680" w:bottom="280" w:left="1060" w:right="800"/>
          <w:headerReference w:type="default" r:id="rId11"/>
          <w:footerReference w:type="default" r:id="rId12"/>
          <w:pgSz w:w="12240" w:h="15840"/>
        </w:sectPr>
      </w:pPr>
      <w:rPr/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/>
        <w:pict>
          <v:group style="position:absolute;margin-left:79.113663pt;margin-top:117.252258pt;width:450.053219pt;height:645.786057pt;mso-position-horizontal-relative:page;mso-position-vertical-relative:page;z-index:-4179" coordorigin="1582,2345" coordsize="9001,12916">
            <v:group style="position:absolute;left:10531;top:2434;width:2;height:105" coordorigin="10531,2434" coordsize="2,105">
              <v:shape style="position:absolute;left:10531;top:2434;width:2;height:105" coordorigin="10531,2434" coordsize="0,105" path="m10531,2538l10531,2434e" filled="f" stroked="t" strokeweight="5.227332pt" strokecolor="#3B3F83">
                <v:path arrowok="t"/>
              </v:shape>
            </v:group>
            <v:group style="position:absolute;left:1765;top:2486;width:8649;height:2" coordorigin="1765,2486" coordsize="8649,2">
              <v:shape style="position:absolute;left:1765;top:2486;width:8649;height:2" coordorigin="1765,2486" coordsize="8649,0" path="m1765,2486l10414,2486e" filled="f" stroked="t" strokeweight="5.227332pt" strokecolor="#3B3F83">
                <v:path arrowok="t"/>
              </v:shape>
            </v:group>
            <v:group style="position:absolute;left:1635;top:2434;width:2;height:105" coordorigin="1635,2434" coordsize="2,105">
              <v:shape style="position:absolute;left:1635;top:2434;width:2;height:105" coordorigin="1635,2434" coordsize="0,105" path="m1635,2538l1635,2434e" filled="f" stroked="t" strokeweight="5.227332pt" strokecolor="#3B3F83">
                <v:path arrowok="t"/>
              </v:shape>
            </v:group>
            <v:group style="position:absolute;left:1713;top:2397;width:2;height:12670" coordorigin="1713,2397" coordsize="2,12670">
              <v:shape style="position:absolute;left:1713;top:2397;width:2;height:12670" coordorigin="1713,2397" coordsize="0,12670" path="m1713,15068l1713,2397e" filled="f" stroked="t" strokeweight="5.227332pt" strokecolor="#3B3F80">
                <v:path arrowok="t"/>
              </v:shape>
            </v:group>
            <v:group style="position:absolute;left:7929;top:8141;width:1624;height:2" coordorigin="7929,8141" coordsize="1624,2">
              <v:shape style="position:absolute;left:7929;top:8141;width:1624;height:2" coordorigin="7929,8141" coordsize="1624,0" path="m7929,8141l9554,8141e" filled="f" stroked="t" strokeweight="4.021025pt" strokecolor="#2F2823">
                <v:path arrowok="t"/>
              </v:shape>
            </v:group>
            <v:group style="position:absolute;left:7970;top:8109;width:2;height:1971" coordorigin="7970,8109" coordsize="2,1971">
              <v:shape style="position:absolute;left:7970;top:8109;width:2;height:1971" coordorigin="7970,8109" coordsize="0,1971" path="m7970,10080l7970,8109e" filled="f" stroked="t" strokeweight="3.618922pt" strokecolor="#2F2B2B">
                <v:path arrowok="t"/>
              </v:shape>
            </v:group>
            <v:group style="position:absolute;left:7933;top:10168;width:72;height:2" coordorigin="7933,10168" coordsize="72,2">
              <v:shape style="position:absolute;left:7933;top:10168;width:72;height:2" coordorigin="7933,10168" coordsize="72,0" path="m7933,10168l8006,10168e" filled="f" stroked="t" strokeweight="3.618922pt" strokecolor="#2F2B2B">
                <v:path arrowok="t"/>
              </v:shape>
            </v:group>
            <v:group style="position:absolute;left:9490;top:8109;width:2;height:1971" coordorigin="9490,8109" coordsize="2,1971">
              <v:shape style="position:absolute;left:9490;top:8109;width:2;height:1971" coordorigin="9490,8109" coordsize="0,1971" path="m9490,10080l9490,8109e" filled="f" stroked="t" strokeweight="4.423127pt" strokecolor="#383434">
                <v:path arrowok="t"/>
              </v:shape>
            </v:group>
            <v:group style="position:absolute;left:9445;top:10168;width:88;height:2" coordorigin="9445,10168" coordsize="88,2">
              <v:shape style="position:absolute;left:9445;top:10168;width:88;height:2" coordorigin="9445,10168" coordsize="88,0" path="m9445,10168l9534,10168e" filled="f" stroked="t" strokeweight="4.423127pt" strokecolor="#383434">
                <v:path arrowok="t"/>
              </v:shape>
            </v:group>
            <v:group style="position:absolute;left:7929;top:10120;width:1624;height:2" coordorigin="7929,10120" coordsize="1624,2">
              <v:shape style="position:absolute;left:7929;top:10120;width:1624;height:2" coordorigin="7929,10120" coordsize="1624,0" path="m7929,10120l9554,10120e" filled="f" stroked="t" strokeweight="4.021025pt" strokecolor="#2B2828">
                <v:path arrowok="t"/>
              </v:shape>
            </v:group>
            <v:group style="position:absolute;left:4544;top:13302;width:3072;height:2" coordorigin="4544,13302" coordsize="3072,2">
              <v:shape style="position:absolute;left:4544;top:13302;width:3072;height:2" coordorigin="4544,13302" coordsize="3072,0" path="m4544,13302l7616,13302e" filled="f" stroked="t" strokeweight=".402102pt" strokecolor="#2B3434">
                <v:path arrowok="t"/>
              </v:shape>
            </v:group>
            <v:group style="position:absolute;left:1661;top:15188;width:105;height:2" coordorigin="1661,15188" coordsize="105,2">
              <v:shape style="position:absolute;left:1661;top:15188;width:105;height:2" coordorigin="1661,15188" coordsize="105,0" path="m1661,15188l1765,15188e" filled="f" stroked="t" strokeweight="5.227332pt" strokecolor="#3B3F80">
                <v:path arrowok="t"/>
              </v:shape>
            </v:group>
            <v:group style="position:absolute;left:1633;top:15112;width:8782;height:2" coordorigin="1633,15112" coordsize="8782,2">
              <v:shape style="position:absolute;left:1633;top:15112;width:8782;height:2" coordorigin="1633,15112" coordsize="8782,0" path="m1633,15112l10414,15112e" filled="f" stroked="t" strokeweight="4.423127pt" strokecolor="#3B3F83">
                <v:path arrowok="t"/>
              </v:shape>
            </v:group>
            <v:group style="position:absolute;left:10535;top:15068;width:2;height:88" coordorigin="10535,15068" coordsize="2,88">
              <v:shape style="position:absolute;left:10535;top:15068;width:2;height:88" coordorigin="10535,15068" coordsize="0,88" path="m10535,15156l10535,15068e" filled="f" stroked="t" strokeweight="4.423127pt" strokecolor="#3B3F83">
                <v:path arrowok="t"/>
              </v:shape>
            </v:group>
            <v:group style="position:absolute;left:10463;top:2413;width:2;height:12799" coordorigin="10463,2413" coordsize="2,12799">
              <v:shape style="position:absolute;left:10463;top:2413;width:2;height:12799" coordorigin="10463,2413" coordsize="0,12799" path="m10463,15213l10463,2413e" filled="f" stroked="t" strokeweight="4.825230pt" strokecolor="#444887">
                <v:path arrowok="t"/>
              </v:shape>
            </v:group>
            <w10:wrap type="none"/>
          </v:group>
        </w:pict>
      </w:r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14" w:lineRule="exact"/>
        <w:ind w:right="1473"/>
        <w:jc w:val="righ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525659"/>
          <w:spacing w:val="0"/>
          <w:w w:val="117"/>
          <w:position w:val="-1"/>
        </w:rPr>
        <w:t>Mode12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9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87.179988pt;height:46.575pt;mso-position-horizontal-relative:char;mso-position-vertical-relative:line" type="#_x0000_t75">
            <v:imagedata r:id="rId1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46" w:after="0" w:line="238" w:lineRule="auto"/>
        <w:ind w:left="2319" w:right="2688" w:firstLine="24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0"/>
          <w:w w:val="145"/>
        </w:rPr>
        <w:t>IIIIPUIJ</w:t>
      </w:r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-10"/>
          <w:w w:val="145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2A2826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5"/>
          <w:szCs w:val="15"/>
          <w:color w:val="2A282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0"/>
          <w:w w:val="136"/>
        </w:rPr>
        <w:t>IKA</w:t>
      </w:r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0"/>
          <w:w w:val="136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38"/>
          <w:w w:val="136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0"/>
          <w:w w:val="183"/>
        </w:rPr>
        <w:t>I</w:t>
      </w:r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0"/>
          <w:w w:val="183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5"/>
          <w:w w:val="183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0"/>
          <w:w w:val="183"/>
        </w:rPr>
        <w:t>SHQIPilliSI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-41"/>
          <w:w w:val="183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3D4242"/>
          <w:spacing w:val="0"/>
          <w:w w:val="110"/>
        </w:rPr>
        <w:t>MINISTRJ</w:t>
      </w:r>
      <w:r>
        <w:rPr>
          <w:rFonts w:ascii="Times New Roman" w:hAnsi="Times New Roman" w:cs="Times New Roman" w:eastAsia="Times New Roman"/>
          <w:sz w:val="26"/>
          <w:szCs w:val="26"/>
          <w:color w:val="3D4242"/>
          <w:spacing w:val="0"/>
          <w:w w:val="110"/>
        </w:rPr>
        <w:t>A</w:t>
      </w:r>
      <w:r>
        <w:rPr>
          <w:rFonts w:ascii="Times New Roman" w:hAnsi="Times New Roman" w:cs="Times New Roman" w:eastAsia="Times New Roman"/>
          <w:sz w:val="26"/>
          <w:szCs w:val="26"/>
          <w:color w:val="3D4242"/>
          <w:spacing w:val="-5"/>
          <w:w w:val="11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3D4242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26"/>
          <w:szCs w:val="26"/>
          <w:color w:val="3D424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3D4242"/>
          <w:spacing w:val="0"/>
          <w:w w:val="100"/>
        </w:rPr>
        <w:t>PUN:SVE</w:t>
      </w:r>
      <w:r>
        <w:rPr>
          <w:rFonts w:ascii="Times New Roman" w:hAnsi="Times New Roman" w:cs="Times New Roman" w:eastAsia="Times New Roman"/>
          <w:sz w:val="26"/>
          <w:szCs w:val="26"/>
          <w:color w:val="3D424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3D4242"/>
          <w:spacing w:val="0"/>
          <w:w w:val="100"/>
        </w:rPr>
        <w:t>T:</w:t>
      </w:r>
      <w:r>
        <w:rPr>
          <w:rFonts w:ascii="Times New Roman" w:hAnsi="Times New Roman" w:cs="Times New Roman" w:eastAsia="Times New Roman"/>
          <w:sz w:val="26"/>
          <w:szCs w:val="26"/>
          <w:color w:val="3D42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6"/>
          <w:szCs w:val="26"/>
          <w:color w:val="3D424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3D4242"/>
          <w:spacing w:val="0"/>
          <w:w w:val="112"/>
        </w:rPr>
        <w:t>BRENDSHME</w:t>
      </w:r>
      <w:r>
        <w:rPr>
          <w:rFonts w:ascii="Times New Roman" w:hAnsi="Times New Roman" w:cs="Times New Roman" w:eastAsia="Times New Roman"/>
          <w:sz w:val="26"/>
          <w:szCs w:val="26"/>
          <w:color w:val="3D4242"/>
          <w:spacing w:val="-33"/>
          <w:w w:val="11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0"/>
          <w:w w:val="112"/>
        </w:rPr>
        <w:t>Drejtoria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21"/>
          <w:w w:val="11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25659"/>
          <w:spacing w:val="0"/>
          <w:w w:val="13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25659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0"/>
          <w:w w:val="117"/>
        </w:rPr>
        <w:t>Pergjithshme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-14"/>
          <w:w w:val="11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25659"/>
          <w:spacing w:val="0"/>
          <w:w w:val="117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525659"/>
          <w:spacing w:val="-7"/>
          <w:w w:val="11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0"/>
          <w:w w:val="117"/>
        </w:rPr>
        <w:t>Policise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-24"/>
          <w:w w:val="11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25659"/>
          <w:spacing w:val="0"/>
          <w:w w:val="120"/>
        </w:rPr>
        <w:t>Shtetit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29" w:right="1602"/>
        <w:jc w:val="center"/>
        <w:tabs>
          <w:tab w:pos="2180" w:val="left"/>
          <w:tab w:pos="64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0"/>
          <w:w w:val="119"/>
        </w:rPr>
        <w:t>Prot.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0"/>
          <w:w w:val="122"/>
        </w:rPr>
        <w:t>Tiran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-21"/>
          <w:w w:val="122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677282"/>
          <w:spacing w:val="0"/>
          <w:w w:val="174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677282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0"/>
          <w:w w:val="204"/>
        </w:rPr>
        <w:t>me_._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0"/>
          <w:w w:val="204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3D4242"/>
          <w:spacing w:val="-57"/>
          <w:w w:val="2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25659"/>
          <w:spacing w:val="0"/>
          <w:w w:val="138"/>
        </w:rPr>
        <w:t>20_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545" w:right="3838"/>
        <w:jc w:val="center"/>
        <w:rPr>
          <w:rFonts w:ascii="Times New Roman" w:hAnsi="Times New Roman" w:cs="Times New Roman" w:eastAsia="Times New Roman"/>
          <w:sz w:val="31"/>
          <w:szCs w:val="31"/>
        </w:rPr>
      </w:pPr>
      <w:rPr/>
      <w:r>
        <w:rPr>
          <w:rFonts w:ascii="Times New Roman" w:hAnsi="Times New Roman" w:cs="Times New Roman" w:eastAsia="Times New Roman"/>
          <w:sz w:val="31"/>
          <w:szCs w:val="31"/>
          <w:color w:val="546793"/>
          <w:spacing w:val="0"/>
          <w:w w:val="140"/>
        </w:rPr>
        <w:t>&lt;;ERTIFIKATE</w:t>
      </w:r>
      <w:r>
        <w:rPr>
          <w:rFonts w:ascii="Times New Roman" w:hAnsi="Times New Roman" w:cs="Times New Roman" w:eastAsia="Times New Roman"/>
          <w:sz w:val="31"/>
          <w:szCs w:val="3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01" w:right="4018"/>
        <w:jc w:val="center"/>
        <w:rPr>
          <w:rFonts w:ascii="Times New Roman" w:hAnsi="Times New Roman" w:cs="Times New Roman" w:eastAsia="Times New Roman"/>
          <w:sz w:val="27"/>
          <w:szCs w:val="27"/>
        </w:rPr>
      </w:pPr>
      <w:rPr/>
      <w:r>
        <w:rPr>
          <w:rFonts w:ascii="Times New Roman" w:hAnsi="Times New Roman" w:cs="Times New Roman" w:eastAsia="Times New Roman"/>
          <w:sz w:val="27"/>
          <w:szCs w:val="27"/>
          <w:color w:val="3D424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7"/>
          <w:szCs w:val="27"/>
          <w:color w:val="3D42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7"/>
          <w:szCs w:val="27"/>
          <w:color w:val="3D424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color w:val="3D4242"/>
          <w:spacing w:val="0"/>
          <w:w w:val="119"/>
        </w:rPr>
        <w:t>Titulla</w:t>
      </w:r>
      <w:r>
        <w:rPr>
          <w:rFonts w:ascii="Times New Roman" w:hAnsi="Times New Roman" w:cs="Times New Roman" w:eastAsia="Times New Roman"/>
          <w:sz w:val="27"/>
          <w:szCs w:val="27"/>
          <w:color w:val="3D4242"/>
          <w:spacing w:val="0"/>
          <w:w w:val="119"/>
        </w:rPr>
        <w:t>r</w:t>
      </w:r>
      <w:r>
        <w:rPr>
          <w:rFonts w:ascii="Times New Roman" w:hAnsi="Times New Roman" w:cs="Times New Roman" w:eastAsia="Times New Roman"/>
          <w:sz w:val="27"/>
          <w:szCs w:val="27"/>
          <w:color w:val="3D4242"/>
          <w:spacing w:val="-39"/>
          <w:w w:val="119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color w:val="3D4242"/>
          <w:spacing w:val="0"/>
          <w:w w:val="119"/>
        </w:rPr>
        <w:t>Subjekti</w:t>
      </w:r>
      <w:r>
        <w:rPr>
          <w:rFonts w:ascii="Times New Roman" w:hAnsi="Times New Roman" w:cs="Times New Roman" w:eastAsia="Times New Roman"/>
          <w:sz w:val="27"/>
          <w:szCs w:val="27"/>
          <w:color w:val="000000"/>
          <w:spacing w:val="0"/>
          <w:w w:val="100"/>
        </w:rPr>
      </w:r>
    </w:p>
    <w:p>
      <w:pPr>
        <w:spacing w:before="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77" w:right="199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00"/>
        </w:rPr>
        <w:t>(N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13"/>
        </w:rPr>
        <w:t>fushe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-13"/>
          <w:w w:val="113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11"/>
        </w:rPr>
        <w:t>veprimtarise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-23"/>
          <w:w w:val="11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12"/>
        </w:rPr>
        <w:t>sherbimit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-26"/>
          <w:w w:val="11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12"/>
        </w:rPr>
        <w:t>privat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-4"/>
          <w:w w:val="11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11"/>
        </w:rPr>
        <w:t>sigurise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-21"/>
          <w:w w:val="11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06"/>
        </w:rPr>
        <w:t>fizike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07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945" w:right="-20"/>
        <w:jc w:val="left"/>
        <w:rPr>
          <w:rFonts w:ascii="Courier New" w:hAnsi="Courier New" w:cs="Courier New" w:eastAsia="Courier New"/>
          <w:sz w:val="31"/>
          <w:szCs w:val="31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546793"/>
          <w:spacing w:val="0"/>
          <w:w w:val="100"/>
          <w:position w:val="10"/>
        </w:rPr>
        <w:t>Zoti</w:t>
      </w:r>
      <w:r>
        <w:rPr>
          <w:rFonts w:ascii="Times New Roman" w:hAnsi="Times New Roman" w:cs="Times New Roman" w:eastAsia="Times New Roman"/>
          <w:sz w:val="24"/>
          <w:szCs w:val="24"/>
          <w:color w:val="546793"/>
          <w:spacing w:val="27"/>
          <w:w w:val="100"/>
          <w:position w:val="10"/>
        </w:rPr>
        <w:t> </w:t>
      </w:r>
      <w:r>
        <w:rPr>
          <w:rFonts w:ascii="Courier New" w:hAnsi="Courier New" w:cs="Courier New" w:eastAsia="Courier New"/>
          <w:sz w:val="31"/>
          <w:szCs w:val="31"/>
          <w:color w:val="546793"/>
          <w:spacing w:val="0"/>
          <w:w w:val="68"/>
          <w:position w:val="0"/>
        </w:rPr>
        <w:t>------------------------</w:t>
      </w:r>
      <w:r>
        <w:rPr>
          <w:rFonts w:ascii="Courier New" w:hAnsi="Courier New" w:cs="Courier New" w:eastAsia="Courier New"/>
          <w:sz w:val="31"/>
          <w:szCs w:val="31"/>
          <w:color w:val="000000"/>
          <w:spacing w:val="0"/>
          <w:w w:val="100"/>
          <w:position w:val="0"/>
        </w:rPr>
      </w:r>
    </w:p>
    <w:p>
      <w:pPr>
        <w:spacing w:before="0" w:after="0" w:line="183" w:lineRule="exact"/>
        <w:ind w:left="3275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546793"/>
          <w:w w:val="107"/>
        </w:rPr>
        <w:t>Eme</w:t>
      </w:r>
      <w:r>
        <w:rPr>
          <w:rFonts w:ascii="Times New Roman" w:hAnsi="Times New Roman" w:cs="Times New Roman" w:eastAsia="Times New Roman"/>
          <w:sz w:val="16"/>
          <w:szCs w:val="16"/>
          <w:color w:val="546793"/>
          <w:spacing w:val="-8"/>
          <w:w w:val="108"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1"/>
          <w:w w:val="207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color w:val="546793"/>
          <w:spacing w:val="0"/>
          <w:w w:val="110"/>
        </w:rPr>
        <w:t>atesi</w:t>
      </w:r>
      <w:r>
        <w:rPr>
          <w:rFonts w:ascii="Times New Roman" w:hAnsi="Times New Roman" w:cs="Times New Roman" w:eastAsia="Times New Roman"/>
          <w:sz w:val="16"/>
          <w:szCs w:val="16"/>
          <w:color w:val="54679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46793"/>
          <w:spacing w:val="0"/>
          <w:w w:val="110"/>
        </w:rPr>
        <w:t>mbiemer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67" w:after="0" w:line="375" w:lineRule="auto"/>
        <w:ind w:left="1771" w:right="5976"/>
        <w:jc w:val="left"/>
        <w:tabs>
          <w:tab w:pos="3100" w:val="left"/>
          <w:tab w:pos="3560" w:val="left"/>
          <w:tab w:pos="432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4"/>
        </w:rPr>
        <w:t>Vitlindja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45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77282"/>
          <w:spacing w:val="45"/>
          <w:w w:val="114"/>
        </w:rPr>
      </w:r>
      <w:r>
        <w:rPr>
          <w:rFonts w:ascii="Times New Roman" w:hAnsi="Times New Roman" w:cs="Times New Roman" w:eastAsia="Times New Roman"/>
          <w:sz w:val="21"/>
          <w:szCs w:val="21"/>
          <w:color w:val="677282"/>
          <w:spacing w:val="-7"/>
          <w:w w:val="114"/>
          <w:u w:val="single" w:color="7D869F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77282"/>
          <w:spacing w:val="0"/>
          <w:w w:val="114"/>
          <w:u w:val="single" w:color="7D869F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677282"/>
          <w:spacing w:val="0"/>
          <w:w w:val="114"/>
          <w:u w:val="single" w:color="7D869F"/>
        </w:rPr>
      </w:r>
      <w:r>
        <w:rPr>
          <w:rFonts w:ascii="Times New Roman" w:hAnsi="Times New Roman" w:cs="Times New Roman" w:eastAsia="Times New Roman"/>
          <w:sz w:val="21"/>
          <w:szCs w:val="21"/>
          <w:color w:val="677282"/>
          <w:spacing w:val="0"/>
          <w:w w:val="177"/>
          <w:u w:val="single" w:color="7D869F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677282"/>
          <w:spacing w:val="-40"/>
          <w:w w:val="177"/>
          <w:u w:val="single" w:color="7D869F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677282"/>
          <w:spacing w:val="0"/>
          <w:w w:val="177"/>
          <w:u w:val="single" w:color="7D869F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677282"/>
          <w:spacing w:val="0"/>
          <w:w w:val="177"/>
          <w:u w:val="single" w:color="7D869F"/>
        </w:rPr>
      </w:r>
      <w:r>
        <w:rPr>
          <w:rFonts w:ascii="Times New Roman" w:hAnsi="Times New Roman" w:cs="Times New Roman" w:eastAsia="Times New Roman"/>
          <w:sz w:val="21"/>
          <w:szCs w:val="21"/>
          <w:color w:val="677282"/>
          <w:spacing w:val="0"/>
          <w:w w:val="177"/>
          <w:u w:val="single" w:color="7D869F"/>
        </w:rPr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77"/>
          <w:u w:val="single" w:color="7D869F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77"/>
          <w:u w:val="single" w:color="7D869F"/>
        </w:rPr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  <w:u w:val="single" w:color="7D869F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  <w:u w:val="single" w:color="7D869F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38"/>
          <w:u w:val="single" w:color="7D869F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  <w:u w:val="single" w:color="7D869F"/>
        </w:rPr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6"/>
          <w:w w:val="98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8"/>
        </w:rPr>
        <w:t>endlindja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  <w:u w:val="single" w:color="53669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  <w:u w:val="single" w:color="536692"/>
        </w:rPr>
        <w:tab/>
        <w:tab/>
        <w:tab/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  <w:u w:val="single" w:color="536692"/>
        </w:rPr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26" w:lineRule="exact"/>
        <w:ind w:left="1771" w:right="-20"/>
        <w:jc w:val="left"/>
        <w:tabs>
          <w:tab w:pos="43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6"/>
          <w:w w:val="98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6"/>
        </w:rPr>
        <w:t>endbanimi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  <w:u w:val="single" w:color="53669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  <w:u w:val="single" w:color="536692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  <w:u w:val="single" w:color="536692"/>
        </w:rPr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30" w:lineRule="auto"/>
        <w:ind w:left="1152" w:right="1449" w:firstLine="8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5"/>
        </w:rPr>
        <w:t>Gjendet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18"/>
          <w:w w:val="115"/>
        </w:rPr>
        <w:t> </w:t>
      </w:r>
      <w:r>
        <w:rPr>
          <w:rFonts w:ascii="Arial" w:hAnsi="Arial" w:cs="Arial" w:eastAsia="Arial"/>
          <w:sz w:val="20"/>
          <w:szCs w:val="20"/>
          <w:color w:val="546793"/>
          <w:spacing w:val="0"/>
          <w:w w:val="457"/>
        </w:rPr>
        <w:t>i</w:t>
      </w:r>
      <w:r>
        <w:rPr>
          <w:rFonts w:ascii="Arial" w:hAnsi="Arial" w:cs="Arial" w:eastAsia="Arial"/>
          <w:sz w:val="20"/>
          <w:szCs w:val="20"/>
          <w:color w:val="546793"/>
          <w:spacing w:val="-141"/>
          <w:w w:val="45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3"/>
        </w:rPr>
        <w:t>pershtatshem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8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3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19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3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3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20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3"/>
        </w:rPr>
        <w:t>besueshmerine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17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1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3"/>
        </w:rPr>
        <w:t>kerkua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3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34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8"/>
        </w:rPr>
        <w:t>ushtrua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9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5"/>
        </w:rPr>
        <w:t>aktivitet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7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5"/>
        </w:rPr>
        <w:t>Titulla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5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14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5"/>
        </w:rPr>
        <w:t>Subjekti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14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20"/>
        </w:rPr>
        <w:t>fushe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2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30"/>
          <w:w w:val="12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17"/>
          <w:w w:val="12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4"/>
        </w:rPr>
        <w:t>veprimtarise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E87A0"/>
          <w:spacing w:val="-10"/>
          <w:w w:val="165"/>
        </w:rPr>
        <w:t>"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5"/>
        </w:rPr>
        <w:t>Sherbimit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20"/>
        </w:rPr>
        <w:t>Privatte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4"/>
        </w:rPr>
        <w:t>Sigurise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  <w:t>Fizike",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546793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3"/>
          <w:szCs w:val="23"/>
          <w:color w:val="54679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color w:val="54679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15"/>
        </w:rPr>
        <w:t>nenkategorin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4"/>
          <w:w w:val="115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46793"/>
          <w:spacing w:val="0"/>
          <w:w w:val="104"/>
        </w:rPr>
        <w:t>1.3.B.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3" w:lineRule="auto"/>
        <w:ind w:left="1160" w:right="1459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Kj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25659"/>
          <w:spacing w:val="0"/>
          <w:w w:val="113"/>
        </w:rPr>
        <w:t>certifikate</w:t>
      </w:r>
      <w:r>
        <w:rPr>
          <w:rFonts w:ascii="Times New Roman" w:hAnsi="Times New Roman" w:cs="Times New Roman" w:eastAsia="Times New Roman"/>
          <w:sz w:val="21"/>
          <w:szCs w:val="21"/>
          <w:color w:val="525659"/>
          <w:spacing w:val="-12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3"/>
        </w:rPr>
        <w:t>eshte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11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6"/>
        </w:rPr>
        <w:t>afat4-vje{:ar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7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3"/>
        </w:rPr>
        <w:t>leshimit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3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17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9"/>
        </w:rPr>
        <w:t>mete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37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9"/>
        </w:rPr>
        <w:t>drejte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9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9"/>
        </w:rPr>
        <w:t>riperteritje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8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15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8"/>
        </w:rPr>
        <w:t>sherbe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8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19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1"/>
        </w:rPr>
        <w:t>t'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1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36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1"/>
        </w:rPr>
        <w:t>paraqitu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24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25659"/>
          <w:spacing w:val="0"/>
          <w:w w:val="111"/>
        </w:rPr>
        <w:t>prane</w:t>
      </w:r>
      <w:r>
        <w:rPr>
          <w:rFonts w:ascii="Times New Roman" w:hAnsi="Times New Roman" w:cs="Times New Roman" w:eastAsia="Times New Roman"/>
          <w:sz w:val="21"/>
          <w:szCs w:val="21"/>
          <w:color w:val="525659"/>
          <w:spacing w:val="-5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1"/>
        </w:rPr>
        <w:t>Qendre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23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1"/>
        </w:rPr>
        <w:t>Kombetare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3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9"/>
        </w:rPr>
        <w:t>Biznesit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9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0"/>
          <w:w w:val="10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3"/>
        </w:rPr>
        <w:t>marrje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5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2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9"/>
        </w:rPr>
        <w:t>licences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5"/>
        </w:rPr>
        <w:t>ushtrimi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5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2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5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10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3"/>
        </w:rPr>
        <w:t>veprimtarise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25659"/>
          <w:spacing w:val="0"/>
          <w:w w:val="114"/>
        </w:rPr>
        <w:t>"Sherbimi</w:t>
      </w:r>
      <w:r>
        <w:rPr>
          <w:rFonts w:ascii="Times New Roman" w:hAnsi="Times New Roman" w:cs="Times New Roman" w:eastAsia="Times New Roman"/>
          <w:sz w:val="21"/>
          <w:szCs w:val="21"/>
          <w:color w:val="525659"/>
          <w:spacing w:val="-16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4"/>
        </w:rPr>
        <w:t>Privati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19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4"/>
        </w:rPr>
        <w:t>Sigurise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4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4"/>
        </w:rPr>
        <w:t>Fizike".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585" w:right="3895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9"/>
        </w:rPr>
        <w:t>DREJTOR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-9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2"/>
        </w:rPr>
        <w:t>PERGJITHSHEM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186" w:lineRule="exact"/>
        <w:ind w:left="1152" w:right="1562"/>
        <w:jc w:val="both"/>
        <w:rPr>
          <w:rFonts w:ascii="Arial" w:hAnsi="Arial" w:cs="Arial" w:eastAsia="Arial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546793"/>
          <w:spacing w:val="0"/>
          <w:w w:val="110"/>
          <w:i/>
        </w:rPr>
        <w:t>Sheni</w:t>
      </w:r>
      <w:r>
        <w:rPr>
          <w:rFonts w:ascii="Times New Roman" w:hAnsi="Times New Roman" w:cs="Times New Roman" w:eastAsia="Times New Roman"/>
          <w:sz w:val="16"/>
          <w:szCs w:val="16"/>
          <w:color w:val="546793"/>
          <w:spacing w:val="-20"/>
          <w:w w:val="110"/>
          <w:i/>
        </w:rPr>
        <w:t>m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10"/>
          <w:i/>
        </w:rPr>
        <w:t>: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1"/>
          <w:w w:val="11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83"/>
          <w:i/>
        </w:rPr>
        <w:t>K.j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83"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4"/>
          <w:w w:val="83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96"/>
          <w:i/>
        </w:rPr>
        <w:t>certifikat</w:t>
      </w:r>
      <w:r>
        <w:rPr>
          <w:rFonts w:ascii="Arial" w:hAnsi="Arial" w:cs="Arial" w:eastAsia="Arial"/>
          <w:sz w:val="15"/>
          <w:szCs w:val="15"/>
          <w:color w:val="7E87A0"/>
          <w:spacing w:val="0"/>
          <w:w w:val="96"/>
          <w:i/>
        </w:rPr>
        <w:t>round</w:t>
      </w:r>
      <w:r>
        <w:rPr>
          <w:rFonts w:ascii="Arial" w:hAnsi="Arial" w:cs="Arial" w:eastAsia="Arial"/>
          <w:sz w:val="15"/>
          <w:szCs w:val="15"/>
          <w:color w:val="7E87A0"/>
          <w:spacing w:val="10"/>
          <w:w w:val="96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90"/>
          <w:i/>
        </w:rPr>
        <w:t>behel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11"/>
          <w:w w:val="9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88"/>
          <w:i/>
        </w:rPr>
        <w:t>'fXlvlefshme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33"/>
          <w:w w:val="88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ngp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strnktural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97"/>
          <w:i/>
        </w:rPr>
        <w:t>perkalt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-9"/>
          <w:w w:val="97"/>
          <w:i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9CA1BC"/>
          <w:spacing w:val="0"/>
          <w:w w:val="97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9CA1BC"/>
          <w:spacing w:val="1"/>
          <w:w w:val="97"/>
          <w:i/>
        </w:rPr>
        <w:t> </w:t>
      </w:r>
      <w:r>
        <w:rPr>
          <w:rFonts w:ascii="Arial" w:hAnsi="Arial" w:cs="Arial" w:eastAsia="Arial"/>
          <w:sz w:val="16"/>
          <w:szCs w:val="16"/>
          <w:color w:val="7E87A0"/>
          <w:spacing w:val="0"/>
          <w:w w:val="100"/>
          <w:i/>
        </w:rPr>
        <w:t>f</w:t>
      </w:r>
      <w:r>
        <w:rPr>
          <w:rFonts w:ascii="Arial" w:hAnsi="Arial" w:cs="Arial" w:eastAsia="Arial"/>
          <w:sz w:val="16"/>
          <w:szCs w:val="16"/>
          <w:color w:val="7E87A0"/>
          <w:spacing w:val="0"/>
          <w:w w:val="100"/>
          <w:i/>
        </w:rPr>
        <w:t>e</w:t>
      </w:r>
      <w:r>
        <w:rPr>
          <w:rFonts w:ascii="Arial" w:hAnsi="Arial" w:cs="Arial" w:eastAsia="Arial"/>
          <w:sz w:val="16"/>
          <w:szCs w:val="16"/>
          <w:color w:val="7E87A0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Polidsi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Shtrot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pi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92"/>
          <w:i/>
        </w:rPr>
        <w:t>shkeljet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17"/>
          <w:w w:val="92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kryer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ngp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0"/>
          <w:w w:val="85"/>
          <w:i/>
        </w:rPr>
        <w:t>posedue.st</w:t>
      </w:r>
      <w:r>
        <w:rPr>
          <w:rFonts w:ascii="Times New Roman" w:hAnsi="Times New Roman" w:cs="Times New Roman" w:eastAsia="Times New Roman"/>
          <w:sz w:val="16"/>
          <w:szCs w:val="16"/>
          <w:color w:val="7E87A0"/>
          <w:spacing w:val="1"/>
          <w:w w:val="85"/>
          <w:i/>
        </w:rPr>
        <w:t> </w:t>
      </w:r>
      <w:r>
        <w:rPr>
          <w:rFonts w:ascii="Arial" w:hAnsi="Arial" w:cs="Arial" w:eastAsia="Arial"/>
          <w:sz w:val="15"/>
          <w:szCs w:val="15"/>
          <w:color w:val="7E87A0"/>
          <w:spacing w:val="0"/>
          <w:w w:val="305"/>
        </w:rPr>
        <w:t>i</w:t>
      </w:r>
      <w:r>
        <w:rPr>
          <w:rFonts w:ascii="Arial" w:hAnsi="Arial" w:cs="Arial" w:eastAsia="Arial"/>
          <w:sz w:val="15"/>
          <w:szCs w:val="15"/>
          <w:color w:val="7E87A0"/>
          <w:spacing w:val="-28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7E87A0"/>
          <w:spacing w:val="0"/>
          <w:w w:val="78"/>
          <w:i/>
        </w:rPr>
        <w:t>sa;.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</w:rPr>
      </w:r>
    </w:p>
    <w:p>
      <w:pPr>
        <w:jc w:val="both"/>
        <w:spacing w:after="0"/>
        <w:sectPr>
          <w:pgMar w:header="720" w:footer="0" w:top="1680" w:bottom="280" w:left="1060" w:right="800"/>
          <w:headerReference w:type="default" r:id="rId14"/>
          <w:footerReference w:type="default" r:id="rId15"/>
          <w:pgSz w:w="12240" w:h="15840"/>
        </w:sectPr>
      </w:pPr>
      <w:rPr/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/>
        <w:pict>
          <v:group style="position:absolute;margin-left:76.550827pt;margin-top:114.509354pt;width:453.916944pt;height:648.608041pt;mso-position-horizontal-relative:page;mso-position-vertical-relative:page;z-index:-4178" coordorigin="1531,2290" coordsize="9078,12972">
            <v:group style="position:absolute;left:10536;top:2380;width:2;height:106" coordorigin="10536,2380" coordsize="2,106">
              <v:shape style="position:absolute;left:10536;top:2380;width:2;height:106" coordorigin="10536,2380" coordsize="0,106" path="m10536,2485l10536,2380e" filled="f" stroked="t" strokeweight="5.286379pt" strokecolor="#3B3F83">
                <v:path arrowok="t"/>
              </v:shape>
            </v:group>
            <v:group style="position:absolute;left:1704;top:2433;width:8714;height:2" coordorigin="1704,2433" coordsize="8714,2">
              <v:shape style="position:absolute;left:1704;top:2433;width:8714;height:2" coordorigin="1704,2433" coordsize="8714,0" path="m1704,2433l10418,2433e" filled="f" stroked="t" strokeweight="5.286379pt" strokecolor="#3B3F83">
                <v:path arrowok="t"/>
              </v:shape>
            </v:group>
            <v:group style="position:absolute;left:1584;top:2380;width:2;height:106" coordorigin="1584,2380" coordsize="2,106">
              <v:shape style="position:absolute;left:1584;top:2380;width:2;height:106" coordorigin="1584,2380" coordsize="0,106" path="m1584,2485l1584,2380e" filled="f" stroked="t" strokeweight="5.286379pt" strokecolor="#3B3F83">
                <v:path arrowok="t"/>
              </v:shape>
            </v:group>
            <v:group style="position:absolute;left:1651;top:2343;width:2;height:12748" coordorigin="1651,2343" coordsize="2,12748">
              <v:shape style="position:absolute;left:1651;top:2343;width:2;height:12748" coordorigin="1651,2343" coordsize="0,12748" path="m1651,15092l1651,2343e" filled="f" stroked="t" strokeweight="5.286379pt" strokecolor="#344483">
                <v:path arrowok="t"/>
              </v:shape>
            </v:group>
            <v:group style="position:absolute;left:10463;top:2351;width:2;height:12740" coordorigin="10463,2351" coordsize="2,12740">
              <v:shape style="position:absolute;left:10463;top:2351;width:2;height:12740" coordorigin="10463,2351" coordsize="0,12740" path="m10463,15092l10463,2351e" filled="f" stroked="t" strokeweight="4.47309pt" strokecolor="#344483">
                <v:path arrowok="t"/>
              </v:shape>
            </v:group>
            <v:group style="position:absolute;left:1598;top:15209;width:106;height:2" coordorigin="1598,15209" coordsize="106,2">
              <v:shape style="position:absolute;left:1598;top:15209;width:106;height:2" coordorigin="1598,15209" coordsize="106,0" path="m1598,15209l1704,15209e" filled="f" stroked="t" strokeweight="5.286379pt" strokecolor="#344483">
                <v:path arrowok="t"/>
              </v:shape>
            </v:group>
            <v:group style="position:absolute;left:10418;top:15205;width:89;height:2" coordorigin="10418,15205" coordsize="89,2">
              <v:shape style="position:absolute;left:10418;top:15205;width:89;height:2" coordorigin="10418,15205" coordsize="89,0" path="m10418,15205l10508,15205e" filled="f" stroked="t" strokeweight="4.47309pt" strokecolor="#344483">
                <v:path arrowok="t"/>
              </v:shape>
            </v:group>
            <v:group style="position:absolute;left:1578;top:15136;width:8987;height:2" coordorigin="1578,15136" coordsize="8987,2">
              <v:shape style="position:absolute;left:1578;top:15136;width:8987;height:2" coordorigin="1578,15136" coordsize="8987,0" path="m1578,15136l10565,15136e" filled="f" stroked="t" strokeweight="4.47309pt" strokecolor="#3B3F83">
                <v:path arrowok="t"/>
              </v:shape>
            </v:group>
            <v:group style="position:absolute;left:9540;top:7932;width:2;height:81" coordorigin="9540,7932" coordsize="2,81">
              <v:shape style="position:absolute;left:9540;top:7932;width:2;height:81" coordorigin="9540,7932" coordsize="0,81" path="m9540,8014l9540,7932e" filled="f" stroked="t" strokeweight="4.066445pt" strokecolor="#2B2828">
                <v:path arrowok="t"/>
              </v:shape>
            </v:group>
            <v:group style="position:absolute;left:7921;top:7973;width:1529;height:2" coordorigin="7921,7973" coordsize="1529,2">
              <v:shape style="position:absolute;left:7921;top:7973;width:1529;height:2" coordorigin="7921,7973" coordsize="1529,0" path="m7921,7973l9450,7973e" filled="f" stroked="t" strokeweight="4.066445pt" strokecolor="#2B2828">
                <v:path arrowok="t"/>
              </v:shape>
            </v:group>
            <v:group style="position:absolute;left:7954;top:7932;width:2;height:1977" coordorigin="7954,7932" coordsize="2,1977">
              <v:shape style="position:absolute;left:7954;top:7932;width:2;height:1977" coordorigin="7954,7932" coordsize="0,1977" path="m7954,9909l7954,7932e" filled="f" stroked="t" strokeweight="3.253156pt" strokecolor="#2B2828">
                <v:path arrowok="t"/>
              </v:shape>
            </v:group>
            <v:group style="position:absolute;left:7921;top:10007;width:65;height:2" coordorigin="7921,10007" coordsize="65,2">
              <v:shape style="position:absolute;left:7921;top:10007;width:65;height:2" coordorigin="7921,10007" coordsize="65,0" path="m7921,10007l7986,10007e" filled="f" stroked="t" strokeweight="3.253156pt" strokecolor="#2B2828">
                <v:path arrowok="t"/>
              </v:shape>
            </v:group>
            <v:group style="position:absolute;left:9491;top:7932;width:2;height:1977" coordorigin="9491,7932" coordsize="2,1977">
              <v:shape style="position:absolute;left:9491;top:7932;width:2;height:1977" coordorigin="9491,7932" coordsize="0,1977" path="m9491,9909l9491,7932e" filled="f" stroked="t" strokeweight="4.066445pt" strokecolor="#2B2828">
                <v:path arrowok="t"/>
              </v:shape>
            </v:group>
            <v:group style="position:absolute;left:9450;top:10007;width:81;height:2" coordorigin="9450,10007" coordsize="81,2">
              <v:shape style="position:absolute;left:9450;top:10007;width:81;height:2" coordorigin="9450,10007" coordsize="81,0" path="m9450,10007l9532,10007e" filled="f" stroked="t" strokeweight="4.066445pt" strokecolor="#2B2828">
                <v:path arrowok="t"/>
              </v:shape>
            </v:group>
            <v:group style="position:absolute;left:7905;top:9950;width:1643;height:2" coordorigin="7905,9950" coordsize="1643,2">
              <v:shape style="position:absolute;left:7905;top:9950;width:1643;height:2" coordorigin="7905,9950" coordsize="1643,0" path="m7905,9950l9548,9950e" filled="f" stroked="t" strokeweight="4.066445pt" strokecolor="#2B2828">
                <v:path arrowok="t"/>
              </v:shape>
            </v:group>
            <v:group style="position:absolute;left:4579;top:13558;width:3082;height:2" coordorigin="4579,13558" coordsize="3082,2">
              <v:shape style="position:absolute;left:4579;top:13558;width:3082;height:2" coordorigin="4579,13558" coordsize="3082,0" path="m4579,13558l7661,13558e" filled="f" stroked="t" strokeweight=".406645pt" strokecolor="#343B3B">
                <v:path arrowok="t"/>
              </v:shape>
            </v:group>
            <w10:wrap type="none"/>
          </v:group>
        </w:pict>
      </w:r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26" w:lineRule="exact"/>
        <w:ind w:right="1327"/>
        <w:jc w:val="righ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22"/>
          <w:position w:val="-1"/>
        </w:rPr>
        <w:t>Model3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3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85.560017pt;height:49.41pt;mso-position-horizontal-relative:char;mso-position-vertical-relative:line" type="#_x0000_t75">
            <v:imagedata r:id="rId19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75" w:after="0" w:line="240" w:lineRule="auto"/>
        <w:ind w:left="3412" w:right="3803"/>
        <w:jc w:val="center"/>
        <w:rPr>
          <w:rFonts w:ascii="Arial" w:hAnsi="Arial" w:cs="Arial" w:eastAsia="Arial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363B3D"/>
          <w:spacing w:val="0"/>
          <w:w w:val="149"/>
          <w:b/>
          <w:bCs/>
        </w:rPr>
        <w:t>RI!PU&amp;liKA</w:t>
      </w:r>
      <w:r>
        <w:rPr>
          <w:rFonts w:ascii="Times New Roman" w:hAnsi="Times New Roman" w:cs="Times New Roman" w:eastAsia="Times New Roman"/>
          <w:sz w:val="15"/>
          <w:szCs w:val="15"/>
          <w:color w:val="363B3D"/>
          <w:spacing w:val="0"/>
          <w:w w:val="149"/>
          <w:b/>
          <w:bCs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63B3D"/>
          <w:spacing w:val="29"/>
          <w:w w:val="149"/>
          <w:b/>
          <w:bCs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63B3D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15"/>
          <w:szCs w:val="15"/>
          <w:color w:val="363B3D"/>
          <w:spacing w:val="0"/>
          <w:w w:val="100"/>
          <w:b/>
          <w:bCs/>
        </w:rPr>
        <w:t>  </w:t>
      </w:r>
      <w:r>
        <w:rPr>
          <w:rFonts w:ascii="Times New Roman" w:hAnsi="Times New Roman" w:cs="Times New Roman" w:eastAsia="Times New Roman"/>
          <w:sz w:val="15"/>
          <w:szCs w:val="15"/>
          <w:color w:val="363B3D"/>
          <w:spacing w:val="30"/>
          <w:w w:val="100"/>
          <w:b/>
          <w:bCs/>
        </w:rPr>
        <w:t> </w:t>
      </w:r>
      <w:r>
        <w:rPr>
          <w:rFonts w:ascii="Arial" w:hAnsi="Arial" w:cs="Arial" w:eastAsia="Arial"/>
          <w:sz w:val="15"/>
          <w:szCs w:val="15"/>
          <w:color w:val="363B3D"/>
          <w:spacing w:val="0"/>
          <w:w w:val="155"/>
          <w:b/>
          <w:bCs/>
        </w:rPr>
        <w:t>SHQIPI!RISI!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spacing w:before="27" w:after="0" w:line="240" w:lineRule="auto"/>
        <w:ind w:left="2299" w:right="-20"/>
        <w:jc w:val="left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363B3D"/>
          <w:spacing w:val="0"/>
          <w:w w:val="109"/>
          <w:b/>
          <w:bCs/>
        </w:rPr>
        <w:t>MINISTRI</w:t>
      </w:r>
      <w:r>
        <w:rPr>
          <w:rFonts w:ascii="Times New Roman" w:hAnsi="Times New Roman" w:cs="Times New Roman" w:eastAsia="Times New Roman"/>
          <w:sz w:val="25"/>
          <w:szCs w:val="25"/>
          <w:color w:val="363B3D"/>
          <w:spacing w:val="0"/>
          <w:w w:val="109"/>
          <w:b/>
          <w:bCs/>
        </w:rPr>
        <w:t>A</w:t>
      </w:r>
      <w:r>
        <w:rPr>
          <w:rFonts w:ascii="Times New Roman" w:hAnsi="Times New Roman" w:cs="Times New Roman" w:eastAsia="Times New Roman"/>
          <w:sz w:val="25"/>
          <w:szCs w:val="25"/>
          <w:color w:val="363B3D"/>
          <w:spacing w:val="7"/>
          <w:w w:val="109"/>
          <w:b/>
          <w:bCs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363B3D"/>
          <w:spacing w:val="0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5"/>
          <w:szCs w:val="25"/>
          <w:color w:val="363B3D"/>
          <w:spacing w:val="5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363B3D"/>
          <w:spacing w:val="0"/>
          <w:w w:val="124"/>
          <w:b/>
          <w:bCs/>
        </w:rPr>
        <w:t>PUN</w:t>
      </w:r>
      <w:r>
        <w:rPr>
          <w:rFonts w:ascii="Times New Roman" w:hAnsi="Times New Roman" w:cs="Times New Roman" w:eastAsia="Times New Roman"/>
          <w:sz w:val="25"/>
          <w:szCs w:val="25"/>
          <w:color w:val="363B3D"/>
          <w:spacing w:val="1"/>
          <w:w w:val="124"/>
          <w:b/>
          <w:bCs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363B3D"/>
          <w:spacing w:val="0"/>
          <w:w w:val="124"/>
          <w:b/>
          <w:bCs/>
        </w:rPr>
        <w:t>V</w:t>
      </w:r>
      <w:r>
        <w:rPr>
          <w:rFonts w:ascii="Times New Roman" w:hAnsi="Times New Roman" w:cs="Times New Roman" w:eastAsia="Times New Roman"/>
          <w:sz w:val="25"/>
          <w:szCs w:val="25"/>
          <w:color w:val="363B3D"/>
          <w:spacing w:val="0"/>
          <w:w w:val="124"/>
          <w:b/>
          <w:bCs/>
        </w:rPr>
        <w:t>E</w:t>
      </w:r>
      <w:r>
        <w:rPr>
          <w:rFonts w:ascii="Times New Roman" w:hAnsi="Times New Roman" w:cs="Times New Roman" w:eastAsia="Times New Roman"/>
          <w:sz w:val="25"/>
          <w:szCs w:val="25"/>
          <w:color w:val="363B3D"/>
          <w:spacing w:val="-7"/>
          <w:w w:val="124"/>
          <w:b/>
          <w:bCs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363B3D"/>
          <w:spacing w:val="0"/>
          <w:w w:val="118"/>
          <w:b/>
          <w:bCs/>
        </w:rPr>
        <w:t>T</w:t>
      </w:r>
      <w:r>
        <w:rPr>
          <w:rFonts w:ascii="Times New Roman" w:hAnsi="Times New Roman" w:cs="Times New Roman" w:eastAsia="Times New Roman"/>
          <w:sz w:val="25"/>
          <w:szCs w:val="25"/>
          <w:color w:val="363B3D"/>
          <w:spacing w:val="0"/>
          <w:w w:val="110"/>
          <w:b/>
          <w:bCs/>
        </w:rPr>
        <w:t>BRENDSHME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</w:rPr>
      </w:r>
    </w:p>
    <w:p>
      <w:pPr>
        <w:spacing w:before="27" w:after="0" w:line="240" w:lineRule="auto"/>
        <w:ind w:left="3037" w:right="3289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12"/>
        </w:rPr>
        <w:t>Drejtoria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-16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14"/>
        </w:rPr>
        <w:t>Pergjithslune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-15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11"/>
        </w:rPr>
        <w:t>Policise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-25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14"/>
        </w:rPr>
        <w:t>Shtetit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73" w:right="1554"/>
        <w:jc w:val="center"/>
        <w:tabs>
          <w:tab w:pos="2120" w:val="left"/>
          <w:tab w:pos="65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00"/>
          <w:position w:val="2"/>
        </w:rPr>
        <w:t>Nr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11"/>
          <w:w w:val="100"/>
          <w:position w:val="2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00"/>
          <w:u w:val="single" w:color="353A3C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5"/>
          <w:w w:val="100"/>
          <w:u w:val="single" w:color="353A3C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00"/>
          <w:u w:val="single" w:color="353A3C"/>
          <w:position w:val="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00"/>
          <w:u w:val="single" w:color="353A3C"/>
          <w:position w:val="2"/>
        </w:rPr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00"/>
          <w:position w:val="2"/>
        </w:rPr>
        <w:t>Prot.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8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15"/>
          <w:position w:val="0"/>
        </w:rPr>
        <w:t>Tirane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116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-3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0"/>
          <w:w w:val="205"/>
          <w:position w:val="0"/>
        </w:rPr>
        <w:t>me_.</w:t>
      </w:r>
      <w:r>
        <w:rPr>
          <w:rFonts w:ascii="Times New Roman" w:hAnsi="Times New Roman" w:cs="Times New Roman" w:eastAsia="Times New Roman"/>
          <w:sz w:val="20"/>
          <w:szCs w:val="20"/>
          <w:color w:val="363B3D"/>
          <w:spacing w:val="-4"/>
          <w:w w:val="206"/>
          <w:position w:val="0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182828"/>
          <w:spacing w:val="0"/>
          <w:w w:val="151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182828"/>
          <w:spacing w:val="-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33"/>
          <w:position w:val="0"/>
        </w:rPr>
        <w:t>20_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573" w:right="3798"/>
        <w:jc w:val="center"/>
        <w:rPr>
          <w:rFonts w:ascii="Times New Roman" w:hAnsi="Times New Roman" w:cs="Times New Roman" w:eastAsia="Times New Roman"/>
          <w:sz w:val="31"/>
          <w:szCs w:val="31"/>
        </w:rPr>
      </w:pPr>
      <w:rPr/>
      <w:r>
        <w:rPr>
          <w:rFonts w:ascii="Times New Roman" w:hAnsi="Times New Roman" w:cs="Times New Roman" w:eastAsia="Times New Roman"/>
          <w:sz w:val="31"/>
          <w:szCs w:val="31"/>
          <w:color w:val="4D6995"/>
          <w:spacing w:val="0"/>
          <w:w w:val="121"/>
          <w:b/>
          <w:bCs/>
        </w:rPr>
        <w:t>&lt;_;ERTIFIKATE</w:t>
      </w:r>
      <w:r>
        <w:rPr>
          <w:rFonts w:ascii="Times New Roman" w:hAnsi="Times New Roman" w:cs="Times New Roman" w:eastAsia="Times New Roman"/>
          <w:sz w:val="31"/>
          <w:szCs w:val="3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731" w:right="3973"/>
        <w:jc w:val="center"/>
        <w:rPr>
          <w:rFonts w:ascii="Times New Roman" w:hAnsi="Times New Roman" w:cs="Times New Roman" w:eastAsia="Times New Roman"/>
          <w:sz w:val="27"/>
          <w:szCs w:val="27"/>
        </w:rPr>
      </w:pPr>
      <w:rPr/>
      <w:r>
        <w:rPr>
          <w:rFonts w:ascii="Times New Roman" w:hAnsi="Times New Roman" w:cs="Times New Roman" w:eastAsia="Times New Roman"/>
          <w:sz w:val="27"/>
          <w:szCs w:val="27"/>
          <w:color w:val="363B3D"/>
          <w:spacing w:val="0"/>
          <w:w w:val="100"/>
          <w:b/>
          <w:bCs/>
        </w:rPr>
        <w:t>Per</w:t>
      </w:r>
      <w:r>
        <w:rPr>
          <w:rFonts w:ascii="Times New Roman" w:hAnsi="Times New Roman" w:cs="Times New Roman" w:eastAsia="Times New Roman"/>
          <w:sz w:val="27"/>
          <w:szCs w:val="27"/>
          <w:color w:val="363B3D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color w:val="363B3D"/>
          <w:spacing w:val="0"/>
          <w:w w:val="100"/>
          <w:b/>
          <w:bCs/>
        </w:rPr>
        <w:t>Titullar</w:t>
      </w:r>
      <w:r>
        <w:rPr>
          <w:rFonts w:ascii="Times New Roman" w:hAnsi="Times New Roman" w:cs="Times New Roman" w:eastAsia="Times New Roman"/>
          <w:sz w:val="27"/>
          <w:szCs w:val="27"/>
          <w:color w:val="363B3D"/>
          <w:spacing w:val="5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color w:val="363B3D"/>
          <w:spacing w:val="0"/>
          <w:w w:val="109"/>
          <w:b/>
          <w:bCs/>
        </w:rPr>
        <w:t>Subjekti</w:t>
      </w:r>
      <w:r>
        <w:rPr>
          <w:rFonts w:ascii="Times New Roman" w:hAnsi="Times New Roman" w:cs="Times New Roman" w:eastAsia="Times New Roman"/>
          <w:sz w:val="27"/>
          <w:szCs w:val="27"/>
          <w:color w:val="000000"/>
          <w:spacing w:val="0"/>
          <w:w w:val="10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262" w:right="2497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0"/>
          <w:w w:val="116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0"/>
          <w:w w:val="116"/>
        </w:rPr>
        <w:t>Qendra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3"/>
          <w:w w:val="11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0"/>
          <w:w w:val="116"/>
        </w:rPr>
        <w:t>Trajnimit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-22"/>
          <w:w w:val="11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0"/>
          <w:w w:val="116"/>
        </w:rPr>
        <w:t>Privat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-7"/>
          <w:w w:val="11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0"/>
          <w:w w:val="114"/>
        </w:rPr>
        <w:t>Punonjesve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-5"/>
          <w:w w:val="114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63B3D"/>
          <w:spacing w:val="0"/>
          <w:w w:val="110"/>
        </w:rPr>
        <w:t>SHPSF)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901" w:right="-20"/>
        <w:jc w:val="left"/>
        <w:rPr>
          <w:rFonts w:ascii="Courier New" w:hAnsi="Courier New" w:cs="Courier New" w:eastAsia="Courier New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4D6995"/>
          <w:spacing w:val="0"/>
          <w:w w:val="100"/>
          <w:b/>
          <w:bCs/>
          <w:position w:val="9"/>
        </w:rPr>
        <w:t>Zoti</w:t>
      </w:r>
      <w:r>
        <w:rPr>
          <w:rFonts w:ascii="Times New Roman" w:hAnsi="Times New Roman" w:cs="Times New Roman" w:eastAsia="Times New Roman"/>
          <w:sz w:val="22"/>
          <w:szCs w:val="22"/>
          <w:color w:val="4D6995"/>
          <w:spacing w:val="39"/>
          <w:w w:val="100"/>
          <w:b/>
          <w:bCs/>
          <w:position w:val="9"/>
        </w:rPr>
        <w:t> </w:t>
      </w:r>
      <w:r>
        <w:rPr>
          <w:rFonts w:ascii="Courier New" w:hAnsi="Courier New" w:cs="Courier New" w:eastAsia="Courier New"/>
          <w:sz w:val="23"/>
          <w:szCs w:val="23"/>
          <w:color w:val="6B7991"/>
          <w:spacing w:val="0"/>
          <w:w w:val="173"/>
          <w:position w:val="0"/>
        </w:rPr>
        <w:t>-------------</w:t>
      </w:r>
      <w:r>
        <w:rPr>
          <w:rFonts w:ascii="Courier New" w:hAnsi="Courier New" w:cs="Courier New" w:eastAsia="Courier New"/>
          <w:sz w:val="23"/>
          <w:szCs w:val="23"/>
          <w:color w:val="000000"/>
          <w:spacing w:val="0"/>
          <w:w w:val="100"/>
          <w:position w:val="0"/>
        </w:rPr>
      </w:r>
    </w:p>
    <w:p>
      <w:pPr>
        <w:spacing w:before="33" w:after="0" w:line="357" w:lineRule="auto"/>
        <w:ind w:left="1721" w:right="5650" w:firstLine="1521"/>
        <w:jc w:val="left"/>
        <w:tabs>
          <w:tab w:pos="3060" w:val="left"/>
          <w:tab w:pos="3520" w:val="left"/>
          <w:tab w:pos="43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4D6995"/>
          <w:spacing w:val="0"/>
          <w:w w:val="110"/>
        </w:rPr>
        <w:t>Emer</w:t>
      </w:r>
      <w:r>
        <w:rPr>
          <w:rFonts w:ascii="Times New Roman" w:hAnsi="Times New Roman" w:cs="Times New Roman" w:eastAsia="Times New Roman"/>
          <w:sz w:val="16"/>
          <w:szCs w:val="16"/>
          <w:color w:val="4D6995"/>
          <w:spacing w:val="8"/>
          <w:w w:val="110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color w:val="4D6995"/>
          <w:spacing w:val="0"/>
          <w:w w:val="110"/>
        </w:rPr>
        <w:t>alesi</w:t>
      </w:r>
      <w:r>
        <w:rPr>
          <w:rFonts w:ascii="Times New Roman" w:hAnsi="Times New Roman" w:cs="Times New Roman" w:eastAsia="Times New Roman"/>
          <w:sz w:val="16"/>
          <w:szCs w:val="16"/>
          <w:color w:val="4D6995"/>
          <w:spacing w:val="-16"/>
          <w:w w:val="110"/>
        </w:rPr>
        <w:t> </w:t>
      </w:r>
      <w:r>
        <w:rPr>
          <w:rFonts w:ascii="Arial" w:hAnsi="Arial" w:cs="Arial" w:eastAsia="Arial"/>
          <w:sz w:val="14"/>
          <w:szCs w:val="14"/>
          <w:color w:val="425B7E"/>
          <w:spacing w:val="-6"/>
          <w:w w:val="130"/>
          <w:b/>
          <w:bCs/>
        </w:rPr>
        <w:t>m</w:t>
      </w:r>
      <w:r>
        <w:rPr>
          <w:rFonts w:ascii="Times New Roman" w:hAnsi="Times New Roman" w:cs="Times New Roman" w:eastAsia="Times New Roman"/>
          <w:sz w:val="16"/>
          <w:szCs w:val="16"/>
          <w:color w:val="4D6995"/>
          <w:spacing w:val="0"/>
          <w:w w:val="109"/>
        </w:rPr>
        <w:t>biemer</w:t>
      </w:r>
      <w:r>
        <w:rPr>
          <w:rFonts w:ascii="Times New Roman" w:hAnsi="Times New Roman" w:cs="Times New Roman" w:eastAsia="Times New Roman"/>
          <w:sz w:val="16"/>
          <w:szCs w:val="16"/>
          <w:color w:val="4D6995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5"/>
        </w:rPr>
        <w:t>Vitlindja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45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-8"/>
          <w:w w:val="115"/>
          <w:u w:val="single" w:color="4C689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5"/>
          <w:u w:val="single" w:color="4C6894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5"/>
          <w:u w:val="single" w:color="4C6894"/>
        </w:rPr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79"/>
          <w:u w:val="single" w:color="4C6894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-41"/>
          <w:w w:val="179"/>
          <w:u w:val="single" w:color="4C689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79"/>
          <w:u w:val="single" w:color="4C6894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79"/>
          <w:u w:val="single" w:color="4C6894"/>
        </w:rPr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79"/>
          <w:u w:val="single" w:color="4C6894"/>
        </w:rPr>
      </w:r>
      <w:r>
        <w:rPr>
          <w:rFonts w:ascii="Times New Roman" w:hAnsi="Times New Roman" w:cs="Times New Roman" w:eastAsia="Times New Roman"/>
          <w:sz w:val="21"/>
          <w:szCs w:val="21"/>
          <w:color w:val="57667C"/>
          <w:spacing w:val="0"/>
          <w:w w:val="179"/>
          <w:u w:val="single" w:color="4C6894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57667C"/>
          <w:spacing w:val="0"/>
          <w:w w:val="179"/>
          <w:u w:val="single" w:color="4C6894"/>
        </w:rPr>
      </w:r>
      <w:r>
        <w:rPr>
          <w:rFonts w:ascii="Times New Roman" w:hAnsi="Times New Roman" w:cs="Times New Roman" w:eastAsia="Times New Roman"/>
          <w:sz w:val="21"/>
          <w:szCs w:val="21"/>
          <w:color w:val="57667C"/>
          <w:spacing w:val="0"/>
          <w:w w:val="100"/>
          <w:u w:val="single" w:color="4C689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7667C"/>
          <w:spacing w:val="0"/>
          <w:w w:val="100"/>
          <w:u w:val="single" w:color="4C6894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57667C"/>
          <w:spacing w:val="0"/>
          <w:w w:val="100"/>
          <w:u w:val="single" w:color="4C6894"/>
        </w:rPr>
      </w:r>
      <w:r>
        <w:rPr>
          <w:rFonts w:ascii="Times New Roman" w:hAnsi="Times New Roman" w:cs="Times New Roman" w:eastAsia="Times New Roman"/>
          <w:sz w:val="21"/>
          <w:szCs w:val="21"/>
          <w:color w:val="57667C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57667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5"/>
          <w:w w:val="100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8"/>
        </w:rPr>
        <w:t>endlindja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  <w:u w:val="single" w:color="56657B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  <w:u w:val="single" w:color="56657B"/>
        </w:rPr>
        <w:tab/>
        <w:tab/>
        <w:tab/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  <w:u w:val="single" w:color="56657B"/>
        </w:rPr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3" w:after="0" w:line="237" w:lineRule="exact"/>
        <w:ind w:left="1721" w:right="-20"/>
        <w:jc w:val="left"/>
        <w:tabs>
          <w:tab w:pos="434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D6995"/>
          <w:w w:val="116"/>
          <w:position w:val="-1"/>
        </w:rPr>
        <w:t>Vendbanhni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2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  <w:u w:val="single" w:color="7888A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  <w:u w:val="single" w:color="7888A0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  <w:u w:val="single" w:color="7888A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3" w:after="0" w:line="240" w:lineRule="auto"/>
        <w:ind w:left="1087" w:right="1324" w:firstLine="16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21"/>
        </w:rPr>
        <w:t>Gjendet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-26"/>
          <w:w w:val="12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2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27"/>
          <w:w w:val="12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21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11"/>
          <w:w w:val="12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21"/>
        </w:rPr>
        <w:t>shtatshem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51"/>
          <w:w w:val="12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5"/>
        </w:rPr>
        <w:t>besueshmerine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-21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5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8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5"/>
        </w:rPr>
        <w:t>kerkua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5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35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5"/>
        </w:rPr>
        <w:t>ushtrua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5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23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5"/>
        </w:rPr>
        <w:t>aktivitet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6"/>
        </w:rPr>
        <w:t>Titulla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6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51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6"/>
        </w:rPr>
        <w:t>Subjekti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34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6"/>
        </w:rPr>
        <w:t>"Qendra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38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4"/>
        </w:rPr>
        <w:t>Trajnimit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59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4"/>
        </w:rPr>
        <w:t>Privat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22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5"/>
        </w:rPr>
        <w:t>punonjesve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18"/>
          <w:w w:val="11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D6995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2"/>
          <w:szCs w:val="22"/>
          <w:color w:val="4D699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D6995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8"/>
        </w:rPr>
        <w:t>SHPSF-se"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08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37"/>
          <w:w w:val="10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6"/>
        </w:rPr>
        <w:t>per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6"/>
        </w:rPr>
        <w:t>nenkategorine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-3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-16"/>
          <w:w w:val="177"/>
        </w:rPr>
        <w:t>1</w:t>
      </w:r>
      <w:r>
        <w:rPr>
          <w:rFonts w:ascii="Times New Roman" w:hAnsi="Times New Roman" w:cs="Times New Roman" w:eastAsia="Times New Roman"/>
          <w:sz w:val="21"/>
          <w:szCs w:val="21"/>
          <w:color w:val="6B7991"/>
          <w:spacing w:val="-8"/>
          <w:w w:val="179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-29"/>
          <w:w w:val="123"/>
        </w:rPr>
        <w:t>3</w:t>
      </w:r>
      <w:r>
        <w:rPr>
          <w:rFonts w:ascii="Times New Roman" w:hAnsi="Times New Roman" w:cs="Times New Roman" w:eastAsia="Times New Roman"/>
          <w:sz w:val="21"/>
          <w:szCs w:val="21"/>
          <w:color w:val="6B7991"/>
          <w:spacing w:val="-8"/>
          <w:w w:val="179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D6995"/>
          <w:spacing w:val="0"/>
          <w:w w:val="114"/>
        </w:rPr>
        <w:t>C.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4" w:lineRule="auto"/>
        <w:ind w:left="1103" w:right="1307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0"/>
        </w:rPr>
        <w:t>Kj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9"/>
        </w:rPr>
        <w:t>certifikate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-5"/>
          <w:w w:val="10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0"/>
        </w:rPr>
        <w:t>eshte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0"/>
        </w:rPr>
        <w:t>afat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90"/>
        </w:rPr>
        <w:t>4-vje\=ar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9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2"/>
          <w:w w:val="9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9"/>
        </w:rPr>
        <w:t>leshimit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9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-8"/>
          <w:w w:val="10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27"/>
        </w:rPr>
        <w:t>mete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-4"/>
          <w:w w:val="12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0"/>
        </w:rPr>
        <w:t>drejte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10"/>
        </w:rPr>
        <w:t>riperteritje</w:t>
      </w:r>
      <w:r>
        <w:rPr>
          <w:rFonts w:ascii="Times New Roman" w:hAnsi="Times New Roman" w:cs="Times New Roman" w:eastAsia="Times New Roman"/>
          <w:sz w:val="22"/>
          <w:szCs w:val="22"/>
          <w:color w:val="363B3D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20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-1"/>
          <w:w w:val="12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20"/>
        </w:rPr>
        <w:t>sherbe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2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-12"/>
          <w:w w:val="12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2"/>
        </w:rPr>
        <w:t>t'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2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45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2"/>
        </w:rPr>
        <w:t>paraqitu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39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2"/>
        </w:rPr>
        <w:t>prane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7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2"/>
        </w:rPr>
        <w:t>Qendre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2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21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2"/>
        </w:rPr>
        <w:t>Kombetare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-14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2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20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2"/>
        </w:rPr>
        <w:t>Biznesit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2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-21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3"/>
        </w:rPr>
        <w:t>marrje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13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2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2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1"/>
        </w:rPr>
        <w:t>licence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18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9"/>
        </w:rPr>
        <w:t>subjektit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20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6"/>
        </w:rPr>
        <w:t>ushtrimi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6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19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7"/>
        </w:rPr>
        <w:t>veprimtarise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-29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7"/>
        </w:rPr>
        <w:t>"Qendra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7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24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7"/>
        </w:rPr>
        <w:t>Trajnimit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9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Privat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24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2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14"/>
        </w:rPr>
        <w:t>punonjesve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8"/>
        </w:rPr>
        <w:t>SHPSF-se".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613" w:right="3854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DREJTOR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B3D"/>
          <w:spacing w:val="0"/>
          <w:w w:val="106"/>
        </w:rPr>
        <w:t>PERGJITHSHEM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03"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57667C"/>
          <w:spacing w:val="0"/>
          <w:w w:val="100"/>
          <w:i/>
        </w:rPr>
        <w:t>Sh</w:t>
      </w:r>
      <w:r>
        <w:rPr>
          <w:rFonts w:ascii="Times New Roman" w:hAnsi="Times New Roman" w:cs="Times New Roman" w:eastAsia="Times New Roman"/>
          <w:sz w:val="17"/>
          <w:szCs w:val="17"/>
          <w:color w:val="57667C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57667C"/>
          <w:spacing w:val="0"/>
          <w:w w:val="100"/>
          <w:i/>
        </w:rPr>
        <w:t>ttim</w:t>
      </w:r>
      <w:r>
        <w:rPr>
          <w:rFonts w:ascii="Times New Roman" w:hAnsi="Times New Roman" w:cs="Times New Roman" w:eastAsia="Times New Roman"/>
          <w:sz w:val="17"/>
          <w:szCs w:val="17"/>
          <w:color w:val="57667C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7"/>
          <w:szCs w:val="17"/>
          <w:color w:val="57667C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100"/>
          <w:i/>
        </w:rPr>
        <w:t>Kj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87"/>
          <w:i/>
        </w:rPr>
        <w:t>certifikate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31"/>
          <w:w w:val="87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100"/>
          <w:i/>
        </w:rPr>
        <w:t>mund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6B7991"/>
          <w:spacing w:val="0"/>
          <w:w w:val="73"/>
          <w:i/>
        </w:rPr>
        <w:t>te</w:t>
      </w:r>
      <w:r>
        <w:rPr>
          <w:rFonts w:ascii="Times New Roman" w:hAnsi="Times New Roman" w:cs="Times New Roman" w:eastAsia="Times New Roman"/>
          <w:sz w:val="23"/>
          <w:szCs w:val="23"/>
          <w:color w:val="6B7991"/>
          <w:spacing w:val="23"/>
          <w:w w:val="73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B7991"/>
          <w:spacing w:val="0"/>
          <w:w w:val="100"/>
          <w:i/>
        </w:rPr>
        <w:t>behet</w:t>
      </w:r>
      <w:r>
        <w:rPr>
          <w:rFonts w:ascii="Times New Roman" w:hAnsi="Times New Roman" w:cs="Times New Roman" w:eastAsia="Times New Roman"/>
          <w:sz w:val="16"/>
          <w:szCs w:val="16"/>
          <w:color w:val="6B7991"/>
          <w:spacing w:val="-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100"/>
          <w:i/>
        </w:rPr>
        <w:t>tuvlefsh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100"/>
          <w:i/>
        </w:rPr>
        <w:t>nga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100"/>
          <w:i/>
        </w:rPr>
        <w:t>sttukturat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84"/>
          <w:i/>
        </w:rPr>
        <w:t>perkatese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20"/>
          <w:w w:val="84"/>
          <w:i/>
        </w:rPr>
        <w:t> </w:t>
      </w:r>
      <w:r>
        <w:rPr>
          <w:rFonts w:ascii="Arial" w:hAnsi="Arial" w:cs="Arial" w:eastAsia="Arial"/>
          <w:sz w:val="15"/>
          <w:szCs w:val="15"/>
          <w:color w:val="6B7991"/>
          <w:spacing w:val="0"/>
          <w:w w:val="100"/>
          <w:i/>
        </w:rPr>
        <w:t>ti</w:t>
      </w:r>
      <w:r>
        <w:rPr>
          <w:rFonts w:ascii="Arial" w:hAnsi="Arial" w:cs="Arial" w:eastAsia="Arial"/>
          <w:sz w:val="15"/>
          <w:szCs w:val="15"/>
          <w:color w:val="6B7991"/>
          <w:spacing w:val="0"/>
          <w:w w:val="100"/>
          <w:i/>
        </w:rPr>
        <w:t>i</w:t>
      </w:r>
      <w:r>
        <w:rPr>
          <w:rFonts w:ascii="Arial" w:hAnsi="Arial" w:cs="Arial" w:eastAsia="Arial"/>
          <w:sz w:val="15"/>
          <w:szCs w:val="15"/>
          <w:color w:val="6B7991"/>
          <w:spacing w:val="4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79"/>
          <w:i/>
        </w:rPr>
        <w:t>Poiiczsii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21"/>
          <w:w w:val="79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100"/>
          <w:i/>
        </w:rPr>
        <w:t>Shtetit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83"/>
          <w:i/>
        </w:rPr>
        <w:t>pe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83"/>
          <w:i/>
        </w:rPr>
        <w:t>r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23"/>
          <w:w w:val="83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989A1"/>
          <w:spacing w:val="0"/>
          <w:w w:val="83"/>
          <w:i/>
        </w:rPr>
        <w:t>shkeljet</w:t>
      </w:r>
      <w:r>
        <w:rPr>
          <w:rFonts w:ascii="Times New Roman" w:hAnsi="Times New Roman" w:cs="Times New Roman" w:eastAsia="Times New Roman"/>
          <w:sz w:val="17"/>
          <w:szCs w:val="17"/>
          <w:color w:val="7989A1"/>
          <w:spacing w:val="0"/>
          <w:w w:val="83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7989A1"/>
          <w:spacing w:val="19"/>
          <w:w w:val="83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88"/>
          <w:i/>
        </w:rPr>
        <w:t>kryer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88"/>
          <w:i/>
        </w:rPr>
        <w:t>a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25"/>
          <w:w w:val="88"/>
          <w:i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7991"/>
          <w:spacing w:val="0"/>
          <w:w w:val="100"/>
          <w:i/>
        </w:rPr>
        <w:t>nga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0" w:after="0" w:line="179" w:lineRule="exact"/>
        <w:ind w:left="1111" w:right="-20"/>
        <w:jc w:val="left"/>
        <w:rPr>
          <w:rFonts w:ascii="Arial" w:hAnsi="Arial" w:cs="Arial" w:eastAsia="Arial"/>
          <w:sz w:val="15"/>
          <w:szCs w:val="15"/>
        </w:rPr>
      </w:pPr>
      <w:rPr/>
      <w:r>
        <w:rPr>
          <w:rFonts w:ascii="Arial" w:hAnsi="Arial" w:cs="Arial" w:eastAsia="Arial"/>
          <w:sz w:val="15"/>
          <w:szCs w:val="15"/>
          <w:color w:val="6B7991"/>
          <w:spacing w:val="0"/>
          <w:w w:val="73"/>
          <w:i/>
        </w:rPr>
        <w:t>]:X</w:t>
      </w:r>
      <w:r>
        <w:rPr>
          <w:rFonts w:ascii="Arial" w:hAnsi="Arial" w:cs="Arial" w:eastAsia="Arial"/>
          <w:sz w:val="15"/>
          <w:szCs w:val="15"/>
          <w:color w:val="6B7991"/>
          <w:spacing w:val="0"/>
          <w:w w:val="73"/>
          <w:i/>
        </w:rPr>
        <w:t>)</w:t>
      </w:r>
      <w:r>
        <w:rPr>
          <w:rFonts w:ascii="Arial" w:hAnsi="Arial" w:cs="Arial" w:eastAsia="Arial"/>
          <w:sz w:val="15"/>
          <w:szCs w:val="15"/>
          <w:color w:val="6B7991"/>
          <w:spacing w:val="0"/>
          <w:w w:val="73"/>
          <w:i/>
        </w:rPr>
        <w:t>Sedues</w:t>
      </w:r>
      <w:r>
        <w:rPr>
          <w:rFonts w:ascii="Arial" w:hAnsi="Arial" w:cs="Arial" w:eastAsia="Arial"/>
          <w:sz w:val="15"/>
          <w:szCs w:val="15"/>
          <w:color w:val="6B7991"/>
          <w:spacing w:val="0"/>
          <w:w w:val="73"/>
          <w:i/>
        </w:rPr>
        <w:t>i</w:t>
      </w:r>
      <w:r>
        <w:rPr>
          <w:rFonts w:ascii="Arial" w:hAnsi="Arial" w:cs="Arial" w:eastAsia="Arial"/>
          <w:sz w:val="15"/>
          <w:szCs w:val="15"/>
          <w:color w:val="6B7991"/>
          <w:spacing w:val="7"/>
          <w:w w:val="73"/>
          <w:i/>
        </w:rPr>
        <w:t> </w:t>
      </w:r>
      <w:r>
        <w:rPr>
          <w:rFonts w:ascii="Arial" w:hAnsi="Arial" w:cs="Arial" w:eastAsia="Arial"/>
          <w:sz w:val="16"/>
          <w:szCs w:val="16"/>
          <w:color w:val="7989A1"/>
          <w:spacing w:val="0"/>
          <w:w w:val="289"/>
        </w:rPr>
        <w:t>i</w:t>
      </w:r>
      <w:r>
        <w:rPr>
          <w:rFonts w:ascii="Arial" w:hAnsi="Arial" w:cs="Arial" w:eastAsia="Arial"/>
          <w:sz w:val="16"/>
          <w:szCs w:val="16"/>
          <w:color w:val="7989A1"/>
          <w:spacing w:val="-21"/>
          <w:w w:val="100"/>
        </w:rPr>
        <w:t> </w:t>
      </w:r>
      <w:r>
        <w:rPr>
          <w:rFonts w:ascii="Arial" w:hAnsi="Arial" w:cs="Arial" w:eastAsia="Arial"/>
          <w:sz w:val="15"/>
          <w:szCs w:val="15"/>
          <w:color w:val="6B7991"/>
          <w:spacing w:val="0"/>
          <w:w w:val="85"/>
          <w:i/>
        </w:rPr>
        <w:t>sa</w:t>
      </w:r>
      <w:r>
        <w:rPr>
          <w:rFonts w:ascii="Arial" w:hAnsi="Arial" w:cs="Arial" w:eastAsia="Arial"/>
          <w:sz w:val="15"/>
          <w:szCs w:val="15"/>
          <w:color w:val="6B7991"/>
          <w:spacing w:val="-2"/>
          <w:w w:val="84"/>
          <w:i/>
        </w:rPr>
        <w:t>;</w:t>
      </w:r>
      <w:r>
        <w:rPr>
          <w:rFonts w:ascii="Arial" w:hAnsi="Arial" w:cs="Arial" w:eastAsia="Arial"/>
          <w:sz w:val="15"/>
          <w:szCs w:val="15"/>
          <w:color w:val="979CA8"/>
          <w:spacing w:val="0"/>
          <w:w w:val="133"/>
          <w:i/>
        </w:rPr>
        <w:t>.</w:t>
      </w:r>
      <w:r>
        <w:rPr>
          <w:rFonts w:ascii="Arial" w:hAnsi="Arial" w:cs="Arial" w:eastAsia="Arial"/>
          <w:sz w:val="15"/>
          <w:szCs w:val="15"/>
          <w:color w:val="000000"/>
          <w:spacing w:val="0"/>
          <w:w w:val="100"/>
        </w:rPr>
      </w:r>
    </w:p>
    <w:p>
      <w:pPr>
        <w:jc w:val="left"/>
        <w:spacing w:after="0"/>
        <w:sectPr>
          <w:pgMar w:header="716" w:footer="0" w:top="1680" w:bottom="280" w:left="1060" w:right="800"/>
          <w:headerReference w:type="default" r:id="rId17"/>
          <w:footerReference w:type="default" r:id="rId18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59.637096pt;margin-top:85.16571pt;width:505.887097pt;height:.1pt;mso-position-horizontal-relative:page;mso-position-vertical-relative:page;z-index:-4177" coordorigin="1193,1703" coordsize="10118,2">
            <v:shape style="position:absolute;left:1193;top:1703;width:10118;height:2" coordorigin="1193,1703" coordsize="10118,0" path="m1193,1703l11310,1703e" filled="f" stroked="t" strokeweight="1.645161pt" strokecolor="#000000">
              <v:path arrowok="t"/>
            </v:shape>
          </v:group>
          <w10:wrap type="none"/>
        </w:pict>
      </w:r>
      <w:r>
        <w:rPr/>
        <w:pict>
          <v:group style="position:absolute;margin-left:393.193542pt;margin-top:400.937897pt;width:87.604838pt;height:110.67242pt;mso-position-horizontal-relative:page;mso-position-vertical-relative:page;z-index:-4176" coordorigin="7864,8019" coordsize="1752,2213">
            <v:group style="position:absolute;left:9556;top:8080;width:2;height:82" coordorigin="9556,8080" coordsize="2,82">
              <v:shape style="position:absolute;left:9556;top:8080;width:2;height:82" coordorigin="9556,8080" coordsize="0,82" path="m9556,8163l9556,8080e" filled="f" stroked="t" strokeweight="4.112903pt" strokecolor="#282828">
                <v:path arrowok="t"/>
              </v:shape>
            </v:group>
            <v:group style="position:absolute;left:8004;top:8122;width:1452;height:2" coordorigin="8004,8122" coordsize="1452,2">
              <v:shape style="position:absolute;left:8004;top:8122;width:1452;height:2" coordorigin="8004,8122" coordsize="1452,0" path="m8004,8122l9456,8122e" filled="f" stroked="t" strokeweight="4.112903pt" strokecolor="#282828">
                <v:path arrowok="t"/>
              </v:shape>
            </v:group>
            <v:group style="position:absolute;left:7958;top:8080;width:2;height:2016" coordorigin="7958,8080" coordsize="2,2016">
              <v:shape style="position:absolute;left:7958;top:8080;width:2;height:2016" coordorigin="7958,8080" coordsize="0,2016" path="m7958,10096l7958,8080e" filled="f" stroked="t" strokeweight="4.524194pt" strokecolor="#444444">
                <v:path arrowok="t"/>
              </v:shape>
            </v:group>
            <v:group style="position:absolute;left:9501;top:8064;width:2;height:2032" coordorigin="9501,8064" coordsize="2,2032">
              <v:shape style="position:absolute;left:9501;top:8064;width:2;height:2032" coordorigin="9501,8064" coordsize="0,2032" path="m9501,10096l9501,8064e" filled="f" stroked="t" strokeweight="4.524194pt" strokecolor="#2B2828">
                <v:path arrowok="t"/>
              </v:shape>
            </v:group>
            <v:group style="position:absolute;left:7913;top:10187;width:90;height:2" coordorigin="7913,10187" coordsize="90,2">
              <v:shape style="position:absolute;left:7913;top:10187;width:90;height:2" coordorigin="7913,10187" coordsize="90,0" path="m7913,10187l8004,10187e" filled="f" stroked="t" strokeweight="4.524194pt" strokecolor="#444444">
                <v:path arrowok="t"/>
              </v:shape>
            </v:group>
            <v:group style="position:absolute;left:9456;top:10187;width:90;height:2" coordorigin="9456,10187" coordsize="90,2">
              <v:shape style="position:absolute;left:9456;top:10187;width:90;height:2" coordorigin="9456,10187" coordsize="90,0" path="m9456,10187l9546,10187e" filled="f" stroked="t" strokeweight="4.524194pt" strokecolor="#2B2828">
                <v:path arrowok="t"/>
              </v:shape>
            </v:group>
            <v:group style="position:absolute;left:7905;top:10138;width:1670;height:2" coordorigin="7905,10138" coordsize="1670,2">
              <v:shape style="position:absolute;left:7905;top:10138;width:1670;height:2" coordorigin="7905,10138" coordsize="1670,0" path="m7905,10138l9575,10138e" filled="f" stroked="t" strokeweight="4.112903pt" strokecolor="#282B28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23.741928pt;margin-top:687.291443pt;width:162.048388pt;height:.1pt;mso-position-horizontal-relative:page;mso-position-vertical-relative:page;z-index:-4175" coordorigin="4475,13746" coordsize="3241,2">
            <v:shape style="position:absolute;left:4475;top:13746;width:3241;height:2" coordorigin="4475,13746" coordsize="3241,0" path="m4475,13746l7716,13746e" filled="f" stroked="t" strokeweight=".41129pt" strokecolor="#2B3434">
              <v:path arrowok="t"/>
            </v:shape>
          </v:group>
          <w10:wrap type="none"/>
        </w:pict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380.080643" w:type="dxa"/>
      </w:tblPr>
      <w:tblGrid/>
      <w:tr>
        <w:trPr>
          <w:trHeight w:val="12907" w:hRule="exact"/>
        </w:trPr>
        <w:tc>
          <w:tcPr>
            <w:tcW w:w="62" w:type="dxa"/>
            <w:tcBorders>
              <w:top w:val="single" w:sz="39.483872" w:space="0" w:color="383F83"/>
              <w:bottom w:val="single" w:sz="36.193552" w:space="0" w:color="384480"/>
              <w:left w:val="single" w:sz="49.35484" w:space="0" w:color="4B4F90"/>
              <w:right w:val="single" w:sz="49.35484" w:space="0" w:color="4B4F90"/>
            </w:tcBorders>
          </w:tcPr>
          <w:p>
            <w:pPr/>
            <w:rPr/>
          </w:p>
        </w:tc>
        <w:tc>
          <w:tcPr>
            <w:tcW w:w="62" w:type="dxa"/>
            <w:tcBorders>
              <w:top w:val="single" w:sz="39.483872" w:space="0" w:color="383F83"/>
              <w:bottom w:val="single" w:sz="36.193552" w:space="0" w:color="384480"/>
              <w:left w:val="single" w:sz="49.35484" w:space="0" w:color="4B4F90"/>
              <w:right w:val="single" w:sz="49.35484" w:space="0" w:color="4B4F90"/>
            </w:tcBorders>
          </w:tcPr>
          <w:p>
            <w:pPr/>
            <w:rPr/>
          </w:p>
        </w:tc>
        <w:tc>
          <w:tcPr>
            <w:tcW w:w="8896" w:type="dxa"/>
            <w:tcBorders>
              <w:top w:val="single" w:sz="39.483872" w:space="0" w:color="383F83"/>
              <w:bottom w:val="single" w:sz="36.193552" w:space="0" w:color="384480"/>
              <w:left w:val="single" w:sz="49.35484" w:space="0" w:color="4B4F90"/>
              <w:right w:val="single" w:sz="39.483872" w:space="0" w:color="444B8C"/>
            </w:tcBorders>
          </w:tcPr>
          <w:p>
            <w:pPr>
              <w:spacing w:before="3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right="739"/>
              <w:jc w:val="righ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23"/>
              </w:rPr>
              <w:t>Model4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7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412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/>
              <w:pict>
                <v:shape style="width:394.349984pt;height:47.025pt;mso-position-horizontal-relative:char;mso-position-vertical-relative:line" type="#_x0000_t75">
                  <v:imagedata r:id="rId22" o:title=""/>
                </v:shape>
              </w:pic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</w:r>
          </w:p>
          <w:p>
            <w:pPr>
              <w:spacing w:before="46" w:after="0" w:line="266" w:lineRule="auto"/>
              <w:ind w:left="1657" w:right="1617" w:firstLine="44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313133"/>
                <w:spacing w:val="0"/>
                <w:w w:val="142"/>
              </w:rPr>
              <w:t>RI!PU.BL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13133"/>
                <w:spacing w:val="-11"/>
                <w:w w:val="142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4F5456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4F5456"/>
                <w:spacing w:val="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13133"/>
                <w:spacing w:val="0"/>
                <w:w w:val="128"/>
              </w:rPr>
              <w:t>KA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13133"/>
                <w:spacing w:val="0"/>
                <w:w w:val="128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13133"/>
                <w:spacing w:val="45"/>
                <w:w w:val="128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13133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13133"/>
                <w:spacing w:val="0"/>
                <w:w w:val="100"/>
              </w:rPr>
              <w:t>  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13133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D4244"/>
                <w:spacing w:val="0"/>
                <w:w w:val="179"/>
              </w:rPr>
              <w:t>SHQIPERIS!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3D4244"/>
                <w:spacing w:val="0"/>
                <w:w w:val="179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color w:val="3D4244"/>
                <w:spacing w:val="0"/>
                <w:w w:val="124"/>
              </w:rPr>
              <w:t>MINISTRI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color w:val="3D4244"/>
                <w:spacing w:val="0"/>
                <w:w w:val="124"/>
              </w:rPr>
              <w:t>A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color w:val="3D4244"/>
                <w:spacing w:val="2"/>
                <w:w w:val="1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color w:val="3D4244"/>
                <w:spacing w:val="0"/>
                <w:w w:val="132"/>
              </w:rPr>
              <w:t>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color w:val="3D4244"/>
                <w:spacing w:val="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color w:val="3D4244"/>
                <w:spacing w:val="0"/>
                <w:w w:val="124"/>
              </w:rPr>
              <w:t>PUNfiVE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color w:val="3D4244"/>
                <w:spacing w:val="-10"/>
                <w:w w:val="1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color w:val="313133"/>
                <w:spacing w:val="0"/>
                <w:w w:val="124"/>
              </w:rPr>
              <w:t>Tfi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color w:val="313133"/>
                <w:spacing w:val="38"/>
                <w:w w:val="124"/>
              </w:rPr>
              <w:t>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color w:val="3D4244"/>
                <w:spacing w:val="0"/>
                <w:w w:val="124"/>
              </w:rPr>
              <w:t>BRENDSHME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  <w:color w:val="3D4244"/>
                <w:spacing w:val="-31"/>
                <w:w w:val="124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15"/>
              </w:rPr>
              <w:t>Drejtoria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-18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3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0"/>
                <w:w w:val="115"/>
              </w:rPr>
              <w:t>Pergjithshme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-15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-8"/>
                <w:w w:val="117"/>
              </w:rPr>
              <w:t>P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B6D70"/>
                <w:spacing w:val="-20"/>
                <w:w w:val="117"/>
              </w:rPr>
              <w:t>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17"/>
              </w:rPr>
              <w:t>licise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-24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0"/>
                <w:w w:val="117"/>
              </w:rPr>
              <w:t>Shtetit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7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548" w:right="516"/>
              <w:jc w:val="center"/>
              <w:tabs>
                <w:tab w:pos="1460" w:val="left"/>
                <w:tab w:pos="5920" w:val="left"/>
              </w:tabs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00"/>
                <w:position w:val="1"/>
              </w:rPr>
              <w:t>Nr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-19"/>
                <w:w w:val="100"/>
                <w:position w:val="1"/>
              </w:rPr>
              <w:t>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39"/>
                <w:w w:val="100"/>
                <w:u w:val="single" w:color="303032"/>
                <w:position w:val="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00"/>
                <w:u w:val="single" w:color="303032"/>
                <w:position w:val="1"/>
              </w:rPr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00"/>
                <w:u w:val="single" w:color="303032"/>
                <w:position w:val="1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00"/>
                <w:position w:val="1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15"/>
                <w:position w:val="1"/>
              </w:rPr>
              <w:t>Prot.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-54"/>
                <w:w w:val="115"/>
                <w:position w:val="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00"/>
                <w:position w:val="1"/>
              </w:rPr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00"/>
                <w:position w:val="1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0"/>
                <w:w w:val="115"/>
                <w:position w:val="0"/>
              </w:rPr>
              <w:t>Tirane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0"/>
                <w:w w:val="115"/>
                <w:position w:val="0"/>
              </w:rPr>
              <w:t>,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-26"/>
                <w:w w:val="115"/>
                <w:position w:val="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0"/>
                <w:w w:val="200"/>
                <w:position w:val="0"/>
              </w:rPr>
              <w:t>me_._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0"/>
                <w:w w:val="200"/>
                <w:position w:val="0"/>
              </w:rPr>
              <w:t>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-67"/>
                <w:w w:val="200"/>
                <w:position w:val="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color w:val="3D4244"/>
                <w:spacing w:val="0"/>
                <w:w w:val="136"/>
                <w:position w:val="0"/>
              </w:rPr>
              <w:t>20_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  <w:position w:val="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18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2836" w:right="2914"/>
              <w:jc w:val="center"/>
              <w:rPr>
                <w:rFonts w:ascii="Times New Roman" w:hAnsi="Times New Roman" w:cs="Times New Roman" w:eastAsia="Times New Roman"/>
                <w:sz w:val="31"/>
                <w:szCs w:val="31"/>
              </w:rPr>
            </w:pPr>
            <w:rPr/>
            <w:r>
              <w:rPr>
                <w:rFonts w:ascii="Times New Roman" w:hAnsi="Times New Roman" w:cs="Times New Roman" w:eastAsia="Times New Roman"/>
                <w:sz w:val="31"/>
                <w:szCs w:val="31"/>
                <w:color w:val="3D649C"/>
                <w:spacing w:val="0"/>
                <w:w w:val="120"/>
              </w:rPr>
              <w:t>&lt;;ER</w:t>
            </w:r>
            <w:r>
              <w:rPr>
                <w:rFonts w:ascii="Times New Roman" w:hAnsi="Times New Roman" w:cs="Times New Roman" w:eastAsia="Times New Roman"/>
                <w:sz w:val="31"/>
                <w:szCs w:val="31"/>
                <w:color w:val="3D649C"/>
                <w:spacing w:val="-17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31"/>
                <w:szCs w:val="31"/>
                <w:color w:val="3D649C"/>
                <w:spacing w:val="0"/>
                <w:w w:val="170"/>
              </w:rPr>
              <w:t>TIFIKAT</w:t>
            </w:r>
            <w:r>
              <w:rPr>
                <w:rFonts w:ascii="Times New Roman" w:hAnsi="Times New Roman" w:cs="Times New Roman" w:eastAsia="Times New Roman"/>
                <w:sz w:val="31"/>
                <w:szCs w:val="31"/>
                <w:color w:val="000000"/>
                <w:spacing w:val="0"/>
                <w:w w:val="100"/>
              </w:rPr>
            </w:r>
          </w:p>
          <w:p>
            <w:pPr>
              <w:spacing w:before="1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392" w:right="2461"/>
              <w:jc w:val="center"/>
              <w:rPr>
                <w:rFonts w:ascii="Times New Roman" w:hAnsi="Times New Roman" w:cs="Times New Roman" w:eastAsia="Times New Roman"/>
                <w:sz w:val="30"/>
                <w:szCs w:val="30"/>
              </w:rPr>
            </w:pPr>
            <w:rPr/>
            <w:r>
              <w:rPr>
                <w:rFonts w:ascii="Times New Roman" w:hAnsi="Times New Roman" w:cs="Times New Roman" w:eastAsia="Times New Roman"/>
                <w:sz w:val="30"/>
                <w:szCs w:val="30"/>
                <w:color w:val="7E6485"/>
                <w:spacing w:val="0"/>
                <w:w w:val="100"/>
              </w:rPr>
              <w:t>Pe</w:t>
            </w:r>
            <w:r>
              <w:rPr>
                <w:rFonts w:ascii="Times New Roman" w:hAnsi="Times New Roman" w:cs="Times New Roman" w:eastAsia="Times New Roman"/>
                <w:sz w:val="30"/>
                <w:szCs w:val="30"/>
                <w:color w:val="7E6485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30"/>
                <w:szCs w:val="30"/>
                <w:color w:val="7E6485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30"/>
                <w:szCs w:val="30"/>
                <w:color w:val="7E6485"/>
                <w:spacing w:val="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30"/>
                <w:szCs w:val="30"/>
                <w:color w:val="7E6485"/>
                <w:spacing w:val="0"/>
                <w:w w:val="100"/>
              </w:rPr>
              <w:t>Drejtue</w:t>
            </w:r>
            <w:r>
              <w:rPr>
                <w:rFonts w:ascii="Times New Roman" w:hAnsi="Times New Roman" w:cs="Times New Roman" w:eastAsia="Times New Roman"/>
                <w:sz w:val="30"/>
                <w:szCs w:val="30"/>
                <w:color w:val="7E6485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30"/>
                <w:szCs w:val="30"/>
                <w:color w:val="7E6485"/>
                <w:spacing w:val="5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30"/>
                <w:szCs w:val="30"/>
                <w:color w:val="7E6485"/>
                <w:spacing w:val="0"/>
                <w:w w:val="100"/>
              </w:rPr>
              <w:t>Tekni</w:t>
            </w:r>
            <w:r>
              <w:rPr>
                <w:rFonts w:ascii="Times New Roman" w:hAnsi="Times New Roman" w:cs="Times New Roman" w:eastAsia="Times New Roman"/>
                <w:sz w:val="30"/>
                <w:szCs w:val="30"/>
                <w:color w:val="7E6485"/>
                <w:spacing w:val="0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30"/>
                <w:szCs w:val="30"/>
                <w:color w:val="7E6485"/>
                <w:spacing w:val="5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30"/>
                <w:szCs w:val="30"/>
                <w:color w:val="7E6485"/>
                <w:spacing w:val="0"/>
                <w:w w:val="111"/>
              </w:rPr>
              <w:t>Subjekti</w:t>
            </w:r>
            <w:r>
              <w:rPr>
                <w:rFonts w:ascii="Times New Roman" w:hAnsi="Times New Roman" w:cs="Times New Roman" w:eastAsia="Times New Roman"/>
                <w:sz w:val="30"/>
                <w:szCs w:val="30"/>
                <w:color w:val="000000"/>
                <w:spacing w:val="0"/>
                <w:w w:val="100"/>
              </w:rPr>
            </w:r>
          </w:p>
          <w:p>
            <w:pPr>
              <w:spacing w:before="9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413" w:right="147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6"/>
                <w:w w:val="118"/>
              </w:rPr>
              <w:t>(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B6D70"/>
                <w:spacing w:val="-2"/>
                <w:w w:val="118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18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-22"/>
                <w:w w:val="11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18"/>
              </w:rPr>
              <w:t>fushe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18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-15"/>
                <w:w w:val="11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0"/>
                <w:w w:val="118"/>
              </w:rPr>
              <w:t>veprimtarise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-11"/>
                <w:w w:val="11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0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2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18"/>
              </w:rPr>
              <w:t>sherbimit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-24"/>
                <w:w w:val="11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18"/>
              </w:rPr>
              <w:t>privat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-7"/>
                <w:w w:val="11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18"/>
              </w:rPr>
              <w:t>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-8"/>
                <w:w w:val="11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0"/>
                <w:w w:val="118"/>
              </w:rPr>
              <w:t>sigurise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D4244"/>
                <w:spacing w:val="-23"/>
                <w:w w:val="11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11"/>
              </w:rPr>
              <w:t>fizike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F5456"/>
                <w:spacing w:val="0"/>
                <w:w w:val="112"/>
              </w:rPr>
              <w:t>)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6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662" w:right="-20"/>
              <w:jc w:val="left"/>
              <w:tabs>
                <w:tab w:pos="5380" w:val="left"/>
              </w:tabs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64799C"/>
                <w:w w:val="115"/>
              </w:rPr>
              <w:t>Zotit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4799C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4799C"/>
                <w:spacing w:val="-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4799C"/>
                <w:spacing w:val="0"/>
                <w:w w:val="100"/>
                <w:u w:val="single" w:color="337884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4799C"/>
                <w:spacing w:val="0"/>
                <w:w w:val="100"/>
                <w:u w:val="single" w:color="337884"/>
              </w:rPr>
              <w:tab/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4799C"/>
                <w:spacing w:val="0"/>
                <w:w w:val="100"/>
                <w:u w:val="single" w:color="337884"/>
              </w:rPr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4799C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392" w:lineRule="auto"/>
              <w:ind w:left="1102" w:right="4821" w:firstLine="1604"/>
              <w:jc w:val="left"/>
              <w:tabs>
                <w:tab w:pos="3480" w:val="left"/>
                <w:tab w:pos="3600" w:val="left"/>
              </w:tabs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15"/>
                <w:szCs w:val="15"/>
                <w:color w:val="64799C"/>
                <w:w w:val="107"/>
              </w:rPr>
              <w:t>emr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64799C"/>
                <w:spacing w:val="-20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8A9095"/>
                <w:spacing w:val="1"/>
                <w:w w:val="225"/>
              </w:rPr>
              <w:t>,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64799C"/>
                <w:spacing w:val="0"/>
                <w:w w:val="107"/>
              </w:rPr>
              <w:t>atesi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64799C"/>
                <w:spacing w:val="-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64799C"/>
                <w:spacing w:val="0"/>
                <w:w w:val="109"/>
              </w:rPr>
              <w:t>mbiemr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64799C"/>
                <w:spacing w:val="0"/>
                <w:w w:val="10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0"/>
                <w:w w:val="114"/>
              </w:rPr>
              <w:t>Datelindja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25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8A9095"/>
                <w:spacing w:val="0"/>
                <w:w w:val="334"/>
              </w:rPr>
              <w:t>_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8A9095"/>
                <w:spacing w:val="-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-4"/>
                <w:w w:val="190"/>
              </w:rPr>
              <w:t>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8A9095"/>
                <w:spacing w:val="0"/>
                <w:w w:val="263"/>
              </w:rPr>
              <w:t>_.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8A9095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8A9095"/>
                <w:spacing w:val="0"/>
                <w:w w:val="100"/>
                <w:u w:val="single" w:color="898F94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8A9095"/>
                <w:spacing w:val="0"/>
                <w:w w:val="100"/>
                <w:u w:val="single" w:color="898F94"/>
              </w:rPr>
              <w:tab/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8A9095"/>
                <w:spacing w:val="0"/>
                <w:w w:val="100"/>
                <w:u w:val="single" w:color="898F94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8A9095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8A9095"/>
                <w:spacing w:val="0"/>
                <w:w w:val="105"/>
              </w:rPr>
              <w:t>_,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8A9095"/>
                <w:spacing w:val="0"/>
                <w:w w:val="10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0"/>
                <w:w w:val="115"/>
              </w:rPr>
              <w:t>Vendlindja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-7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-8"/>
                <w:w w:val="115"/>
                <w:u w:val="single" w:color="74B9B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0"/>
                <w:w w:val="115"/>
                <w:u w:val="single" w:color="74B9B9"/>
              </w:rPr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0"/>
                <w:w w:val="115"/>
                <w:u w:val="single" w:color="74B9B9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0"/>
                <w:w w:val="115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0"/>
                <w:w w:val="115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75BABA"/>
                <w:spacing w:val="0"/>
                <w:w w:val="247"/>
              </w:rPr>
              <w:t>_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75BABA"/>
                <w:spacing w:val="0"/>
                <w:w w:val="247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0"/>
                <w:w w:val="114"/>
              </w:rPr>
              <w:t>Vendbanlilri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-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0"/>
                <w:w w:val="100"/>
                <w:u w:val="single" w:color="337884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0"/>
                <w:w w:val="100"/>
                <w:u w:val="single" w:color="337884"/>
              </w:rPr>
              <w:tab/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0"/>
                <w:w w:val="106"/>
                <w:u w:val="single" w:color="337884"/>
              </w:rPr>
              <w:t>  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0"/>
                <w:w w:val="100"/>
                <w:u w:val="single" w:color="337884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64799C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9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6" w:lineRule="exact"/>
              <w:ind w:left="477" w:right="50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2"/>
                <w:szCs w:val="22"/>
                <w:color w:val="808087"/>
                <w:spacing w:val="0"/>
                <w:w w:val="116"/>
              </w:rPr>
              <w:t>G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808087"/>
                <w:spacing w:val="-21"/>
                <w:w w:val="116"/>
              </w:rPr>
              <w:t>j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0"/>
                <w:w w:val="116"/>
              </w:rPr>
              <w:t>endet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16"/>
                <w:w w:val="116"/>
              </w:rPr>
              <w:t> </w:t>
            </w:r>
            <w:r>
              <w:rPr>
                <w:rFonts w:ascii="Arial" w:hAnsi="Arial" w:cs="Arial" w:eastAsia="Arial"/>
                <w:sz w:val="21"/>
                <w:szCs w:val="21"/>
                <w:color w:val="7E6485"/>
                <w:spacing w:val="-20"/>
                <w:w w:val="356"/>
              </w:rPr>
              <w:t>i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color w:val="7E6485"/>
                <w:spacing w:val="0"/>
                <w:w w:val="106"/>
              </w:rPr>
              <w:t>pershtatshem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color w:val="7E6485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5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0"/>
                <w:w w:val="100"/>
              </w:rPr>
              <w:t>ana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2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0"/>
                <w:w w:val="111"/>
              </w:rPr>
              <w:t>profesionale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-19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0"/>
                <w:w w:val="111"/>
              </w:rPr>
              <w:t>d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-18"/>
                <w:w w:val="111"/>
              </w:rPr>
              <w:t>h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808087"/>
                <w:spacing w:val="0"/>
                <w:w w:val="111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808087"/>
                <w:spacing w:val="40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-8"/>
                <w:w w:val="111"/>
              </w:rPr>
              <w:t>k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808087"/>
                <w:spacing w:val="0"/>
                <w:w w:val="111"/>
              </w:rPr>
              <w:t>a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808087"/>
                <w:spacing w:val="55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color w:val="7E6485"/>
                <w:spacing w:val="0"/>
                <w:w w:val="100"/>
              </w:rPr>
              <w:t>besueshmerin.e</w:t>
            </w:r>
            <w:r>
              <w:rPr>
                <w:rFonts w:ascii="Times New Roman" w:hAnsi="Times New Roman" w:cs="Times New Roman" w:eastAsia="Times New Roman"/>
                <w:sz w:val="23"/>
                <w:szCs w:val="23"/>
                <w:color w:val="7E6485"/>
                <w:spacing w:val="2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3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0"/>
                <w:w w:val="113"/>
              </w:rPr>
              <w:t>kerkuar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0"/>
                <w:w w:val="113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276"/>
              </w:rPr>
              <w:t>p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5"/>
              </w:rPr>
              <w:t>te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0"/>
              </w:rPr>
              <w:t>ushtrua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0"/>
              </w:rPr>
              <w:t>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37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0"/>
              </w:rPr>
              <w:t>aktivitet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0"/>
              </w:rPr>
              <w:t>Drejtue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0"/>
              </w:rPr>
              <w:t>s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-25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0"/>
                <w:w w:val="120"/>
              </w:rPr>
              <w:t>Tekni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0"/>
                <w:w w:val="120"/>
              </w:rPr>
              <w:t>k</w:t>
            </w:r>
            <w:r>
              <w:rPr>
                <w:rFonts w:ascii="Times New Roman" w:hAnsi="Times New Roman" w:cs="Times New Roman" w:eastAsia="Times New Roman"/>
                <w:sz w:val="22"/>
                <w:szCs w:val="22"/>
                <w:color w:val="7E6485"/>
                <w:spacing w:val="-32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0"/>
              </w:rPr>
              <w:t>n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0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19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0"/>
              </w:rPr>
              <w:t>fushe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0"/>
              </w:rPr>
              <w:t>n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35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0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12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-23"/>
                <w:w w:val="120"/>
              </w:rPr>
              <w:t>v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808087"/>
                <w:spacing w:val="-13"/>
                <w:w w:val="120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20"/>
              </w:rPr>
              <w:t>primtarise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-2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808087"/>
                <w:spacing w:val="-12"/>
                <w:w w:val="168"/>
              </w:rPr>
              <w:t>"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10"/>
              </w:rPr>
              <w:t>Sherbim.i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1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15"/>
              </w:rPr>
              <w:t>Privati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35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15"/>
              </w:rPr>
              <w:t>Sigurise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-25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92"/>
              </w:rPr>
              <w:t>F:i:zik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-16"/>
                <w:w w:val="92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808087"/>
                <w:spacing w:val="-14"/>
                <w:w w:val="168"/>
              </w:rPr>
              <w:t>"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61"/>
              </w:rPr>
              <w:t>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00"/>
              </w:rPr>
              <w:t>pe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4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17"/>
              </w:rPr>
              <w:t>nenkategorin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6"/>
                <w:w w:val="117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16"/>
              </w:rPr>
              <w:t>1.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-28"/>
                <w:w w:val="116"/>
              </w:rPr>
              <w:t>3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808087"/>
                <w:spacing w:val="9"/>
                <w:w w:val="218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7E6485"/>
                <w:spacing w:val="0"/>
                <w:w w:val="114"/>
              </w:rPr>
              <w:t>A.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  <w:p>
            <w:pPr>
              <w:spacing w:before="5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8" w:lineRule="auto"/>
              <w:ind w:left="477" w:right="521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0"/>
              </w:rPr>
              <w:t>Kj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6"/>
              </w:rPr>
              <w:t>certifikate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22"/>
                <w:w w:val="116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6"/>
              </w:rPr>
              <w:t>eshte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20"/>
                <w:w w:val="116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3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0"/>
                <w:w w:val="100"/>
              </w:rPr>
              <w:t>afat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4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0"/>
                <w:w w:val="110"/>
              </w:rPr>
              <w:t>4-vj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-24"/>
                <w:w w:val="110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6"/>
              </w:rPr>
              <w:t>ar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7"/>
              </w:rPr>
              <w:t>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2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0"/>
              </w:rPr>
              <w:t>ng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4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20"/>
              </w:rPr>
              <w:t>data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28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20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9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0"/>
                <w:w w:val="120"/>
              </w:rPr>
              <w:t>leshimit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5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20"/>
              </w:rPr>
              <w:t>mete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23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0"/>
                <w:w w:val="120"/>
              </w:rPr>
              <w:t>drejte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-31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0"/>
                <w:w w:val="120"/>
              </w:rPr>
              <w:t>riperteritje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0"/>
                <w:w w:val="12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22"/>
              </w:rPr>
              <w:t>dh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22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19"/>
                <w:w w:val="122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22"/>
              </w:rPr>
              <w:t>sherbe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22"/>
              </w:rPr>
              <w:t>n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30"/>
                <w:w w:val="122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0"/>
              </w:rPr>
              <w:t>pe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4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3"/>
              </w:rPr>
              <w:t>t'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3"/>
              </w:rPr>
              <w:t>u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54"/>
                <w:w w:val="113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3"/>
              </w:rPr>
              <w:t>paraqitu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3"/>
              </w:rPr>
              <w:t>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24"/>
                <w:w w:val="113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3"/>
              </w:rPr>
              <w:t>prane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9"/>
                <w:w w:val="113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3"/>
              </w:rPr>
              <w:t>Qendre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3"/>
              </w:rPr>
              <w:t>s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21"/>
                <w:w w:val="113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3"/>
              </w:rPr>
              <w:t>Kombetare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21"/>
                <w:w w:val="113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3"/>
              </w:rPr>
              <w:t>te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11"/>
                <w:w w:val="113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3"/>
              </w:rPr>
              <w:t>Biznesit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3"/>
              </w:rPr>
              <w:t>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21"/>
                <w:w w:val="113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0"/>
                <w:w w:val="100"/>
              </w:rPr>
              <w:t>pe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3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4"/>
              </w:rPr>
              <w:t>k:ryer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4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7"/>
              </w:rPr>
              <w:t>veprimet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11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7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11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0"/>
                <w:w w:val="117"/>
              </w:rPr>
              <w:t>licencimit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-24"/>
                <w:w w:val="117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4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9"/>
              </w:rPr>
              <w:t>subjektit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9"/>
              </w:rPr>
              <w:t>,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8"/>
                <w:w w:val="119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0"/>
              </w:rPr>
              <w:t>pe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2"/>
                <w:w w:val="119"/>
              </w:rPr>
              <w:t>v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B6D70"/>
                <w:spacing w:val="-12"/>
                <w:w w:val="119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0"/>
                <w:w w:val="119"/>
              </w:rPr>
              <w:t>primtarine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-29"/>
                <w:w w:val="119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9"/>
              </w:rPr>
              <w:t>"Sherbimi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10"/>
                <w:w w:val="119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9"/>
              </w:rPr>
              <w:t>Privat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23"/>
                <w:w w:val="119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9"/>
              </w:rPr>
              <w:t>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18"/>
                <w:w w:val="119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9"/>
              </w:rPr>
              <w:t>Sigurise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9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4"/>
              </w:rPr>
              <w:t>Fizike".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  <w:p>
            <w:pPr>
              <w:spacing w:before="4" w:after="0" w:line="180" w:lineRule="exact"/>
              <w:jc w:val="left"/>
              <w:rPr>
                <w:sz w:val="18"/>
                <w:szCs w:val="18"/>
              </w:rPr>
            </w:pPr>
            <w:rPr/>
            <w:r>
              <w:rPr>
                <w:sz w:val="18"/>
                <w:szCs w:val="18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876" w:right="2944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8"/>
              </w:rPr>
              <w:t>DREJTOR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-19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0"/>
                <w:w w:val="100"/>
              </w:rPr>
              <w:t>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3D4244"/>
                <w:spacing w:val="11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09"/>
              </w:rPr>
              <w:t>PERGJITHS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7"/>
                <w:w w:val="110"/>
              </w:rPr>
              <w:t>H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6B6D70"/>
                <w:spacing w:val="-8"/>
                <w:w w:val="96"/>
              </w:rPr>
              <w:t>E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F5456"/>
                <w:spacing w:val="0"/>
                <w:w w:val="115"/>
              </w:rPr>
              <w:t>M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182" w:lineRule="exact"/>
              <w:ind w:left="477" w:right="514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color w:val="6B6D70"/>
                <w:spacing w:val="0"/>
                <w:w w:val="100"/>
                <w:i/>
              </w:rPr>
              <w:t>Sh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6B6D70"/>
                <w:spacing w:val="3"/>
                <w:w w:val="100"/>
                <w:i/>
              </w:rPr>
              <w:t>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4F5456"/>
                <w:spacing w:val="0"/>
                <w:w w:val="100"/>
                <w:i/>
              </w:rPr>
              <w:t>n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4F5456"/>
                <w:spacing w:val="-7"/>
                <w:w w:val="100"/>
                <w:i/>
              </w:rPr>
              <w:t>i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6B6D70"/>
                <w:spacing w:val="-9"/>
                <w:w w:val="100"/>
                <w:i/>
              </w:rPr>
              <w:t>m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4F5456"/>
                <w:spacing w:val="0"/>
                <w:w w:val="100"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4F5456"/>
                <w:spacing w:val="0"/>
                <w:w w:val="100"/>
                <w:i/>
              </w:rPr>
              <w:t> 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4F5456"/>
                <w:spacing w:val="5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Kj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o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-1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0"/>
                <w:w w:val="94"/>
                <w:i/>
              </w:rPr>
              <w:t>certifikate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-1"/>
                <w:w w:val="94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0"/>
                <w:w w:val="100"/>
                <w:i/>
              </w:rPr>
              <w:t>mund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18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te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0"/>
                <w:w w:val="90"/>
                <w:i/>
              </w:rPr>
              <w:t>behet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3"/>
                <w:w w:val="9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9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21"/>
                <w:i/>
              </w:rPr>
              <w:t>p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-24"/>
                <w:w w:val="120"/>
                <w:i/>
              </w:rPr>
              <w:t>w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4F5456"/>
                <w:spacing w:val="-8"/>
                <w:w w:val="106"/>
                <w:i/>
              </w:rPr>
              <w:t>!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0"/>
                <w:w w:val="68"/>
                <w:i/>
              </w:rPr>
              <w:t>efsh11'1: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0"/>
                <w:w w:val="69"/>
                <w:i/>
              </w:rPr>
              <w:t>: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-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nga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-3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0"/>
                <w:w w:val="100"/>
                <w:i/>
              </w:rPr>
              <w:t>strukturat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36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86"/>
                <w:i/>
              </w:rPr>
              <w:t>perkati!se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-1"/>
                <w:w w:val="86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0"/>
                <w:w w:val="100"/>
                <w:i/>
              </w:rPr>
              <w:t>te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1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84"/>
                <w:i/>
              </w:rPr>
              <w:t>Po!ic1se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7"/>
                <w:w w:val="84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-12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Shtet1t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91"/>
                <w:i/>
              </w:rPr>
              <w:t>pe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91"/>
                <w:i/>
              </w:rPr>
              <w:t>r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-7"/>
                <w:w w:val="91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95"/>
                <w:i/>
              </w:rPr>
              <w:t>shk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-7"/>
                <w:w w:val="95"/>
                <w:i/>
              </w:rPr>
              <w:t>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6B6D70"/>
                <w:spacing w:val="0"/>
                <w:w w:val="59"/>
                <w:i/>
              </w:rPr>
              <w:t>l;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6B6D70"/>
                <w:spacing w:val="7"/>
                <w:w w:val="59"/>
                <w:i/>
              </w:rPr>
              <w:t>j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93"/>
                <w:i/>
              </w:rPr>
              <w:t>et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-1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-1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kryer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-1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nga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0"/>
                <w:w w:val="60"/>
                <w:i/>
              </w:rPr>
              <w:t>p: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A9095"/>
                <w:spacing w:val="-13"/>
                <w:w w:val="59"/>
                <w:i/>
              </w:rPr>
              <w:t>&gt;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6B6D70"/>
                <w:spacing w:val="0"/>
                <w:w w:val="93"/>
                <w:i/>
              </w:rPr>
              <w:t>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6B6D70"/>
                <w:spacing w:val="-4"/>
                <w:w w:val="92"/>
                <w:i/>
              </w:rPr>
              <w:t>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4F5456"/>
                <w:spacing w:val="6"/>
                <w:w w:val="83"/>
                <w:i/>
              </w:rPr>
              <w:t>d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6B6D70"/>
                <w:spacing w:val="0"/>
                <w:w w:val="100"/>
                <w:i/>
              </w:rPr>
              <w:t>uesi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6B6D70"/>
                <w:spacing w:val="-18"/>
                <w:w w:val="100"/>
                <w:i/>
              </w:rPr>
              <w:t> </w:t>
            </w:r>
            <w:r>
              <w:rPr>
                <w:rFonts w:ascii="Arial" w:hAnsi="Arial" w:cs="Arial" w:eastAsia="Arial"/>
                <w:sz w:val="15"/>
                <w:szCs w:val="15"/>
                <w:color w:val="808087"/>
                <w:spacing w:val="0"/>
                <w:w w:val="374"/>
              </w:rPr>
              <w:t>i</w:t>
            </w:r>
            <w:r>
              <w:rPr>
                <w:rFonts w:ascii="Arial" w:hAnsi="Arial" w:cs="Arial" w:eastAsia="Arial"/>
                <w:sz w:val="15"/>
                <w:szCs w:val="15"/>
                <w:color w:val="808087"/>
                <w:spacing w:val="-102"/>
                <w:w w:val="374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808087"/>
                <w:spacing w:val="-8"/>
                <w:w w:val="100"/>
                <w:i/>
              </w:rPr>
              <w:t>s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4F5456"/>
                <w:spacing w:val="2"/>
                <w:w w:val="100"/>
                <w:i/>
              </w:rPr>
              <w:t>a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6B6D70"/>
                <w:spacing w:val="0"/>
                <w:w w:val="100"/>
                <w:i/>
              </w:rPr>
              <w:t>j.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82" w:type="dxa"/>
            <w:tcBorders>
              <w:top w:val="nil" w:sz="6" w:space="0" w:color="auto"/>
              <w:bottom w:val="nil" w:sz="6" w:space="0" w:color="auto"/>
              <w:left w:val="single" w:sz="39.483872" w:space="0" w:color="444B8C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95" w:hRule="exact"/>
        </w:trPr>
        <w:tc>
          <w:tcPr>
            <w:tcW w:w="62" w:type="dxa"/>
            <w:tcBorders>
              <w:top w:val="single" w:sz="36.193552" w:space="0" w:color="38448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62" w:type="dxa"/>
            <w:tcBorders>
              <w:top w:val="single" w:sz="36.193552" w:space="0" w:color="384480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8896" w:type="dxa"/>
            <w:tcBorders>
              <w:top w:val="single" w:sz="36.193552" w:space="0" w:color="384480"/>
              <w:bottom w:val="nil" w:sz="6" w:space="0" w:color="auto"/>
              <w:left w:val="nil" w:sz="6" w:space="0" w:color="auto"/>
              <w:right w:val="single" w:sz="39.483872" w:space="0" w:color="444B8C"/>
            </w:tcBorders>
          </w:tcPr>
          <w:p>
            <w:pPr/>
            <w:rPr/>
          </w:p>
        </w:tc>
        <w:tc>
          <w:tcPr>
            <w:tcW w:w="82" w:type="dxa"/>
            <w:tcBorders>
              <w:top w:val="nil" w:sz="6" w:space="0" w:color="auto"/>
              <w:bottom w:val="nil" w:sz="6" w:space="0" w:color="auto"/>
              <w:left w:val="single" w:sz="39.483872" w:space="0" w:color="444B8C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after="0"/>
        <w:sectPr>
          <w:pgMar w:header="716" w:footer="0" w:top="1180" w:bottom="280" w:left="1080" w:right="800"/>
          <w:headerReference w:type="default" r:id="rId20"/>
          <w:footerReference w:type="default" r:id="rId21"/>
          <w:pgSz w:w="12240" w:h="15840"/>
        </w:sectPr>
      </w:pPr>
      <w:rPr/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/>
        <w:pict>
          <v:group style="position:absolute;margin-left:75.63588pt;margin-top:115.526237pt;width:454.831893pt;height:651.862852pt;mso-position-horizontal-relative:page;mso-position-vertical-relative:page;z-index:-4173" coordorigin="1513,2311" coordsize="9097,13037">
            <v:group style="position:absolute;left:10561;top:2392;width:2;height:98" coordorigin="10561,2392" coordsize="2,98">
              <v:shape style="position:absolute;left:10561;top:2392;width:2;height:98" coordorigin="10561,2392" coordsize="0,98" path="m10561,2489l10561,2392e" filled="f" stroked="t" strokeweight="4.879734pt" strokecolor="#3B3B83">
                <v:path arrowok="t"/>
              </v:shape>
            </v:group>
            <v:group style="position:absolute;left:1684;top:2441;width:8759;height:2" coordorigin="1684,2441" coordsize="8759,2">
              <v:shape style="position:absolute;left:1684;top:2441;width:8759;height:2" coordorigin="1684,2441" coordsize="8759,0" path="m1684,2441l10443,2441e" filled="f" stroked="t" strokeweight="4.879734pt" strokecolor="#3B3B83">
                <v:path arrowok="t"/>
              </v:shape>
            </v:group>
            <v:group style="position:absolute;left:1570;top:2392;width:2;height:98" coordorigin="1570,2392" coordsize="2,98">
              <v:shape style="position:absolute;left:1570;top:2392;width:2;height:98" coordorigin="1570,2392" coordsize="0,98" path="m1570,2489l1570,2392e" filled="f" stroked="t" strokeweight="4.879734pt" strokecolor="#3B3B83">
                <v:path arrowok="t"/>
              </v:shape>
            </v:group>
            <v:group style="position:absolute;left:1635;top:2359;width:2;height:12797" coordorigin="1635,2359" coordsize="2,12797">
              <v:shape style="position:absolute;left:1635;top:2359;width:2;height:12797" coordorigin="1635,2359" coordsize="0,12797" path="m1635,15157l1635,2359e" filled="f" stroked="t" strokeweight="4.879734pt" strokecolor="#383F80">
                <v:path arrowok="t"/>
              </v:shape>
            </v:group>
            <v:group style="position:absolute;left:8084;top:8005;width:1643;height:2" coordorigin="8084,8005" coordsize="1643,2">
              <v:shape style="position:absolute;left:8084;top:8005;width:1643;height:2" coordorigin="8084,8005" coordsize="1643,0" path="m8084,8005l9727,8005e" filled="f" stroked="t" strokeweight="4.066445pt" strokecolor="#2B2828">
                <v:path arrowok="t"/>
              </v:shape>
            </v:group>
            <v:group style="position:absolute;left:8125;top:7973;width:2;height:2091" coordorigin="8125,7973" coordsize="2,2091">
              <v:shape style="position:absolute;left:8125;top:7973;width:2;height:2091" coordorigin="8125,7973" coordsize="0,2091" path="m8125,10064l8125,7973e" filled="f" stroked="t" strokeweight="4.066445pt" strokecolor="#2B2B28">
                <v:path arrowok="t"/>
              </v:shape>
            </v:group>
            <v:group style="position:absolute;left:9662;top:7973;width:2;height:2091" coordorigin="9662,7973" coordsize="2,2091">
              <v:shape style="position:absolute;left:9662;top:7973;width:2;height:2091" coordorigin="9662,7973" coordsize="0,2091" path="m9662,10064l9662,7973e" filled="f" stroked="t" strokeweight="4.47309pt" strokecolor="#342F2F">
                <v:path arrowok="t"/>
              </v:shape>
            </v:group>
            <v:group style="position:absolute;left:8084;top:10007;width:1643;height:2" coordorigin="8084,10007" coordsize="1643,2">
              <v:shape style="position:absolute;left:8084;top:10007;width:1643;height:2" coordorigin="8084,10007" coordsize="1643,0" path="m8084,10007l9727,10007e" filled="f" stroked="t" strokeweight="3.659801pt" strokecolor="#2B2828">
                <v:path arrowok="t"/>
              </v:shape>
            </v:group>
            <v:group style="position:absolute;left:4668;top:13818;width:2781;height:2" coordorigin="4668,13818" coordsize="2781,2">
              <v:shape style="position:absolute;left:4668;top:13818;width:2781;height:2" coordorigin="4668,13818" coordsize="2781,0" path="m4668,13818l7450,13818e" filled="f" stroked="t" strokeweight=".406645pt" strokecolor="#343B3B">
                <v:path arrowok="t"/>
              </v:shape>
            </v:group>
            <v:group style="position:absolute;left:1586;top:15275;width:98;height:2" coordorigin="1586,15275" coordsize="98,2">
              <v:shape style="position:absolute;left:1586;top:15275;width:98;height:2" coordorigin="1586,15275" coordsize="98,0" path="m1586,15275l1684,15275e" filled="f" stroked="t" strokeweight="4.879734pt" strokecolor="#383F80">
                <v:path arrowok="t"/>
              </v:shape>
            </v:group>
            <v:group style="position:absolute;left:1562;top:15205;width:8881;height:2" coordorigin="1562,15205" coordsize="8881,2">
              <v:shape style="position:absolute;left:1562;top:15205;width:8881;height:2" coordorigin="1562,15205" coordsize="8881,0" path="m1562,15205l10443,15205e" filled="f" stroked="t" strokeweight="4.879734pt" strokecolor="#3B3F83">
                <v:path arrowok="t"/>
              </v:shape>
            </v:group>
            <v:group style="position:absolute;left:10561;top:15157;width:2;height:98" coordorigin="10561,15157" coordsize="2,98">
              <v:shape style="position:absolute;left:10561;top:15157;width:2;height:98" coordorigin="10561,15157" coordsize="0,98" path="m10561,15254l10561,15157e" filled="f" stroked="t" strokeweight="4.879734pt" strokecolor="#3B3F83">
                <v:path arrowok="t"/>
              </v:shape>
            </v:group>
            <v:group style="position:absolute;left:10487;top:2367;width:2;height:12936" coordorigin="10487,2367" coordsize="2,12936">
              <v:shape style="position:absolute;left:10487;top:2367;width:2;height:12936" coordorigin="10487,2367" coordsize="0,12936" path="m10487,15303l10487,2367e" filled="f" stroked="t" strokeweight="4.47309pt" strokecolor="#3B4887">
                <v:path arrowok="t"/>
              </v:shape>
            </v:group>
            <w10:wrap type="none"/>
          </v:group>
        </w:pict>
      </w:r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26" w:lineRule="exact"/>
        <w:ind w:right="1736"/>
        <w:jc w:val="righ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59.370098pt;margin-top:-53.641998pt;width:506.272425pt;height:.1pt;mso-position-horizontal-relative:page;mso-position-vertical-relative:paragraph;z-index:-4174" coordorigin="1187,-1073" coordsize="10125,2">
            <v:shape style="position:absolute;left:1187;top:-1073;width:10125;height:2" coordorigin="1187,-1073" coordsize="10125,0" path="m1187,-1073l11313,-1073e" filled="f" stroked="t" strokeweight="1.62657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4"/>
          <w:position w:val="-1"/>
        </w:rPr>
        <w:t>Model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17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37"/>
          <w:position w:val="-1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7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87.584998pt;height:46.17pt;mso-position-horizontal-relative:char;mso-position-vertical-relative:line" type="#_x0000_t75">
            <v:imagedata r:id="rId2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59" w:after="0" w:line="266" w:lineRule="auto"/>
        <w:ind w:left="2315" w:right="2599" w:firstLine="22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0"/>
          <w:w w:val="150"/>
        </w:rPr>
        <w:t>RI!PUBLIKA</w:t>
      </w:r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0"/>
          <w:w w:val="15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37"/>
          <w:w w:val="150"/>
        </w:rPr>
        <w:t> </w:t>
      </w:r>
      <w:r>
        <w:rPr>
          <w:rFonts w:ascii="Arial" w:hAnsi="Arial" w:cs="Arial" w:eastAsia="Arial"/>
          <w:sz w:val="14"/>
          <w:szCs w:val="14"/>
          <w:color w:val="3D4242"/>
          <w:spacing w:val="0"/>
          <w:w w:val="171"/>
        </w:rPr>
        <w:t>I!</w:t>
      </w:r>
      <w:r>
        <w:rPr>
          <w:rFonts w:ascii="Arial" w:hAnsi="Arial" w:cs="Arial" w:eastAsia="Arial"/>
          <w:sz w:val="14"/>
          <w:szCs w:val="14"/>
          <w:color w:val="3D4242"/>
          <w:spacing w:val="44"/>
          <w:w w:val="171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0"/>
          <w:w w:val="171"/>
        </w:rPr>
        <w:t>SHQIP!RISi!</w:t>
      </w:r>
      <w:r>
        <w:rPr>
          <w:rFonts w:ascii="Times New Roman" w:hAnsi="Times New Roman" w:cs="Times New Roman" w:eastAsia="Times New Roman"/>
          <w:sz w:val="15"/>
          <w:szCs w:val="15"/>
          <w:color w:val="3D4242"/>
          <w:spacing w:val="34"/>
          <w:w w:val="17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24"/>
        </w:rPr>
        <w:t>MINISTRI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24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-23"/>
          <w:w w:val="12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24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08"/>
        </w:rPr>
        <w:t>PUN:t;;VE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9"/>
          <w:w w:val="108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00"/>
        </w:rPr>
        <w:t>T:t;;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20"/>
        </w:rPr>
        <w:t>BRENDSHME</w:t>
      </w:r>
      <w:r>
        <w:rPr>
          <w:rFonts w:ascii="Times New Roman" w:hAnsi="Times New Roman" w:cs="Times New Roman" w:eastAsia="Times New Roman"/>
          <w:sz w:val="24"/>
          <w:szCs w:val="24"/>
          <w:color w:val="3D4242"/>
          <w:spacing w:val="0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1"/>
        </w:rPr>
        <w:t>Drejt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-13"/>
          <w:w w:val="112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0"/>
          <w:w w:val="124"/>
        </w:rPr>
        <w:t>ria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5252"/>
          <w:spacing w:val="0"/>
          <w:w w:val="113"/>
        </w:rPr>
        <w:t>Pergjithshme</w:t>
      </w:r>
      <w:r>
        <w:rPr>
          <w:rFonts w:ascii="Times New Roman" w:hAnsi="Times New Roman" w:cs="Times New Roman" w:eastAsia="Times New Roman"/>
          <w:sz w:val="20"/>
          <w:szCs w:val="20"/>
          <w:color w:val="4D5252"/>
          <w:spacing w:val="-14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-18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-10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4"/>
        </w:rPr>
        <w:t>licise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-15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4"/>
        </w:rPr>
        <w:t>Shtetit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19" w:right="1494"/>
        <w:jc w:val="center"/>
        <w:tabs>
          <w:tab w:pos="2120" w:val="left"/>
          <w:tab w:pos="65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0"/>
          <w:position w:val="1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29"/>
          <w:w w:val="100"/>
          <w:u w:val="single" w:color="3C4141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0"/>
          <w:u w:val="single" w:color="3C4141"/>
          <w:position w:val="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0"/>
          <w:u w:val="single" w:color="3C4141"/>
          <w:position w:val="1"/>
        </w:rPr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0"/>
          <w:position w:val="1"/>
        </w:rPr>
        <w:t>Prot.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-4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0"/>
          <w:szCs w:val="20"/>
          <w:color w:val="4D5252"/>
          <w:spacing w:val="0"/>
          <w:w w:val="115"/>
          <w:position w:val="0"/>
        </w:rPr>
        <w:t>Tirane</w:t>
      </w:r>
      <w:r>
        <w:rPr>
          <w:rFonts w:ascii="Times New Roman" w:hAnsi="Times New Roman" w:cs="Times New Roman" w:eastAsia="Times New Roman"/>
          <w:sz w:val="20"/>
          <w:szCs w:val="20"/>
          <w:color w:val="4D5252"/>
          <w:spacing w:val="0"/>
          <w:w w:val="116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D5252"/>
          <w:spacing w:val="-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5252"/>
          <w:spacing w:val="0"/>
          <w:w w:val="209"/>
          <w:position w:val="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4D5252"/>
          <w:spacing w:val="-29"/>
          <w:w w:val="209"/>
          <w:position w:val="0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209"/>
          <w:position w:val="0"/>
        </w:rPr>
        <w:t>._.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66"/>
          <w:w w:val="20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37"/>
          <w:position w:val="0"/>
        </w:rPr>
        <w:t>20_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471" w:right="3862"/>
        <w:jc w:val="center"/>
        <w:rPr>
          <w:rFonts w:ascii="Times New Roman" w:hAnsi="Times New Roman" w:cs="Times New Roman" w:eastAsia="Times New Roman"/>
          <w:sz w:val="32"/>
          <w:szCs w:val="32"/>
        </w:rPr>
      </w:pPr>
      <w:rPr/>
      <w:r>
        <w:rPr>
          <w:rFonts w:ascii="Times New Roman" w:hAnsi="Times New Roman" w:cs="Times New Roman" w:eastAsia="Times New Roman"/>
          <w:sz w:val="30"/>
          <w:szCs w:val="30"/>
          <w:color w:val="42609A"/>
          <w:spacing w:val="0"/>
          <w:w w:val="124"/>
        </w:rPr>
        <w:t>&lt;;ER</w:t>
      </w:r>
      <w:r>
        <w:rPr>
          <w:rFonts w:ascii="Times New Roman" w:hAnsi="Times New Roman" w:cs="Times New Roman" w:eastAsia="Times New Roman"/>
          <w:sz w:val="30"/>
          <w:szCs w:val="30"/>
          <w:color w:val="42609A"/>
          <w:spacing w:val="-10"/>
          <w:w w:val="124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42609A"/>
          <w:spacing w:val="0"/>
          <w:w w:val="141"/>
        </w:rPr>
        <w:t>TIFIKATE</w:t>
      </w:r>
      <w:r>
        <w:rPr>
          <w:rFonts w:ascii="Times New Roman" w:hAnsi="Times New Roman" w:cs="Times New Roman" w:eastAsia="Times New Roman"/>
          <w:sz w:val="32"/>
          <w:szCs w:val="32"/>
          <w:color w:val="000000"/>
          <w:spacing w:val="0"/>
          <w:w w:val="100"/>
        </w:rPr>
      </w:r>
    </w:p>
    <w:p>
      <w:pPr>
        <w:spacing w:before="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042" w:right="3435"/>
        <w:jc w:val="center"/>
        <w:rPr>
          <w:rFonts w:ascii="Times New Roman" w:hAnsi="Times New Roman" w:cs="Times New Roman" w:eastAsia="Times New Roman"/>
          <w:sz w:val="29"/>
          <w:szCs w:val="29"/>
        </w:rPr>
      </w:pPr>
      <w:rPr/>
      <w:r>
        <w:rPr>
          <w:rFonts w:ascii="Times New Roman" w:hAnsi="Times New Roman" w:cs="Times New Roman" w:eastAsia="Times New Roman"/>
          <w:sz w:val="29"/>
          <w:szCs w:val="29"/>
          <w:color w:val="7C6483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9"/>
          <w:szCs w:val="29"/>
          <w:color w:val="7C648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9"/>
          <w:szCs w:val="29"/>
          <w:color w:val="7C648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color w:val="7C648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color w:val="7C6483"/>
          <w:spacing w:val="0"/>
          <w:w w:val="110"/>
        </w:rPr>
        <w:t>Drejtue</w:t>
      </w:r>
      <w:r>
        <w:rPr>
          <w:rFonts w:ascii="Times New Roman" w:hAnsi="Times New Roman" w:cs="Times New Roman" w:eastAsia="Times New Roman"/>
          <w:sz w:val="29"/>
          <w:szCs w:val="29"/>
          <w:color w:val="7C6483"/>
          <w:spacing w:val="0"/>
          <w:w w:val="110"/>
        </w:rPr>
        <w:t>s</w:t>
      </w:r>
      <w:r>
        <w:rPr>
          <w:rFonts w:ascii="Times New Roman" w:hAnsi="Times New Roman" w:cs="Times New Roman" w:eastAsia="Times New Roman"/>
          <w:sz w:val="29"/>
          <w:szCs w:val="29"/>
          <w:color w:val="7C6483"/>
          <w:spacing w:val="-26"/>
          <w:w w:val="110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color w:val="7C6483"/>
          <w:spacing w:val="0"/>
          <w:w w:val="113"/>
        </w:rPr>
        <w:t>Tekni</w:t>
      </w:r>
      <w:r>
        <w:rPr>
          <w:rFonts w:ascii="Times New Roman" w:hAnsi="Times New Roman" w:cs="Times New Roman" w:eastAsia="Times New Roman"/>
          <w:sz w:val="29"/>
          <w:szCs w:val="29"/>
          <w:color w:val="7C6483"/>
          <w:spacing w:val="0"/>
          <w:w w:val="113"/>
        </w:rPr>
        <w:t>k</w:t>
      </w:r>
      <w:r>
        <w:rPr>
          <w:rFonts w:ascii="Times New Roman" w:hAnsi="Times New Roman" w:cs="Times New Roman" w:eastAsia="Times New Roman"/>
          <w:sz w:val="29"/>
          <w:szCs w:val="29"/>
          <w:color w:val="7C6483"/>
          <w:spacing w:val="-31"/>
          <w:w w:val="113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color w:val="7C6483"/>
          <w:spacing w:val="0"/>
          <w:w w:val="113"/>
        </w:rPr>
        <w:t>Subjekti</w:t>
      </w:r>
      <w:r>
        <w:rPr>
          <w:rFonts w:ascii="Times New Roman" w:hAnsi="Times New Roman" w:cs="Times New Roman" w:eastAsia="Times New Roman"/>
          <w:sz w:val="29"/>
          <w:szCs w:val="29"/>
          <w:color w:val="000000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065" w:right="2465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0"/>
          <w:w w:val="100"/>
        </w:rPr>
        <w:t>(N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21"/>
        </w:rPr>
        <w:t>fus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-22"/>
          <w:w w:val="12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0"/>
          <w:w w:val="12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-16"/>
          <w:w w:val="12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0"/>
          <w:w w:val="117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-9"/>
          <w:w w:val="11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7"/>
        </w:rPr>
        <w:t>primtarise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-20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0"/>
          <w:w w:val="118"/>
        </w:rPr>
        <w:t>sh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-4"/>
          <w:w w:val="11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8"/>
        </w:rPr>
        <w:t>rbimit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-16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8"/>
        </w:rPr>
        <w:t>pr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-20"/>
          <w:w w:val="118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0"/>
          <w:w w:val="118"/>
        </w:rPr>
        <w:t>vat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-2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5252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4D525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4"/>
        </w:rPr>
        <w:t>sigurise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-7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-13"/>
          <w:w w:val="118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5D6264"/>
          <w:spacing w:val="-3"/>
          <w:w w:val="11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09"/>
        </w:rPr>
        <w:t>ike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37" w:lineRule="exact"/>
        <w:ind w:left="2336" w:right="-20"/>
        <w:jc w:val="left"/>
        <w:tabs>
          <w:tab w:pos="62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5D7797"/>
          <w:w w:val="111"/>
          <w:position w:val="-1"/>
        </w:rPr>
        <w:t>Zotit</w:t>
      </w:r>
      <w:r>
        <w:rPr>
          <w:rFonts w:ascii="Times New Roman" w:hAnsi="Times New Roman" w:cs="Times New Roman" w:eastAsia="Times New Roman"/>
          <w:sz w:val="21"/>
          <w:szCs w:val="21"/>
          <w:color w:val="5D779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7797"/>
          <w:spacing w:val="-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7797"/>
          <w:spacing w:val="0"/>
          <w:w w:val="100"/>
          <w:u w:val="single" w:color="556581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7797"/>
          <w:spacing w:val="0"/>
          <w:w w:val="100"/>
          <w:u w:val="single" w:color="556581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5D7797"/>
          <w:spacing w:val="0"/>
          <w:w w:val="100"/>
          <w:u w:val="single" w:color="556581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5D7797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442" w:right="-20"/>
        <w:jc w:val="left"/>
        <w:rPr>
          <w:rFonts w:ascii="Times New Roman" w:hAnsi="Times New Roman" w:cs="Times New Roman" w:eastAsia="Times New Roman"/>
          <w:sz w:val="15"/>
          <w:szCs w:val="15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5D7797"/>
          <w:w w:val="105"/>
        </w:rPr>
        <w:t>e</w:t>
      </w:r>
      <w:r>
        <w:rPr>
          <w:rFonts w:ascii="Times New Roman" w:hAnsi="Times New Roman" w:cs="Times New Roman" w:eastAsia="Times New Roman"/>
          <w:sz w:val="15"/>
          <w:szCs w:val="15"/>
          <w:color w:val="5D7797"/>
          <w:spacing w:val="-2"/>
          <w:w w:val="105"/>
        </w:rPr>
        <w:t>m</w:t>
      </w:r>
      <w:r>
        <w:rPr>
          <w:rFonts w:ascii="Times New Roman" w:hAnsi="Times New Roman" w:cs="Times New Roman" w:eastAsia="Times New Roman"/>
          <w:sz w:val="15"/>
          <w:szCs w:val="15"/>
          <w:color w:val="447EA1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15"/>
          <w:szCs w:val="15"/>
          <w:color w:val="447EA1"/>
          <w:spacing w:val="-12"/>
          <w:w w:val="111"/>
        </w:rPr>
        <w:t>i</w:t>
      </w:r>
      <w:r>
        <w:rPr>
          <w:rFonts w:ascii="Times New Roman" w:hAnsi="Times New Roman" w:cs="Times New Roman" w:eastAsia="Times New Roman"/>
          <w:sz w:val="15"/>
          <w:szCs w:val="15"/>
          <w:color w:val="778CA1"/>
          <w:spacing w:val="6"/>
          <w:w w:val="186"/>
        </w:rPr>
        <w:t>,</w:t>
      </w:r>
      <w:r>
        <w:rPr>
          <w:rFonts w:ascii="Times New Roman" w:hAnsi="Times New Roman" w:cs="Times New Roman" w:eastAsia="Times New Roman"/>
          <w:sz w:val="15"/>
          <w:szCs w:val="15"/>
          <w:color w:val="5D7797"/>
          <w:spacing w:val="0"/>
          <w:w w:val="112"/>
        </w:rPr>
        <w:t>ate</w:t>
      </w:r>
      <w:r>
        <w:rPr>
          <w:rFonts w:ascii="Times New Roman" w:hAnsi="Times New Roman" w:cs="Times New Roman" w:eastAsia="Times New Roman"/>
          <w:sz w:val="15"/>
          <w:szCs w:val="15"/>
          <w:color w:val="5D7797"/>
          <w:spacing w:val="-22"/>
          <w:w w:val="113"/>
        </w:rPr>
        <w:t>s</w:t>
      </w:r>
      <w:r>
        <w:rPr>
          <w:rFonts w:ascii="Times New Roman" w:hAnsi="Times New Roman" w:cs="Times New Roman" w:eastAsia="Times New Roman"/>
          <w:sz w:val="15"/>
          <w:szCs w:val="15"/>
          <w:color w:val="447EA1"/>
          <w:spacing w:val="0"/>
          <w:w w:val="120"/>
        </w:rPr>
        <w:t>i</w:t>
      </w:r>
      <w:r>
        <w:rPr>
          <w:rFonts w:ascii="Times New Roman" w:hAnsi="Times New Roman" w:cs="Times New Roman" w:eastAsia="Times New Roman"/>
          <w:sz w:val="15"/>
          <w:szCs w:val="15"/>
          <w:color w:val="447EA1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447EA1"/>
          <w:spacing w:val="-1"/>
          <w:w w:val="113"/>
        </w:rPr>
        <w:t>m</w:t>
      </w:r>
      <w:r>
        <w:rPr>
          <w:rFonts w:ascii="Times New Roman" w:hAnsi="Times New Roman" w:cs="Times New Roman" w:eastAsia="Times New Roman"/>
          <w:sz w:val="15"/>
          <w:szCs w:val="15"/>
          <w:color w:val="5D7797"/>
          <w:spacing w:val="0"/>
          <w:w w:val="104"/>
        </w:rPr>
        <w:t>biemri</w:t>
      </w:r>
      <w:r>
        <w:rPr>
          <w:rFonts w:ascii="Times New Roman" w:hAnsi="Times New Roman" w:cs="Times New Roman" w:eastAsia="Times New Roman"/>
          <w:sz w:val="15"/>
          <w:szCs w:val="15"/>
          <w:color w:val="000000"/>
          <w:spacing w:val="0"/>
          <w:w w:val="100"/>
        </w:rPr>
      </w:r>
    </w:p>
    <w:p>
      <w:pPr>
        <w:spacing w:before="82" w:after="0" w:line="407" w:lineRule="auto"/>
        <w:ind w:left="1767" w:right="5814" w:firstLine="8"/>
        <w:jc w:val="left"/>
        <w:tabs>
          <w:tab w:pos="44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19"/>
        </w:rPr>
        <w:t>Da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-19"/>
          <w:w w:val="11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778CA1"/>
          <w:spacing w:val="-20"/>
          <w:w w:val="11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47EA1"/>
          <w:spacing w:val="-7"/>
          <w:w w:val="11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19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8"/>
          <w:w w:val="11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47EA1"/>
          <w:spacing w:val="-19"/>
          <w:w w:val="11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1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37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249"/>
        </w:rPr>
        <w:t>_._.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00"/>
          <w:u w:val="single" w:color="55658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00"/>
          <w:u w:val="single" w:color="55658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00"/>
          <w:u w:val="single" w:color="556581"/>
        </w:rPr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08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-19"/>
          <w:w w:val="10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47EA1"/>
          <w:spacing w:val="0"/>
          <w:w w:val="122"/>
        </w:rPr>
        <w:t>ndli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14"/>
        </w:rPr>
        <w:t>nd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47EA1"/>
          <w:spacing w:val="-16"/>
          <w:w w:val="104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1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00"/>
          <w:u w:val="single" w:color="55658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00"/>
          <w:u w:val="single" w:color="55658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40"/>
          <w:u w:val="single" w:color="55658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00"/>
          <w:u w:val="single" w:color="556581"/>
        </w:rPr>
      </w:r>
      <w:r>
        <w:rPr>
          <w:rFonts w:ascii="Times New Roman" w:hAnsi="Times New Roman" w:cs="Times New Roman" w:eastAsia="Times New Roman"/>
          <w:sz w:val="20"/>
          <w:szCs w:val="20"/>
          <w:color w:val="5D779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17" w:lineRule="exact"/>
        <w:ind w:left="1767" w:right="-20"/>
        <w:jc w:val="left"/>
        <w:tabs>
          <w:tab w:pos="44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5D7797"/>
          <w:w w:val="103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color w:val="5D7797"/>
          <w:spacing w:val="-10"/>
          <w:w w:val="10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47EA1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47EA1"/>
          <w:spacing w:val="1"/>
          <w:w w:val="113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5D7797"/>
          <w:spacing w:val="0"/>
          <w:w w:val="111"/>
        </w:rPr>
        <w:t>bani</w:t>
      </w:r>
      <w:r>
        <w:rPr>
          <w:rFonts w:ascii="Times New Roman" w:hAnsi="Times New Roman" w:cs="Times New Roman" w:eastAsia="Times New Roman"/>
          <w:sz w:val="21"/>
          <w:szCs w:val="21"/>
          <w:color w:val="5D7797"/>
          <w:spacing w:val="-16"/>
          <w:w w:val="111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447EA1"/>
          <w:spacing w:val="0"/>
          <w:w w:val="155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47EA1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47EA1"/>
          <w:spacing w:val="0"/>
          <w:w w:val="100"/>
          <w:u w:val="single" w:color="768BA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47EA1"/>
          <w:spacing w:val="0"/>
          <w:w w:val="100"/>
          <w:u w:val="single" w:color="768BA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447EA1"/>
          <w:spacing w:val="0"/>
          <w:w w:val="100"/>
          <w:u w:val="single" w:color="768BA0"/>
        </w:rPr>
      </w:r>
      <w:r>
        <w:rPr>
          <w:rFonts w:ascii="Times New Roman" w:hAnsi="Times New Roman" w:cs="Times New Roman" w:eastAsia="Times New Roman"/>
          <w:sz w:val="21"/>
          <w:szCs w:val="21"/>
          <w:color w:val="447EA1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7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40" w:lineRule="auto"/>
        <w:ind w:left="1140" w:right="1649" w:firstLine="8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0"/>
        </w:rPr>
        <w:t>Gjendet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8"/>
        </w:rPr>
        <w:t>pershtatshm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8"/>
          <w:w w:val="108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0"/>
        </w:rPr>
        <w:t>ana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6"/>
        </w:rPr>
        <w:t>profesiona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-23"/>
          <w:w w:val="106"/>
        </w:rPr>
        <w:t>l</w:t>
      </w:r>
      <w:r>
        <w:rPr>
          <w:rFonts w:ascii="Times New Roman" w:hAnsi="Times New Roman" w:cs="Times New Roman" w:eastAsia="Times New Roman"/>
          <w:sz w:val="23"/>
          <w:szCs w:val="23"/>
          <w:color w:val="828587"/>
          <w:spacing w:val="0"/>
          <w:w w:val="106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828587"/>
          <w:spacing w:val="1"/>
          <w:w w:val="10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11"/>
        </w:rPr>
        <w:t>besueshmerin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8"/>
          <w:w w:val="11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0"/>
        </w:rPr>
        <w:t>kerkua:r</w:t>
      </w:r>
      <w:r>
        <w:rPr>
          <w:rFonts w:ascii="Times New Roman" w:hAnsi="Times New Roman" w:cs="Times New Roman" w:eastAsia="Times New Roman"/>
          <w:sz w:val="23"/>
          <w:szCs w:val="23"/>
          <w:color w:val="7C648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00"/>
        </w:rPr>
        <w:t>pl:!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5"/>
        </w:rPr>
        <w:t>ushtrua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5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39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5"/>
        </w:rPr>
        <w:t>aktivitet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23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5"/>
        </w:rPr>
        <w:t>Drejtue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5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-4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5"/>
        </w:rPr>
        <w:t>Tekni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5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39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219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22"/>
        </w:rPr>
        <w:t>fushe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23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24"/>
        </w:rPr>
        <w:t>veprimtaris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7"/>
        </w:rPr>
        <w:t>"Sherbimi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5"/>
        </w:rPr>
        <w:t>Privati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23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5"/>
        </w:rPr>
        <w:t>Sigurise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-26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5"/>
        </w:rPr>
        <w:t>Hzike"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15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-17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25"/>
        </w:rPr>
        <w:t>nenkategorin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-6"/>
          <w:w w:val="192"/>
        </w:rPr>
        <w:t>1</w:t>
      </w:r>
      <w:r>
        <w:rPr>
          <w:rFonts w:ascii="Times New Roman" w:hAnsi="Times New Roman" w:cs="Times New Roman" w:eastAsia="Times New Roman"/>
          <w:sz w:val="21"/>
          <w:szCs w:val="21"/>
          <w:color w:val="5D6264"/>
          <w:spacing w:val="-8"/>
          <w:w w:val="179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-27"/>
          <w:w w:val="134"/>
        </w:rPr>
        <w:t>3</w:t>
      </w:r>
      <w:r>
        <w:rPr>
          <w:rFonts w:ascii="Times New Roman" w:hAnsi="Times New Roman" w:cs="Times New Roman" w:eastAsia="Times New Roman"/>
          <w:sz w:val="21"/>
          <w:szCs w:val="21"/>
          <w:color w:val="5D6264"/>
          <w:spacing w:val="-7"/>
          <w:w w:val="179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7C6483"/>
          <w:spacing w:val="0"/>
          <w:w w:val="102"/>
        </w:rPr>
        <w:t>B.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1" w:lineRule="auto"/>
        <w:ind w:left="1140" w:right="1514" w:firstLine="8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Kj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0"/>
          <w:w w:val="115"/>
        </w:rPr>
        <w:t>certifikate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-28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5"/>
        </w:rPr>
        <w:t>eshte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afat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9"/>
        </w:rPr>
        <w:t>4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1"/>
          <w:w w:val="119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5D6264"/>
          <w:spacing w:val="0"/>
          <w:w w:val="119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color w:val="5D6264"/>
          <w:spacing w:val="-20"/>
          <w:w w:val="119"/>
        </w:rPr>
        <w:t>j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3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ar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5"/>
        </w:rPr>
        <w:t>leshimit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5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6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9"/>
        </w:rPr>
        <w:t>mete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11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9"/>
        </w:rPr>
        <w:t>drejte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30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9"/>
        </w:rPr>
        <w:t>riperteritje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9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15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0"/>
          <w:w w:val="119"/>
        </w:rPr>
        <w:t>sherbe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0"/>
          <w:w w:val="119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-19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2"/>
        </w:rPr>
        <w:t>t'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2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37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2"/>
        </w:rPr>
        <w:t>paraqitu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30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2"/>
        </w:rPr>
        <w:t>prane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12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2"/>
        </w:rPr>
        <w:t>Qendre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2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2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0"/>
          <w:w w:val="112"/>
        </w:rPr>
        <w:t>Kombetare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-13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2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12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2"/>
        </w:rPr>
        <w:t>Biznesit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2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1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3"/>
        </w:rPr>
        <w:t>kryer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6"/>
        </w:rPr>
        <w:t>veprimet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11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3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6"/>
        </w:rPr>
        <w:t>licencimit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22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6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5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0"/>
          <w:w w:val="116"/>
        </w:rPr>
        <w:t>subjektit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0"/>
          <w:w w:val="116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8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0"/>
          <w:w w:val="114"/>
        </w:rPr>
        <w:t>veprimtarine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-2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D6264"/>
          <w:spacing w:val="-12"/>
          <w:w w:val="153"/>
        </w:rPr>
        <w:t>"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5"/>
        </w:rPr>
        <w:t>Sherbimi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13"/>
        </w:rPr>
        <w:t>Privat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8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0"/>
          <w:w w:val="126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3D4242"/>
          <w:spacing w:val="-1"/>
          <w:w w:val="12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0"/>
          <w:w w:val="126"/>
        </w:rPr>
        <w:t>Sigurise</w:t>
      </w:r>
      <w:r>
        <w:rPr>
          <w:rFonts w:ascii="Times New Roman" w:hAnsi="Times New Roman" w:cs="Times New Roman" w:eastAsia="Times New Roman"/>
          <w:sz w:val="21"/>
          <w:szCs w:val="21"/>
          <w:color w:val="4D5252"/>
          <w:spacing w:val="0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20"/>
        </w:rPr>
        <w:t>Fizike".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513" w:right="392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2"/>
        </w:rPr>
        <w:t>DREJTOR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-10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2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1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4242"/>
          <w:spacing w:val="0"/>
          <w:w w:val="112"/>
        </w:rPr>
        <w:t>PERGJITHSHEM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34" w:lineRule="auto"/>
        <w:ind w:left="1148" w:right="1496"/>
        <w:jc w:val="both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4D5252"/>
          <w:spacing w:val="0"/>
          <w:w w:val="100"/>
          <w:i/>
        </w:rPr>
        <w:t>Shenim</w:t>
      </w:r>
      <w:r>
        <w:rPr>
          <w:rFonts w:ascii="Times New Roman" w:hAnsi="Times New Roman" w:cs="Times New Roman" w:eastAsia="Times New Roman"/>
          <w:sz w:val="16"/>
          <w:szCs w:val="16"/>
          <w:color w:val="4D5252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6"/>
          <w:szCs w:val="16"/>
          <w:color w:val="4D525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4D5252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100"/>
          <w:i/>
        </w:rPr>
        <w:t>Kj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-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92"/>
          <w:i/>
        </w:rPr>
        <w:t>c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-5"/>
          <w:w w:val="92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92"/>
          <w:i/>
        </w:rPr>
        <w:t>rtif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-10"/>
          <w:w w:val="92"/>
          <w:i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92"/>
          <w:i/>
        </w:rPr>
        <w:t>k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-6"/>
          <w:w w:val="92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0"/>
          <w:w w:val="92"/>
          <w:i/>
        </w:rPr>
        <w:t>ti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0"/>
          <w:w w:val="92"/>
          <w:i/>
        </w:rPr>
        <w:t>!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3"/>
          <w:w w:val="92"/>
          <w:i/>
        </w:rPr>
        <w:t> </w:t>
      </w:r>
      <w:r>
        <w:rPr>
          <w:rFonts w:ascii="Arial" w:hAnsi="Arial" w:cs="Arial" w:eastAsia="Arial"/>
          <w:sz w:val="15"/>
          <w:szCs w:val="15"/>
          <w:color w:val="828587"/>
          <w:spacing w:val="0"/>
          <w:w w:val="100"/>
          <w:i/>
        </w:rPr>
        <w:t>mund</w:t>
      </w:r>
      <w:r>
        <w:rPr>
          <w:rFonts w:ascii="Arial" w:hAnsi="Arial" w:cs="Arial" w:eastAsia="Arial"/>
          <w:sz w:val="15"/>
          <w:szCs w:val="15"/>
          <w:color w:val="828587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77"/>
          <w:i/>
        </w:rPr>
        <w:t>ti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77"/>
          <w:i/>
        </w:rPr>
        <w:t>!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25"/>
          <w:w w:val="77"/>
          <w:i/>
        </w:rPr>
        <w:t> </w:t>
      </w:r>
      <w:r>
        <w:rPr>
          <w:rFonts w:ascii="Arial" w:hAnsi="Arial" w:cs="Arial" w:eastAsia="Arial"/>
          <w:sz w:val="16"/>
          <w:szCs w:val="16"/>
          <w:color w:val="4D5252"/>
          <w:spacing w:val="0"/>
          <w:w w:val="77"/>
          <w:i/>
        </w:rPr>
        <w:t>bi</w:t>
      </w:r>
      <w:r>
        <w:rPr>
          <w:rFonts w:ascii="Arial" w:hAnsi="Arial" w:cs="Arial" w:eastAsia="Arial"/>
          <w:sz w:val="16"/>
          <w:szCs w:val="16"/>
          <w:color w:val="4D5252"/>
          <w:spacing w:val="5"/>
          <w:w w:val="77"/>
          <w:i/>
        </w:rPr>
        <w:t>!</w:t>
      </w:r>
      <w:r>
        <w:rPr>
          <w:rFonts w:ascii="Arial" w:hAnsi="Arial" w:cs="Arial" w:eastAsia="Arial"/>
          <w:sz w:val="16"/>
          <w:szCs w:val="16"/>
          <w:color w:val="828587"/>
          <w:spacing w:val="0"/>
          <w:w w:val="77"/>
          <w:i/>
        </w:rPr>
        <w:t>he</w:t>
      </w:r>
      <w:r>
        <w:rPr>
          <w:rFonts w:ascii="Arial" w:hAnsi="Arial" w:cs="Arial" w:eastAsia="Arial"/>
          <w:sz w:val="16"/>
          <w:szCs w:val="16"/>
          <w:color w:val="828587"/>
          <w:spacing w:val="0"/>
          <w:w w:val="77"/>
          <w:i/>
        </w:rPr>
        <w:t>t</w:t>
      </w:r>
      <w:r>
        <w:rPr>
          <w:rFonts w:ascii="Arial" w:hAnsi="Arial" w:cs="Arial" w:eastAsia="Arial"/>
          <w:sz w:val="16"/>
          <w:szCs w:val="16"/>
          <w:color w:val="828587"/>
          <w:spacing w:val="8"/>
          <w:w w:val="77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78"/>
          <w:i/>
        </w:rPr>
        <w:t>pa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0"/>
          <w:w w:val="97"/>
          <w:i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-1"/>
          <w:w w:val="97"/>
          <w:i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91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10"/>
          <w:w w:val="91"/>
          <w:i/>
        </w:rPr>
        <w:t>f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103"/>
          <w:i/>
        </w:rPr>
        <w:t>sh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-20"/>
          <w:w w:val="103"/>
          <w:i/>
        </w:rPr>
        <w:t>m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101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4D5252"/>
          <w:spacing w:val="0"/>
          <w:w w:val="100"/>
          <w:i/>
        </w:rPr>
        <w:t>nga</w:t>
      </w:r>
      <w:r>
        <w:rPr>
          <w:rFonts w:ascii="Times New Roman" w:hAnsi="Times New Roman" w:cs="Times New Roman" w:eastAsia="Times New Roman"/>
          <w:sz w:val="16"/>
          <w:szCs w:val="16"/>
          <w:color w:val="4D5252"/>
          <w:spacing w:val="-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101"/>
          <w:i/>
        </w:rPr>
        <w:t>stru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1"/>
          <w:w w:val="101"/>
          <w:i/>
        </w:rPr>
        <w:t>k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-2"/>
          <w:w w:val="117"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0"/>
          <w:w w:val="98"/>
          <w:i/>
        </w:rPr>
        <w:t>ur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-8"/>
          <w:w w:val="98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137"/>
          <w:i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82"/>
          <w:i/>
        </w:rPr>
        <w:t>pi!rk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-1"/>
          <w:w w:val="82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0"/>
          <w:w w:val="82"/>
          <w:i/>
        </w:rPr>
        <w:t>ii!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0"/>
          <w:w w:val="82"/>
          <w:i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82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6"/>
          <w:w w:val="82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94"/>
          <w:i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-12"/>
          <w:w w:val="94"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94"/>
          <w:i/>
        </w:rPr>
        <w:t>licise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-12"/>
          <w:w w:val="94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828587"/>
          <w:spacing w:val="0"/>
          <w:w w:val="60"/>
          <w:i/>
        </w:rPr>
        <w:t>se</w:t>
      </w:r>
      <w:r>
        <w:rPr>
          <w:rFonts w:ascii="Times New Roman" w:hAnsi="Times New Roman" w:cs="Times New Roman" w:eastAsia="Times New Roman"/>
          <w:sz w:val="24"/>
          <w:szCs w:val="24"/>
          <w:color w:val="828587"/>
          <w:spacing w:val="-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3"/>
          <w:w w:val="100"/>
          <w:i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6"/>
          <w:w w:val="100"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0"/>
          <w:w w:val="100"/>
          <w:i/>
        </w:rPr>
        <w:t>et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-9"/>
          <w:w w:val="100"/>
          <w:i/>
        </w:rPr>
        <w:t>!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92"/>
          <w:i/>
        </w:rPr>
        <w:t>pe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92"/>
          <w:i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-12"/>
          <w:w w:val="92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1"/>
          <w:w w:val="92"/>
          <w:i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4D5252"/>
          <w:spacing w:val="0"/>
          <w:w w:val="92"/>
          <w:i/>
        </w:rPr>
        <w:t>hkei</w:t>
      </w:r>
      <w:r>
        <w:rPr>
          <w:rFonts w:ascii="Times New Roman" w:hAnsi="Times New Roman" w:cs="Times New Roman" w:eastAsia="Times New Roman"/>
          <w:sz w:val="16"/>
          <w:szCs w:val="16"/>
          <w:color w:val="4D5252"/>
          <w:spacing w:val="-5"/>
          <w:w w:val="92"/>
          <w:i/>
        </w:rPr>
        <w:t>j</w:t>
      </w:r>
      <w:r>
        <w:rPr>
          <w:rFonts w:ascii="Times New Roman" w:hAnsi="Times New Roman" w:cs="Times New Roman" w:eastAsia="Times New Roman"/>
          <w:sz w:val="16"/>
          <w:szCs w:val="16"/>
          <w:color w:val="727575"/>
          <w:spacing w:val="0"/>
          <w:w w:val="92"/>
          <w:i/>
        </w:rPr>
        <w:t>et</w:t>
      </w:r>
      <w:r>
        <w:rPr>
          <w:rFonts w:ascii="Times New Roman" w:hAnsi="Times New Roman" w:cs="Times New Roman" w:eastAsia="Times New Roman"/>
          <w:sz w:val="16"/>
          <w:szCs w:val="16"/>
          <w:color w:val="727575"/>
          <w:spacing w:val="20"/>
          <w:w w:val="92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100"/>
          <w:i/>
        </w:rPr>
        <w:t>kry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4"/>
          <w:w w:val="100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-9"/>
          <w:w w:val="100"/>
          <w:i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-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100"/>
          <w:i/>
        </w:rPr>
        <w:t>nga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-10"/>
          <w:w w:val="93"/>
          <w:i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0"/>
          <w:w w:val="93"/>
          <w:i/>
        </w:rPr>
        <w:t>os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-5"/>
          <w:w w:val="93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5D6264"/>
          <w:spacing w:val="-1"/>
          <w:w w:val="93"/>
          <w:i/>
        </w:rPr>
        <w:t>d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0"/>
          <w:w w:val="93"/>
          <w:i/>
        </w:rPr>
        <w:t>uesi</w:t>
      </w:r>
      <w:r>
        <w:rPr>
          <w:rFonts w:ascii="Times New Roman" w:hAnsi="Times New Roman" w:cs="Times New Roman" w:eastAsia="Times New Roman"/>
          <w:sz w:val="16"/>
          <w:szCs w:val="16"/>
          <w:color w:val="828587"/>
          <w:spacing w:val="-3"/>
          <w:w w:val="93"/>
          <w:i/>
        </w:rPr>
        <w:t> </w:t>
      </w:r>
      <w:r>
        <w:rPr>
          <w:rFonts w:ascii="Arial" w:hAnsi="Arial" w:cs="Arial" w:eastAsia="Arial"/>
          <w:sz w:val="15"/>
          <w:szCs w:val="15"/>
          <w:color w:val="828587"/>
          <w:spacing w:val="-10"/>
          <w:w w:val="308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3D4242"/>
          <w:spacing w:val="0"/>
          <w:w w:val="82"/>
          <w:i/>
        </w:rPr>
        <w:t>sa].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jc w:val="both"/>
        <w:spacing w:after="0"/>
        <w:sectPr>
          <w:pgMar w:header="716" w:footer="0" w:top="1180" w:bottom="280" w:left="1080" w:right="800"/>
          <w:headerReference w:type="default" r:id="rId23"/>
          <w:footerReference w:type="default" r:id="rId24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76.449173pt;margin-top:114.509354pt;width:454.628571pt;height:650.845836pt;mso-position-horizontal-relative:page;mso-position-vertical-relative:page;z-index:-4172" coordorigin="1529,2290" coordsize="9093,13017">
            <v:group style="position:absolute;left:10565;top:2367;width:2;height:114" coordorigin="10565,2367" coordsize="2,114">
              <v:shape style="position:absolute;left:10565;top:2367;width:2;height:114" coordorigin="10565,2367" coordsize="0,114" path="m10565,2481l10565,2367e" filled="f" stroked="t" strokeweight="5.693023pt" strokecolor="#3B3B80">
                <v:path arrowok="t"/>
              </v:shape>
            </v:group>
            <v:group style="position:absolute;left:1704;top:2424;width:8739;height:2" coordorigin="1704,2424" coordsize="8739,2">
              <v:shape style="position:absolute;left:1704;top:2424;width:8739;height:2" coordorigin="1704,2424" coordsize="8739,0" path="m1704,2424l10443,2424e" filled="f" stroked="t" strokeweight="5.693023pt" strokecolor="#3B3B80">
                <v:path arrowok="t"/>
              </v:shape>
            </v:group>
            <v:group style="position:absolute;left:1588;top:2367;width:2;height:114" coordorigin="1588,2367" coordsize="2,114">
              <v:shape style="position:absolute;left:1588;top:2367;width:2;height:114" coordorigin="1588,2367" coordsize="0,114" path="m1588,2481l1588,2367e" filled="f" stroked="t" strokeweight="5.693023pt" strokecolor="#3B3B80">
                <v:path arrowok="t"/>
              </v:shape>
            </v:group>
            <v:group style="position:absolute;left:1651;top:2343;width:2;height:12773" coordorigin="1651,2343" coordsize="2,12773">
              <v:shape style="position:absolute;left:1651;top:2343;width:2;height:12773" coordorigin="1651,2343" coordsize="0,12773" path="m1651,15116l1651,2343e" filled="f" stroked="t" strokeweight="5.286379pt" strokecolor="#444B87">
                <v:path arrowok="t"/>
              </v:shape>
            </v:group>
            <v:group style="position:absolute;left:1598;top:15246;width:106;height:2" coordorigin="1598,15246" coordsize="106,2">
              <v:shape style="position:absolute;left:1598;top:15246;width:106;height:2" coordorigin="1598,15246" coordsize="106,0" path="m1598,15246l1704,15246e" filled="f" stroked="t" strokeweight="5.286379pt" strokecolor="#444B87">
                <v:path arrowok="t"/>
              </v:shape>
            </v:group>
            <v:group style="position:absolute;left:1578;top:15165;width:8865;height:2" coordorigin="1578,15165" coordsize="8865,2">
              <v:shape style="position:absolute;left:1578;top:15165;width:8865;height:2" coordorigin="1578,15165" coordsize="8865,0" path="m1578,15165l10443,15165e" filled="f" stroked="t" strokeweight="4.879734pt" strokecolor="#3F3F83">
                <v:path arrowok="t"/>
              </v:shape>
            </v:group>
            <v:group style="position:absolute;left:10561;top:15116;width:2;height:98" coordorigin="10561,15116" coordsize="2,98">
              <v:shape style="position:absolute;left:10561;top:15116;width:2;height:98" coordorigin="10561,15116" coordsize="0,98" path="m10561,15214l10561,15116e" filled="f" stroked="t" strokeweight="4.879734pt" strokecolor="#3F3F83">
                <v:path arrowok="t"/>
              </v:shape>
            </v:group>
            <v:group style="position:absolute;left:10487;top:2351;width:2;height:12911" coordorigin="10487,2351" coordsize="2,12911">
              <v:shape style="position:absolute;left:10487;top:2351;width:2;height:12911" coordorigin="10487,2351" coordsize="0,12911" path="m10487,15262l10487,2351e" filled="f" stroked="t" strokeweight="4.47309pt" strokecolor="#383F83">
                <v:path arrowok="t"/>
              </v:shape>
            </v:group>
            <w10:wrap type="none"/>
          </v:group>
        </w:pict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4" w:after="0" w:line="226" w:lineRule="exact"/>
        <w:ind w:right="1674"/>
        <w:jc w:val="righ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83D3F"/>
          <w:spacing w:val="0"/>
          <w:w w:val="117"/>
          <w:position w:val="-1"/>
        </w:rPr>
        <w:t>Model</w:t>
      </w:r>
      <w:r>
        <w:rPr>
          <w:rFonts w:ascii="Times New Roman" w:hAnsi="Times New Roman" w:cs="Times New Roman" w:eastAsia="Times New Roman"/>
          <w:sz w:val="20"/>
          <w:szCs w:val="20"/>
          <w:color w:val="383D3F"/>
          <w:spacing w:val="0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D3F"/>
          <w:spacing w:val="15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D3F"/>
          <w:spacing w:val="0"/>
          <w:w w:val="117"/>
          <w:position w:val="-1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2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87.179998pt;height:46.98pt;mso-position-horizontal-relative:char;mso-position-vertical-relative:line" type="#_x0000_t75">
            <v:imagedata r:id="rId28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51" w:after="0" w:line="250" w:lineRule="auto"/>
        <w:ind w:left="2351" w:right="2597" w:firstLine="49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5"/>
          <w:szCs w:val="15"/>
          <w:color w:val="383D3F"/>
          <w:spacing w:val="0"/>
          <w:w w:val="154"/>
        </w:rPr>
        <w:t>AI!PU8LIKA</w:t>
      </w:r>
      <w:r>
        <w:rPr>
          <w:rFonts w:ascii="Times New Roman" w:hAnsi="Times New Roman" w:cs="Times New Roman" w:eastAsia="Times New Roman"/>
          <w:sz w:val="15"/>
          <w:szCs w:val="15"/>
          <w:color w:val="383D3F"/>
          <w:spacing w:val="0"/>
          <w:w w:val="154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83D3F"/>
          <w:spacing w:val="24"/>
          <w:w w:val="154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83D3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5"/>
          <w:szCs w:val="15"/>
          <w:color w:val="383D3F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5"/>
          <w:szCs w:val="15"/>
          <w:color w:val="383D3F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5"/>
          <w:szCs w:val="15"/>
          <w:color w:val="383D3F"/>
          <w:spacing w:val="0"/>
          <w:w w:val="186"/>
        </w:rPr>
        <w:t>SHQIP!RIS!</w:t>
      </w:r>
      <w:r>
        <w:rPr>
          <w:rFonts w:ascii="Times New Roman" w:hAnsi="Times New Roman" w:cs="Times New Roman" w:eastAsia="Times New Roman"/>
          <w:sz w:val="15"/>
          <w:szCs w:val="15"/>
          <w:color w:val="383D3F"/>
          <w:spacing w:val="0"/>
          <w:w w:val="186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383D3F"/>
          <w:spacing w:val="0"/>
          <w:w w:val="117"/>
        </w:rPr>
        <w:t>MINISTRI</w:t>
      </w:r>
      <w:r>
        <w:rPr>
          <w:rFonts w:ascii="Times New Roman" w:hAnsi="Times New Roman" w:cs="Times New Roman" w:eastAsia="Times New Roman"/>
          <w:sz w:val="25"/>
          <w:szCs w:val="25"/>
          <w:color w:val="383D3F"/>
          <w:spacing w:val="0"/>
          <w:w w:val="117"/>
        </w:rPr>
        <w:t>A</w:t>
      </w:r>
      <w:r>
        <w:rPr>
          <w:rFonts w:ascii="Times New Roman" w:hAnsi="Times New Roman" w:cs="Times New Roman" w:eastAsia="Times New Roman"/>
          <w:sz w:val="25"/>
          <w:szCs w:val="25"/>
          <w:color w:val="383D3F"/>
          <w:spacing w:val="2"/>
          <w:w w:val="117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383D3F"/>
          <w:spacing w:val="0"/>
          <w:w w:val="125"/>
        </w:rPr>
        <w:t>E</w:t>
      </w:r>
      <w:r>
        <w:rPr>
          <w:rFonts w:ascii="Times New Roman" w:hAnsi="Times New Roman" w:cs="Times New Roman" w:eastAsia="Times New Roman"/>
          <w:sz w:val="25"/>
          <w:szCs w:val="25"/>
          <w:color w:val="383D3F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383D3F"/>
          <w:spacing w:val="0"/>
          <w:w w:val="111"/>
        </w:rPr>
        <w:t>PUN:2VE</w:t>
      </w:r>
      <w:r>
        <w:rPr>
          <w:rFonts w:ascii="Times New Roman" w:hAnsi="Times New Roman" w:cs="Times New Roman" w:eastAsia="Times New Roman"/>
          <w:sz w:val="25"/>
          <w:szCs w:val="25"/>
          <w:color w:val="383D3F"/>
          <w:spacing w:val="12"/>
          <w:w w:val="11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383D3F"/>
          <w:spacing w:val="0"/>
          <w:w w:val="86"/>
        </w:rPr>
        <w:t>T:f;;</w:t>
      </w:r>
      <w:r>
        <w:rPr>
          <w:rFonts w:ascii="Times New Roman" w:hAnsi="Times New Roman" w:cs="Times New Roman" w:eastAsia="Times New Roman"/>
          <w:sz w:val="25"/>
          <w:szCs w:val="25"/>
          <w:color w:val="383D3F"/>
          <w:spacing w:val="37"/>
          <w:w w:val="86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383D3F"/>
          <w:spacing w:val="0"/>
          <w:w w:val="112"/>
        </w:rPr>
        <w:t>BRENDSHME</w:t>
      </w:r>
      <w:r>
        <w:rPr>
          <w:rFonts w:ascii="Times New Roman" w:hAnsi="Times New Roman" w:cs="Times New Roman" w:eastAsia="Times New Roman"/>
          <w:sz w:val="25"/>
          <w:szCs w:val="25"/>
          <w:color w:val="383D3F"/>
          <w:spacing w:val="48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12"/>
        </w:rPr>
        <w:t>Drejtoria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-24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1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D3F"/>
          <w:spacing w:val="0"/>
          <w:w w:val="113"/>
        </w:rPr>
        <w:t>Pergj</w:t>
      </w:r>
      <w:r>
        <w:rPr>
          <w:rFonts w:ascii="Times New Roman" w:hAnsi="Times New Roman" w:cs="Times New Roman" w:eastAsia="Times New Roman"/>
          <w:sz w:val="20"/>
          <w:szCs w:val="20"/>
          <w:color w:val="383D3F"/>
          <w:spacing w:val="-12"/>
          <w:w w:val="11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646B6E"/>
          <w:spacing w:val="-1"/>
          <w:w w:val="11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13"/>
        </w:rPr>
        <w:t>hshme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-13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46B6E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646B6E"/>
          <w:spacing w:val="-7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13"/>
        </w:rPr>
        <w:t>Policise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-26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14"/>
        </w:rPr>
        <w:t>Shtetit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255" w:right="1522"/>
        <w:jc w:val="center"/>
        <w:tabs>
          <w:tab w:pos="2140" w:val="left"/>
          <w:tab w:pos="65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646B6E"/>
          <w:spacing w:val="-4"/>
          <w:w w:val="100"/>
          <w:position w:val="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  <w:position w:val="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-19"/>
          <w:w w:val="100"/>
          <w:position w:val="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41"/>
          <w:w w:val="100"/>
          <w:u w:val="single" w:color="373C3E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  <w:u w:val="single" w:color="373C3E"/>
          <w:position w:val="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  <w:u w:val="single" w:color="373C3E"/>
          <w:position w:val="1"/>
        </w:rPr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  <w:position w:val="1"/>
        </w:rPr>
        <w:t>Prot.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15"/>
          <w:position w:val="0"/>
        </w:rPr>
        <w:t>Tirane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16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-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98"/>
          <w:position w:val="0"/>
        </w:rPr>
        <w:t>me_._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98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-68"/>
          <w:w w:val="198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37"/>
          <w:position w:val="0"/>
        </w:rPr>
        <w:t>20_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503" w:right="3820"/>
        <w:jc w:val="center"/>
        <w:rPr>
          <w:rFonts w:ascii="Times New Roman" w:hAnsi="Times New Roman" w:cs="Times New Roman" w:eastAsia="Times New Roman"/>
          <w:sz w:val="32"/>
          <w:szCs w:val="32"/>
        </w:rPr>
      </w:pPr>
      <w:rPr/>
      <w:r>
        <w:rPr>
          <w:rFonts w:ascii="Arial" w:hAnsi="Arial" w:cs="Arial" w:eastAsia="Arial"/>
          <w:sz w:val="38"/>
          <w:szCs w:val="38"/>
          <w:color w:val="426097"/>
          <w:w w:val="83"/>
        </w:rPr>
        <w:t>&lt;;</w:t>
      </w:r>
      <w:r>
        <w:rPr>
          <w:rFonts w:ascii="Arial" w:hAnsi="Arial" w:cs="Arial" w:eastAsia="Arial"/>
          <w:sz w:val="38"/>
          <w:szCs w:val="38"/>
          <w:color w:val="426097"/>
          <w:spacing w:val="-71"/>
          <w:w w:val="100"/>
        </w:rPr>
        <w:t> </w:t>
      </w:r>
      <w:r>
        <w:rPr>
          <w:rFonts w:ascii="Arial" w:hAnsi="Arial" w:cs="Arial" w:eastAsia="Arial"/>
          <w:sz w:val="29"/>
          <w:szCs w:val="29"/>
          <w:color w:val="426097"/>
          <w:spacing w:val="0"/>
          <w:w w:val="131"/>
        </w:rPr>
        <w:t>E</w:t>
      </w:r>
      <w:r>
        <w:rPr>
          <w:rFonts w:ascii="Arial" w:hAnsi="Arial" w:cs="Arial" w:eastAsia="Arial"/>
          <w:sz w:val="29"/>
          <w:szCs w:val="29"/>
          <w:color w:val="426097"/>
          <w:spacing w:val="0"/>
          <w:w w:val="131"/>
        </w:rPr>
        <w:t>R</w:t>
      </w:r>
      <w:r>
        <w:rPr>
          <w:rFonts w:ascii="Arial" w:hAnsi="Arial" w:cs="Arial" w:eastAsia="Arial"/>
          <w:sz w:val="29"/>
          <w:szCs w:val="29"/>
          <w:color w:val="426097"/>
          <w:spacing w:val="-57"/>
          <w:w w:val="131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426097"/>
          <w:spacing w:val="0"/>
          <w:w w:val="131"/>
        </w:rPr>
        <w:t>TIFI</w:t>
      </w:r>
      <w:r>
        <w:rPr>
          <w:rFonts w:ascii="Times New Roman" w:hAnsi="Times New Roman" w:cs="Times New Roman" w:eastAsia="Times New Roman"/>
          <w:sz w:val="32"/>
          <w:szCs w:val="32"/>
          <w:color w:val="426097"/>
          <w:spacing w:val="0"/>
          <w:w w:val="131"/>
        </w:rPr>
        <w:t>K</w:t>
      </w:r>
      <w:r>
        <w:rPr>
          <w:rFonts w:ascii="Times New Roman" w:hAnsi="Times New Roman" w:cs="Times New Roman" w:eastAsia="Times New Roman"/>
          <w:sz w:val="32"/>
          <w:szCs w:val="32"/>
          <w:color w:val="426097"/>
          <w:spacing w:val="76"/>
          <w:w w:val="131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426097"/>
          <w:spacing w:val="0"/>
          <w:w w:val="127"/>
        </w:rPr>
        <w:t>ATE</w:t>
      </w:r>
      <w:r>
        <w:rPr>
          <w:rFonts w:ascii="Times New Roman" w:hAnsi="Times New Roman" w:cs="Times New Roman" w:eastAsia="Times New Roman"/>
          <w:sz w:val="32"/>
          <w:szCs w:val="32"/>
          <w:color w:val="000000"/>
          <w:spacing w:val="0"/>
          <w:w w:val="10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079" w:right="3417"/>
        <w:jc w:val="center"/>
        <w:rPr>
          <w:rFonts w:ascii="Times New Roman" w:hAnsi="Times New Roman" w:cs="Times New Roman" w:eastAsia="Times New Roman"/>
          <w:sz w:val="28"/>
          <w:szCs w:val="28"/>
        </w:rPr>
      </w:pPr>
      <w:rPr/>
      <w:r>
        <w:rPr>
          <w:rFonts w:ascii="Times New Roman" w:hAnsi="Times New Roman" w:cs="Times New Roman" w:eastAsia="Times New Roman"/>
          <w:sz w:val="29"/>
          <w:szCs w:val="29"/>
          <w:color w:val="7C6485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9"/>
          <w:szCs w:val="29"/>
          <w:color w:val="7C6485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9"/>
          <w:szCs w:val="29"/>
          <w:color w:val="7C648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9"/>
          <w:szCs w:val="29"/>
          <w:color w:val="7C6485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724F74"/>
          <w:spacing w:val="0"/>
          <w:w w:val="114"/>
        </w:rPr>
        <w:t>Drejtue</w:t>
      </w:r>
      <w:r>
        <w:rPr>
          <w:rFonts w:ascii="Times New Roman" w:hAnsi="Times New Roman" w:cs="Times New Roman" w:eastAsia="Times New Roman"/>
          <w:sz w:val="28"/>
          <w:szCs w:val="28"/>
          <w:color w:val="724F74"/>
          <w:spacing w:val="0"/>
          <w:w w:val="114"/>
        </w:rPr>
        <w:t>s</w:t>
      </w:r>
      <w:r>
        <w:rPr>
          <w:rFonts w:ascii="Times New Roman" w:hAnsi="Times New Roman" w:cs="Times New Roman" w:eastAsia="Times New Roman"/>
          <w:sz w:val="28"/>
          <w:szCs w:val="28"/>
          <w:color w:val="724F74"/>
          <w:spacing w:val="-27"/>
          <w:w w:val="114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7C6485"/>
          <w:spacing w:val="0"/>
          <w:w w:val="114"/>
        </w:rPr>
        <w:t>Tekni</w:t>
      </w:r>
      <w:r>
        <w:rPr>
          <w:rFonts w:ascii="Times New Roman" w:hAnsi="Times New Roman" w:cs="Times New Roman" w:eastAsia="Times New Roman"/>
          <w:sz w:val="28"/>
          <w:szCs w:val="28"/>
          <w:color w:val="7C6485"/>
          <w:spacing w:val="0"/>
          <w:w w:val="114"/>
        </w:rPr>
        <w:t>k</w:t>
      </w:r>
      <w:r>
        <w:rPr>
          <w:rFonts w:ascii="Times New Roman" w:hAnsi="Times New Roman" w:cs="Times New Roman" w:eastAsia="Times New Roman"/>
          <w:sz w:val="28"/>
          <w:szCs w:val="28"/>
          <w:color w:val="7C6485"/>
          <w:spacing w:val="-12"/>
          <w:w w:val="114"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7C6485"/>
          <w:spacing w:val="0"/>
          <w:w w:val="118"/>
        </w:rPr>
        <w:t>Subjekti</w:t>
      </w:r>
      <w:r>
        <w:rPr>
          <w:rFonts w:ascii="Times New Roman" w:hAnsi="Times New Roman" w:cs="Times New Roman" w:eastAsia="Times New Roman"/>
          <w:sz w:val="28"/>
          <w:szCs w:val="28"/>
          <w:color w:val="000000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589" w:right="2946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402.374756pt;margin-top:14.217968pt;width:85.801994pt;height:108.608818pt;mso-position-horizontal-relative:page;mso-position-vertical-relative:paragraph;z-index:-4171" coordorigin="8047,284" coordsize="1716,2172">
            <v:group style="position:absolute;left:9715;top:329;width:2;height:73" coordorigin="9715,329" coordsize="2,73">
              <v:shape style="position:absolute;left:9715;top:329;width:2;height:73" coordorigin="9715,329" coordsize="0,73" path="m9715,402l9715,329e" filled="f" stroked="t" strokeweight="3.659801pt" strokecolor="#2F2823">
                <v:path arrowok="t"/>
              </v:shape>
            </v:group>
            <v:group style="position:absolute;left:8084;top:366;width:1537;height:2" coordorigin="8084,366" coordsize="1537,2">
              <v:shape style="position:absolute;left:8084;top:366;width:1537;height:2" coordorigin="8084,366" coordsize="1537,0" path="m8084,366l9621,366e" filled="f" stroked="t" strokeweight="3.659801pt" strokecolor="#2F2823">
                <v:path arrowok="t"/>
              </v:shape>
            </v:group>
            <v:group style="position:absolute;left:8133;top:325;width:2;height:2091" coordorigin="8133,325" coordsize="2,2091">
              <v:shape style="position:absolute;left:8133;top:325;width:2;height:2091" coordorigin="8133,325" coordsize="0,2091" path="m8133,2416l8133,325e" filled="f" stroked="t" strokeweight="3.659801pt" strokecolor="#2B2B28">
                <v:path arrowok="t"/>
              </v:shape>
            </v:group>
            <v:group style="position:absolute;left:9662;top:325;width:2;height:2091" coordorigin="9662,325" coordsize="2,2091">
              <v:shape style="position:absolute;left:9662;top:325;width:2;height:2091" coordorigin="9662,325" coordsize="0,2091" path="m9662,2416l9662,325e" filled="f" stroked="t" strokeweight="4.066445pt" strokecolor="#282828">
                <v:path arrowok="t"/>
              </v:shape>
            </v:group>
            <v:group style="position:absolute;left:8084;top:2359;width:1643;height:2" coordorigin="8084,2359" coordsize="1643,2">
              <v:shape style="position:absolute;left:8084;top:2359;width:1643;height:2" coordorigin="8084,2359" coordsize="1643,0" path="m8084,2359l9727,2359e" filled="f" stroked="t" strokeweight="3.659801pt" strokecolor="#282823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17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17"/>
        </w:rPr>
        <w:t>Qendra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-21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46B6E"/>
          <w:spacing w:val="0"/>
          <w:w w:val="112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12"/>
        </w:rPr>
        <w:t>rajnimit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3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</w:rPr>
        <w:t>Privat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D3F"/>
          <w:spacing w:val="0"/>
          <w:w w:val="113"/>
        </w:rPr>
        <w:t>Punonjesve</w:t>
      </w:r>
      <w:r>
        <w:rPr>
          <w:rFonts w:ascii="Times New Roman" w:hAnsi="Times New Roman" w:cs="Times New Roman" w:eastAsia="Times New Roman"/>
          <w:sz w:val="20"/>
          <w:szCs w:val="20"/>
          <w:color w:val="383D3F"/>
          <w:spacing w:val="-17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46B6E"/>
          <w:spacing w:val="-4"/>
          <w:w w:val="12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08"/>
        </w:rPr>
        <w:t>HPS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-5"/>
          <w:w w:val="108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color w:val="646B6E"/>
          <w:spacing w:val="0"/>
          <w:w w:val="105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7" w:lineRule="exact"/>
        <w:ind w:left="2372" w:right="-20"/>
        <w:jc w:val="left"/>
        <w:tabs>
          <w:tab w:pos="62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5E799A"/>
          <w:spacing w:val="-14"/>
          <w:w w:val="108"/>
          <w:position w:val="-1"/>
        </w:rPr>
        <w:t>Z</w:t>
      </w:r>
      <w:r>
        <w:rPr>
          <w:rFonts w:ascii="Times New Roman" w:hAnsi="Times New Roman" w:cs="Times New Roman" w:eastAsia="Times New Roman"/>
          <w:sz w:val="21"/>
          <w:szCs w:val="21"/>
          <w:color w:val="566780"/>
          <w:spacing w:val="0"/>
          <w:w w:val="121"/>
          <w:position w:val="-1"/>
        </w:rPr>
        <w:t>otit</w:t>
      </w:r>
      <w:r>
        <w:rPr>
          <w:rFonts w:ascii="Times New Roman" w:hAnsi="Times New Roman" w:cs="Times New Roman" w:eastAsia="Times New Roman"/>
          <w:sz w:val="21"/>
          <w:szCs w:val="21"/>
          <w:color w:val="566780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66780"/>
          <w:spacing w:val="-2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66780"/>
          <w:spacing w:val="0"/>
          <w:w w:val="100"/>
          <w:u w:val="single" w:color="55667F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66780"/>
          <w:spacing w:val="0"/>
          <w:w w:val="100"/>
          <w:u w:val="single" w:color="55667F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566780"/>
          <w:spacing w:val="0"/>
          <w:w w:val="100"/>
          <w:u w:val="single" w:color="55667F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566780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43" w:after="0" w:line="386" w:lineRule="auto"/>
        <w:ind w:left="1803" w:right="5620" w:firstLine="1667"/>
        <w:jc w:val="left"/>
        <w:tabs>
          <w:tab w:pos="3560" w:val="left"/>
          <w:tab w:pos="45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color w:val="5E799A"/>
          <w:w w:val="101"/>
        </w:rPr>
        <w:t>1!</w:t>
      </w:r>
      <w:r>
        <w:rPr>
          <w:rFonts w:ascii="Times New Roman" w:hAnsi="Times New Roman" w:cs="Times New Roman" w:eastAsia="Times New Roman"/>
          <w:sz w:val="13"/>
          <w:szCs w:val="13"/>
          <w:color w:val="5E799A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color w:val="427EA7"/>
          <w:spacing w:val="0"/>
          <w:w w:val="129"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427EA7"/>
          <w:spacing w:val="-19"/>
          <w:w w:val="128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8799AA"/>
          <w:spacing w:val="0"/>
          <w:w w:val="257"/>
        </w:rPr>
        <w:t>,</w:t>
      </w:r>
      <w:r>
        <w:rPr>
          <w:rFonts w:ascii="Times New Roman" w:hAnsi="Times New Roman" w:cs="Times New Roman" w:eastAsia="Times New Roman"/>
          <w:sz w:val="13"/>
          <w:szCs w:val="13"/>
          <w:color w:val="5E799A"/>
          <w:spacing w:val="0"/>
          <w:w w:val="126"/>
        </w:rPr>
        <w:t>ate</w:t>
      </w:r>
      <w:r>
        <w:rPr>
          <w:rFonts w:ascii="Times New Roman" w:hAnsi="Times New Roman" w:cs="Times New Roman" w:eastAsia="Times New Roman"/>
          <w:sz w:val="13"/>
          <w:szCs w:val="13"/>
          <w:color w:val="5E799A"/>
          <w:spacing w:val="-15"/>
          <w:w w:val="127"/>
        </w:rPr>
        <w:t>s</w:t>
      </w:r>
      <w:r>
        <w:rPr>
          <w:rFonts w:ascii="Times New Roman" w:hAnsi="Times New Roman" w:cs="Times New Roman" w:eastAsia="Times New Roman"/>
          <w:sz w:val="13"/>
          <w:szCs w:val="13"/>
          <w:color w:val="427EA7"/>
          <w:spacing w:val="0"/>
          <w:w w:val="139"/>
        </w:rPr>
        <w:t>i</w:t>
      </w:r>
      <w:r>
        <w:rPr>
          <w:rFonts w:ascii="Times New Roman" w:hAnsi="Times New Roman" w:cs="Times New Roman" w:eastAsia="Times New Roman"/>
          <w:sz w:val="13"/>
          <w:szCs w:val="13"/>
          <w:color w:val="427EA7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427EA7"/>
          <w:spacing w:val="-1"/>
          <w:w w:val="114"/>
        </w:rPr>
        <w:t>m</w:t>
      </w:r>
      <w:r>
        <w:rPr>
          <w:rFonts w:ascii="Times New Roman" w:hAnsi="Times New Roman" w:cs="Times New Roman" w:eastAsia="Times New Roman"/>
          <w:sz w:val="13"/>
          <w:szCs w:val="13"/>
          <w:color w:val="5E799A"/>
          <w:spacing w:val="0"/>
          <w:w w:val="120"/>
        </w:rPr>
        <w:t>biemri</w:t>
      </w:r>
      <w:r>
        <w:rPr>
          <w:rFonts w:ascii="Times New Roman" w:hAnsi="Times New Roman" w:cs="Times New Roman" w:eastAsia="Times New Roman"/>
          <w:sz w:val="13"/>
          <w:szCs w:val="13"/>
          <w:color w:val="5E799A"/>
          <w:spacing w:val="0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27EA7"/>
          <w:spacing w:val="9"/>
          <w:w w:val="113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13"/>
        </w:rPr>
        <w:t>atelin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7"/>
          <w:w w:val="113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27EA7"/>
          <w:spacing w:val="-8"/>
          <w:w w:val="113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13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34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66780"/>
          <w:spacing w:val="0"/>
          <w:w w:val="255"/>
        </w:rPr>
        <w:t>_.</w:t>
      </w:r>
      <w:r>
        <w:rPr>
          <w:rFonts w:ascii="Times New Roman" w:hAnsi="Times New Roman" w:cs="Times New Roman" w:eastAsia="Times New Roman"/>
          <w:sz w:val="20"/>
          <w:szCs w:val="20"/>
          <w:color w:val="56678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56678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566780"/>
          <w:spacing w:val="0"/>
          <w:w w:val="100"/>
          <w:u w:val="single" w:color="54677C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66780"/>
          <w:spacing w:val="0"/>
          <w:w w:val="100"/>
          <w:u w:val="single" w:color="54677C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566780"/>
          <w:spacing w:val="0"/>
          <w:w w:val="100"/>
          <w:u w:val="single" w:color="54677C"/>
        </w:rPr>
      </w:r>
      <w:r>
        <w:rPr>
          <w:rFonts w:ascii="Times New Roman" w:hAnsi="Times New Roman" w:cs="Times New Roman" w:eastAsia="Times New Roman"/>
          <w:sz w:val="20"/>
          <w:szCs w:val="20"/>
          <w:color w:val="56678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56678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08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-10"/>
          <w:w w:val="10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27EA7"/>
          <w:spacing w:val="0"/>
          <w:w w:val="119"/>
        </w:rPr>
        <w:t>ndl</w:t>
      </w:r>
      <w:r>
        <w:rPr>
          <w:rFonts w:ascii="Times New Roman" w:hAnsi="Times New Roman" w:cs="Times New Roman" w:eastAsia="Times New Roman"/>
          <w:sz w:val="20"/>
          <w:szCs w:val="20"/>
          <w:color w:val="427EA7"/>
          <w:spacing w:val="1"/>
          <w:w w:val="11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566780"/>
          <w:spacing w:val="-17"/>
          <w:w w:val="125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27EA7"/>
          <w:spacing w:val="0"/>
          <w:w w:val="12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27EA7"/>
          <w:spacing w:val="-16"/>
          <w:w w:val="128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1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00"/>
          <w:u w:val="single" w:color="636A6D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00"/>
          <w:u w:val="single" w:color="636A6D"/>
        </w:rPr>
        <w:tab/>
        <w:tab/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40"/>
          <w:u w:val="single" w:color="636A6D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00"/>
          <w:u w:val="single" w:color="636A6D"/>
        </w:rPr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5" w:after="0" w:line="226" w:lineRule="exact"/>
        <w:ind w:left="1803" w:right="-20"/>
        <w:jc w:val="left"/>
        <w:tabs>
          <w:tab w:pos="44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5E799A"/>
          <w:w w:val="108"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-10"/>
          <w:w w:val="107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27EA7"/>
          <w:spacing w:val="0"/>
          <w:w w:val="122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27EA7"/>
          <w:spacing w:val="-9"/>
          <w:w w:val="122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17"/>
          <w:position w:val="-1"/>
        </w:rPr>
        <w:t>banimi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-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00"/>
          <w:u w:val="single" w:color="55667F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00"/>
          <w:u w:val="single" w:color="55667F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00"/>
          <w:u w:val="single" w:color="55667F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5E799A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44" w:lineRule="auto"/>
        <w:ind w:left="1168" w:right="1494" w:firstLine="16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18"/>
        </w:rPr>
        <w:t>Gjendet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-20"/>
          <w:w w:val="118"/>
        </w:rPr>
        <w:t> </w:t>
      </w:r>
      <w:r>
        <w:rPr>
          <w:rFonts w:ascii="Arial" w:hAnsi="Arial" w:cs="Arial" w:eastAsia="Arial"/>
          <w:sz w:val="20"/>
          <w:szCs w:val="20"/>
          <w:color w:val="7C6485"/>
          <w:spacing w:val="0"/>
          <w:w w:val="416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17"/>
        </w:rPr>
        <w:t>pershtatshm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00"/>
        </w:rPr>
        <w:t>ana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16"/>
        </w:rPr>
        <w:t>profesionale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-28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16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12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5"/>
          <w:spacing w:val="0"/>
          <w:w w:val="115"/>
        </w:rPr>
        <w:t>besueshm</w:t>
      </w:r>
      <w:r>
        <w:rPr>
          <w:rFonts w:ascii="Times New Roman" w:hAnsi="Times New Roman" w:cs="Times New Roman" w:eastAsia="Times New Roman"/>
          <w:sz w:val="23"/>
          <w:szCs w:val="23"/>
          <w:color w:val="7C6485"/>
          <w:spacing w:val="0"/>
          <w:w w:val="115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5"/>
          <w:spacing w:val="0"/>
          <w:w w:val="100"/>
        </w:rPr>
        <w:t>ine</w:t>
      </w:r>
      <w:r>
        <w:rPr>
          <w:rFonts w:ascii="Times New Roman" w:hAnsi="Times New Roman" w:cs="Times New Roman" w:eastAsia="Times New Roman"/>
          <w:sz w:val="23"/>
          <w:szCs w:val="23"/>
          <w:color w:val="7C6485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10"/>
          <w:w w:val="119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7C6485"/>
          <w:spacing w:val="0"/>
          <w:w w:val="119"/>
        </w:rPr>
        <w:t>kerkuar</w:t>
      </w:r>
      <w:r>
        <w:rPr>
          <w:rFonts w:ascii="Times New Roman" w:hAnsi="Times New Roman" w:cs="Times New Roman" w:eastAsia="Times New Roman"/>
          <w:sz w:val="23"/>
          <w:szCs w:val="23"/>
          <w:color w:val="7C6485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00"/>
        </w:rPr>
        <w:t>pl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8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ushtrua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40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17"/>
        </w:rPr>
        <w:t>aktivitet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-28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28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Drejtue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-3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Tekni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37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3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17"/>
        </w:rPr>
        <w:t>fushe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17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6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5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veprimtarise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3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7"/>
        </w:rPr>
        <w:t>"Qendra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18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36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3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22"/>
        </w:rPr>
        <w:t>Trajnimit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-16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22"/>
        </w:rPr>
        <w:t>Privat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-28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3"/>
        </w:rPr>
        <w:t>Ptmonjl!sve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-12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00"/>
        </w:rPr>
        <w:t>SHPSF..se"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6485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5"/>
        </w:rPr>
        <w:t>nen.kategoriue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20"/>
        </w:rPr>
        <w:t>1.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-26"/>
          <w:w w:val="120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-14"/>
          <w:w w:val="15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7C6485"/>
          <w:spacing w:val="0"/>
          <w:w w:val="115"/>
        </w:rPr>
        <w:t>C.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5" w:lineRule="auto"/>
        <w:ind w:left="1177" w:right="1518" w:firstLine="8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00"/>
        </w:rPr>
        <w:t>Kj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07"/>
        </w:rPr>
        <w:t>certifi.kate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6"/>
        </w:rPr>
        <w:t>eshte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-8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afat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00"/>
        </w:rPr>
        <w:t>4-vjes:ar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01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6"/>
        </w:rPr>
        <w:t>leshimit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7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9"/>
        </w:rPr>
        <w:t>mete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11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9"/>
        </w:rPr>
        <w:t>drejte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-30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9"/>
        </w:rPr>
        <w:t>riperteritje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9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-7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9"/>
        </w:rPr>
        <w:t>sherbe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9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-18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10"/>
        </w:rPr>
        <w:t>t'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10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49"/>
          <w:w w:val="11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0"/>
        </w:rPr>
        <w:t>paraqitu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49"/>
          <w:w w:val="11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0"/>
        </w:rPr>
        <w:t>prane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16"/>
          <w:w w:val="11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0"/>
        </w:rPr>
        <w:t>Qendre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19"/>
          <w:w w:val="11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0"/>
        </w:rPr>
        <w:t>Kombetare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-3"/>
          <w:w w:val="11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24"/>
          <w:w w:val="11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0"/>
        </w:rPr>
        <w:t>Biznesit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-21"/>
          <w:w w:val="11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13"/>
        </w:rPr>
        <w:t>kryer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3"/>
        </w:rPr>
        <w:t>veprimet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4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15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3"/>
        </w:rPr>
        <w:t>licencimit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-21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7"/>
        </w:rPr>
        <w:t>subjektit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7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-16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5"/>
        </w:rPr>
        <w:t>veprimtarine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-22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15"/>
        </w:rPr>
        <w:t>"Qendra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6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14"/>
        </w:rPr>
        <w:t>Trajnimit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10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4"/>
        </w:rPr>
        <w:t>Privat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3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14"/>
        </w:rPr>
        <w:t>Pnnonjesve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-23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383D3F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0"/>
          <w:w w:val="109"/>
        </w:rPr>
        <w:t>SHPSF-s</w:t>
      </w:r>
      <w:r>
        <w:rPr>
          <w:rFonts w:ascii="Times New Roman" w:hAnsi="Times New Roman" w:cs="Times New Roman" w:eastAsia="Times New Roman"/>
          <w:sz w:val="21"/>
          <w:szCs w:val="21"/>
          <w:color w:val="494D4F"/>
          <w:spacing w:val="-16"/>
          <w:w w:val="10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646B6E"/>
          <w:spacing w:val="0"/>
          <w:w w:val="126"/>
        </w:rPr>
        <w:t>".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557" w:right="3904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231.380737pt;margin-top:33.946110pt;width:144.358804pt;height:.1pt;mso-position-horizontal-relative:page;mso-position-vertical-relative:paragraph;z-index:-4170" coordorigin="4628,679" coordsize="2887,2">
            <v:shape style="position:absolute;left:4628;top:679;width:2887;height:2" coordorigin="4628,679" coordsize="2887,0" path="m4628,679l7515,679e" filled="f" stroked="t" strokeweight=".406645pt" strokecolor="#2B3434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0"/>
          <w:w w:val="111"/>
        </w:rPr>
        <w:t>DREJTOR</w:t>
      </w:r>
      <w:r>
        <w:rPr>
          <w:rFonts w:ascii="Times New Roman" w:hAnsi="Times New Roman" w:cs="Times New Roman" w:eastAsia="Times New Roman"/>
          <w:sz w:val="20"/>
          <w:szCs w:val="20"/>
          <w:color w:val="494D4F"/>
          <w:spacing w:val="-9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D3F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83D3F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83D3F"/>
          <w:spacing w:val="0"/>
          <w:w w:val="112"/>
        </w:rPr>
        <w:t>PERGJITHSHEM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7" w:lineRule="auto"/>
        <w:ind w:left="1185" w:right="1499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100"/>
          <w:i/>
        </w:rPr>
        <w:t>Sheuim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100"/>
          <w:i/>
        </w:rPr>
        <w:t>: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100"/>
          <w:i/>
        </w:rPr>
        <w:t>K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-14"/>
          <w:w w:val="100"/>
          <w:i/>
        </w:rPr>
        <w:t>;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-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-7"/>
          <w:w w:val="95"/>
          <w:i/>
        </w:rPr>
        <w:t>c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95"/>
          <w:i/>
        </w:rPr>
        <w:t>ertif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-7"/>
          <w:w w:val="95"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4"/>
          <w:w w:val="95"/>
          <w:i/>
        </w:rPr>
        <w:t>k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95"/>
          <w:i/>
        </w:rPr>
        <w:t>ate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-12"/>
          <w:w w:val="95"/>
          <w:i/>
        </w:rPr>
        <w:t> </w:t>
      </w:r>
      <w:r>
        <w:rPr>
          <w:rFonts w:ascii="Arial" w:hAnsi="Arial" w:cs="Arial" w:eastAsia="Arial"/>
          <w:sz w:val="15"/>
          <w:szCs w:val="15"/>
          <w:color w:val="7E8283"/>
          <w:spacing w:val="0"/>
          <w:w w:val="100"/>
          <w:i/>
        </w:rPr>
        <w:t>mund</w:t>
      </w:r>
      <w:r>
        <w:rPr>
          <w:rFonts w:ascii="Arial" w:hAnsi="Arial" w:cs="Arial" w:eastAsia="Arial"/>
          <w:sz w:val="15"/>
          <w:szCs w:val="15"/>
          <w:color w:val="7E8283"/>
          <w:spacing w:val="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71"/>
          <w:i/>
        </w:rPr>
        <w:t>Iii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24"/>
          <w:w w:val="71"/>
          <w:i/>
        </w:rPr>
        <w:t> </w:t>
      </w:r>
      <w:r>
        <w:rPr>
          <w:rFonts w:ascii="Arial" w:hAnsi="Arial" w:cs="Arial" w:eastAsia="Arial"/>
          <w:sz w:val="15"/>
          <w:szCs w:val="15"/>
          <w:color w:val="494D4F"/>
          <w:spacing w:val="0"/>
          <w:w w:val="72"/>
          <w:i/>
        </w:rPr>
        <w:t>bi</w:t>
      </w:r>
      <w:r>
        <w:rPr>
          <w:rFonts w:ascii="Arial" w:hAnsi="Arial" w:cs="Arial" w:eastAsia="Arial"/>
          <w:sz w:val="15"/>
          <w:szCs w:val="15"/>
          <w:color w:val="494D4F"/>
          <w:spacing w:val="10"/>
          <w:w w:val="71"/>
          <w:i/>
        </w:rPr>
        <w:t>!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89"/>
          <w:i/>
        </w:rPr>
        <w:t>h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-7"/>
          <w:w w:val="88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117"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99"/>
          <w:i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-8"/>
          <w:w w:val="99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-7"/>
          <w:w w:val="99"/>
          <w:i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99"/>
          <w:i/>
        </w:rPr>
        <w:t>lefs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-18"/>
          <w:w w:val="99"/>
          <w:i/>
        </w:rPr>
        <w:t>h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-13"/>
          <w:w w:val="99"/>
          <w:i/>
        </w:rPr>
        <w:t>m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99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-1"/>
          <w:w w:val="99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100"/>
          <w:i/>
        </w:rPr>
        <w:t>ng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95"/>
          <w:i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94"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-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100"/>
          <w:i/>
        </w:rPr>
        <w:t>ru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100"/>
          <w:i/>
        </w:rPr>
        <w:t>k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-2"/>
          <w:w w:val="100"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100"/>
          <w:i/>
        </w:rPr>
        <w:t>ura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-7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646B6E"/>
          <w:spacing w:val="0"/>
          <w:w w:val="79"/>
          <w:i/>
        </w:rPr>
        <w:t>pi</w:t>
      </w:r>
      <w:r>
        <w:rPr>
          <w:rFonts w:ascii="Arial" w:hAnsi="Arial" w:cs="Arial" w:eastAsia="Arial"/>
          <w:sz w:val="16"/>
          <w:szCs w:val="16"/>
          <w:color w:val="646B6E"/>
          <w:spacing w:val="0"/>
          <w:w w:val="78"/>
          <w:i/>
        </w:rPr>
        <w:t>!</w:t>
      </w:r>
      <w:r>
        <w:rPr>
          <w:rFonts w:ascii="Arial" w:hAnsi="Arial" w:cs="Arial" w:eastAsia="Arial"/>
          <w:sz w:val="16"/>
          <w:szCs w:val="16"/>
          <w:color w:val="646B6E"/>
          <w:spacing w:val="-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83D3F"/>
          <w:spacing w:val="0"/>
          <w:w w:val="80"/>
          <w:i/>
        </w:rPr>
        <w:t>rk</w:t>
      </w:r>
      <w:r>
        <w:rPr>
          <w:rFonts w:ascii="Times New Roman" w:hAnsi="Times New Roman" w:cs="Times New Roman" w:eastAsia="Times New Roman"/>
          <w:sz w:val="16"/>
          <w:szCs w:val="16"/>
          <w:color w:val="383D3F"/>
          <w:spacing w:val="2"/>
          <w:w w:val="80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80"/>
          <w:i/>
        </w:rPr>
        <w:t>ti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-5"/>
          <w:w w:val="80"/>
          <w:i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80"/>
          <w:i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80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8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25"/>
          <w:w w:val="8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80"/>
          <w:i/>
        </w:rPr>
        <w:t>Iii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8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4"/>
          <w:w w:val="86"/>
          <w:i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86"/>
          <w:i/>
        </w:rPr>
        <w:t>oll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-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83"/>
          <w:i/>
        </w:rPr>
        <w:t>c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2"/>
          <w:w w:val="83"/>
          <w:i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-3"/>
          <w:w w:val="83"/>
          <w:i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83"/>
          <w:i/>
        </w:rPr>
        <w:t>ii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9"/>
          <w:w w:val="83"/>
          <w:i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7E8283"/>
          <w:spacing w:val="0"/>
          <w:w w:val="60"/>
          <w:i/>
        </w:rPr>
        <w:t>se</w:t>
      </w:r>
      <w:r>
        <w:rPr>
          <w:rFonts w:ascii="Times New Roman" w:hAnsi="Times New Roman" w:cs="Times New Roman" w:eastAsia="Times New Roman"/>
          <w:sz w:val="24"/>
          <w:szCs w:val="24"/>
          <w:color w:val="7E8283"/>
          <w:spacing w:val="-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-18"/>
          <w:w w:val="100"/>
          <w:i/>
        </w:rPr>
        <w:t>h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100"/>
          <w:i/>
        </w:rPr>
        <w:t>tetzt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3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80"/>
          <w:i/>
        </w:rPr>
        <w:t>pi!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80"/>
          <w:i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-3"/>
          <w:w w:val="8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-7"/>
          <w:w w:val="100"/>
          <w:i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-6"/>
          <w:w w:val="100"/>
          <w:i/>
        </w:rPr>
        <w:t>k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0"/>
          <w:w w:val="100"/>
          <w:i/>
        </w:rPr>
        <w:t>eljet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-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100"/>
          <w:i/>
        </w:rPr>
        <w:t>kr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-14"/>
          <w:w w:val="100"/>
          <w:i/>
        </w:rPr>
        <w:t>y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100"/>
          <w:i/>
        </w:rPr>
        <w:t>er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83D3F"/>
          <w:spacing w:val="0"/>
          <w:w w:val="100"/>
          <w:i/>
        </w:rPr>
        <w:t>nga</w:t>
      </w:r>
      <w:r>
        <w:rPr>
          <w:rFonts w:ascii="Times New Roman" w:hAnsi="Times New Roman" w:cs="Times New Roman" w:eastAsia="Times New Roman"/>
          <w:sz w:val="16"/>
          <w:szCs w:val="16"/>
          <w:color w:val="383D3F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94"/>
          <w:i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-13"/>
          <w:w w:val="94"/>
          <w:i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94"/>
          <w:i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-5"/>
          <w:w w:val="94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0"/>
          <w:w w:val="94"/>
          <w:i/>
        </w:rPr>
        <w:t>du</w:t>
      </w:r>
      <w:r>
        <w:rPr>
          <w:rFonts w:ascii="Times New Roman" w:hAnsi="Times New Roman" w:cs="Times New Roman" w:eastAsia="Times New Roman"/>
          <w:sz w:val="16"/>
          <w:szCs w:val="16"/>
          <w:color w:val="7E8283"/>
          <w:spacing w:val="7"/>
          <w:w w:val="94"/>
          <w:i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494D4F"/>
          <w:spacing w:val="-11"/>
          <w:w w:val="94"/>
          <w:i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94"/>
          <w:i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1"/>
          <w:w w:val="94"/>
          <w:i/>
        </w:rPr>
        <w:t> </w:t>
      </w:r>
      <w:r>
        <w:rPr>
          <w:rFonts w:ascii="Arial" w:hAnsi="Arial" w:cs="Arial" w:eastAsia="Arial"/>
          <w:sz w:val="15"/>
          <w:szCs w:val="15"/>
          <w:color w:val="383D3F"/>
          <w:spacing w:val="0"/>
          <w:w w:val="100"/>
          <w:i/>
        </w:rPr>
        <w:t>i</w:t>
      </w:r>
      <w:r>
        <w:rPr>
          <w:rFonts w:ascii="Arial" w:hAnsi="Arial" w:cs="Arial" w:eastAsia="Arial"/>
          <w:sz w:val="15"/>
          <w:szCs w:val="15"/>
          <w:color w:val="383D3F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383D3F"/>
          <w:spacing w:val="0"/>
          <w:w w:val="85"/>
          <w:i/>
        </w:rPr>
        <w:t>sa</w:t>
      </w:r>
      <w:r>
        <w:rPr>
          <w:rFonts w:ascii="Times New Roman" w:hAnsi="Times New Roman" w:cs="Times New Roman" w:eastAsia="Times New Roman"/>
          <w:sz w:val="16"/>
          <w:szCs w:val="16"/>
          <w:color w:val="383D3F"/>
          <w:spacing w:val="-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color w:val="646B6E"/>
          <w:spacing w:val="0"/>
          <w:w w:val="100"/>
          <w:i/>
        </w:rPr>
        <w:t>j.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jc w:val="left"/>
        <w:spacing w:after="0"/>
        <w:sectPr>
          <w:pgMar w:header="716" w:footer="0" w:top="1680" w:bottom="280" w:left="1060" w:right="800"/>
          <w:headerReference w:type="default" r:id="rId26"/>
          <w:footerReference w:type="default" r:id="rId27"/>
          <w:pgSz w:w="12240" w:h="15840"/>
        </w:sectPr>
      </w:pPr>
      <w:rPr/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192" w:lineRule="exact"/>
        <w:ind w:right="1198"/>
        <w:jc w:val="righ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/>
        <w:pict>
          <v:group style="position:absolute;margin-left:469.440002pt;margin-top:-1.204475pt;width:55.2pt;height:.1pt;mso-position-horizontal-relative:page;mso-position-vertical-relative:paragraph;z-index:-4166" coordorigin="9389,-24" coordsize="1104,2">
            <v:shape style="position:absolute;left:9389;top:-24;width:1104;height:2" coordorigin="9389,-24" coordsize="1104,0" path="m9389,-24l10493,-24e" filled="f" stroked="t" strokeweight=".96pt" strokecolor="#2F2F2F">
              <v:path arrowok="t"/>
            </v:shape>
          </v:group>
          <w10:wrap type="none"/>
        </w:pict>
      </w:r>
      <w:r>
        <w:rPr/>
        <w:pict>
          <v:group style="position:absolute;margin-left:241.440002pt;margin-top:4.555525pt;width:193.44pt;height:.1pt;mso-position-horizontal-relative:page;mso-position-vertical-relative:paragraph;z-index:-4165" coordorigin="4829,91" coordsize="3869,2">
            <v:shape style="position:absolute;left:4829;top:91;width:3869;height:2" coordorigin="4829,91" coordsize="3869,0" path="m4829,91l8698,91e" filled="f" stroked="t" strokeweight=".96pt" strokecolor="#B3B3B3">
              <v:path arrowok="t"/>
            </v:shape>
          </v:group>
          <w10:wrap type="none"/>
        </w:pict>
      </w:r>
      <w:r>
        <w:rPr/>
        <w:pict>
          <v:group style="position:absolute;margin-left:469.440002pt;margin-top:19.435524pt;width:55.2pt;height:.1pt;mso-position-horizontal-relative:page;mso-position-vertical-relative:paragraph;z-index:-4162" coordorigin="9389,389" coordsize="1104,2">
            <v:shape style="position:absolute;left:9389;top:389;width:1104;height:2" coordorigin="9389,389" coordsize="1104,0" path="m9389,389l10493,389e" filled="f" stroked="t" strokeweight=".96pt" strokecolor="#181818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7"/>
          <w:szCs w:val="17"/>
          <w:color w:val="4F4F4F"/>
          <w:spacing w:val="0"/>
          <w:w w:val="100"/>
          <w:i/>
          <w:position w:val="-1"/>
        </w:rPr>
        <w:t>Model</w:t>
      </w:r>
      <w:r>
        <w:rPr>
          <w:rFonts w:ascii="Times New Roman" w:hAnsi="Times New Roman" w:cs="Times New Roman" w:eastAsia="Times New Roman"/>
          <w:sz w:val="17"/>
          <w:szCs w:val="17"/>
          <w:color w:val="4F4F4F"/>
          <w:spacing w:val="0"/>
          <w:w w:val="100"/>
          <w:i/>
          <w:position w:val="-1"/>
        </w:rPr>
        <w:t>  </w:t>
      </w:r>
      <w:r>
        <w:rPr>
          <w:rFonts w:ascii="Times New Roman" w:hAnsi="Times New Roman" w:cs="Times New Roman" w:eastAsia="Times New Roman"/>
          <w:sz w:val="17"/>
          <w:szCs w:val="17"/>
          <w:color w:val="4F4F4F"/>
          <w:spacing w:val="29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6B6B"/>
          <w:spacing w:val="0"/>
          <w:w w:val="122"/>
          <w:position w:val="-1"/>
        </w:rPr>
        <w:t>7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1" w:lineRule="auto"/>
        <w:ind w:left="4003" w:right="3139" w:firstLine="-5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shape style="position:absolute;margin-left:216.960007pt;margin-top:-2.668116pt;width:34.560001pt;height:43.200001pt;mso-position-horizontal-relative:page;mso-position-vertical-relative:paragraph;z-index:-4168" type="#_x0000_t75">
            <v:imagedata r:id="rId31" o:title=""/>
          </v:shape>
        </w:pict>
      </w:r>
      <w:r>
        <w:rPr/>
        <w:pict>
          <v:group style="position:absolute;margin-left:414.720001pt;margin-top:-19.948114pt;width:47.040001pt;height:259.920007pt;mso-position-horizontal-relative:page;mso-position-vertical-relative:paragraph;z-index:-4167" coordorigin="8294,-399" coordsize="941,5198">
            <v:shape style="position:absolute;left:8294;top:-399;width:941;height:1210" type="#_x0000_t75">
              <v:imagedata r:id="rId32" o:title=""/>
            </v:shape>
            <v:group style="position:absolute;left:9182;top:-188;width:2;height:4982" coordorigin="9182,-188" coordsize="2,4982">
              <v:shape style="position:absolute;left:9182;top:-188;width:2;height:4982" coordorigin="9182,-188" coordsize="0,4982" path="m9182,4795l9182,-188e" filled="f" stroked="t" strokeweight=".48pt" strokecolor="#545454">
                <v:path arrowok="t"/>
              </v:shape>
            </v:group>
            <w10:wrap type="none"/>
          </v:group>
        </w:pict>
      </w:r>
      <w:r>
        <w:rPr/>
        <w:pict>
          <v:group style="position:absolute;margin-left:216pt;margin-top:41.491894pt;width:.1pt;height:209.28pt;mso-position-horizontal-relative:page;mso-position-vertical-relative:paragraph;z-index:-4164" coordorigin="4320,830" coordsize="2,4186">
            <v:shape style="position:absolute;left:4320;top:830;width:2;height:4186" coordorigin="4320,830" coordsize="0,4186" path="m4320,5015l4320,830e" filled="f" stroked="t" strokeweight=".96pt" strokecolor="#9C9C9C">
              <v:path arrowok="t"/>
            </v:shape>
          </v:group>
          <w10:wrap type="none"/>
        </w:pict>
      </w:r>
      <w:r>
        <w:rPr/>
        <w:pict>
          <v:group style="position:absolute;margin-left:305.279999pt;margin-top:53.491894pt;width:56.64pt;height:.1pt;mso-position-horizontal-relative:page;mso-position-vertical-relative:paragraph;z-index:-4163" coordorigin="6106,1070" coordsize="1133,2">
            <v:shape style="position:absolute;left:6106;top:1070;width:1133;height:2" coordorigin="6106,1070" coordsize="1133,0" path="m6106,1070l7238,1070e" filled="f" stroked="t" strokeweight=".96pt" strokecolor="#B8B8B8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8"/>
          <w:szCs w:val="18"/>
          <w:color w:val="2A2A2A"/>
          <w:spacing w:val="0"/>
          <w:w w:val="100"/>
        </w:rPr>
        <w:t>REPUBLIKA</w:t>
      </w:r>
      <w:r>
        <w:rPr>
          <w:rFonts w:ascii="Arial" w:hAnsi="Arial" w:cs="Arial" w:eastAsia="Arial"/>
          <w:sz w:val="18"/>
          <w:szCs w:val="18"/>
          <w:color w:val="2A2A2A"/>
          <w:spacing w:val="15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3B3B3B"/>
          <w:spacing w:val="0"/>
          <w:w w:val="100"/>
        </w:rPr>
        <w:t>E</w:t>
      </w:r>
      <w:r>
        <w:rPr>
          <w:rFonts w:ascii="Arial" w:hAnsi="Arial" w:cs="Arial" w:eastAsia="Arial"/>
          <w:sz w:val="18"/>
          <w:szCs w:val="18"/>
          <w:color w:val="3B3B3B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8"/>
        </w:rPr>
        <w:t>SHQU)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7"/>
        </w:rPr>
        <w:t>£RI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6"/>
          <w:w w:val="108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236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23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12"/>
        </w:rPr>
        <w:t>Ministria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"/>
          <w:w w:val="113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13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2"/>
          <w:w w:val="113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3"/>
        </w:rPr>
        <w:t>eve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3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1"/>
        </w:rPr>
        <w:t>Brendshme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95"/>
        </w:rPr>
        <w:t>DI"ejtoria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3"/>
          <w:w w:val="9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1"/>
        </w:rPr>
        <w:t>Perg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2"/>
          <w:w w:val="11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11"/>
        </w:rPr>
        <w:t>it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22"/>
          <w:w w:val="11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1"/>
        </w:rPr>
        <w:t>slune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3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Policise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21"/>
          <w:w w:val="116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6"/>
        </w:rPr>
        <w:t>htetit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"/>
          <w:w w:val="11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Drejtol'ia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Policise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7"/>
        </w:rPr>
        <w:t>Vendore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416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143.039993pt;height:27.84pt;mso-position-horizontal-relative:char;mso-position-vertical-relative:line" type="#_x0000_t75">
            <v:imagedata r:id="rId33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4361" w:right="3219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A2A2A"/>
          <w:w w:val="119"/>
        </w:rPr>
        <w:t>Nr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5"/>
          <w:w w:val="11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407"/>
        </w:rPr>
        <w:t>_,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22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37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6B6B6B"/>
          <w:spacing w:val="5"/>
          <w:w w:val="306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2"/>
          <w:w w:val="133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6B6B6B"/>
          <w:spacing w:val="5"/>
          <w:w w:val="306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33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12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9"/>
          <w:w w:val="112"/>
        </w:rPr>
        <w:t>0</w:t>
      </w:r>
      <w:r>
        <w:rPr>
          <w:rFonts w:ascii="Times New Roman" w:hAnsi="Times New Roman" w:cs="Times New Roman" w:eastAsia="Times New Roman"/>
          <w:sz w:val="20"/>
          <w:szCs w:val="20"/>
          <w:color w:val="6B6B6B"/>
          <w:spacing w:val="0"/>
          <w:w w:val="214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400" w:right="3261" w:firstLine="4"/>
        <w:jc w:val="center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0"/>
          <w:w w:val="100"/>
        </w:rPr>
        <w:t>PER</w: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0"/>
          <w:w w:val="106"/>
        </w:rPr>
        <w:t>PUNONJE</w: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0"/>
          <w:w w:val="107"/>
        </w:rPr>
        <w:t>S</w: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0"/>
          <w:w w:val="106"/>
        </w:rPr>
        <w:t>SHERBIMI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</w:rPr>
      </w:r>
    </w:p>
    <w:p>
      <w:pPr>
        <w:spacing w:before="6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3970" w:right="2810"/>
        <w:jc w:val="center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08"/>
        </w:rPr>
        <w:t>PRI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-5"/>
          <w:w w:val="108"/>
        </w:rPr>
        <w:t>V</w: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0"/>
          <w:w w:val="108"/>
        </w:rPr>
        <w:t>A</w: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0"/>
          <w:w w:val="108"/>
        </w:rPr>
        <w:t>T</w: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-28"/>
          <w:w w:val="108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0"/>
          <w:w w:val="105"/>
        </w:rPr>
        <w:t>SIGURISE</w: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17"/>
          <w:w w:val="105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05"/>
        </w:rPr>
        <w:t>FIZIKE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</w:rPr>
      </w:r>
    </w:p>
    <w:p>
      <w:pPr>
        <w:spacing w:before="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26" w:lineRule="exact"/>
        <w:ind w:left="4550" w:right="3394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nk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3"/>
          <w:position w:val="-1"/>
        </w:rPr>
        <w:t>tegolia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3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  <w:position w:val="-1"/>
        </w:rPr>
        <w:t>1.3.A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17"/>
          <w:w w:val="100"/>
          <w:position w:val="-1"/>
        </w:rPr>
        <w:t> </w:t>
      </w:r>
      <w:r>
        <w:rPr>
          <w:rFonts w:ascii="Arial" w:hAnsi="Arial" w:cs="Arial" w:eastAsia="Arial"/>
          <w:sz w:val="19"/>
          <w:szCs w:val="19"/>
          <w:color w:val="3B3B3B"/>
          <w:spacing w:val="0"/>
          <w:w w:val="100"/>
          <w:i/>
          <w:position w:val="-1"/>
        </w:rPr>
        <w:t>I</w:t>
      </w:r>
      <w:r>
        <w:rPr>
          <w:rFonts w:ascii="Arial" w:hAnsi="Arial" w:cs="Arial" w:eastAsia="Arial"/>
          <w:sz w:val="19"/>
          <w:szCs w:val="19"/>
          <w:color w:val="3B3B3B"/>
          <w:spacing w:val="7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10"/>
          <w:position w:val="-1"/>
        </w:rPr>
        <w:t>1.3.B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7" w:after="0" w:line="282" w:lineRule="exact"/>
        <w:ind w:left="6630" w:right="-20"/>
        <w:jc w:val="left"/>
        <w:rPr>
          <w:rFonts w:ascii="Times New Roman" w:hAnsi="Times New Roman" w:cs="Times New Roman" w:eastAsia="Times New Roman"/>
          <w:sz w:val="25"/>
          <w:szCs w:val="25"/>
        </w:rPr>
      </w:pPr>
      <w:rPr/>
      <w:r>
        <w:rPr/>
        <w:pict>
          <v:group style="position:absolute;margin-left:240.960007pt;margin-top:-22.260077pt;width:192.96pt;height:.1pt;mso-position-horizontal-relative:page;mso-position-vertical-relative:paragraph;z-index:-4161" coordorigin="4819,-445" coordsize="3859,2">
            <v:shape style="position:absolute;left:4819;top:-445;width:3859;height:2" coordorigin="4819,-445" coordsize="3859,0" path="m4819,-445l8678,-445e" filled="f" stroked="t" strokeweight=".48pt" strokecolor="#6B6B6B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5"/>
          <w:szCs w:val="25"/>
          <w:color w:val="1A1A1A"/>
          <w:spacing w:val="0"/>
          <w:w w:val="103"/>
          <w:position w:val="-1"/>
        </w:rPr>
        <w:t>KUJTESE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Mar w:header="716" w:footer="0" w:top="1680" w:bottom="280" w:left="1060" w:right="800"/>
          <w:headerReference w:type="default" r:id="rId29"/>
          <w:footerReference w:type="default" r:id="rId30"/>
          <w:pgSz w:w="12240" w:h="15840"/>
        </w:sectPr>
      </w:pPr>
      <w:rPr/>
    </w:p>
    <w:p>
      <w:pPr>
        <w:spacing w:before="34" w:after="0" w:line="240" w:lineRule="auto"/>
        <w:ind w:left="822" w:right="49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Drejtoria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Vendore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Po1icise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  <w:u w:val="single" w:color="6A6A6A"/>
        </w:rPr>
        <w:t>              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23"/>
          <w:w w:val="100"/>
          <w:u w:val="single" w:color="6A6A6A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  <w:u w:val="single" w:color="6A6A6A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44"/>
          <w:w w:val="100"/>
          <w:u w:val="single" w:color="6A6A6A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44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5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0" w:after="0" w:line="240" w:lineRule="auto"/>
        <w:ind w:left="822" w:right="-49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perhmd.im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procesit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verifikimit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7"/>
          <w:w w:val="106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9"/>
        </w:rPr>
        <w:t>shqyrtimit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-8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8"/>
        </w:rPr>
        <w:t>dokumenteve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1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8"/>
        </w:rPr>
        <w:t>provuese,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2380" w:right="153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B3B3B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8"/>
          <w:w w:val="9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4"/>
          <w:w w:val="106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9"/>
        </w:rPr>
        <w:t>DOSI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22" w:right="9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218.880005pt;margin-top:19.655941pt;width:64.56pt;height:70.56pt;mso-position-horizontal-relative:page;mso-position-vertical-relative:paragraph;z-index:-4160" coordorigin="4378,393" coordsize="1291,1411">
            <v:group style="position:absolute;left:4387;top:417;width:1267;height:2" coordorigin="4387,417" coordsize="1267,2">
              <v:shape style="position:absolute;left:4387;top:417;width:1267;height:2" coordorigin="4387,417" coordsize="1267,0" path="m4387,417l5654,417e" filled="f" stroked="t" strokeweight=".96pt" strokecolor="#2F2F2F">
                <v:path arrowok="t"/>
              </v:shape>
            </v:group>
            <v:group style="position:absolute;left:4397;top:408;width:2;height:1382" coordorigin="4397,408" coordsize="2,1382">
              <v:shape style="position:absolute;left:4397;top:408;width:2;height:1382" coordorigin="4397,408" coordsize="0,1382" path="m4397,1790l4397,408e" filled="f" stroked="t" strokeweight=".96pt" strokecolor="#383838">
                <v:path arrowok="t"/>
              </v:shape>
            </v:group>
            <v:group style="position:absolute;left:5650;top:408;width:2;height:1382" coordorigin="5650,408" coordsize="2,1382">
              <v:shape style="position:absolute;left:5650;top:408;width:2;height:1382" coordorigin="5650,408" coordsize="0,1382" path="m5650,1790l5650,408e" filled="f" stroked="t" strokeweight="1.44pt" strokecolor="#545454">
                <v:path arrowok="t"/>
              </v:shape>
            </v:group>
            <v:group style="position:absolute;left:4387;top:1785;width:1277;height:2" coordorigin="4387,1785" coordsize="1277,2">
              <v:shape style="position:absolute;left:4387;top:1785;width:1277;height:2" coordorigin="4387,1785" coordsize="1277,0" path="m4387,1785l5664,1785e" filled="f" stroked="t" strokeweight=".48pt" strokecolor="#030303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Dhenie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-32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Certifika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Ptu1onjes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-1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5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-17"/>
          <w:w w:val="12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1"/>
          <w:w w:val="118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8"/>
        </w:rPr>
        <w:t>erbin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8"/>
          <w:w w:val="10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2"/>
        </w:rPr>
        <w:t>t,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0" w:lineRule="auto"/>
        <w:ind w:left="1686" w:right="713" w:firstLine="-864"/>
        <w:jc w:val="left"/>
        <w:tabs>
          <w:tab w:pos="41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B3B3B"/>
          <w:w w:val="105"/>
        </w:rPr>
        <w:t>Zotit,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  <w:u w:val="single" w:color="B3B3B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  <w:u w:val="single" w:color="B3B3B3"/>
        </w:rPr>
        <w:tab/>
        <w:tab/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  <w:u w:val="single" w:color="B3B3B3"/>
        </w:rPr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5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4"/>
        </w:rPr>
        <w:t>Emeri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5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atesia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6"/>
        </w:rPr>
        <w:t>mbimeri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7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822" w:right="-5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33.819397pt;margin-top:35.849197pt;width:16.984492pt;height:52.220897pt;mso-position-horizontal-relative:page;mso-position-vertical-relative:paragraph;z-index:-4169" type="#_x0000_t202" filled="f" stroked="f">
            <v:textbox inset="0,0,0,0">
              <w:txbxContent>
                <w:p>
                  <w:pPr>
                    <w:spacing w:before="0" w:after="0" w:line="204" w:lineRule="exact"/>
                    <w:ind w:right="-20"/>
                    <w:jc w:val="righ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color w:val="2A2A2A"/>
                      <w:spacing w:val="0"/>
                      <w:w w:val="106"/>
                    </w:rPr>
                    <w:t>t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color w:val="000000"/>
                      <w:spacing w:val="0"/>
                      <w:w w:val="100"/>
                    </w:rPr>
                  </w:r>
                </w:p>
                <w:p>
                  <w:pPr>
                    <w:spacing w:before="0" w:after="0" w:line="240" w:lineRule="auto"/>
                    <w:ind w:left="-50" w:right="72"/>
                    <w:jc w:val="right"/>
                    <w:rPr>
                      <w:rFonts w:ascii="Times New Roman" w:hAnsi="Times New Roman" w:cs="Times New Roman" w:eastAsia="Times New Roman"/>
                      <w:sz w:val="20"/>
                      <w:szCs w:val="20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color w:val="3B3B3B"/>
                      <w:spacing w:val="0"/>
                      <w:w w:val="105"/>
                    </w:rPr>
                    <w:t>.B.</w:t>
                  </w:r>
                  <w:r>
                    <w:rPr>
                      <w:rFonts w:ascii="Times New Roman" w:hAnsi="Times New Roman" w:cs="Times New Roman" w:eastAsia="Times New Roman"/>
                      <w:sz w:val="20"/>
                      <w:szCs w:val="20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/>
        <w:pict>
          <v:group style="position:absolute;margin-left:138.712997pt;margin-top:38.839134pt;width:15.92788pt;height:49.230959pt;mso-position-horizontal-relative:page;mso-position-vertical-relative:paragraph;z-index:-4159" coordorigin="2774,777" coordsize="319,985">
            <v:group style="position:absolute;left:2774;top:777;width:240;height:985" coordorigin="2774,777" coordsize="240,985">
              <v:shape style="position:absolute;left:2774;top:777;width:240;height:985" coordorigin="2774,777" coordsize="240,985" path="m2774,777l3014,777,3014,1761,2774,1761,2774,777e" filled="t" fillcolor="#0F0F0F" stroked="f">
                <v:path arrowok="t"/>
                <v:fill/>
              </v:shape>
            </v:group>
            <v:group style="position:absolute;left:2978;top:1380;width:115;height:186" coordorigin="2978,1380" coordsize="115,186">
              <v:shape style="position:absolute;left:2978;top:1380;width:115;height:186" coordorigin="2978,1380" coordsize="115,186" path="m2978,1380l3093,1380,3093,1567,2978,1567,2978,1380e" filled="t" fillcolor="#1F1F1F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161.996506pt;margin-top:57.447536pt;width:6.66185pt;height:24.61548pt;mso-position-horizontal-relative:page;mso-position-vertical-relative:paragraph;z-index:-4158" coordorigin="3240,1149" coordsize="133,492">
            <v:shape style="position:absolute;left:3240;top:1149;width:133;height:492" coordorigin="3240,1149" coordsize="133,492" path="m3240,1149l3373,1149,3373,1641,3240,1641,3240,1149e" filled="t" fillcolor="#0F0F0F" stroked="f">
              <v:path arrowok="t"/>
              <v:fill/>
            </v:shape>
          </v:group>
          <w10:wrap type="none"/>
        </w:pict>
      </w:r>
      <w:r>
        <w:rPr/>
        <w:pict>
          <v:group style="position:absolute;margin-left:190.667999pt;margin-top:58.939724pt;width:29.45112pt;height:22.329103pt;mso-position-horizontal-relative:page;mso-position-vertical-relative:paragraph;z-index:-4157" coordorigin="3813,1179" coordsize="589,447">
            <v:group style="position:absolute;left:3838;top:1380;width:2;height:186" coordorigin="3838,1380" coordsize="2,186">
              <v:shape style="position:absolute;left:3838;top:1380;width:2;height:186" coordorigin="3838,1380" coordsize="0,186" path="m3838,1567l3838,1380e" filled="f" stroked="t" strokeweight="2.42288pt" strokecolor="#1F1F1F">
                <v:path arrowok="t"/>
              </v:shape>
            </v:group>
            <v:group style="position:absolute;left:3902;top:1179;width:345;height:447" coordorigin="3902,1179" coordsize="345,447">
              <v:shape style="position:absolute;left:3902;top:1179;width:345;height:447" coordorigin="3902,1179" coordsize="345,447" path="m3902,1179l4247,1179,4247,1625,3902,1625,3902,1179e" filled="t" fillcolor="#0F0F0F" stroked="f">
                <v:path arrowok="t"/>
                <v:fill/>
              </v:shape>
            </v:group>
            <v:group style="position:absolute;left:4254;top:1380;width:56;height:186" coordorigin="4254,1380" coordsize="56,186">
              <v:shape style="position:absolute;left:4254;top:1380;width:56;height:186" coordorigin="4254,1380" coordsize="56,186" path="m4254,1380l4310,1380,4310,1567,4254,1567,4254,1380xe" filled="t" fillcolor="#0F0F0F" stroked="f">
                <v:path arrowok="t"/>
                <v:fill/>
              </v:shape>
            </v:group>
            <v:group style="position:absolute;left:4313;top:1380;width:60;height:186" coordorigin="4313,1380" coordsize="60,186">
              <v:shape style="position:absolute;left:4313;top:1380;width:60;height:186" coordorigin="4313,1380" coordsize="60,186" path="m4313,1380l4372,1380,4372,1567,4313,1567,4313,1380xe" filled="t" fillcolor="#1F1F1F" stroked="f">
                <v:path arrowok="t"/>
                <v:fill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Kj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-13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itifikate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1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10"/>
          <w:w w:val="115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15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-8"/>
          <w:w w:val="115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1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18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afat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85"/>
        </w:rPr>
        <w:t>vjec;:ai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85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7"/>
          <w:w w:val="8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-8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11"/>
        </w:rPr>
        <w:t>data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leshinlit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8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dre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riperterilje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9"/>
        </w:rPr>
        <w:t>sherben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per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lejimin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ush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trintit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profesi01ut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7"/>
          <w:w w:val="106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p1.mon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4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-8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SHPSF-se,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per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8"/>
        </w:rPr>
        <w:t>nenka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8"/>
          <w:w w:val="108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F4F4F"/>
          <w:spacing w:val="0"/>
          <w:w w:val="108"/>
        </w:rPr>
        <w:t>egorine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82" w:after="0" w:line="240" w:lineRule="auto"/>
        <w:ind w:left="108" w:right="1263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-8"/>
          <w:w w:val="10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9"/>
        </w:rPr>
        <w:t>tyrat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9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9"/>
        </w:rPr>
        <w:t>kr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1"/>
          <w:w w:val="10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9"/>
        </w:rPr>
        <w:t>esore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3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-8"/>
          <w:w w:val="10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9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9"/>
        </w:rPr>
        <w:t>p1mon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-4"/>
          <w:w w:val="10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17"/>
          <w:w w:val="10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9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-19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3"/>
          <w:w w:val="106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16"/>
          <w:w w:val="142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1"/>
          <w:w w:val="118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15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13"/>
        </w:rPr>
        <w:t>rbimit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97"/>
        </w:rPr>
        <w:t>:jate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1"/>
          <w:w w:val="9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9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1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10"/>
        </w:rPr>
        <w:t>primtar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-16"/>
          <w:w w:val="11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27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-7"/>
          <w:w w:val="12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20"/>
        </w:rPr>
        <w:t>SHPS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21"/>
          <w:w w:val="120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26"/>
        </w:rPr>
        <w:t>-se.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2" w:lineRule="exact"/>
        <w:ind w:left="326" w:right="1108" w:firstLine="-31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respekt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26"/>
          <w:w w:val="7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5"/>
        </w:rPr>
        <w:t>kufiz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7"/>
          <w:w w:val="106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6"/>
          <w:w w:val="7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6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5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3"/>
        </w:rPr>
        <w:t>c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2"/>
          <w:w w:val="103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4"/>
        </w:rPr>
        <w:t>nojne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2"/>
        </w:rPr>
        <w:t>liri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8"/>
          <w:w w:val="112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3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6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5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7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jta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93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2"/>
          <w:w w:val="92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2"/>
        </w:rPr>
        <w:t>eri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8"/>
          <w:w w:val="113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23"/>
          <w:w w:val="118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83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0"/>
        </w:rPr>
        <w:t>hapesirat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0"/>
          <w:w w:val="11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3"/>
        </w:rPr>
        <w:t>pu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3"/>
          <w:w w:val="113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3"/>
        </w:rPr>
        <w:t>li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5"/>
          <w:w w:val="104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3"/>
        </w:rPr>
        <w:t>e,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2" w:after="0" w:line="240" w:lineRule="auto"/>
        <w:ind w:left="1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98"/>
        </w:rPr>
        <w:t>nj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4"/>
          <w:w w:val="9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94"/>
        </w:rPr>
        <w:t>f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1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8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"/>
          <w:w w:val="10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11"/>
          <w:w w:val="7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2"/>
          <w:w w:val="112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8"/>
          <w:w w:val="11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99"/>
        </w:rPr>
        <w:t>el'e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Policine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1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7"/>
          <w:w w:val="111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7"/>
          <w:w w:val="11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1"/>
        </w:rPr>
        <w:t>et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4"/>
          <w:w w:val="11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7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3"/>
          <w:w w:val="113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2"/>
          <w:w w:val="112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4" w:after="0" w:line="244" w:lineRule="auto"/>
        <w:ind w:left="326" w:right="1028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4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9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penale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8"/>
        </w:rPr>
        <w:t>ndo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0"/>
          <w:w w:val="108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9"/>
          <w:w w:val="108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8"/>
        </w:rPr>
        <w:t>ur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8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3"/>
          <w:w w:val="10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7"/>
          <w:w w:val="100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jekti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4"/>
        </w:rPr>
        <w:t>rua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8"/>
          <w:w w:val="115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5"/>
          <w:w w:val="183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25"/>
        </w:rPr>
        <w:t>si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2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ruaj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ven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8"/>
          <w:w w:val="12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4"/>
        </w:rPr>
        <w:t>ngjar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0"/>
          <w:w w:val="104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2"/>
        </w:rPr>
        <w:t>es,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44" w:lineRule="auto"/>
        <w:ind w:left="326" w:right="1110" w:firstLine="-326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jape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92"/>
        </w:rPr>
        <w:t>&lt;Hme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92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9"/>
          <w:w w:val="9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7"/>
        </w:rPr>
        <w:t>municionet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6"/>
          <w:w w:val="10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9"/>
          <w:w w:val="122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8"/>
        </w:rPr>
        <w:t>herbimit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20"/>
          <w:w w:val="109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6B6B6B"/>
          <w:spacing w:val="11"/>
          <w:w w:val="10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9"/>
        </w:rPr>
        <w:t>rs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2"/>
          <w:w w:val="109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8"/>
          <w:w w:val="10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9"/>
        </w:rPr>
        <w:t>ave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4"/>
          <w:w w:val="10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6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tjere,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6" w:after="0" w:line="202" w:lineRule="exact"/>
        <w:ind w:left="326" w:right="1386" w:firstLine="-31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00"/>
        </w:rPr>
        <w:t>4.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perdore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2"/>
        </w:rPr>
        <w:t>arme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2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9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11"/>
          <w:w w:val="100"/>
        </w:rPr>
        <w:t>z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7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rrit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gjate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8"/>
        </w:rPr>
        <w:t>sherbim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"/>
          <w:w w:val="108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8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7"/>
          <w:w w:val="10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2"/>
          <w:w w:val="10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9"/>
        </w:rPr>
        <w:t>perputhje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11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gji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0"/>
        </w:rPr>
        <w:t>perka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7"/>
          <w:w w:val="11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2"/>
        </w:rPr>
        <w:t>es,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8" w:after="0" w:line="202" w:lineRule="exact"/>
        <w:ind w:left="326" w:right="1120" w:firstLine="-31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2A2A2A"/>
          <w:spacing w:val="0"/>
          <w:w w:val="100"/>
        </w:rPr>
        <w:t>5.</w:t>
      </w:r>
      <w:r>
        <w:rPr>
          <w:rFonts w:ascii="Times New Roman" w:hAnsi="Times New Roman" w:cs="Times New Roman" w:eastAsia="Times New Roman"/>
          <w:sz w:val="17"/>
          <w:szCs w:val="17"/>
          <w:color w:val="2A2A2A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7"/>
          <w:szCs w:val="17"/>
          <w:color w:val="2A2A2A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34"/>
        </w:rPr>
        <w:t>'u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8"/>
          <w:w w:val="13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jape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8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7"/>
        </w:rPr>
        <w:t>punonj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6"/>
          <w:w w:val="107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7"/>
        </w:rPr>
        <w:t>sv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7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8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pol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1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cise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7"/>
        </w:rPr>
        <w:t>here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6"/>
        </w:rPr>
        <w:t>kerkoh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1"/>
          <w:w w:val="10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23"/>
          <w:w w:val="118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83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8"/>
        </w:rPr>
        <w:t>prob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2"/>
          <w:w w:val="108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1"/>
          <w:w w:val="10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8"/>
        </w:rPr>
        <w:t>met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5"/>
          <w:w w:val="10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ru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7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tje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5"/>
        </w:rPr>
        <w:t>dhe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2" w:after="0" w:line="240" w:lineRule="auto"/>
        <w:ind w:left="32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sigurise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5"/>
        </w:rPr>
        <w:t>objektit,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2" w:lineRule="exact"/>
        <w:ind w:left="1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7"/>
          <w:w w:val="128"/>
        </w:rPr>
        <w:t>6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2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36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nd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9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ojne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1"/>
        </w:rPr>
        <w:t>personat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7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0"/>
        </w:rPr>
        <w:t>pergatite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4"/>
          <w:w w:val="11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9"/>
        </w:rPr>
        <w:t>kr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1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6"/>
          <w:w w:val="11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93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8"/>
          <w:w w:val="94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3"/>
        </w:rPr>
        <w:t>e,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4" w:after="0" w:line="244" w:lineRule="auto"/>
        <w:ind w:left="326" w:right="1155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1"/>
          <w:w w:val="110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0"/>
        </w:rPr>
        <w:t>y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4"/>
          <w:w w:val="11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0"/>
        </w:rPr>
        <w:t>hohe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1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6"/>
          <w:w w:val="11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kane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96"/>
        </w:rPr>
        <w:t>kryer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96"/>
        </w:rPr>
        <w:t>·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9"/>
          <w:w w:val="9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1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vepe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1"/>
        </w:rPr>
        <w:t>pena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10"/>
          <w:w w:val="100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8"/>
          <w:w w:val="109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objekt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6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kane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3"/>
        </w:rPr>
        <w:t>li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4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12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kete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3"/>
        </w:rPr>
        <w:t>objekt,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44" w:lineRule="auto"/>
        <w:ind w:left="326" w:right="1145" w:firstLine="-31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-24"/>
          <w:w w:val="148"/>
        </w:rPr>
        <w:t>7</w:t>
      </w:r>
      <w:r>
        <w:rPr>
          <w:rFonts w:ascii="Times New Roman" w:hAnsi="Times New Roman" w:cs="Times New Roman" w:eastAsia="Times New Roman"/>
          <w:sz w:val="17"/>
          <w:szCs w:val="17"/>
          <w:color w:val="1A1A1A"/>
          <w:spacing w:val="0"/>
          <w:w w:val="148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1A1A1A"/>
          <w:spacing w:val="0"/>
          <w:w w:val="148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1A1A1A"/>
          <w:spacing w:val="25"/>
          <w:w w:val="14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kerkoje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2"/>
        </w:rPr>
        <w:t>shteta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5"/>
          <w:w w:val="113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7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zbat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9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1"/>
        </w:rPr>
        <w:t>rregll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ll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1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2"/>
          <w:w w:val="100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yr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11"/>
          <w:w w:val="7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7"/>
        </w:rPr>
        <w:t>e-d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3"/>
          <w:w w:val="107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96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12"/>
          <w:w w:val="96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8"/>
        </w:rPr>
        <w:t>eve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objekt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8"/>
        </w:rPr>
        <w:t>percaktuara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40" w:lineRule="auto"/>
        <w:ind w:left="32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B3B3B"/>
          <w:w w:val="86"/>
        </w:rPr>
        <w:t>rrer:,'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31"/>
          <w:w w:val="86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2"/>
        </w:rPr>
        <w:t>•l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10"/>
          <w:w w:val="102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1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9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2"/>
          <w:w w:val="107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7"/>
        </w:rPr>
        <w:t>rendshme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4"/>
          <w:w w:val="10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"/>
          <w:w w:val="111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99"/>
        </w:rPr>
        <w:t>b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11"/>
          <w:w w:val="98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1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9"/>
          <w:w w:val="111"/>
        </w:rPr>
        <w:t>k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4"/>
          <w:w w:val="10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95"/>
        </w:rPr>
        <w:t>t.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13" w:lineRule="exact"/>
        <w:ind w:left="10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25"/>
          <w:w w:val="137"/>
        </w:rPr>
        <w:t>8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37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3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24"/>
          <w:w w:val="13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Kry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76"/>
        </w:rPr>
        <w:t>c;:d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76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11"/>
          <w:w w:val="7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2"/>
        </w:rPr>
        <w:t>d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etyre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tjete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3B3B3B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garkua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Ligj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2" w:after="0" w:line="116" w:lineRule="exact"/>
        <w:ind w:left="326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14"/>
          <w:position w:val="-8"/>
        </w:rPr>
        <w:t>75/201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14"/>
          <w:position w:val="-8"/>
        </w:rPr>
        <w:t>4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-9"/>
          <w:w w:val="114"/>
          <w:position w:val="-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6B6B6B"/>
          <w:spacing w:val="-17"/>
          <w:w w:val="153"/>
          <w:position w:val="-8"/>
        </w:rPr>
        <w:t>"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8"/>
          <w:position w:val="-8"/>
        </w:rPr>
        <w:t>Pe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9"/>
          <w:position w:val="-8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-7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  <w:position w:val="-8"/>
        </w:rPr>
        <w:t>SHPSF"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28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8"/>
        </w:rPr>
        <w:t>dh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10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  <w:position w:val="-8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  <w:position w:val="-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14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8"/>
        </w:rPr>
        <w:t>Ud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7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8"/>
          <w:w w:val="100"/>
          <w:position w:val="-8"/>
        </w:rPr>
        <w:t>h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8"/>
        </w:rPr>
        <w:t>ez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5"/>
          <w:w w:val="100"/>
          <w:position w:val="-8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8"/>
        </w:rPr>
        <w:t>m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-7"/>
          <w:w w:val="100"/>
          <w:position w:val="-8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  <w:position w:val="-8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13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8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3"/>
          <w:w w:val="100"/>
          <w:position w:val="-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  <w:position w:val="-8"/>
        </w:rPr>
        <w:t>MBP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4931" w:space="249"/>
            <w:col w:w="5200"/>
          </w:cols>
        </w:sectPr>
      </w:pPr>
      <w:rPr/>
    </w:p>
    <w:p>
      <w:pPr>
        <w:spacing w:before="0" w:after="0" w:line="240" w:lineRule="auto"/>
        <w:ind w:left="822" w:right="-7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B3B3B"/>
          <w:spacing w:val="0"/>
          <w:w w:val="105"/>
        </w:rPr>
        <w:t>1.3.A/1.3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756" w:lineRule="exact"/>
        <w:ind w:right="-151"/>
        <w:jc w:val="left"/>
        <w:tabs>
          <w:tab w:pos="960" w:val="left"/>
        </w:tabs>
        <w:rPr>
          <w:rFonts w:ascii="Arial" w:hAnsi="Arial" w:cs="Arial" w:eastAsia="Arial"/>
          <w:sz w:val="14"/>
          <w:szCs w:val="14"/>
        </w:rPr>
      </w:pPr>
      <w:rPr/>
      <w:r>
        <w:rPr/>
        <w:br w:type="column"/>
      </w:r>
      <w:r>
        <w:rPr>
          <w:rFonts w:ascii="Arial" w:hAnsi="Arial" w:cs="Arial" w:eastAsia="Arial"/>
          <w:sz w:val="74"/>
          <w:szCs w:val="74"/>
          <w:color w:val="FBFBFB"/>
          <w:spacing w:val="-80"/>
          <w:w w:val="100"/>
          <w:position w:val="1"/>
        </w:rPr>
        <w:t>.</w:t>
      </w:r>
      <w:r>
        <w:rPr>
          <w:rFonts w:ascii="Arial" w:hAnsi="Arial" w:cs="Arial" w:eastAsia="Arial"/>
          <w:sz w:val="14"/>
          <w:szCs w:val="14"/>
          <w:color w:val="DDDDDD"/>
          <w:spacing w:val="0"/>
          <w:w w:val="100"/>
          <w:position w:val="1"/>
        </w:rPr>
        <w:t>•"'</w:t>
      </w:r>
      <w:r>
        <w:rPr>
          <w:rFonts w:ascii="Arial" w:hAnsi="Arial" w:cs="Arial" w:eastAsia="Arial"/>
          <w:sz w:val="14"/>
          <w:szCs w:val="14"/>
          <w:color w:val="DDDDDD"/>
          <w:spacing w:val="0"/>
          <w:w w:val="100"/>
          <w:position w:val="1"/>
        </w:rPr>
        <w:t>   </w:t>
      </w:r>
      <w:r>
        <w:rPr>
          <w:rFonts w:ascii="Arial" w:hAnsi="Arial" w:cs="Arial" w:eastAsia="Arial"/>
          <w:sz w:val="14"/>
          <w:szCs w:val="14"/>
          <w:color w:val="DDDDDD"/>
          <w:spacing w:val="38"/>
          <w:w w:val="100"/>
          <w:position w:val="1"/>
        </w:rPr>
        <w:t> </w:t>
      </w:r>
      <w:r>
        <w:rPr>
          <w:rFonts w:ascii="Arial" w:hAnsi="Arial" w:cs="Arial" w:eastAsia="Arial"/>
          <w:sz w:val="37"/>
          <w:szCs w:val="37"/>
          <w:color w:val="FBFBFB"/>
          <w:spacing w:val="0"/>
          <w:w w:val="129"/>
          <w:position w:val="1"/>
        </w:rPr>
        <w:t>.</w:t>
      </w:r>
      <w:r>
        <w:rPr>
          <w:rFonts w:ascii="Arial" w:hAnsi="Arial" w:cs="Arial" w:eastAsia="Arial"/>
          <w:sz w:val="37"/>
          <w:szCs w:val="37"/>
          <w:color w:val="FBFBFB"/>
          <w:spacing w:val="0"/>
          <w:w w:val="100"/>
          <w:position w:val="1"/>
        </w:rPr>
        <w:tab/>
      </w:r>
      <w:r>
        <w:rPr>
          <w:rFonts w:ascii="Arial" w:hAnsi="Arial" w:cs="Arial" w:eastAsia="Arial"/>
          <w:sz w:val="37"/>
          <w:szCs w:val="37"/>
          <w:color w:val="FBFBFB"/>
          <w:spacing w:val="0"/>
          <w:w w:val="100"/>
          <w:position w:val="1"/>
        </w:rPr>
      </w:r>
      <w:r>
        <w:rPr>
          <w:rFonts w:ascii="Arial" w:hAnsi="Arial" w:cs="Arial" w:eastAsia="Arial"/>
          <w:sz w:val="14"/>
          <w:szCs w:val="14"/>
          <w:color w:val="DDDDDD"/>
          <w:spacing w:val="0"/>
          <w:w w:val="60"/>
          <w:position w:val="1"/>
        </w:rPr>
        <w:t>"'</w:t>
      </w:r>
      <w:r>
        <w:rPr>
          <w:rFonts w:ascii="Arial" w:hAnsi="Arial" w:cs="Arial" w:eastAsia="Arial"/>
          <w:sz w:val="14"/>
          <w:szCs w:val="14"/>
          <w:color w:val="DDDDDD"/>
          <w:spacing w:val="0"/>
          <w:w w:val="60"/>
          <w:position w:val="1"/>
        </w:rPr>
        <w:t> </w:t>
      </w:r>
      <w:r>
        <w:rPr>
          <w:rFonts w:ascii="Arial" w:hAnsi="Arial" w:cs="Arial" w:eastAsia="Arial"/>
          <w:sz w:val="14"/>
          <w:szCs w:val="14"/>
          <w:color w:val="DDDDDD"/>
          <w:spacing w:val="12"/>
          <w:w w:val="60"/>
          <w:position w:val="1"/>
        </w:rPr>
        <w:t> </w:t>
      </w:r>
      <w:r>
        <w:rPr>
          <w:rFonts w:ascii="Times New Roman" w:hAnsi="Times New Roman" w:cs="Times New Roman" w:eastAsia="Times New Roman"/>
          <w:sz w:val="34"/>
          <w:szCs w:val="34"/>
          <w:color w:val="FBFBFB"/>
          <w:spacing w:val="0"/>
          <w:w w:val="92"/>
          <w:position w:val="1"/>
        </w:rPr>
        <w:t>....</w:t>
      </w:r>
      <w:r>
        <w:rPr>
          <w:rFonts w:ascii="Times New Roman" w:hAnsi="Times New Roman" w:cs="Times New Roman" w:eastAsia="Times New Roman"/>
          <w:sz w:val="34"/>
          <w:szCs w:val="34"/>
          <w:color w:val="FBFBFB"/>
          <w:spacing w:val="-62"/>
          <w:w w:val="100"/>
          <w:position w:val="1"/>
        </w:rPr>
        <w:t> </w:t>
      </w:r>
      <w:r>
        <w:rPr>
          <w:rFonts w:ascii="Arial" w:hAnsi="Arial" w:cs="Arial" w:eastAsia="Arial"/>
          <w:sz w:val="14"/>
          <w:szCs w:val="14"/>
          <w:color w:val="DDDDDD"/>
          <w:spacing w:val="4"/>
          <w:w w:val="111"/>
          <w:position w:val="1"/>
        </w:rPr>
        <w:t>•</w:t>
      </w:r>
      <w:r>
        <w:rPr>
          <w:rFonts w:ascii="Arial" w:hAnsi="Arial" w:cs="Arial" w:eastAsia="Arial"/>
          <w:sz w:val="14"/>
          <w:szCs w:val="14"/>
          <w:color w:val="DDDDDD"/>
          <w:spacing w:val="0"/>
          <w:w w:val="75"/>
          <w:position w:val="1"/>
        </w:rPr>
        <w:t>"'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  <w:position w:val="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/>
        <w:br w:type="column"/>
      </w:r>
      <w:r>
        <w:rPr>
          <w:sz w:val="13"/>
          <w:szCs w:val="13"/>
        </w:rPr>
      </w:r>
    </w:p>
    <w:p>
      <w:pPr>
        <w:spacing w:before="0" w:after="0" w:line="240" w:lineRule="auto"/>
        <w:ind w:right="-115"/>
        <w:jc w:val="left"/>
        <w:tabs>
          <w:tab w:pos="560" w:val="left"/>
        </w:tabs>
        <w:rPr>
          <w:rFonts w:ascii="Arial" w:hAnsi="Arial" w:cs="Arial" w:eastAsia="Arial"/>
          <w:sz w:val="19"/>
          <w:szCs w:val="19"/>
        </w:rPr>
      </w:pPr>
      <w:rPr/>
      <w:r>
        <w:rPr/>
        <w:pict>
          <v:group style="position:absolute;margin-left:227.645004pt;margin-top:-1.696779pt;width:12.53335pt;height:33.264162pt;mso-position-horizontal-relative:page;mso-position-vertical-relative:paragraph;z-index:-4156" coordorigin="4553,-34" coordsize="251,665">
            <v:group style="position:absolute;left:4553;top:-34;width:133;height:665" coordorigin="4553,-34" coordsize="133,665">
              <v:shape style="position:absolute;left:4553;top:-34;width:133;height:665" coordorigin="4553,-34" coordsize="133,665" path="m4553,-34l4686,-34,4686,631,4553,631,4553,-34e" filled="t" fillcolor="#0F0F0F" stroked="f">
                <v:path arrowok="t"/>
                <v:fill/>
              </v:shape>
            </v:group>
            <v:group style="position:absolute;left:4670;top:97;width:133;height:492" coordorigin="4670,97" coordsize="133,492">
              <v:shape style="position:absolute;left:4670;top:97;width:133;height:492" coordorigin="4670,97" coordsize="133,492" path="m4670,97l4804,97,4804,589,4670,589,4670,97e" filled="t" fillcolor="#0F0F0F" stroked="f">
                <v:path arrowok="t"/>
                <v:fill/>
              </v:shape>
            </v:group>
            <w10:wrap type="none"/>
          </v:group>
        </w:pict>
      </w:r>
      <w:r>
        <w:rPr/>
        <w:pict>
          <v:group style="position:absolute;margin-left:259.27652pt;margin-top:13.894042pt;width:.1pt;height:12.640381pt;mso-position-horizontal-relative:page;mso-position-vertical-relative:paragraph;z-index:-4155" coordorigin="5186,278" coordsize="2,253">
            <v:shape style="position:absolute;left:5186;top:278;width:2;height:253" coordorigin="5186,278" coordsize="0,253" path="m5186,531l5186,278e" filled="f" stroked="t" strokeweight="2.94202pt" strokecolor="#2D2D2D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50"/>
          <w:szCs w:val="50"/>
          <w:color w:val="DDDDDD"/>
          <w:spacing w:val="-31"/>
          <w:w w:val="110"/>
        </w:rPr>
        <w:t>.</w:t>
      </w:r>
      <w:r>
        <w:rPr>
          <w:rFonts w:ascii="Arial" w:hAnsi="Arial" w:cs="Arial" w:eastAsia="Arial"/>
          <w:sz w:val="37"/>
          <w:szCs w:val="37"/>
          <w:color w:val="FBFBFB"/>
          <w:spacing w:val="0"/>
          <w:w w:val="110"/>
        </w:rPr>
        <w:t>.</w:t>
      </w:r>
      <w:r>
        <w:rPr>
          <w:rFonts w:ascii="Arial" w:hAnsi="Arial" w:cs="Arial" w:eastAsia="Arial"/>
          <w:sz w:val="37"/>
          <w:szCs w:val="37"/>
          <w:color w:val="FBFBFB"/>
          <w:spacing w:val="-112"/>
          <w:w w:val="110"/>
        </w:rPr>
        <w:t> </w:t>
      </w:r>
      <w:r>
        <w:rPr>
          <w:rFonts w:ascii="Arial" w:hAnsi="Arial" w:cs="Arial" w:eastAsia="Arial"/>
          <w:sz w:val="37"/>
          <w:szCs w:val="37"/>
          <w:color w:val="FBFBFB"/>
          <w:spacing w:val="0"/>
          <w:w w:val="100"/>
        </w:rPr>
        <w:tab/>
      </w:r>
      <w:r>
        <w:rPr>
          <w:rFonts w:ascii="Arial" w:hAnsi="Arial" w:cs="Arial" w:eastAsia="Arial"/>
          <w:sz w:val="37"/>
          <w:szCs w:val="37"/>
          <w:color w:val="FBFBFB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DDDDDD"/>
          <w:spacing w:val="0"/>
          <w:w w:val="53"/>
        </w:rPr>
        <w:t>..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76" w:after="0" w:line="240" w:lineRule="auto"/>
        <w:ind w:right="-20"/>
        <w:jc w:val="left"/>
        <w:tabs>
          <w:tab w:pos="560" w:val="left"/>
          <w:tab w:pos="362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br w:type="column"/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26"/>
        </w:rPr>
        <w:t>nr</w:t>
      </w:r>
      <w:r>
        <w:rPr>
          <w:rFonts w:ascii="Arial" w:hAnsi="Arial" w:cs="Arial" w:eastAsia="Arial"/>
          <w:sz w:val="15"/>
          <w:szCs w:val="15"/>
          <w:color w:val="2A2A2A"/>
          <w:spacing w:val="-8"/>
          <w:w w:val="126"/>
        </w:rPr>
        <w:t>.</w:t>
      </w:r>
      <w:r>
        <w:rPr>
          <w:rFonts w:ascii="Arial" w:hAnsi="Arial" w:cs="Arial" w:eastAsia="Arial"/>
          <w:sz w:val="15"/>
          <w:szCs w:val="15"/>
          <w:color w:val="2A2A2A"/>
          <w:spacing w:val="-10"/>
          <w:w w:val="126"/>
          <w:u w:val="single" w:color="6A6A6A"/>
        </w:rPr>
        <w:t> </w:t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00"/>
          <w:u w:val="single" w:color="6A6A6A"/>
        </w:rPr>
        <w:tab/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00"/>
          <w:u w:val="single" w:color="6A6A6A"/>
        </w:rPr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00"/>
        </w:rPr>
      </w:r>
      <w:r>
        <w:rPr>
          <w:rFonts w:ascii="Arial" w:hAnsi="Arial" w:cs="Arial" w:eastAsia="Arial"/>
          <w:sz w:val="15"/>
          <w:szCs w:val="15"/>
          <w:color w:val="2A2A2A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0"/>
          <w:w w:val="100"/>
        </w:rPr>
        <w:t>date</w:t>
      </w:r>
      <w:r>
        <w:rPr>
          <w:rFonts w:ascii="Times New Roman" w:hAnsi="Times New Roman" w:cs="Times New Roman" w:eastAsia="Times New Roman"/>
          <w:sz w:val="18"/>
          <w:szCs w:val="18"/>
          <w:color w:val="3B3B3B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6B6B6B"/>
          <w:spacing w:val="-5"/>
          <w:w w:val="306"/>
        </w:rPr>
        <w:t>_</w:t>
      </w:r>
      <w:r>
        <w:rPr>
          <w:rFonts w:ascii="Times New Roman" w:hAnsi="Times New Roman" w:cs="Times New Roman" w:eastAsia="Times New Roman"/>
          <w:sz w:val="17"/>
          <w:szCs w:val="17"/>
          <w:color w:val="2A2A2A"/>
          <w:spacing w:val="-15"/>
          <w:w w:val="157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6B6B6B"/>
          <w:spacing w:val="-5"/>
          <w:w w:val="306"/>
        </w:rPr>
        <w:t>_</w:t>
      </w:r>
      <w:r>
        <w:rPr>
          <w:rFonts w:ascii="Times New Roman" w:hAnsi="Times New Roman" w:cs="Times New Roman" w:eastAsia="Times New Roman"/>
          <w:sz w:val="17"/>
          <w:szCs w:val="17"/>
          <w:color w:val="1A1A1A"/>
          <w:spacing w:val="-20"/>
          <w:w w:val="157"/>
        </w:rPr>
        <w:t>.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0"/>
          <w:w w:val="108"/>
        </w:rPr>
        <w:t>2</w:t>
      </w:r>
      <w:r>
        <w:rPr>
          <w:rFonts w:ascii="Times New Roman" w:hAnsi="Times New Roman" w:cs="Times New Roman" w:eastAsia="Times New Roman"/>
          <w:sz w:val="17"/>
          <w:szCs w:val="17"/>
          <w:color w:val="3B3B3B"/>
          <w:spacing w:val="-7"/>
          <w:w w:val="108"/>
        </w:rPr>
        <w:t>0</w:t>
      </w:r>
      <w:r>
        <w:rPr>
          <w:rFonts w:ascii="Times New Roman" w:hAnsi="Times New Roman" w:cs="Times New Roman" w:eastAsia="Times New Roman"/>
          <w:sz w:val="17"/>
          <w:szCs w:val="17"/>
          <w:color w:val="6B6B6B"/>
          <w:spacing w:val="0"/>
          <w:w w:val="208"/>
        </w:rPr>
        <w:t>_</w:t>
      </w:r>
      <w:r>
        <w:rPr>
          <w:rFonts w:ascii="Times New Roman" w:hAnsi="Times New Roman" w:cs="Times New Roman" w:eastAsia="Times New Roman"/>
          <w:sz w:val="17"/>
          <w:szCs w:val="17"/>
          <w:color w:val="6B6B6B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0"/>
          <w:w w:val="100"/>
        </w:rPr>
        <w:t>"P</w:t>
      </w:r>
      <w:r>
        <w:rPr>
          <w:rFonts w:ascii="Times New Roman" w:hAnsi="Times New Roman" w:cs="Times New Roman" w:eastAsia="Times New Roman"/>
          <w:sz w:val="18"/>
          <w:szCs w:val="18"/>
          <w:color w:val="4F4F4F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16"/>
          <w:w w:val="100"/>
          <w:u w:val="single" w:color="6A6A6A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  <w:u w:val="single" w:color="6A6A6A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  <w:u w:val="single" w:color="6A6A6A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2A2A2A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6B6B6B"/>
          <w:spacing w:val="0"/>
          <w:w w:val="155"/>
        </w:rPr>
        <w:t>_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4" w:equalWidth="0">
            <w:col w:w="1617" w:space="165"/>
            <w:col w:w="1538" w:space="219"/>
            <w:col w:w="633" w:space="1344"/>
            <w:col w:w="4864"/>
          </w:cols>
        </w:sectPr>
      </w:pPr>
      <w:rPr/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/>
        <w:pict>
          <v:group style="position:absolute;margin-left:58.990002pt;margin-top:35.950001pt;width:507.22pt;height:49.9pt;mso-position-horizontal-relative:page;mso-position-vertical-relative:page;z-index:-4154" coordorigin="1180,719" coordsize="10144,998">
            <v:group style="position:absolute;left:1210;top:751;width:2810;height:211" coordorigin="1210,751" coordsize="2810,211">
              <v:shape style="position:absolute;left:1210;top:751;width:2810;height:211" coordorigin="1210,751" coordsize="2810,211" path="m1210,962l4020,962,4020,751,1210,751,1210,962e" filled="t" fillcolor="#E7E7E7" stroked="f">
                <v:path arrowok="t"/>
                <v:fill/>
              </v:shape>
            </v:group>
            <v:group style="position:absolute;left:1210;top:962;width:108;height:511" coordorigin="1210,962" coordsize="108,511">
              <v:shape style="position:absolute;left:1210;top:962;width:108;height:511" coordorigin="1210,962" coordsize="108,511" path="m1210,1474l1318,1474,1318,962,1210,962,1210,1474e" filled="t" fillcolor="#E7E7E7" stroked="f">
                <v:path arrowok="t"/>
                <v:fill/>
              </v:shape>
            </v:group>
            <v:group style="position:absolute;left:3912;top:962;width:108;height:511" coordorigin="3912,962" coordsize="108,511">
              <v:shape style="position:absolute;left:3912;top:962;width:108;height:511" coordorigin="3912,962" coordsize="108,511" path="m3912,1474l4020,1474,4020,962,3912,962,3912,1474e" filled="t" fillcolor="#E7E7E7" stroked="f">
                <v:path arrowok="t"/>
                <v:fill/>
              </v:shape>
            </v:group>
            <v:group style="position:absolute;left:1210;top:1474;width:2810;height:214" coordorigin="1210,1474" coordsize="2810,214">
              <v:shape style="position:absolute;left:1210;top:1474;width:2810;height:214" coordorigin="1210,1474" coordsize="2810,214" path="m1210,1687l4020,1687,4020,1474,1210,1474,1210,1687e" filled="t" fillcolor="#E7E7E7" stroked="f">
                <v:path arrowok="t"/>
                <v:fill/>
              </v:shape>
            </v:group>
            <v:group style="position:absolute;left:1318;top:962;width:2594;height:511" coordorigin="1318,962" coordsize="2594,511">
              <v:shape style="position:absolute;left:1318;top:962;width:2594;height:511" coordorigin="1318,962" coordsize="2594,511" path="m1318,1474l3912,1474,3912,962,1318,962,1318,1474e" filled="t" fillcolor="#E7E7E7" stroked="f">
                <v:path arrowok="t"/>
                <v:fill/>
              </v:shape>
            </v:group>
            <v:group style="position:absolute;left:1210;top:755;width:10099;height:2" coordorigin="1210,755" coordsize="10099,2">
              <v:shape style="position:absolute;left:1210;top:755;width:10099;height:2" coordorigin="1210,755" coordsize="10099,0" path="m1210,755l11309,755e" filled="f" stroked="t" strokeweight=".7pt" strokecolor="#E7E7E7">
                <v:path arrowok="t"/>
              </v:shape>
            </v:group>
            <v:group style="position:absolute;left:4020;top:761;width:108;height:914" coordorigin="4020,761" coordsize="108,914">
              <v:shape style="position:absolute;left:4020;top:761;width:108;height:914" coordorigin="4020,761" coordsize="108,914" path="m4020,1675l4128,1675,4128,761,4020,761,4020,1675e" filled="t" fillcolor="#E7E7E7" stroked="f">
                <v:path arrowok="t"/>
                <v:fill/>
              </v:shape>
            </v:group>
            <v:group style="position:absolute;left:7865;top:761;width:108;height:914" coordorigin="7865,761" coordsize="108,914">
              <v:shape style="position:absolute;left:7865;top:761;width:108;height:914" coordorigin="7865,761" coordsize="108,914" path="m7865,1675l7973,1675,7973,761,7865,761,7865,1675e" filled="t" fillcolor="#E7E7E7" stroked="f">
                <v:path arrowok="t"/>
                <v:fill/>
              </v:shape>
            </v:group>
            <v:group style="position:absolute;left:1210;top:1681;width:10099;height:2" coordorigin="1210,1681" coordsize="10099,2">
              <v:shape style="position:absolute;left:1210;top:1681;width:10099;height:2" coordorigin="1210,1681" coordsize="10099,0" path="m1210,1681l11309,1681e" filled="f" stroked="t" strokeweight=".7pt" strokecolor="#E7E7E7">
                <v:path arrowok="t"/>
              </v:shape>
            </v:group>
            <v:group style="position:absolute;left:4128;top:761;width:3737;height:914" coordorigin="4128,761" coordsize="3737,914">
              <v:shape style="position:absolute;left:4128;top:761;width:3737;height:914" coordorigin="4128,761" coordsize="3737,914" path="m4128,1675l7865,1675,7865,761,4128,761,4128,1675e" filled="t" fillcolor="#E7E7E7" stroked="f">
                <v:path arrowok="t"/>
                <v:fill/>
              </v:shape>
            </v:group>
            <v:group style="position:absolute;left:7973;top:751;width:3336;height:211" coordorigin="7973,751" coordsize="3336,211">
              <v:shape style="position:absolute;left:7973;top:751;width:3336;height:211" coordorigin="7973,751" coordsize="3336,211" path="m7973,962l11309,962,11309,751,7973,751,7973,962e" filled="t" fillcolor="#E7E7E7" stroked="f">
                <v:path arrowok="t"/>
                <v:fill/>
              </v:shape>
            </v:group>
            <v:group style="position:absolute;left:7973;top:962;width:108;height:511" coordorigin="7973,962" coordsize="108,511">
              <v:shape style="position:absolute;left:7973;top:962;width:108;height:511" coordorigin="7973,962" coordsize="108,511" path="m7973,1474l8081,1474,8081,962,7973,962,7973,1474e" filled="t" fillcolor="#E7E7E7" stroked="f">
                <v:path arrowok="t"/>
                <v:fill/>
              </v:shape>
            </v:group>
            <v:group style="position:absolute;left:11201;top:962;width:108;height:511" coordorigin="11201,962" coordsize="108,511">
              <v:shape style="position:absolute;left:11201;top:962;width:108;height:511" coordorigin="11201,962" coordsize="108,511" path="m11201,1474l11309,1474,11309,962,11201,962,11201,1474e" filled="t" fillcolor="#E7E7E7" stroked="f">
                <v:path arrowok="t"/>
                <v:fill/>
              </v:shape>
            </v:group>
            <v:group style="position:absolute;left:7973;top:1474;width:3336;height:214" coordorigin="7973,1474" coordsize="3336,214">
              <v:shape style="position:absolute;left:7973;top:1474;width:3336;height:214" coordorigin="7973,1474" coordsize="3336,214" path="m7973,1687l11309,1687,11309,1474,7973,1474,7973,1687e" filled="t" fillcolor="#E7E7E7" stroked="f">
                <v:path arrowok="t"/>
                <v:fill/>
              </v:shape>
            </v:group>
            <v:group style="position:absolute;left:8081;top:962;width:3120;height:511" coordorigin="8081,962" coordsize="3120,511">
              <v:shape style="position:absolute;left:8081;top:962;width:3120;height:511" coordorigin="8081,962" coordsize="3120,511" path="m8081,1474l11201,1474,11201,962,8081,962,8081,1474e" filled="t" fillcolor="#E7E7E7" stroked="f">
                <v:path arrowok="t"/>
                <v:fill/>
              </v:shape>
            </v:group>
            <v:group style="position:absolute;left:1210;top:734;width:10099;height:2" coordorigin="1210,734" coordsize="10099,2">
              <v:shape style="position:absolute;left:1210;top:734;width:10099;height:2" coordorigin="1210,734" coordsize="10099,0" path="m1210,734l11309,734e" filled="f" stroked="t" strokeweight="1.54pt" strokecolor="#000000">
                <v:path arrowok="t"/>
              </v:shape>
            </v:group>
            <v:group style="position:absolute;left:4020;top:750;width:3953;height:2" coordorigin="4020,750" coordsize="3953,2">
              <v:shape style="position:absolute;left:4020;top:750;width:3953;height:2" coordorigin="4020,750" coordsize="3953,0" path="m4020,750l7973,750e" filled="f" stroked="t" strokeweight=".22pt" strokecolor="#E7E7E7">
                <v:path arrowok="t"/>
              </v:shape>
            </v:group>
            <v:group style="position:absolute;left:1195;top:1702;width:10114;height:2" coordorigin="1195,1702" coordsize="10114,2">
              <v:shape style="position:absolute;left:1195;top:1702;width:10114;height:2" coordorigin="1195,1702" coordsize="10114,0" path="m1195,1702l11309,1702e" filled="f" stroked="t" strokeweight="1.54pt" strokecolor="#000000">
                <v:path arrowok="t"/>
              </v:shape>
            </v:group>
            <v:group style="position:absolute;left:4020;top:1686;width:3953;height:2" coordorigin="4020,1686" coordsize="3953,2">
              <v:shape style="position:absolute;left:4020;top:1686;width:3953;height:2" coordorigin="4020,1686" coordsize="3953,0" path="m4020,1686l7973,1686e" filled="f" stroked="t" strokeweight=".22pt" strokecolor="#E7E7E7">
                <v:path arrowok="t"/>
              </v:shape>
              <v:shape style="position:absolute;left:4130;top:765;width:468;height:661" type="#_x0000_t75">
                <v:imagedata r:id="rId36" o:title=""/>
              </v:shape>
            </v:group>
            <w10:wrap type="none"/>
          </v:group>
        </w:pict>
      </w:r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auto"/>
        <w:ind w:left="24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q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|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6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5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06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pgMar w:header="1000" w:footer="0" w:top="1220" w:bottom="280" w:left="1200" w:right="1720"/>
          <w:headerReference w:type="default" r:id="rId34"/>
          <w:footerReference w:type="default" r:id="rId35"/>
          <w:pgSz w:w="12240" w:h="15840"/>
        </w:sectPr>
      </w:pPr>
      <w:rPr/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646" w:right="310"/>
        <w:jc w:val="center"/>
        <w:tabs>
          <w:tab w:pos="4580" w:val="left"/>
          <w:tab w:pos="8880" w:val="left"/>
        </w:tabs>
        <w:rPr>
          <w:rFonts w:ascii="Courier New" w:hAnsi="Courier New" w:cs="Courier New" w:eastAsia="Courier New"/>
          <w:sz w:val="23"/>
          <w:szCs w:val="23"/>
        </w:rPr>
      </w:pPr>
      <w:rPr/>
      <w:r>
        <w:rPr/>
        <w:pict>
          <v:group style="position:absolute;margin-left:486.650604pt;margin-top:-28.69648pt;width:57.253012pt;height:.1pt;mso-position-horizontal-relative:page;mso-position-vertical-relative:paragraph;z-index:-4153" coordorigin="9733,-574" coordsize="1145,2">
            <v:shape style="position:absolute;left:9733;top:-574;width:1145;height:2" coordorigin="9733,-574" coordsize="1145,0" path="m9733,-574l10878,-574e" filled="f" stroked="t" strokeweight="1.301205pt" strokecolor="#4B4B4B">
              <v:path arrowok="t"/>
            </v:shape>
          </v:group>
          <w10:wrap type="none"/>
        </w:pict>
      </w:r>
      <w:r>
        <w:rPr/>
        <w:pict>
          <v:group style="position:absolute;margin-left:486.650604pt;margin-top:-6.359129pt;width:57.253012pt;height:.1pt;mso-position-horizontal-relative:page;mso-position-vertical-relative:paragraph;z-index:-4152" coordorigin="9733,-127" coordsize="1145,2">
            <v:shape style="position:absolute;left:9733;top:-127;width:1145;height:2" coordorigin="9733,-127" coordsize="1145,0" path="m9733,-127l10878,-127e" filled="f" stroked="t" strokeweight=".86747pt" strokecolor="#1C1C1C">
              <v:path arrowok="t"/>
            </v:shape>
          </v:group>
          <w10:wrap type="none"/>
        </w:pict>
      </w:r>
      <w:r>
        <w:rPr>
          <w:rFonts w:ascii="Courier New" w:hAnsi="Courier New" w:cs="Courier New" w:eastAsia="Courier New"/>
          <w:sz w:val="23"/>
          <w:szCs w:val="23"/>
          <w:color w:val="0C0C0C"/>
          <w:spacing w:val="0"/>
          <w:w w:val="260"/>
          <w:i/>
        </w:rPr>
        <w:t>----------</w:t>
      </w:r>
      <w:r>
        <w:rPr>
          <w:rFonts w:ascii="Courier New" w:hAnsi="Courier New" w:cs="Courier New" w:eastAsia="Courier New"/>
          <w:sz w:val="23"/>
          <w:szCs w:val="23"/>
          <w:color w:val="0C0C0C"/>
          <w:spacing w:val="0"/>
          <w:w w:val="100"/>
          <w:i/>
        </w:rPr>
        <w:tab/>
      </w:r>
      <w:r>
        <w:rPr>
          <w:rFonts w:ascii="Courier New" w:hAnsi="Courier New" w:cs="Courier New" w:eastAsia="Courier New"/>
          <w:sz w:val="23"/>
          <w:szCs w:val="23"/>
          <w:color w:val="0C0C0C"/>
          <w:spacing w:val="0"/>
          <w:w w:val="260"/>
          <w:i/>
        </w:rPr>
        <w:t>--------Mo-</w:t>
      </w:r>
      <w:r>
        <w:rPr>
          <w:rFonts w:ascii="Courier New" w:hAnsi="Courier New" w:cs="Courier New" w:eastAsia="Courier New"/>
          <w:sz w:val="23"/>
          <w:szCs w:val="23"/>
          <w:color w:val="0C0C0C"/>
          <w:spacing w:val="0"/>
          <w:w w:val="100"/>
          <w:i/>
        </w:rPr>
        <w:tab/>
      </w:r>
      <w:r>
        <w:rPr>
          <w:rFonts w:ascii="Courier New" w:hAnsi="Courier New" w:cs="Courier New" w:eastAsia="Courier New"/>
          <w:sz w:val="23"/>
          <w:szCs w:val="23"/>
          <w:color w:val="0C0C0C"/>
          <w:spacing w:val="0"/>
          <w:w w:val="260"/>
          <w:i/>
        </w:rPr>
        <w:t>18-</w:t>
      </w:r>
      <w:r>
        <w:rPr>
          <w:rFonts w:ascii="Courier New" w:hAnsi="Courier New" w:cs="Courier New" w:eastAsia="Courier New"/>
          <w:sz w:val="23"/>
          <w:szCs w:val="23"/>
          <w:color w:val="000000"/>
          <w:spacing w:val="0"/>
          <w:w w:val="10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61" w:lineRule="auto"/>
        <w:ind w:left="2449" w:right="2214" w:firstLine="15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Arial" w:hAnsi="Arial" w:cs="Arial" w:eastAsia="Arial"/>
          <w:sz w:val="14"/>
          <w:szCs w:val="14"/>
          <w:color w:val="0C0C0C"/>
          <w:spacing w:val="0"/>
          <w:w w:val="172"/>
        </w:rPr>
        <w:t>REPUBLIKA</w:t>
      </w:r>
      <w:r>
        <w:rPr>
          <w:rFonts w:ascii="Arial" w:hAnsi="Arial" w:cs="Arial" w:eastAsia="Arial"/>
          <w:sz w:val="14"/>
          <w:szCs w:val="14"/>
          <w:color w:val="0C0C0C"/>
          <w:spacing w:val="0"/>
          <w:w w:val="172"/>
        </w:rPr>
        <w:t> </w:t>
      </w:r>
      <w:r>
        <w:rPr>
          <w:rFonts w:ascii="Arial" w:hAnsi="Arial" w:cs="Arial" w:eastAsia="Arial"/>
          <w:sz w:val="14"/>
          <w:szCs w:val="14"/>
          <w:color w:val="0C0C0C"/>
          <w:spacing w:val="18"/>
          <w:w w:val="172"/>
        </w:rPr>
        <w:t> </w:t>
      </w:r>
      <w:r>
        <w:rPr>
          <w:rFonts w:ascii="Arial" w:hAnsi="Arial" w:cs="Arial" w:eastAsia="Arial"/>
          <w:sz w:val="14"/>
          <w:szCs w:val="14"/>
          <w:color w:val="0C0C0C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0C0C0C"/>
          <w:spacing w:val="0"/>
          <w:w w:val="100"/>
        </w:rPr>
        <w:t>   </w:t>
      </w:r>
      <w:r>
        <w:rPr>
          <w:rFonts w:ascii="Arial" w:hAnsi="Arial" w:cs="Arial" w:eastAsia="Arial"/>
          <w:sz w:val="14"/>
          <w:szCs w:val="14"/>
          <w:color w:val="0C0C0C"/>
          <w:spacing w:val="2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1D1D1C"/>
          <w:spacing w:val="0"/>
          <w:w w:val="170"/>
        </w:rPr>
        <w:t>SHQIPERISE</w:t>
      </w:r>
      <w:r>
        <w:rPr>
          <w:rFonts w:ascii="Arial" w:hAnsi="Arial" w:cs="Arial" w:eastAsia="Arial"/>
          <w:sz w:val="14"/>
          <w:szCs w:val="14"/>
          <w:color w:val="1D1D1C"/>
          <w:spacing w:val="0"/>
          <w:w w:val="17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0C0C0C"/>
          <w:spacing w:val="0"/>
          <w:w w:val="121"/>
        </w:rPr>
        <w:t>MINISTRI</w:t>
      </w:r>
      <w:r>
        <w:rPr>
          <w:rFonts w:ascii="Times New Roman" w:hAnsi="Times New Roman" w:cs="Times New Roman" w:eastAsia="Times New Roman"/>
          <w:sz w:val="25"/>
          <w:szCs w:val="25"/>
          <w:color w:val="0C0C0C"/>
          <w:spacing w:val="0"/>
          <w:w w:val="121"/>
        </w:rPr>
        <w:t>A</w:t>
      </w:r>
      <w:r>
        <w:rPr>
          <w:rFonts w:ascii="Times New Roman" w:hAnsi="Times New Roman" w:cs="Times New Roman" w:eastAsia="Times New Roman"/>
          <w:sz w:val="25"/>
          <w:szCs w:val="25"/>
          <w:color w:val="0C0C0C"/>
          <w:spacing w:val="38"/>
          <w:w w:val="12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2D2D2D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25"/>
          <w:szCs w:val="25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2D2D2D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0C0C0C"/>
          <w:spacing w:val="0"/>
          <w:w w:val="121"/>
        </w:rPr>
        <w:t>PUN</w:t>
      </w:r>
      <w:r>
        <w:rPr>
          <w:rFonts w:ascii="Times New Roman" w:hAnsi="Times New Roman" w:cs="Times New Roman" w:eastAsia="Times New Roman"/>
          <w:sz w:val="25"/>
          <w:szCs w:val="25"/>
          <w:color w:val="0C0C0C"/>
          <w:spacing w:val="-44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2D2D2D"/>
          <w:spacing w:val="0"/>
          <w:w w:val="118"/>
        </w:rPr>
        <w:t>EVE</w:t>
      </w:r>
      <w:r>
        <w:rPr>
          <w:rFonts w:ascii="Times New Roman" w:hAnsi="Times New Roman" w:cs="Times New Roman" w:eastAsia="Times New Roman"/>
          <w:sz w:val="25"/>
          <w:szCs w:val="25"/>
          <w:color w:val="2D2D2D"/>
          <w:spacing w:val="24"/>
          <w:w w:val="118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D1D1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5"/>
          <w:szCs w:val="25"/>
          <w:color w:val="1D1D1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D1D1C"/>
          <w:spacing w:val="58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D1D1C"/>
          <w:spacing w:val="0"/>
          <w:w w:val="121"/>
        </w:rPr>
        <w:t>BRENDSHME</w:t>
      </w:r>
      <w:r>
        <w:rPr>
          <w:rFonts w:ascii="Times New Roman" w:hAnsi="Times New Roman" w:cs="Times New Roman" w:eastAsia="Times New Roman"/>
          <w:sz w:val="25"/>
          <w:szCs w:val="25"/>
          <w:color w:val="1D1D1C"/>
          <w:spacing w:val="0"/>
          <w:w w:val="121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0"/>
          <w:w w:val="100"/>
        </w:rPr>
        <w:t>Drejtoria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C0C0C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0C0C0C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0"/>
          <w:w w:val="109"/>
        </w:rPr>
        <w:t>Pergjithshme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0"/>
          <w:w w:val="100"/>
        </w:rPr>
        <w:t>Policise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C0C0C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color w:val="0C0C0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0C0C0C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0"/>
          <w:w w:val="113"/>
        </w:rPr>
        <w:t>Shtetit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</w:rPr>
      </w:r>
    </w:p>
    <w:p>
      <w:pPr>
        <w:spacing w:before="33" w:after="0" w:line="240" w:lineRule="auto"/>
        <w:ind w:left="4177" w:right="4047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color w:val="1D1D1C"/>
          <w:w w:val="109"/>
        </w:rPr>
        <w:t>Akademia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0"/>
          <w:w w:val="108"/>
        </w:rPr>
        <w:t>Sigurise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7" w:lineRule="exact"/>
        <w:ind w:left="942" w:right="700"/>
        <w:jc w:val="center"/>
        <w:tabs>
          <w:tab w:pos="1860" w:val="left"/>
          <w:tab w:pos="7240" w:val="left"/>
          <w:tab w:pos="95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4"/>
          <w:w w:val="108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D2D2D"/>
          <w:spacing w:val="-13"/>
          <w:w w:val="118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61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C0C0C"/>
          <w:spacing w:val="0"/>
          <w:w w:val="105"/>
          <w:position w:val="-1"/>
        </w:rPr>
        <w:t>Prot.</w:t>
      </w:r>
      <w:r>
        <w:rPr>
          <w:rFonts w:ascii="Times New Roman" w:hAnsi="Times New Roman" w:cs="Times New Roman" w:eastAsia="Times New Roman"/>
          <w:sz w:val="21"/>
          <w:szCs w:val="21"/>
          <w:color w:val="0C0C0C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C0C0C"/>
          <w:spacing w:val="0"/>
          <w:w w:val="108"/>
          <w:position w:val="0"/>
        </w:rPr>
        <w:t>Tiran</w:t>
      </w:r>
      <w:r>
        <w:rPr>
          <w:rFonts w:ascii="Times New Roman" w:hAnsi="Times New Roman" w:cs="Times New Roman" w:eastAsia="Times New Roman"/>
          <w:sz w:val="21"/>
          <w:szCs w:val="21"/>
          <w:color w:val="0C0C0C"/>
          <w:spacing w:val="-26"/>
          <w:w w:val="108"/>
          <w:position w:val="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24242"/>
          <w:spacing w:val="0"/>
          <w:w w:val="170"/>
          <w:position w:val="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24242"/>
          <w:spacing w:val="-3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D1D1C"/>
          <w:spacing w:val="0"/>
          <w:w w:val="107"/>
          <w:position w:val="0"/>
        </w:rPr>
        <w:t>me</w:t>
      </w:r>
      <w:r>
        <w:rPr>
          <w:rFonts w:ascii="Times New Roman" w:hAnsi="Times New Roman" w:cs="Times New Roman" w:eastAsia="Times New Roman"/>
          <w:sz w:val="21"/>
          <w:szCs w:val="21"/>
          <w:color w:val="1D1D1C"/>
          <w:spacing w:val="-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7C7C"/>
          <w:spacing w:val="-15"/>
          <w:w w:val="288"/>
          <w:position w:val="0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0C0C0C"/>
          <w:spacing w:val="-10"/>
          <w:w w:val="153"/>
          <w:position w:val="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7C7C7C"/>
          <w:spacing w:val="-15"/>
          <w:w w:val="296"/>
          <w:position w:val="0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1D1D1C"/>
          <w:spacing w:val="0"/>
          <w:w w:val="153"/>
          <w:position w:val="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1D1D1C"/>
          <w:spacing w:val="-2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D1D1C"/>
          <w:spacing w:val="0"/>
          <w:w w:val="100"/>
          <w:u w:val="single" w:color="7B7B7B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D1D1C"/>
          <w:spacing w:val="0"/>
          <w:w w:val="100"/>
          <w:u w:val="single" w:color="7B7B7B"/>
          <w:position w:val="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D1D1C"/>
          <w:spacing w:val="0"/>
          <w:w w:val="100"/>
          <w:u w:val="single" w:color="7B7B7B"/>
          <w:position w:val="0"/>
        </w:rPr>
      </w:r>
      <w:r>
        <w:rPr>
          <w:rFonts w:ascii="Times New Roman" w:hAnsi="Times New Roman" w:cs="Times New Roman" w:eastAsia="Times New Roman"/>
          <w:sz w:val="21"/>
          <w:szCs w:val="21"/>
          <w:color w:val="1D1D1C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5" w:after="0" w:line="240" w:lineRule="auto"/>
        <w:ind w:left="3974" w:right="3690"/>
        <w:jc w:val="center"/>
        <w:rPr>
          <w:rFonts w:ascii="Times New Roman" w:hAnsi="Times New Roman" w:cs="Times New Roman" w:eastAsia="Times New Roman"/>
          <w:sz w:val="27"/>
          <w:szCs w:val="27"/>
        </w:rPr>
      </w:pPr>
      <w:rPr/>
      <w:r>
        <w:rPr>
          <w:rFonts w:ascii="Times New Roman" w:hAnsi="Times New Roman" w:cs="Times New Roman" w:eastAsia="Times New Roman"/>
          <w:sz w:val="27"/>
          <w:szCs w:val="27"/>
          <w:color w:val="0C0C0C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7"/>
          <w:szCs w:val="27"/>
          <w:color w:val="0C0C0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7"/>
          <w:szCs w:val="27"/>
          <w:color w:val="0C0C0C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color w:val="0C0C0C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27"/>
          <w:szCs w:val="27"/>
          <w:color w:val="0C0C0C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color w:val="0C0C0C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7"/>
          <w:szCs w:val="27"/>
          <w:color w:val="0C0C0C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color w:val="0C0C0C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7"/>
          <w:szCs w:val="27"/>
          <w:color w:val="0C0C0C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7"/>
          <w:szCs w:val="27"/>
          <w:color w:val="2D2D2D"/>
          <w:spacing w:val="0"/>
          <w:w w:val="131"/>
        </w:rPr>
        <w:t>-</w:t>
      </w:r>
      <w:r>
        <w:rPr>
          <w:rFonts w:ascii="Times New Roman" w:hAnsi="Times New Roman" w:cs="Times New Roman" w:eastAsia="Times New Roman"/>
          <w:sz w:val="27"/>
          <w:szCs w:val="27"/>
          <w:color w:val="2D2D2D"/>
          <w:spacing w:val="-8"/>
          <w:w w:val="131"/>
        </w:rPr>
        <w:t>A</w:t>
      </w:r>
      <w:r>
        <w:rPr>
          <w:rFonts w:ascii="Times New Roman" w:hAnsi="Times New Roman" w:cs="Times New Roman" w:eastAsia="Times New Roman"/>
          <w:sz w:val="27"/>
          <w:szCs w:val="27"/>
          <w:color w:val="0C0C0C"/>
          <w:spacing w:val="0"/>
          <w:w w:val="97"/>
        </w:rPr>
        <w:t>FTESIE</w:t>
      </w:r>
      <w:r>
        <w:rPr>
          <w:rFonts w:ascii="Times New Roman" w:hAnsi="Times New Roman" w:cs="Times New Roman" w:eastAsia="Times New Roman"/>
          <w:sz w:val="27"/>
          <w:szCs w:val="27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3518" w:right="3242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color w:val="0C0C0C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color w:val="0C0C0C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2D2D2D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3"/>
          <w:szCs w:val="23"/>
          <w:color w:val="2D2D2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color w:val="2D2D2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0"/>
          <w:w w:val="113"/>
        </w:rPr>
        <w:t>D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1"/>
          <w:w w:val="113"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color w:val="424242"/>
          <w:spacing w:val="-2"/>
          <w:w w:val="113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0C0C0C"/>
          <w:spacing w:val="0"/>
          <w:w w:val="113"/>
        </w:rPr>
        <w:t>jt</w:t>
      </w:r>
      <w:r>
        <w:rPr>
          <w:rFonts w:ascii="Times New Roman" w:hAnsi="Times New Roman" w:cs="Times New Roman" w:eastAsia="Times New Roman"/>
          <w:sz w:val="23"/>
          <w:szCs w:val="23"/>
          <w:color w:val="0C0C0C"/>
          <w:spacing w:val="-10"/>
          <w:w w:val="113"/>
        </w:rPr>
        <w:t>u</w:t>
      </w:r>
      <w:r>
        <w:rPr>
          <w:rFonts w:ascii="Times New Roman" w:hAnsi="Times New Roman" w:cs="Times New Roman" w:eastAsia="Times New Roman"/>
          <w:sz w:val="23"/>
          <w:szCs w:val="23"/>
          <w:color w:val="424242"/>
          <w:spacing w:val="-14"/>
          <w:w w:val="113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0"/>
          <w:w w:val="113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-25"/>
          <w:w w:val="11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0"/>
          <w:w w:val="113"/>
        </w:rPr>
        <w:t>Tekni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0"/>
          <w:w w:val="113"/>
        </w:rPr>
        <w:t>k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-17"/>
          <w:w w:val="11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-19"/>
          <w:w w:val="113"/>
        </w:rPr>
        <w:t>t</w:t>
      </w:r>
      <w:r>
        <w:rPr>
          <w:rFonts w:ascii="Times New Roman" w:hAnsi="Times New Roman" w:cs="Times New Roman" w:eastAsia="Times New Roman"/>
          <w:sz w:val="23"/>
          <w:szCs w:val="23"/>
          <w:color w:val="424242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424242"/>
          <w:spacing w:val="6"/>
          <w:w w:val="113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0"/>
          <w:w w:val="100"/>
        </w:rPr>
        <w:t>SHPSF-</w:t>
      </w:r>
      <w:r>
        <w:rPr>
          <w:rFonts w:ascii="Times New Roman" w:hAnsi="Times New Roman" w:cs="Times New Roman" w:eastAsia="Times New Roman"/>
          <w:sz w:val="23"/>
          <w:szCs w:val="23"/>
          <w:color w:val="1D1D1C"/>
          <w:spacing w:val="-13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color w:val="4242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42424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C0C0C"/>
          <w:spacing w:val="0"/>
          <w:w w:val="98"/>
        </w:rPr>
        <w:t>)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39" w:lineRule="exact"/>
        <w:ind w:left="2876" w:right="2720"/>
        <w:jc w:val="center"/>
        <w:rPr>
          <w:rFonts w:ascii="Times New Roman" w:hAnsi="Times New Roman" w:cs="Times New Roman" w:eastAsia="Times New Roman"/>
          <w:sz w:val="34"/>
          <w:szCs w:val="34"/>
        </w:rPr>
      </w:pPr>
      <w:rPr/>
      <w:r>
        <w:rPr>
          <w:rFonts w:ascii="Times New Roman" w:hAnsi="Times New Roman" w:cs="Times New Roman" w:eastAsia="Times New Roman"/>
          <w:sz w:val="34"/>
          <w:szCs w:val="34"/>
          <w:color w:val="2D2D2D"/>
          <w:spacing w:val="0"/>
          <w:w w:val="92"/>
          <w:position w:val="-5"/>
        </w:rPr>
        <w:t>z</w:t>
      </w:r>
      <w:r>
        <w:rPr>
          <w:rFonts w:ascii="Times New Roman" w:hAnsi="Times New Roman" w:cs="Times New Roman" w:eastAsia="Times New Roman"/>
          <w:sz w:val="34"/>
          <w:szCs w:val="34"/>
          <w:color w:val="2D2D2D"/>
          <w:spacing w:val="0"/>
          <w:w w:val="92"/>
          <w:position w:val="-5"/>
        </w:rPr>
        <w:t>.</w:t>
      </w:r>
      <w:r>
        <w:rPr>
          <w:rFonts w:ascii="Times New Roman" w:hAnsi="Times New Roman" w:cs="Times New Roman" w:eastAsia="Times New Roman"/>
          <w:sz w:val="34"/>
          <w:szCs w:val="34"/>
          <w:color w:val="2D2D2D"/>
          <w:spacing w:val="-11"/>
          <w:w w:val="92"/>
          <w:position w:val="-5"/>
        </w:rPr>
        <w:t> </w:t>
      </w:r>
      <w:r>
        <w:rPr>
          <w:rFonts w:ascii="Times New Roman" w:hAnsi="Times New Roman" w:cs="Times New Roman" w:eastAsia="Times New Roman"/>
          <w:sz w:val="34"/>
          <w:szCs w:val="34"/>
          <w:color w:val="7C7C7C"/>
          <w:spacing w:val="0"/>
          <w:w w:val="125"/>
          <w:position w:val="-5"/>
        </w:rPr>
        <w:t>-------------------------------</w:t>
      </w:r>
      <w:r>
        <w:rPr>
          <w:rFonts w:ascii="Times New Roman" w:hAnsi="Times New Roman" w:cs="Times New Roman" w:eastAsia="Times New Roman"/>
          <w:sz w:val="34"/>
          <w:szCs w:val="34"/>
          <w:color w:val="000000"/>
          <w:spacing w:val="0"/>
          <w:w w:val="100"/>
          <w:position w:val="0"/>
        </w:rPr>
      </w:r>
    </w:p>
    <w:p>
      <w:pPr>
        <w:spacing w:before="0" w:after="0" w:line="168" w:lineRule="exact"/>
        <w:ind w:left="4360" w:right="404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397.734955pt;margin-top:14.081059pt;width:62.891566pt;height:75.036144pt;mso-position-horizontal-relative:page;mso-position-vertical-relative:paragraph;z-index:-4151" coordorigin="7955,282" coordsize="1258,1501">
            <v:group style="position:absolute;left:7963;top:299;width:1240;height:2" coordorigin="7963,299" coordsize="1240,2">
              <v:shape style="position:absolute;left:7963;top:299;width:1240;height:2" coordorigin="7963,299" coordsize="1240,0" path="m7963,299l9204,299e" filled="f" stroked="t" strokeweight=".86747pt" strokecolor="#131313">
                <v:path arrowok="t"/>
              </v:shape>
            </v:group>
            <v:group style="position:absolute;left:7972;top:290;width:2;height:1483" coordorigin="7972,290" coordsize="2,1483">
              <v:shape style="position:absolute;left:7972;top:290;width:2;height:1483" coordorigin="7972,290" coordsize="0,1483" path="m7972,1774l7972,290e" filled="f" stroked="t" strokeweight=".86747pt" strokecolor="#000000">
                <v:path arrowok="t"/>
              </v:shape>
            </v:group>
            <v:group style="position:absolute;left:9195;top:290;width:2;height:1483" coordorigin="9195,290" coordsize="2,1483">
              <v:shape style="position:absolute;left:9195;top:290;width:2;height:1483" coordorigin="9195,290" coordsize="0,1483" path="m9195,1774l9195,290e" filled="f" stroked="t" strokeweight=".86747pt" strokecolor="#000000">
                <v:path arrowok="t"/>
              </v:shape>
            </v:group>
            <v:group style="position:absolute;left:7963;top:1765;width:1240;height:2" coordorigin="7963,1765" coordsize="1240,2">
              <v:shape style="position:absolute;left:7963;top:1765;width:1240;height:2" coordorigin="7963,1765" coordsize="1240,0" path="m7963,1765l9204,1765e" filled="f" stroked="t" strokeweight=".86747pt" strokecolor="#080808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color w:val="0C0C0C"/>
          <w:w w:val="93"/>
          <w:i/>
          <w:position w:val="1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w w:val="92"/>
          <w:i/>
          <w:position w:val="1"/>
        </w:rPr>
        <w:t>Emr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7"/>
          <w:w w:val="92"/>
          <w:i/>
          <w:position w:val="1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65"/>
          <w:i/>
          <w:position w:val="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-4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86"/>
          <w:i/>
          <w:position w:val="1"/>
        </w:rPr>
        <w:t>atesi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7"/>
          <w:w w:val="87"/>
          <w:i/>
          <w:position w:val="1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65"/>
          <w:i/>
          <w:position w:val="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-39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92"/>
          <w:i/>
          <w:position w:val="1"/>
        </w:rPr>
        <w:t>mbiemri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93"/>
          <w:i/>
          <w:position w:val="1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Mar w:header="711" w:footer="0" w:top="1680" w:bottom="280" w:left="1060" w:right="800"/>
          <w:headerReference w:type="default" r:id="rId37"/>
          <w:footerReference w:type="default" r:id="rId38"/>
          <w:pgSz w:w="12240" w:h="15840"/>
        </w:sectPr>
      </w:pPr>
      <w:rPr/>
    </w:p>
    <w:p>
      <w:pPr>
        <w:spacing w:before="31" w:after="0" w:line="240" w:lineRule="auto"/>
        <w:ind w:left="1673" w:right="-20"/>
        <w:jc w:val="left"/>
        <w:tabs>
          <w:tab w:pos="37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10"/>
        </w:rPr>
        <w:t>Datelin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8"/>
          <w:w w:val="11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19"/>
          <w:w w:val="110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1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36"/>
          <w:w w:val="1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0"/>
          <w:i/>
        </w:rPr>
        <w:t>_._.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46"/>
          <w:w w:val="100"/>
          <w:i/>
          <w:u w:val="single" w:color="1C1C1B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0"/>
          <w:i/>
          <w:u w:val="single" w:color="1C1C1B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0"/>
          <w:i/>
          <w:u w:val="single" w:color="1C1C1B"/>
        </w:rPr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13"/>
          <w:i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88" w:after="0" w:line="450" w:lineRule="atLeast"/>
        <w:ind w:left="1673" w:right="-58"/>
        <w:jc w:val="left"/>
        <w:tabs>
          <w:tab w:pos="46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8"/>
        </w:rPr>
        <w:t>Vendlindj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8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20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7C7C7C"/>
          <w:spacing w:val="0"/>
          <w:w w:val="187"/>
        </w:rPr>
        <w:t>-------------</w:t>
      </w:r>
      <w:r>
        <w:rPr>
          <w:rFonts w:ascii="Times New Roman" w:hAnsi="Times New Roman" w:cs="Times New Roman" w:eastAsia="Times New Roman"/>
          <w:sz w:val="22"/>
          <w:szCs w:val="22"/>
          <w:color w:val="7C7C7C"/>
          <w:spacing w:val="0"/>
          <w:w w:val="18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7"/>
        </w:rPr>
        <w:t>Vendbanrrni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  <w:u w:val="single" w:color="2C2C2C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  <w:u w:val="single" w:color="2C2C2C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  <w:u w:val="single" w:color="2C2C2C"/>
        </w:rPr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rPr>
          <w:rFonts w:ascii="Courier New" w:hAnsi="Courier New" w:cs="Courier New" w:eastAsia="Courier New"/>
          <w:sz w:val="23"/>
          <w:szCs w:val="23"/>
        </w:rPr>
      </w:pPr>
      <w:rPr/>
      <w:r>
        <w:rPr>
          <w:rFonts w:ascii="Courier New" w:hAnsi="Courier New" w:cs="Courier New" w:eastAsia="Courier New"/>
          <w:sz w:val="23"/>
          <w:szCs w:val="23"/>
          <w:color w:val="0C0C0C"/>
          <w:spacing w:val="0"/>
          <w:w w:val="68"/>
          <w:i/>
        </w:rPr>
        <w:t>foto</w:t>
      </w:r>
      <w:r>
        <w:rPr>
          <w:rFonts w:ascii="Courier New" w:hAnsi="Courier New" w:cs="Courier New" w:eastAsia="Courier New"/>
          <w:sz w:val="23"/>
          <w:szCs w:val="23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4673" w:space="2655"/>
            <w:col w:w="3052"/>
          </w:cols>
        </w:sectPr>
      </w:pPr>
      <w:rPr/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97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15"/>
        </w:rPr>
        <w:t>perfundua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15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20"/>
          <w:w w:val="11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sukse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8"/>
        </w:rPr>
        <w:t>"Trajnrrni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-7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aftesrrnit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teori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11"/>
        </w:rPr>
        <w:t>prakti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11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3"/>
          <w:w w:val="11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11"/>
        </w:rPr>
        <w:t>drejtue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11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14"/>
          <w:w w:val="11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11"/>
        </w:rPr>
        <w:t>teknik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1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27"/>
          <w:w w:val="11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26"/>
        </w:rPr>
        <w:t>te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59" w:after="0" w:line="240" w:lineRule="auto"/>
        <w:ind w:left="97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0"/>
        </w:rPr>
        <w:t>SHPSF-se"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prane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9"/>
        </w:rPr>
        <w:t>Akademise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17"/>
          <w:w w:val="10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10"/>
        </w:rPr>
        <w:t>Sigurise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1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20"/>
        </w:rPr>
        <w:t>data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32"/>
          <w:w w:val="12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-2"/>
          <w:w w:val="191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1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-18"/>
          <w:w w:val="206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46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5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18"/>
          <w:w w:val="105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206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deri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16"/>
        </w:rPr>
        <w:t>date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16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20"/>
          <w:w w:val="11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-18"/>
          <w:w w:val="206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20"/>
          <w:w w:val="146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-18"/>
          <w:w w:val="206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07"/>
        </w:rPr>
        <w:t>.2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8"/>
          <w:w w:val="107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-10"/>
          <w:w w:val="198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46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7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Deshmia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aftesise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15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-16"/>
          <w:w w:val="115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15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-9"/>
          <w:w w:val="115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15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35"/>
          <w:w w:val="11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-12"/>
          <w:w w:val="116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-17"/>
          <w:w w:val="116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16"/>
        </w:rPr>
        <w:t>ef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-16"/>
          <w:w w:val="116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16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-10"/>
          <w:w w:val="116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32"/>
          <w:w w:val="11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-8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9"/>
          <w:w w:val="116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-17"/>
          <w:w w:val="239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19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14"/>
        </w:rPr>
        <w:t>pa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2"/>
          <w:w w:val="114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-19"/>
          <w:w w:val="114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14"/>
        </w:rPr>
        <w:t>qitu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14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40"/>
          <w:w w:val="11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rane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15"/>
        </w:rPr>
        <w:t>strukturave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12"/>
          <w:w w:val="115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Policise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19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68" w:after="0" w:line="240" w:lineRule="auto"/>
        <w:ind w:left="97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424242"/>
          <w:w w:val="116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w w:val="102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1"/>
          <w:w w:val="101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07"/>
        </w:rPr>
        <w:t>eti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-12"/>
          <w:w w:val="107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62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64"/>
        </w:rPr>
        <w:t>fu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-46"/>
          <w:w w:val="16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09"/>
        </w:rPr>
        <w:t>certifi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1"/>
          <w:w w:val="109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9"/>
        </w:rPr>
        <w:t>ua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0"/>
          <w:w w:val="109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1D1D1C"/>
          <w:spacing w:val="-18"/>
          <w:w w:val="10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Drejtue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Tekni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0"/>
          <w:w w:val="104"/>
        </w:rPr>
        <w:t>SHPS</w:t>
      </w:r>
      <w:r>
        <w:rPr>
          <w:rFonts w:ascii="Times New Roman" w:hAnsi="Times New Roman" w:cs="Times New Roman" w:eastAsia="Times New Roman"/>
          <w:sz w:val="22"/>
          <w:szCs w:val="22"/>
          <w:color w:val="424242"/>
          <w:spacing w:val="-19"/>
          <w:w w:val="104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-15"/>
          <w:w w:val="125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15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-15"/>
          <w:w w:val="114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0"/>
          <w:w w:val="146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724" w:right="444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48.530121pt;margin-top:37.811699pt;width:140.963856pt;height:.1pt;mso-position-horizontal-relative:page;mso-position-vertical-relative:paragraph;z-index:-4150" coordorigin="4971,756" coordsize="2819,2">
            <v:shape style="position:absolute;left:4971;top:756;width:2819;height:2" coordorigin="4971,756" coordsize="2819,0" path="m4971,756l7790,756e" filled="f" stroked="t" strokeweight=".433735pt" strokecolor="#4F4F4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color w:val="2D2D2D"/>
          <w:w w:val="106"/>
        </w:rPr>
        <w:t>DR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-8"/>
          <w:w w:val="106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C0C0C"/>
          <w:spacing w:val="1"/>
          <w:w w:val="98"/>
        </w:rPr>
        <w:t>J</w:t>
      </w:r>
      <w:r>
        <w:rPr>
          <w:rFonts w:ascii="Times New Roman" w:hAnsi="Times New Roman" w:cs="Times New Roman" w:eastAsia="Times New Roman"/>
          <w:sz w:val="22"/>
          <w:szCs w:val="22"/>
          <w:color w:val="2D2D2D"/>
          <w:spacing w:val="0"/>
          <w:w w:val="110"/>
        </w:rPr>
        <w:t>TORI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8" w:after="0" w:line="240" w:lineRule="auto"/>
        <w:ind w:left="746" w:right="664"/>
        <w:jc w:val="center"/>
        <w:tabs>
          <w:tab w:pos="4280" w:val="left"/>
          <w:tab w:pos="8540" w:val="left"/>
        </w:tabs>
        <w:rPr>
          <w:rFonts w:ascii="Courier New" w:hAnsi="Courier New" w:cs="Courier New" w:eastAsia="Courier New"/>
          <w:sz w:val="22"/>
          <w:szCs w:val="22"/>
        </w:rPr>
      </w:pPr>
      <w:rPr/>
      <w:r>
        <w:rPr/>
        <w:pict>
          <v:group style="position:absolute;margin-left:471.75pt;margin-top:-27.410849pt;width:54.290323pt;height:.1pt;mso-position-horizontal-relative:page;mso-position-vertical-relative:paragraph;z-index:-4149" coordorigin="9435,-548" coordsize="1086,2">
            <v:shape style="position:absolute;left:9435;top:-548;width:1086;height:2" coordorigin="9435,-548" coordsize="1086,0" path="m9435,-548l10521,-548e" filled="f" stroked="t" strokeweight="1.233871pt" strokecolor="#484848">
              <v:path arrowok="t"/>
            </v:shape>
          </v:group>
          <w10:wrap type="none"/>
        </w:pict>
      </w:r>
      <w:r>
        <w:rPr/>
        <w:pict>
          <v:group style="position:absolute;margin-left:471.75pt;margin-top:-5.399419pt;width:54.290323pt;height:.1pt;mso-position-horizontal-relative:page;mso-position-vertical-relative:paragraph;z-index:-4148" coordorigin="9435,-108" coordsize="1086,2">
            <v:shape style="position:absolute;left:9435;top:-108;width:1086;height:2" coordorigin="9435,-108" coordsize="1086,0" path="m9435,-108l10521,-108e" filled="f" stroked="t" strokeweight=".822581pt" strokecolor="#080808">
              <v:path arrowok="t"/>
            </v:shape>
          </v:group>
          <w10:wrap type="none"/>
        </w:pict>
      </w:r>
      <w:r>
        <w:rPr>
          <w:rFonts w:ascii="Courier New" w:hAnsi="Courier New" w:cs="Courier New" w:eastAsia="Courier New"/>
          <w:sz w:val="22"/>
          <w:szCs w:val="22"/>
          <w:color w:val="161616"/>
          <w:spacing w:val="0"/>
          <w:w w:val="269"/>
        </w:rPr>
        <w:t>---------</w:t>
      </w:r>
      <w:r>
        <w:rPr>
          <w:rFonts w:ascii="Courier New" w:hAnsi="Courier New" w:cs="Courier New" w:eastAsia="Courier New"/>
          <w:sz w:val="22"/>
          <w:szCs w:val="22"/>
          <w:color w:val="161616"/>
          <w:spacing w:val="0"/>
          <w:w w:val="100"/>
        </w:rPr>
        <w:tab/>
      </w:r>
      <w:r>
        <w:rPr>
          <w:rFonts w:ascii="Courier New" w:hAnsi="Courier New" w:cs="Courier New" w:eastAsia="Courier New"/>
          <w:sz w:val="22"/>
          <w:szCs w:val="22"/>
          <w:color w:val="161616"/>
          <w:spacing w:val="0"/>
          <w:w w:val="269"/>
        </w:rPr>
        <w:t>--------Mo-</w:t>
      </w:r>
      <w:r>
        <w:rPr>
          <w:rFonts w:ascii="Courier New" w:hAnsi="Courier New" w:cs="Courier New" w:eastAsia="Courier New"/>
          <w:sz w:val="22"/>
          <w:szCs w:val="22"/>
          <w:color w:val="161616"/>
          <w:spacing w:val="0"/>
          <w:w w:val="100"/>
        </w:rPr>
        <w:tab/>
      </w:r>
      <w:r>
        <w:rPr>
          <w:rFonts w:ascii="Courier New" w:hAnsi="Courier New" w:cs="Courier New" w:eastAsia="Courier New"/>
          <w:sz w:val="22"/>
          <w:szCs w:val="22"/>
          <w:color w:val="161616"/>
          <w:spacing w:val="0"/>
          <w:w w:val="269"/>
        </w:rPr>
        <w:t>/9-</w:t>
      </w:r>
      <w:r>
        <w:rPr>
          <w:rFonts w:ascii="Courier New" w:hAnsi="Courier New" w:cs="Courier New" w:eastAsia="Courier New"/>
          <w:sz w:val="22"/>
          <w:szCs w:val="22"/>
          <w:color w:val="000000"/>
          <w:spacing w:val="0"/>
          <w:w w:val="10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76" w:lineRule="auto"/>
        <w:ind w:left="2456" w:right="2502" w:firstLine="2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Arial" w:hAnsi="Arial" w:cs="Arial" w:eastAsia="Arial"/>
          <w:sz w:val="13"/>
          <w:szCs w:val="13"/>
          <w:color w:val="161616"/>
          <w:spacing w:val="0"/>
          <w:w w:val="174"/>
        </w:rPr>
        <w:t>REPUBLIKA</w:t>
      </w:r>
      <w:r>
        <w:rPr>
          <w:rFonts w:ascii="Arial" w:hAnsi="Arial" w:cs="Arial" w:eastAsia="Arial"/>
          <w:sz w:val="13"/>
          <w:szCs w:val="13"/>
          <w:color w:val="161616"/>
          <w:spacing w:val="0"/>
          <w:w w:val="174"/>
        </w:rPr>
        <w:t> </w:t>
      </w:r>
      <w:r>
        <w:rPr>
          <w:rFonts w:ascii="Arial" w:hAnsi="Arial" w:cs="Arial" w:eastAsia="Arial"/>
          <w:sz w:val="13"/>
          <w:szCs w:val="13"/>
          <w:color w:val="161616"/>
          <w:spacing w:val="22"/>
          <w:w w:val="174"/>
        </w:rPr>
        <w:t> </w:t>
      </w:r>
      <w:r>
        <w:rPr>
          <w:rFonts w:ascii="Arial" w:hAnsi="Arial" w:cs="Arial" w:eastAsia="Arial"/>
          <w:sz w:val="13"/>
          <w:szCs w:val="13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3"/>
          <w:szCs w:val="13"/>
          <w:color w:val="161616"/>
          <w:spacing w:val="0"/>
          <w:w w:val="100"/>
        </w:rPr>
        <w:t>   </w:t>
      </w:r>
      <w:r>
        <w:rPr>
          <w:rFonts w:ascii="Arial" w:hAnsi="Arial" w:cs="Arial" w:eastAsia="Arial"/>
          <w:sz w:val="13"/>
          <w:szCs w:val="13"/>
          <w:color w:val="161616"/>
          <w:spacing w:val="15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161616"/>
          <w:spacing w:val="0"/>
          <w:w w:val="175"/>
        </w:rPr>
        <w:t>SHQIPERISE</w:t>
      </w:r>
      <w:r>
        <w:rPr>
          <w:rFonts w:ascii="Arial" w:hAnsi="Arial" w:cs="Arial" w:eastAsia="Arial"/>
          <w:sz w:val="13"/>
          <w:szCs w:val="13"/>
          <w:color w:val="161616"/>
          <w:spacing w:val="0"/>
          <w:w w:val="175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61616"/>
          <w:spacing w:val="0"/>
          <w:w w:val="120"/>
        </w:rPr>
        <w:t>MINISTRI</w:t>
      </w:r>
      <w:r>
        <w:rPr>
          <w:rFonts w:ascii="Times New Roman" w:hAnsi="Times New Roman" w:cs="Times New Roman" w:eastAsia="Times New Roman"/>
          <w:sz w:val="24"/>
          <w:szCs w:val="24"/>
          <w:color w:val="161616"/>
          <w:spacing w:val="0"/>
          <w:w w:val="12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161616"/>
          <w:spacing w:val="21"/>
          <w:w w:val="12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61616"/>
          <w:spacing w:val="0"/>
          <w:w w:val="122"/>
        </w:rPr>
        <w:t>PUNEVE</w:t>
      </w:r>
      <w:r>
        <w:rPr>
          <w:rFonts w:ascii="Times New Roman" w:hAnsi="Times New Roman" w:cs="Times New Roman" w:eastAsia="Times New Roman"/>
          <w:sz w:val="24"/>
          <w:szCs w:val="24"/>
          <w:color w:val="161616"/>
          <w:spacing w:val="-1"/>
          <w:w w:val="12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61616"/>
          <w:spacing w:val="0"/>
          <w:w w:val="122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color w:val="161616"/>
          <w:spacing w:val="39"/>
          <w:w w:val="12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61616"/>
          <w:spacing w:val="0"/>
          <w:w w:val="11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color w:val="161616"/>
          <w:spacing w:val="14"/>
          <w:w w:val="11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color w:val="363636"/>
          <w:spacing w:val="0"/>
          <w:w w:val="123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363636"/>
          <w:spacing w:val="0"/>
          <w:w w:val="124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color w:val="363636"/>
          <w:spacing w:val="-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61616"/>
          <w:spacing w:val="0"/>
          <w:w w:val="118"/>
        </w:rPr>
        <w:t>DSHME</w:t>
      </w:r>
      <w:r>
        <w:rPr>
          <w:rFonts w:ascii="Times New Roman" w:hAnsi="Times New Roman" w:cs="Times New Roman" w:eastAsia="Times New Roman"/>
          <w:sz w:val="24"/>
          <w:szCs w:val="24"/>
          <w:color w:val="161616"/>
          <w:spacing w:val="0"/>
          <w:w w:val="11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00"/>
        </w:rPr>
        <w:t>Drejtoria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08"/>
        </w:rPr>
        <w:t>Pergjithshme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-10"/>
          <w:w w:val="10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12"/>
        </w:rPr>
        <w:t>Policis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12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18"/>
          <w:w w:val="11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12"/>
        </w:rPr>
        <w:t>Shtetit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6" w:after="0" w:line="240" w:lineRule="auto"/>
        <w:ind w:left="4094" w:right="421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62626"/>
          <w:w w:val="109"/>
        </w:rPr>
        <w:t>Akademia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363636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10"/>
        </w:rPr>
        <w:t>Siguri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-12"/>
          <w:w w:val="111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363636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38" w:lineRule="exact"/>
        <w:ind w:left="1018" w:right="1028"/>
        <w:jc w:val="center"/>
        <w:tabs>
          <w:tab w:pos="1900" w:val="left"/>
          <w:tab w:pos="7020" w:val="left"/>
          <w:tab w:pos="92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61616"/>
          <w:spacing w:val="-4"/>
          <w:w w:val="108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2"/>
          <w:w w:val="13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60"/>
          <w:position w:val="-1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  <w:position w:val="-1"/>
        </w:rPr>
        <w:t>Pro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6"/>
          <w:w w:val="99"/>
          <w:position w:val="-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45"/>
          <w:position w:val="-1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3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9"/>
          <w:w w:val="103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9"/>
          <w:position w:val="0"/>
        </w:rPr>
        <w:t>rane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0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3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74"/>
          <w:position w:val="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4"/>
          <w:w w:val="175"/>
          <w:position w:val="0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245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-6"/>
          <w:w w:val="245"/>
          <w:position w:val="0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52"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u w:val="single" w:color="151515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u w:val="single" w:color="151515"/>
          <w:position w:val="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u w:val="single" w:color="151515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40" w:lineRule="auto"/>
        <w:ind w:left="3708" w:right="3683"/>
        <w:jc w:val="center"/>
        <w:rPr>
          <w:rFonts w:ascii="Times New Roman" w:hAnsi="Times New Roman" w:cs="Times New Roman" w:eastAsia="Times New Roman"/>
          <w:sz w:val="32"/>
          <w:szCs w:val="32"/>
        </w:rPr>
      </w:pPr>
      <w:rPr/>
      <w:r>
        <w:rPr>
          <w:rFonts w:ascii="Times New Roman" w:hAnsi="Times New Roman" w:cs="Times New Roman" w:eastAsia="Times New Roman"/>
          <w:sz w:val="32"/>
          <w:szCs w:val="32"/>
          <w:color w:val="010101"/>
          <w:spacing w:val="0"/>
          <w:w w:val="100"/>
        </w:rPr>
        <w:t>DESHM</w:t>
      </w:r>
      <w:r>
        <w:rPr>
          <w:rFonts w:ascii="Times New Roman" w:hAnsi="Times New Roman" w:cs="Times New Roman" w:eastAsia="Times New Roman"/>
          <w:sz w:val="32"/>
          <w:szCs w:val="32"/>
          <w:color w:val="010101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32"/>
          <w:szCs w:val="32"/>
          <w:color w:val="010101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010101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32"/>
          <w:szCs w:val="32"/>
          <w:color w:val="010101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161616"/>
          <w:spacing w:val="0"/>
          <w:w w:val="102"/>
        </w:rPr>
        <w:t>AFTESIE</w:t>
      </w:r>
      <w:r>
        <w:rPr>
          <w:rFonts w:ascii="Times New Roman" w:hAnsi="Times New Roman" w:cs="Times New Roman" w:eastAsia="Times New Roman"/>
          <w:sz w:val="32"/>
          <w:szCs w:val="32"/>
          <w:color w:val="000000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26" w:right="4021"/>
        <w:jc w:val="center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0"/>
          <w:w w:val="112"/>
        </w:rPr>
        <w:t>Drejtue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0"/>
          <w:w w:val="112"/>
        </w:rPr>
        <w:t>s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-26"/>
          <w:w w:val="112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0"/>
          <w:w w:val="113"/>
        </w:rPr>
        <w:t>Teknik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093" w:right="2066"/>
        <w:jc w:val="center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010101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5"/>
          <w:szCs w:val="25"/>
          <w:color w:val="010101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0"/>
          <w:w w:val="113"/>
        </w:rPr>
        <w:t>Qendra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-24"/>
          <w:w w:val="113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0"/>
          <w:w w:val="112"/>
        </w:rPr>
        <w:t>Trajnimit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-16"/>
          <w:w w:val="112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0"/>
          <w:w w:val="100"/>
        </w:rPr>
        <w:t>Privat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0"/>
          <w:w w:val="112"/>
        </w:rPr>
        <w:t>punonjesve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-25"/>
          <w:w w:val="112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0"/>
          <w:w w:val="110"/>
        </w:rPr>
        <w:t>SHPSF-se</w:t>
      </w:r>
      <w:r>
        <w:rPr>
          <w:rFonts w:ascii="Times New Roman" w:hAnsi="Times New Roman" w:cs="Times New Roman" w:eastAsia="Times New Roman"/>
          <w:sz w:val="25"/>
          <w:szCs w:val="25"/>
          <w:color w:val="161616"/>
          <w:spacing w:val="0"/>
          <w:w w:val="111"/>
        </w:rPr>
        <w:t>)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342" w:lineRule="exact"/>
        <w:ind w:left="2934" w:right="2903"/>
        <w:jc w:val="center"/>
        <w:rPr>
          <w:rFonts w:ascii="Times New Roman" w:hAnsi="Times New Roman" w:cs="Times New Roman" w:eastAsia="Times New Roman"/>
          <w:sz w:val="33"/>
          <w:szCs w:val="33"/>
        </w:rPr>
      </w:pPr>
      <w:rPr/>
      <w:r>
        <w:rPr>
          <w:rFonts w:ascii="Times New Roman" w:hAnsi="Times New Roman" w:cs="Times New Roman" w:eastAsia="Times New Roman"/>
          <w:sz w:val="33"/>
          <w:szCs w:val="33"/>
          <w:color w:val="262626"/>
          <w:spacing w:val="0"/>
          <w:w w:val="90"/>
          <w:position w:val="-3"/>
        </w:rPr>
        <w:t>z</w:t>
      </w:r>
      <w:r>
        <w:rPr>
          <w:rFonts w:ascii="Times New Roman" w:hAnsi="Times New Roman" w:cs="Times New Roman" w:eastAsia="Times New Roman"/>
          <w:sz w:val="33"/>
          <w:szCs w:val="33"/>
          <w:color w:val="262626"/>
          <w:spacing w:val="0"/>
          <w:w w:val="90"/>
          <w:position w:val="-3"/>
        </w:rPr>
        <w:t>.</w:t>
      </w:r>
      <w:r>
        <w:rPr>
          <w:rFonts w:ascii="Times New Roman" w:hAnsi="Times New Roman" w:cs="Times New Roman" w:eastAsia="Times New Roman"/>
          <w:sz w:val="33"/>
          <w:szCs w:val="33"/>
          <w:color w:val="262626"/>
          <w:spacing w:val="-19"/>
          <w:w w:val="90"/>
          <w:position w:val="-3"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959595"/>
          <w:spacing w:val="0"/>
          <w:w w:val="115"/>
          <w:position w:val="-3"/>
        </w:rPr>
        <w:t>---------------------------------</w:t>
      </w:r>
      <w:r>
        <w:rPr>
          <w:rFonts w:ascii="Times New Roman" w:hAnsi="Times New Roman" w:cs="Times New Roman" w:eastAsia="Times New Roman"/>
          <w:sz w:val="33"/>
          <w:szCs w:val="33"/>
          <w:color w:val="000000"/>
          <w:spacing w:val="0"/>
          <w:w w:val="100"/>
          <w:position w:val="0"/>
        </w:rPr>
      </w:r>
    </w:p>
    <w:p>
      <w:pPr>
        <w:spacing w:before="0" w:after="0" w:line="172" w:lineRule="exact"/>
        <w:ind w:left="4267" w:right="4247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379.209686pt;margin-top:13.960127pt;width:59.637097pt;height:71.999724pt;mso-position-horizontal-relative:page;mso-position-vertical-relative:paragraph;z-index:-4147" coordorigin="7584,279" coordsize="1193,1440">
            <v:group style="position:absolute;left:7592;top:296;width:1176;height:2" coordorigin="7592,296" coordsize="1176,2">
              <v:shape style="position:absolute;left:7592;top:296;width:1176;height:2" coordorigin="7592,296" coordsize="1176,0" path="m7592,296l8769,296e" filled="f" stroked="t" strokeweight=".822581pt" strokecolor="#131313">
                <v:path arrowok="t"/>
              </v:shape>
            </v:group>
            <v:group style="position:absolute;left:7601;top:287;width:2;height:1424" coordorigin="7601,287" coordsize="2,1424">
              <v:shape style="position:absolute;left:7601;top:287;width:2;height:1424" coordorigin="7601,287" coordsize="0,1424" path="m7601,1711l7601,287e" filled="f" stroked="t" strokeweight=".822581pt" strokecolor="#000000">
                <v:path arrowok="t"/>
              </v:shape>
            </v:group>
            <v:group style="position:absolute;left:8760;top:287;width:2;height:1424" coordorigin="8760,287" coordsize="2,1424">
              <v:shape style="position:absolute;left:8760;top:287;width:2;height:1424" coordorigin="8760,287" coordsize="0,1424" path="m8760,1711l8760,287e" filled="f" stroked="t" strokeweight=".822581pt" strokecolor="#000000">
                <v:path arrowok="t"/>
              </v:shape>
            </v:group>
            <v:group style="position:absolute;left:7592;top:1703;width:1176;height:2" coordorigin="7592,1703" coordsize="1176,2">
              <v:shape style="position:absolute;left:7592;top:1703;width:1176;height:2" coordorigin="7592,1703" coordsize="1176,0" path="m7592,1703l8769,1703e" filled="f" stroked="t" strokeweight=".822581pt" strokecolor="#131313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1"/>
          <w:szCs w:val="21"/>
          <w:color w:val="262626"/>
          <w:w w:val="95"/>
          <w:i/>
          <w:position w:val="1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w w:val="94"/>
          <w:i/>
          <w:position w:val="1"/>
        </w:rPr>
        <w:t>Emri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w w:val="95"/>
          <w:i/>
          <w:position w:val="1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39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96"/>
          <w:i/>
          <w:position w:val="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11"/>
          <w:w w:val="95"/>
          <w:i/>
          <w:position w:val="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66"/>
          <w:i/>
          <w:position w:val="1"/>
        </w:rPr>
        <w:t>e'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9"/>
          <w:w w:val="67"/>
          <w:i/>
          <w:position w:val="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91"/>
          <w:i/>
          <w:position w:val="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6"/>
          <w:w w:val="92"/>
          <w:i/>
          <w:position w:val="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64"/>
          <w:i/>
          <w:position w:val="1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-37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93"/>
          <w:i/>
          <w:position w:val="1"/>
        </w:rPr>
        <w:t>mb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8"/>
          <w:w w:val="92"/>
          <w:i/>
          <w:position w:val="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3"/>
          <w:w w:val="87"/>
          <w:i/>
          <w:position w:val="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95"/>
          <w:i/>
          <w:position w:val="1"/>
        </w:rPr>
        <w:t>mri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96"/>
          <w:i/>
          <w:position w:val="1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Mar w:header="711" w:footer="0" w:top="1680" w:bottom="280" w:left="1060" w:right="800"/>
          <w:headerReference w:type="default" r:id="rId39"/>
          <w:footerReference w:type="default" r:id="rId40"/>
          <w:pgSz w:w="12240" w:h="15840"/>
        </w:sectPr>
      </w:pPr>
      <w:rPr/>
    </w:p>
    <w:p>
      <w:pPr>
        <w:spacing w:before="33" w:after="0" w:line="240" w:lineRule="auto"/>
        <w:ind w:left="1778" w:right="-20"/>
        <w:jc w:val="left"/>
        <w:tabs>
          <w:tab w:pos="336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8"/>
        </w:rPr>
        <w:t>Datelindja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27"/>
          <w:w w:val="10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77777"/>
          <w:spacing w:val="0"/>
          <w:w w:val="373"/>
          <w:i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777777"/>
          <w:spacing w:val="-87"/>
          <w:w w:val="373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45"/>
          <w:i/>
        </w:rPr>
        <w:t>·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11"/>
          <w:w w:val="145"/>
          <w:i/>
        </w:rPr>
        <w:t>·</w:t>
      </w:r>
      <w:r>
        <w:rPr>
          <w:rFonts w:ascii="Times New Roman" w:hAnsi="Times New Roman" w:cs="Times New Roman" w:eastAsia="Times New Roman"/>
          <w:sz w:val="21"/>
          <w:szCs w:val="21"/>
          <w:color w:val="777777"/>
          <w:spacing w:val="0"/>
          <w:w w:val="306"/>
          <w:i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37" w:lineRule="exact"/>
        <w:ind w:left="1720" w:right="-71"/>
        <w:jc w:val="left"/>
        <w:tabs>
          <w:tab w:pos="442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63636"/>
          <w:w w:val="101"/>
          <w:position w:val="-1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0"/>
          <w:position w:val="-1"/>
        </w:rPr>
        <w:t>ndlindj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4"/>
          <w:position w:val="-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  <w:u w:val="single" w:color="252525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  <w:u w:val="single" w:color="252525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  <w:u w:val="single" w:color="252525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5" w:after="0" w:line="190" w:lineRule="exact"/>
        <w:jc w:val="left"/>
        <w:rPr>
          <w:sz w:val="19"/>
          <w:szCs w:val="19"/>
        </w:rPr>
      </w:pPr>
      <w:rPr/>
      <w:r>
        <w:rPr/>
        <w:br w:type="column"/>
      </w:r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0"/>
          <w:i/>
        </w:rPr>
        <w:t>foto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4432" w:space="2503"/>
            <w:col w:w="3445"/>
          </w:cols>
        </w:sectPr>
      </w:pPr>
      <w:rPr/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37" w:lineRule="exact"/>
        <w:ind w:left="1720" w:right="-20"/>
        <w:jc w:val="left"/>
        <w:tabs>
          <w:tab w:pos="454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11"/>
          <w:w w:val="101"/>
          <w:position w:val="-1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-1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8"/>
          <w:position w:val="-1"/>
        </w:rPr>
        <w:t>ndbanrrni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  <w:u w:val="single" w:color="949494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  <w:u w:val="single" w:color="949494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  <w:u w:val="single" w:color="949494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306" w:lineRule="auto"/>
        <w:ind w:left="1054" w:right="1003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9"/>
          <w:w w:val="113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-1"/>
          <w:w w:val="11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3"/>
        </w:rPr>
        <w:t>rfundua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3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9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9"/>
          <w:w w:val="100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4"/>
          <w:w w:val="113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3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10"/>
          <w:w w:val="113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3"/>
        </w:rPr>
        <w:t>se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3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10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9"/>
          <w:w w:val="154"/>
        </w:rPr>
        <w:t>"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8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2"/>
          <w:w w:val="119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9"/>
          <w:w w:val="114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7"/>
        </w:rPr>
        <w:t>jnimi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afte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0"/>
        </w:rPr>
        <w:t>imit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9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-11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ri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7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21"/>
          <w:w w:val="117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17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41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7"/>
        </w:rPr>
        <w:t>prakti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7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1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8"/>
          <w:w w:val="100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1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8"/>
          <w:w w:val="11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1"/>
        </w:rPr>
        <w:t>jt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1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1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14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"/>
          <w:w w:val="115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0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9"/>
          <w:w w:val="107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9"/>
        </w:rPr>
        <w:t>ni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8"/>
          <w:w w:val="11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61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6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2"/>
        </w:rPr>
        <w:t>Qendra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7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Trajnrrnit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Privat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punonje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9"/>
        </w:rPr>
        <w:t>SHPS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9"/>
          <w:w w:val="109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15"/>
          <w:w w:val="109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9"/>
        </w:rPr>
        <w:t>se"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9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7"/>
          <w:w w:val="10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prane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9"/>
        </w:rPr>
        <w:t>Akademise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2"/>
          <w:w w:val="10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8"/>
        </w:rPr>
        <w:t>Siguris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9"/>
          <w:w w:val="10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61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1"/>
        </w:rPr>
        <w:t>nga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54"/>
        </w:rPr>
        <w:t>data_._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54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39"/>
          <w:w w:val="15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20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deri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7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5"/>
        </w:rPr>
        <w:t>date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5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8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45"/>
        </w:rPr>
        <w:t>_._.20_.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306" w:lineRule="auto"/>
        <w:ind w:left="1046" w:right="1002" w:firstLine="8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9"/>
        </w:rPr>
        <w:t>Deshmia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25"/>
          <w:w w:val="10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afte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17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3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0"/>
          <w:w w:val="112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16"/>
          <w:w w:val="112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-9"/>
          <w:w w:val="11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2"/>
        </w:rPr>
        <w:t>fshme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38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0"/>
          <w:w w:val="122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22"/>
        </w:rPr>
        <w:t>'u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48"/>
          <w:w w:val="12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22"/>
        </w:rPr>
        <w:t>paraqitu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22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31"/>
          <w:w w:val="12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prane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3"/>
        </w:rPr>
        <w:t>st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1"/>
          <w:w w:val="113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3"/>
        </w:rPr>
        <w:t>ukt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2"/>
          <w:w w:val="113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3"/>
        </w:rPr>
        <w:t>rave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31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Policise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3"/>
        </w:rPr>
        <w:t>se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8"/>
          <w:w w:val="115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1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1"/>
          <w:w w:val="11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0"/>
          <w:w w:val="11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8"/>
        </w:rPr>
        <w:t>ti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3"/>
          <w:w w:val="108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61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53"/>
        </w:rPr>
        <w:t>fu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6"/>
          <w:w w:val="15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2"/>
        </w:rPr>
        <w:t>cer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2"/>
          <w:w w:val="112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2"/>
        </w:rPr>
        <w:t>ifikua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22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1"/>
          <w:w w:val="112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2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32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2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8"/>
          <w:w w:val="112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2"/>
        </w:rPr>
        <w:t>jt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9"/>
          <w:w w:val="112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2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1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Tekni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7"/>
        </w:rPr>
        <w:t>Qe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9"/>
          <w:w w:val="117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7"/>
        </w:rPr>
        <w:t>dr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7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7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B4B4B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Trajnimit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0"/>
        </w:rPr>
        <w:t>Priv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1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8"/>
          <w:w w:val="100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punonje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1"/>
          <w:w w:val="115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5"/>
        </w:rPr>
        <w:t>SHPS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7"/>
          <w:w w:val="105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14"/>
          <w:w w:val="124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14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-14"/>
          <w:w w:val="11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45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4613" w:right="4615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245.129028pt;margin-top:36.751301pt;width:134.491936pt;height:.1pt;mso-position-horizontal-relative:page;mso-position-vertical-relative:paragraph;z-index:-4146" coordorigin="4903,735" coordsize="2690,2">
            <v:shape style="position:absolute;left:4903;top:735;width:2690;height:2" coordorigin="4903,735" coordsize="2690,0" path="m4903,735l7592,735e" filled="f" stroked="t" strokeweight=".41129pt" strokecolor="#2B2B2B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6"/>
        </w:rPr>
        <w:t>DREJTORI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8" w:right="-20"/>
        <w:jc w:val="left"/>
        <w:rPr>
          <w:rFonts w:ascii="Courier New" w:hAnsi="Courier New" w:cs="Courier New" w:eastAsia="Courier New"/>
          <w:sz w:val="11"/>
          <w:szCs w:val="11"/>
        </w:rPr>
      </w:pPr>
      <w:rPr/>
      <w:r>
        <w:rPr>
          <w:rFonts w:ascii="Courier New" w:hAnsi="Courier New" w:cs="Courier New" w:eastAsia="Courier New"/>
          <w:sz w:val="11"/>
          <w:szCs w:val="11"/>
          <w:color w:val="010101"/>
          <w:w w:val="81"/>
        </w:rPr>
        <w:t>r&lt;ll.</w:t>
      </w:r>
      <w:r>
        <w:rPr>
          <w:rFonts w:ascii="Courier New" w:hAnsi="Courier New" w:cs="Courier New" w:eastAsia="Courier New"/>
          <w:sz w:val="11"/>
          <w:szCs w:val="11"/>
          <w:color w:val="010101"/>
          <w:spacing w:val="1"/>
          <w:w w:val="81"/>
        </w:rPr>
        <w:t>j</w:t>
      </w:r>
      <w:r>
        <w:rPr>
          <w:rFonts w:ascii="Courier New" w:hAnsi="Courier New" w:cs="Courier New" w:eastAsia="Courier New"/>
          <w:sz w:val="11"/>
          <w:szCs w:val="11"/>
          <w:color w:val="363636"/>
          <w:spacing w:val="0"/>
          <w:w w:val="60"/>
        </w:rPr>
        <w:t>t::</w:t>
      </w:r>
      <w:r>
        <w:rPr>
          <w:rFonts w:ascii="Courier New" w:hAnsi="Courier New" w:cs="Courier New" w:eastAsia="Courier New"/>
          <w:sz w:val="11"/>
          <w:szCs w:val="11"/>
          <w:color w:val="363636"/>
          <w:spacing w:val="-41"/>
          <w:w w:val="100"/>
        </w:rPr>
        <w:t> </w:t>
      </w:r>
      <w:r>
        <w:rPr>
          <w:rFonts w:ascii="Courier New" w:hAnsi="Courier New" w:cs="Courier New" w:eastAsia="Courier New"/>
          <w:sz w:val="11"/>
          <w:szCs w:val="11"/>
          <w:color w:val="010101"/>
          <w:spacing w:val="0"/>
          <w:w w:val="163"/>
        </w:rPr>
        <w:t>IUJVO</w:t>
      </w:r>
      <w:r>
        <w:rPr>
          <w:rFonts w:ascii="Courier New" w:hAnsi="Courier New" w:cs="Courier New" w:eastAsia="Courier New"/>
          <w:sz w:val="11"/>
          <w:szCs w:val="1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Mar w:header="716" w:footer="0" w:top="1680" w:bottom="280" w:left="1060" w:right="800"/>
          <w:headerReference w:type="default" r:id="rId41"/>
          <w:footerReference w:type="default" r:id="rId42"/>
          <w:pgSz w:w="12240" w:h="15840"/>
        </w:sectPr>
      </w:pPr>
      <w:rPr/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20" w:right="930"/>
        <w:jc w:val="center"/>
        <w:rPr>
          <w:rFonts w:ascii="Arial" w:hAnsi="Arial" w:cs="Arial" w:eastAsia="Arial"/>
          <w:sz w:val="11"/>
          <w:szCs w:val="11"/>
        </w:rPr>
      </w:pPr>
      <w:rPr/>
      <w:r>
        <w:rPr/>
        <w:pict>
          <v:shape style="position:absolute;margin-left:120.959999pt;margin-top:-43.801079pt;width:383.040009pt;height:40.32pt;mso-position-horizontal-relative:page;mso-position-vertical-relative:paragraph;z-index:-4145" type="#_x0000_t75">
            <v:imagedata r:id="rId43" o:title=""/>
          </v:shape>
        </w:pict>
      </w:r>
      <w:r>
        <w:rPr/>
        <w:pict>
          <v:group style="position:absolute;margin-left:448.920013pt;margin-top:-69.901054pt;width:56.88pt;height:.1pt;mso-position-horizontal-relative:page;mso-position-vertical-relative:paragraph;z-index:-4144" coordorigin="8978,-1398" coordsize="1138,2">
            <v:shape style="position:absolute;left:8978;top:-1398;width:1138;height:2" coordorigin="8978,-1398" coordsize="1138,0" path="m8978,-1398l10116,-1398e" filled="f" stroked="t" strokeweight="1.08pt" strokecolor="#000000">
              <v:path arrowok="t"/>
            </v:shape>
          </v:group>
          <w10:wrap type="none"/>
        </w:pict>
      </w:r>
      <w:r>
        <w:rPr/>
        <w:pict>
          <v:group style="position:absolute;margin-left:448.920013pt;margin-top:-48.301056pt;width:56.88pt;height:.1pt;mso-position-horizontal-relative:page;mso-position-vertical-relative:paragraph;z-index:-4143" coordorigin="8978,-966" coordsize="1138,2">
            <v:shape style="position:absolute;left:8978;top:-966;width:1138;height:2" coordorigin="8978,-966" coordsize="1138,0" path="m8978,-966l10116,-966e" filled="f" stroked="t" strokeweight="1.08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1"/>
          <w:szCs w:val="11"/>
          <w:color w:val="080808"/>
          <w:spacing w:val="0"/>
          <w:w w:val="180"/>
        </w:rPr>
        <w:t>REPUBLIKA</w:t>
      </w:r>
      <w:r>
        <w:rPr>
          <w:rFonts w:ascii="Arial" w:hAnsi="Arial" w:cs="Arial" w:eastAsia="Arial"/>
          <w:sz w:val="11"/>
          <w:szCs w:val="11"/>
          <w:color w:val="080808"/>
          <w:spacing w:val="0"/>
          <w:w w:val="180"/>
        </w:rPr>
        <w:t> </w:t>
      </w:r>
      <w:r>
        <w:rPr>
          <w:rFonts w:ascii="Arial" w:hAnsi="Arial" w:cs="Arial" w:eastAsia="Arial"/>
          <w:sz w:val="11"/>
          <w:szCs w:val="11"/>
          <w:color w:val="080808"/>
          <w:spacing w:val="19"/>
          <w:w w:val="180"/>
        </w:rPr>
        <w:t> </w:t>
      </w:r>
      <w:r>
        <w:rPr>
          <w:rFonts w:ascii="Arial" w:hAnsi="Arial" w:cs="Arial" w:eastAsia="Arial"/>
          <w:sz w:val="11"/>
          <w:szCs w:val="11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1"/>
          <w:szCs w:val="11"/>
          <w:color w:val="080808"/>
          <w:spacing w:val="0"/>
          <w:w w:val="100"/>
        </w:rPr>
        <w:t>   </w:t>
      </w:r>
      <w:r>
        <w:rPr>
          <w:rFonts w:ascii="Arial" w:hAnsi="Arial" w:cs="Arial" w:eastAsia="Arial"/>
          <w:sz w:val="11"/>
          <w:szCs w:val="11"/>
          <w:color w:val="080808"/>
          <w:spacing w:val="20"/>
          <w:w w:val="100"/>
        </w:rPr>
        <w:t> </w:t>
      </w:r>
      <w:r>
        <w:rPr>
          <w:rFonts w:ascii="Arial" w:hAnsi="Arial" w:cs="Arial" w:eastAsia="Arial"/>
          <w:sz w:val="11"/>
          <w:szCs w:val="11"/>
          <w:color w:val="080808"/>
          <w:spacing w:val="0"/>
          <w:w w:val="180"/>
        </w:rPr>
        <w:t>SHQIPERISE</w:t>
      </w:r>
      <w:r>
        <w:rPr>
          <w:rFonts w:ascii="Arial" w:hAnsi="Arial" w:cs="Arial" w:eastAsia="Arial"/>
          <w:sz w:val="11"/>
          <w:szCs w:val="11"/>
          <w:color w:val="000000"/>
          <w:spacing w:val="0"/>
          <w:w w:val="100"/>
        </w:rPr>
      </w:r>
    </w:p>
    <w:p>
      <w:pPr>
        <w:spacing w:before="20" w:after="0" w:line="240" w:lineRule="auto"/>
        <w:ind w:left="2807" w:right="-55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81818"/>
          <w:spacing w:val="0"/>
          <w:w w:val="127"/>
        </w:rPr>
        <w:t>MINISTRI</w:t>
      </w:r>
      <w:r>
        <w:rPr>
          <w:rFonts w:ascii="Times New Roman" w:hAnsi="Times New Roman" w:cs="Times New Roman" w:eastAsia="Times New Roman"/>
          <w:sz w:val="20"/>
          <w:szCs w:val="20"/>
          <w:color w:val="181818"/>
          <w:spacing w:val="0"/>
          <w:w w:val="127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81818"/>
          <w:spacing w:val="17"/>
          <w:w w:val="12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818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818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8181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5"/>
        </w:rPr>
        <w:t>PUNEVE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9"/>
          <w:w w:val="12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5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35"/>
          <w:w w:val="12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5"/>
        </w:rPr>
        <w:t>BRENDSHME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036" w:right="52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3"/>
        </w:rPr>
        <w:t>Drejtoria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7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8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3"/>
        </w:rPr>
        <w:t>Pergjithshme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9"/>
        </w:rPr>
        <w:t>Policise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1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5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5"/>
          <w:w w:val="12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5"/>
        </w:rPr>
        <w:t>Shtetit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58" w:after="0" w:line="226" w:lineRule="exact"/>
        <w:ind w:left="4103" w:right="1305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81818"/>
          <w:spacing w:val="0"/>
          <w:w w:val="122"/>
          <w:position w:val="-1"/>
        </w:rPr>
        <w:t>Akademia</w:t>
      </w:r>
      <w:r>
        <w:rPr>
          <w:rFonts w:ascii="Times New Roman" w:hAnsi="Times New Roman" w:cs="Times New Roman" w:eastAsia="Times New Roman"/>
          <w:sz w:val="20"/>
          <w:szCs w:val="20"/>
          <w:color w:val="181818"/>
          <w:spacing w:val="-13"/>
          <w:w w:val="122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3"/>
          <w:position w:val="-1"/>
        </w:rPr>
        <w:t>Sigurise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35" w:after="0" w:line="240" w:lineRule="auto"/>
        <w:ind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i/>
        </w:rPr>
        <w:t>Model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0"/>
          <w:i/>
        </w:rPr>
        <w:t>10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7523" w:space="547"/>
            <w:col w:w="2310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3" w:after="0" w:line="237" w:lineRule="exact"/>
        <w:ind w:left="927" w:right="-20"/>
        <w:jc w:val="left"/>
        <w:tabs>
          <w:tab w:pos="1860" w:val="left"/>
          <w:tab w:pos="7140" w:val="left"/>
          <w:tab w:pos="946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81818"/>
          <w:w w:val="113"/>
          <w:position w:val="-1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181818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81818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80808"/>
          <w:w w:val="104"/>
          <w:position w:val="-1"/>
        </w:rPr>
        <w:t>Prot.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80808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81818"/>
          <w:w w:val="120"/>
          <w:position w:val="0"/>
        </w:rPr>
        <w:t>Tirane</w:t>
      </w:r>
      <w:r>
        <w:rPr>
          <w:rFonts w:ascii="Times New Roman" w:hAnsi="Times New Roman" w:cs="Times New Roman" w:eastAsia="Times New Roman"/>
          <w:sz w:val="18"/>
          <w:szCs w:val="18"/>
          <w:color w:val="181818"/>
          <w:w w:val="121"/>
          <w:position w:val="0"/>
        </w:rPr>
        <w:t>,</w:t>
      </w:r>
      <w:r>
        <w:rPr>
          <w:rFonts w:ascii="Times New Roman" w:hAnsi="Times New Roman" w:cs="Times New Roman" w:eastAsia="Times New Roman"/>
          <w:sz w:val="18"/>
          <w:szCs w:val="18"/>
          <w:color w:val="181818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207"/>
          <w:position w:val="0"/>
        </w:rPr>
        <w:t>me_._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208"/>
          <w:position w:val="0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  <w:u w:val="single" w:color="070707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  <w:u w:val="single" w:color="070707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  <w:u w:val="single" w:color="070707"/>
          <w:position w:val="0"/>
        </w:rPr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40" w:lineRule="auto"/>
        <w:ind w:left="3533" w:right="3430"/>
        <w:jc w:val="center"/>
        <w:rPr>
          <w:rFonts w:ascii="Times New Roman" w:hAnsi="Times New Roman" w:cs="Times New Roman" w:eastAsia="Times New Roman"/>
          <w:sz w:val="32"/>
          <w:szCs w:val="32"/>
        </w:rPr>
      </w:pPr>
      <w:rPr/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63"/>
          <w:w w:val="100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0"/>
          <w:w w:val="127"/>
        </w:rPr>
        <w:t>I</w:t>
      </w:r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-41"/>
          <w:w w:val="127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080808"/>
          <w:spacing w:val="0"/>
          <w:w w:val="113"/>
        </w:rPr>
        <w:t>AFfESIE</w:t>
      </w:r>
      <w:r>
        <w:rPr>
          <w:rFonts w:ascii="Times New Roman" w:hAnsi="Times New Roman" w:cs="Times New Roman" w:eastAsia="Times New Roman"/>
          <w:sz w:val="32"/>
          <w:szCs w:val="32"/>
          <w:color w:val="000000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164" w:right="3088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22"/>
        </w:rPr>
        <w:t>punonje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22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-32"/>
          <w:w w:val="12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22"/>
        </w:rPr>
        <w:t>sherbimi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-14"/>
          <w:w w:val="122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13"/>
        </w:rPr>
        <w:t>SHPSF-se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</w:rPr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54" w:lineRule="exact"/>
        <w:ind w:left="2898" w:right="2759"/>
        <w:jc w:val="center"/>
        <w:rPr>
          <w:rFonts w:ascii="Times New Roman" w:hAnsi="Times New Roman" w:cs="Times New Roman" w:eastAsia="Times New Roman"/>
          <w:sz w:val="33"/>
          <w:szCs w:val="33"/>
        </w:rPr>
      </w:pPr>
      <w:rPr/>
      <w:r>
        <w:rPr>
          <w:rFonts w:ascii="Times New Roman" w:hAnsi="Times New Roman" w:cs="Times New Roman" w:eastAsia="Times New Roman"/>
          <w:sz w:val="33"/>
          <w:szCs w:val="33"/>
          <w:color w:val="080808"/>
          <w:spacing w:val="0"/>
          <w:w w:val="90"/>
          <w:position w:val="-3"/>
        </w:rPr>
        <w:t>z</w:t>
      </w:r>
      <w:r>
        <w:rPr>
          <w:rFonts w:ascii="Times New Roman" w:hAnsi="Times New Roman" w:cs="Times New Roman" w:eastAsia="Times New Roman"/>
          <w:sz w:val="33"/>
          <w:szCs w:val="33"/>
          <w:color w:val="080808"/>
          <w:spacing w:val="0"/>
          <w:w w:val="90"/>
          <w:position w:val="-3"/>
        </w:rPr>
        <w:t>.</w:t>
      </w:r>
      <w:r>
        <w:rPr>
          <w:rFonts w:ascii="Times New Roman" w:hAnsi="Times New Roman" w:cs="Times New Roman" w:eastAsia="Times New Roman"/>
          <w:sz w:val="33"/>
          <w:szCs w:val="33"/>
          <w:color w:val="080808"/>
          <w:spacing w:val="-3"/>
          <w:w w:val="90"/>
          <w:position w:val="-3"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080808"/>
          <w:spacing w:val="0"/>
          <w:w w:val="232"/>
          <w:position w:val="-3"/>
        </w:rPr>
        <w:t>-----------------</w:t>
      </w:r>
      <w:r>
        <w:rPr>
          <w:rFonts w:ascii="Times New Roman" w:hAnsi="Times New Roman" w:cs="Times New Roman" w:eastAsia="Times New Roman"/>
          <w:sz w:val="33"/>
          <w:szCs w:val="33"/>
          <w:color w:val="000000"/>
          <w:spacing w:val="0"/>
          <w:w w:val="100"/>
          <w:position w:val="0"/>
        </w:rPr>
      </w:r>
    </w:p>
    <w:p>
      <w:pPr>
        <w:spacing w:before="0" w:after="0" w:line="164" w:lineRule="exact"/>
        <w:ind w:left="4277" w:right="4195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Emri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atesia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181818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2"/>
          <w:i/>
        </w:rPr>
        <w:t>mbiemri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3"/>
          <w:i/>
        </w:rPr>
        <w:t>)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33" w:after="0" w:line="240" w:lineRule="auto"/>
        <w:ind w:left="1633" w:right="-20"/>
        <w:jc w:val="left"/>
        <w:tabs>
          <w:tab w:pos="376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1"/>
        </w:rPr>
        <w:t>Datelindja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50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_._.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5"/>
          <w:w w:val="100"/>
          <w:u w:val="single" w:color="07070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u w:val="single" w:color="070707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u w:val="single" w:color="070707"/>
        </w:rPr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0"/>
        </w:rPr>
        <w:t>/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37" w:lineRule="exact"/>
        <w:ind w:left="1647" w:right="-71"/>
        <w:jc w:val="left"/>
        <w:tabs>
          <w:tab w:pos="442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80808"/>
          <w:w w:val="109"/>
          <w:position w:val="-1"/>
        </w:rPr>
        <w:t>Vendlindja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u w:val="single" w:color="07070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u w:val="single" w:color="070707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u w:val="single" w:color="070707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4"/>
          <w:i/>
        </w:rPr>
        <w:t>foto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4430" w:space="2603"/>
            <w:col w:w="3347"/>
          </w:cols>
        </w:sectPr>
      </w:pPr>
      <w:rPr/>
    </w:p>
    <w:p>
      <w:pPr>
        <w:spacing w:before="2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40" w:lineRule="auto"/>
        <w:ind w:left="1647" w:right="-20"/>
        <w:jc w:val="left"/>
        <w:tabs>
          <w:tab w:pos="42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382.859985pt;margin-top:-69.727257pt;width:61.92pt;height:72.36pt;mso-position-horizontal-relative:page;mso-position-vertical-relative:paragraph;z-index:-4142" coordorigin="7657,-1395" coordsize="1238,1447">
            <v:group style="position:absolute;left:7668;top:-1373;width:1217;height:2" coordorigin="7668,-1373" coordsize="1217,2">
              <v:shape style="position:absolute;left:7668;top:-1373;width:1217;height:2" coordorigin="7668,-1373" coordsize="1217,0" path="m7668,-1373l8885,-1373e" filled="f" stroked="t" strokeweight="1.08pt" strokecolor="#000000">
                <v:path arrowok="t"/>
              </v:shape>
            </v:group>
            <v:group style="position:absolute;left:7679;top:-1384;width:2;height:1426" coordorigin="7679,-1384" coordsize="2,1426">
              <v:shape style="position:absolute;left:7679;top:-1384;width:2;height:1426" coordorigin="7679,-1384" coordsize="0,1426" path="m7679,42l7679,-1384e" filled="f" stroked="t" strokeweight="1.08pt" strokecolor="#000000">
                <v:path arrowok="t"/>
              </v:shape>
            </v:group>
            <v:group style="position:absolute;left:8878;top:-1384;width:2;height:1426" coordorigin="8878,-1384" coordsize="2,1426">
              <v:shape style="position:absolute;left:8878;top:-1384;width:2;height:1426" coordorigin="8878,-1384" coordsize="0,1426" path="m8878,42l8878,-1384e" filled="f" stroked="t" strokeweight=".72pt" strokecolor="#000000">
                <v:path arrowok="t"/>
              </v:shape>
            </v:group>
            <v:group style="position:absolute;left:7668;top:31;width:1217;height:2" coordorigin="7668,31" coordsize="1217,2">
              <v:shape style="position:absolute;left:7668;top:31;width:1217;height:2" coordorigin="7668,31" coordsize="1217,0" path="m7668,31l8885,31e" filled="f" stroked="t" strokeweight="1.08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2"/>
        </w:rPr>
        <w:t>Vendbanimi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6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6"/>
          <w:w w:val="112"/>
          <w:u w:val="single" w:color="07070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2"/>
          <w:u w:val="single" w:color="070707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2"/>
          <w:u w:val="single" w:color="070707"/>
        </w:rPr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2"/>
        </w:rPr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245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4" w:lineRule="auto"/>
        <w:ind w:left="927" w:right="811" w:firstLine="14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8"/>
        </w:rPr>
        <w:t>perfundua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8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9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1"/>
        </w:rPr>
        <w:t>sukse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47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11"/>
        </w:rPr>
        <w:t>"Trajnimi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1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37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1"/>
        </w:rPr>
        <w:t>Teknik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1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4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1"/>
        </w:rPr>
        <w:t>Profesional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3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Fizik"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3"/>
        </w:rPr>
        <w:t>Punonjes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3"/>
        </w:rPr>
        <w:t>Sherbimi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3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5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3"/>
        </w:rPr>
        <w:t>nenkategoria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3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1.3.A,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5"/>
        </w:rPr>
        <w:t>prane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60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5"/>
        </w:rPr>
        <w:t>Akademise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2"/>
        </w:rPr>
        <w:t>Sigurise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2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2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9"/>
        </w:rPr>
        <w:t>data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46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72"/>
        </w:rPr>
        <w:t>_._.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2"/>
          <w:w w:val="17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26"/>
        </w:rPr>
        <w:t>20_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2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7"/>
          <w:w w:val="12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26"/>
        </w:rPr>
        <w:t>deri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2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7"/>
        </w:rPr>
        <w:t>daten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7"/>
        </w:rPr>
        <w:t>      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53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5"/>
        </w:rPr>
        <w:t>20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3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942" w:right="826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Kj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2"/>
        </w:rPr>
        <w:t>Deshmi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8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Aftesie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5"/>
        </w:rPr>
        <w:t>eshte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2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2"/>
        </w:rPr>
        <w:t>vlefshme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7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60"/>
        </w:rPr>
        <w:t>fu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4"/>
          <w:w w:val="16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7"/>
        </w:rPr>
        <w:t>paraqitu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7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42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7"/>
        </w:rPr>
        <w:t>prane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8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7"/>
        </w:rPr>
        <w:t>strukturave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0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9"/>
        </w:rPr>
        <w:t>Pohcise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8"/>
          <w:w w:val="10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9"/>
        </w:rPr>
        <w:t>se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32" w:after="0" w:line="240" w:lineRule="auto"/>
        <w:ind w:left="927" w:right="1566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5"/>
        </w:rPr>
        <w:t>Shtetit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16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4"/>
        </w:rPr>
        <w:t>t'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4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1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4"/>
        </w:rPr>
        <w:t>certifikua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4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8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0"/>
        </w:rPr>
        <w:t>Punonje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4"/>
        </w:rPr>
        <w:t>Sherbimi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4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SHPSF,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3"/>
        </w:rPr>
        <w:t>nenkategorine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7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1.3.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3"/>
        </w:rPr>
        <w:t>A.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635" w:right="4553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247.320007pt;margin-top:39.502739pt;width:133.2pt;height:.1pt;mso-position-horizontal-relative:page;mso-position-vertical-relative:paragraph;z-index:-4141" coordorigin="4946,790" coordsize="2664,2">
            <v:shape style="position:absolute;left:4946;top:790;width:2664;height:2" coordorigin="4946,790" coordsize="2664,0" path="m4946,790l7610,790e" filled="f" stroked="t" strokeweight=".3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0"/>
        </w:rPr>
        <w:t>DREJTORI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6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94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80808"/>
          <w:spacing w:val="0"/>
          <w:w w:val="109"/>
        </w:rPr>
        <w:t>Faqel6509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14" w:lineRule="exact"/>
        <w:ind w:right="1418"/>
        <w:jc w:val="righ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454.079987pt;margin-top:-1.860879pt;width:55.2pt;height:.1pt;mso-position-horizontal-relative:page;mso-position-vertical-relative:paragraph;z-index:-4140" coordorigin="9082,-37" coordsize="1104,2">
            <v:shape style="position:absolute;left:9082;top:-37;width:1104;height:2" coordorigin="9082,-37" coordsize="1104,0" path="m9082,-37l10186,-37e" filled="f" stroked="t" strokeweight=".96pt" strokecolor="#000000">
              <v:path arrowok="t"/>
            </v:shape>
          </v:group>
          <w10:wrap type="none"/>
        </w:pict>
      </w:r>
      <w:r>
        <w:rPr/>
        <w:pict>
          <v:group style="position:absolute;margin-left:454.559998pt;margin-top:19.73912pt;width:54.72pt;height:.1pt;mso-position-horizontal-relative:page;mso-position-vertical-relative:paragraph;z-index:-4139" coordorigin="9091,395" coordsize="1094,2">
            <v:shape style="position:absolute;left:9091;top:395;width:1094;height:2" coordorigin="9091,395" coordsize="1094,0" path="m9091,395l10186,395e" filled="f" stroked="t" strokeweight=".9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313131"/>
          <w:w w:val="89"/>
          <w:i/>
          <w:position w:val="-1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30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31313"/>
          <w:spacing w:val="-4"/>
          <w:w w:val="100"/>
          <w:i/>
          <w:position w:val="-1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0"/>
          <w:i/>
          <w:position w:val="-1"/>
        </w:rPr>
        <w:t>del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44"/>
          <w:w w:val="100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06"/>
          <w:i/>
          <w:position w:val="-1"/>
        </w:rPr>
        <w:t>11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6" w:after="0" w:line="267" w:lineRule="auto"/>
        <w:ind w:left="2751" w:right="2700"/>
        <w:jc w:val="center"/>
        <w:tabs>
          <w:tab w:pos="6360" w:val="left"/>
          <w:tab w:pos="70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STEM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QENDRE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TRAJNIMIT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2"/>
        </w:rPr>
        <w:t>PRI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-5"/>
          <w:w w:val="103"/>
        </w:rPr>
        <w:t>V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4"/>
        </w:rPr>
        <w:t>AT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31313"/>
          <w:spacing w:val="0"/>
          <w:w w:val="108"/>
        </w:rPr>
        <w:t>SUBJ</w:t>
      </w:r>
      <w:r>
        <w:rPr>
          <w:rFonts w:ascii="Times New Roman" w:hAnsi="Times New Roman" w:cs="Times New Roman" w:eastAsia="Times New Roman"/>
          <w:sz w:val="19"/>
          <w:szCs w:val="19"/>
          <w:color w:val="131313"/>
          <w:spacing w:val="-9"/>
          <w:w w:val="108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6"/>
          <w:w w:val="108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131313"/>
          <w:spacing w:val="0"/>
          <w:w w:val="108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131313"/>
          <w:spacing w:val="0"/>
          <w:w w:val="108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131313"/>
          <w:spacing w:val="-21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10"/>
          <w:w w:val="163"/>
        </w:rPr>
        <w:t>"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-12"/>
          <w:w w:val="163"/>
          <w:u w:val="single" w:color="12121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63"/>
          <w:u w:val="single" w:color="121212"/>
        </w:rPr>
        <w:tab/>
        <w:tab/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63"/>
          <w:u w:val="single" w:color="121212"/>
        </w:rPr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63"/>
        </w:rPr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63"/>
        </w:rPr>
        <w:t>"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6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1"/>
          <w:w w:val="10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8"/>
          <w:w w:val="112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7"/>
        </w:rPr>
        <w:t>re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24"/>
          <w:w w:val="108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-62"/>
          <w:w w:val="77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3"/>
          <w:w w:val="108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0"/>
          <w:w w:val="77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0"/>
          <w:w w:val="114"/>
        </w:rPr>
        <w:t>Qend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-16"/>
          <w:w w:val="115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2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9"/>
          <w:w w:val="128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0"/>
          <w:w w:val="108"/>
        </w:rPr>
        <w:t>raj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2"/>
          <w:w w:val="10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10"/>
          <w:w w:val="128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-17"/>
          <w:w w:val="112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12"/>
          <w:w w:val="14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0"/>
          <w:w w:val="12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-7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0"/>
          <w:w w:val="100"/>
        </w:rPr>
        <w:t>at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17"/>
          <w:w w:val="100"/>
          <w:u w:val="single" w:color="1212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0"/>
          <w:w w:val="100"/>
          <w:u w:val="single" w:color="12121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0"/>
          <w:w w:val="100"/>
          <w:u w:val="single" w:color="121212"/>
        </w:rPr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31313"/>
          <w:spacing w:val="0"/>
          <w:w w:val="130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033" w:right="1192"/>
        <w:jc w:val="both"/>
        <w:rPr>
          <w:rFonts w:ascii="Arial" w:hAnsi="Arial" w:cs="Arial" w:eastAsia="Arial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  <w:position w:val="1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1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  <w:u w:val="single" w:color="454545"/>
          <w:position w:val="1"/>
        </w:rPr>
        <w:t>            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20"/>
          <w:w w:val="100"/>
          <w:u w:val="single" w:color="454545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20"/>
          <w:w w:val="100"/>
          <w:position w:val="1"/>
        </w:rPr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  <w:position w:val="1"/>
        </w:rPr>
        <w:t>Prot.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0"/>
          <w:w w:val="100"/>
          <w:position w:val="1"/>
        </w:rPr>
        <w:t>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36"/>
          <w:w w:val="100"/>
          <w:position w:val="1"/>
        </w:rPr>
        <w:t> 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0"/>
          <w:position w:val="0"/>
        </w:rPr>
        <w:t>Dat</w:t>
      </w:r>
      <w:r>
        <w:rPr>
          <w:rFonts w:ascii="Arial" w:hAnsi="Arial" w:cs="Arial" w:eastAsia="Arial"/>
          <w:sz w:val="19"/>
          <w:szCs w:val="19"/>
          <w:color w:val="313131"/>
          <w:spacing w:val="0"/>
          <w:w w:val="100"/>
          <w:position w:val="0"/>
        </w:rPr>
        <w:t>e</w:t>
      </w:r>
      <w:r>
        <w:rPr>
          <w:rFonts w:ascii="Arial" w:hAnsi="Arial" w:cs="Arial" w:eastAsia="Arial"/>
          <w:sz w:val="19"/>
          <w:szCs w:val="19"/>
          <w:color w:val="313131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9"/>
          <w:szCs w:val="19"/>
          <w:color w:val="464646"/>
          <w:spacing w:val="0"/>
          <w:w w:val="166"/>
          <w:position w:val="0"/>
        </w:rPr>
        <w:t>_._.20_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542" w:right="3507"/>
        <w:jc w:val="center"/>
        <w:rPr>
          <w:rFonts w:ascii="Times New Roman" w:hAnsi="Times New Roman" w:cs="Times New Roman" w:eastAsia="Times New Roman"/>
          <w:sz w:val="33"/>
          <w:szCs w:val="33"/>
        </w:rPr>
      </w:pPr>
      <w:rPr/>
      <w:r>
        <w:rPr>
          <w:rFonts w:ascii="Times New Roman" w:hAnsi="Times New Roman" w:cs="Times New Roman" w:eastAsia="Times New Roman"/>
          <w:sz w:val="33"/>
          <w:szCs w:val="33"/>
          <w:color w:val="131313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33"/>
          <w:szCs w:val="33"/>
          <w:color w:val="131313"/>
          <w:spacing w:val="2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131313"/>
          <w:spacing w:val="0"/>
          <w:w w:val="86"/>
          <w:b/>
          <w:bCs/>
        </w:rPr>
        <w:t>E</w:t>
      </w:r>
      <w:r>
        <w:rPr>
          <w:rFonts w:ascii="Times New Roman" w:hAnsi="Times New Roman" w:cs="Times New Roman" w:eastAsia="Times New Roman"/>
          <w:sz w:val="33"/>
          <w:szCs w:val="33"/>
          <w:color w:val="131313"/>
          <w:spacing w:val="-3"/>
          <w:w w:val="86"/>
          <w:b/>
          <w:bCs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131313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33"/>
          <w:szCs w:val="33"/>
          <w:color w:val="131313"/>
          <w:spacing w:val="0"/>
          <w:w w:val="100"/>
          <w:b/>
          <w:bCs/>
        </w:rPr>
        <w:t>H</w:t>
      </w:r>
      <w:r>
        <w:rPr>
          <w:rFonts w:ascii="Times New Roman" w:hAnsi="Times New Roman" w:cs="Times New Roman" w:eastAsia="Times New Roman"/>
          <w:sz w:val="33"/>
          <w:szCs w:val="33"/>
          <w:color w:val="131313"/>
          <w:spacing w:val="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131313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33"/>
          <w:szCs w:val="33"/>
          <w:color w:val="131313"/>
          <w:spacing w:val="-1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000000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33"/>
          <w:szCs w:val="33"/>
          <w:color w:val="000000"/>
          <w:spacing w:val="-3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000000"/>
          <w:spacing w:val="0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33"/>
          <w:szCs w:val="33"/>
          <w:color w:val="000000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131313"/>
          <w:spacing w:val="0"/>
          <w:w w:val="93"/>
          <w:b/>
          <w:bCs/>
        </w:rPr>
        <w:t>AFTESIE</w:t>
      </w:r>
      <w:r>
        <w:rPr>
          <w:rFonts w:ascii="Times New Roman" w:hAnsi="Times New Roman" w:cs="Times New Roman" w:eastAsia="Times New Roman"/>
          <w:sz w:val="33"/>
          <w:szCs w:val="33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086" w:right="3011"/>
        <w:jc w:val="center"/>
        <w:rPr>
          <w:rFonts w:ascii="Times New Roman" w:hAnsi="Times New Roman" w:cs="Times New Roman" w:eastAsia="Times New Roman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punonje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9"/>
        </w:rPr>
        <w:t>sherbimi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-17"/>
          <w:w w:val="109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SHPSF-s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131313"/>
          <w:spacing w:val="0"/>
          <w:w w:val="82"/>
        </w:rPr>
        <w:t>)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42" w:lineRule="exact"/>
        <w:ind w:left="2928" w:right="2846"/>
        <w:jc w:val="center"/>
        <w:rPr>
          <w:rFonts w:ascii="Times New Roman" w:hAnsi="Times New Roman" w:cs="Times New Roman" w:eastAsia="Times New Roman"/>
          <w:sz w:val="32"/>
          <w:szCs w:val="32"/>
        </w:rPr>
      </w:pPr>
      <w:rPr/>
      <w:r>
        <w:rPr>
          <w:rFonts w:ascii="Times New Roman" w:hAnsi="Times New Roman" w:cs="Times New Roman" w:eastAsia="Times New Roman"/>
          <w:sz w:val="32"/>
          <w:szCs w:val="32"/>
          <w:color w:val="131313"/>
          <w:spacing w:val="0"/>
          <w:w w:val="100"/>
          <w:position w:val="-3"/>
        </w:rPr>
        <w:t>z</w:t>
      </w:r>
      <w:r>
        <w:rPr>
          <w:rFonts w:ascii="Times New Roman" w:hAnsi="Times New Roman" w:cs="Times New Roman" w:eastAsia="Times New Roman"/>
          <w:sz w:val="32"/>
          <w:szCs w:val="32"/>
          <w:color w:val="131313"/>
          <w:spacing w:val="0"/>
          <w:w w:val="100"/>
          <w:position w:val="-3"/>
        </w:rPr>
        <w:t>.</w:t>
      </w:r>
      <w:r>
        <w:rPr>
          <w:rFonts w:ascii="Times New Roman" w:hAnsi="Times New Roman" w:cs="Times New Roman" w:eastAsia="Times New Roman"/>
          <w:sz w:val="32"/>
          <w:szCs w:val="32"/>
          <w:color w:val="131313"/>
          <w:spacing w:val="-17"/>
          <w:w w:val="100"/>
          <w:position w:val="-3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464646"/>
          <w:spacing w:val="0"/>
          <w:w w:val="247"/>
          <w:position w:val="-3"/>
        </w:rPr>
        <w:t>----------------</w:t>
      </w:r>
      <w:r>
        <w:rPr>
          <w:rFonts w:ascii="Times New Roman" w:hAnsi="Times New Roman" w:cs="Times New Roman" w:eastAsia="Times New Roman"/>
          <w:sz w:val="32"/>
          <w:szCs w:val="32"/>
          <w:color w:val="000000"/>
          <w:spacing w:val="0"/>
          <w:w w:val="100"/>
          <w:position w:val="0"/>
        </w:rPr>
      </w:r>
    </w:p>
    <w:p>
      <w:pPr>
        <w:spacing w:before="0" w:after="0" w:line="158" w:lineRule="exact"/>
        <w:ind w:left="4282" w:right="4271"/>
        <w:jc w:val="center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379.440002pt;margin-top:19.435946pt;width:60.96pt;height:71.52pt;mso-position-horizontal-relative:page;mso-position-vertical-relative:paragraph;z-index:-4138" coordorigin="7589,389" coordsize="1219,1430">
            <v:group style="position:absolute;left:7603;top:413;width:1190;height:2" coordorigin="7603,413" coordsize="1190,2">
              <v:shape style="position:absolute;left:7603;top:413;width:1190;height:2" coordorigin="7603,413" coordsize="1190,0" path="m7603,413l8794,413e" filled="f" stroked="t" strokeweight="1.44pt" strokecolor="#000000">
                <v:path arrowok="t"/>
              </v:shape>
            </v:group>
            <v:group style="position:absolute;left:7613;top:398;width:2;height:1411" coordorigin="7613,398" coordsize="2,1411">
              <v:shape style="position:absolute;left:7613;top:398;width:2;height:1411" coordorigin="7613,398" coordsize="0,1411" path="m7613,1810l7613,398e" filled="f" stroked="t" strokeweight=".96pt" strokecolor="#000000">
                <v:path arrowok="t"/>
              </v:shape>
            </v:group>
            <v:group style="position:absolute;left:8779;top:398;width:2;height:1411" coordorigin="8779,398" coordsize="2,1411">
              <v:shape style="position:absolute;left:8779;top:398;width:2;height:1411" coordorigin="8779,398" coordsize="0,1411" path="m8779,1810l8779,398e" filled="f" stroked="t" strokeweight=".48pt" strokecolor="#000000">
                <v:path arrowok="t"/>
              </v:shape>
            </v:group>
            <v:group style="position:absolute;left:7603;top:1800;width:1181;height:2" coordorigin="7603,1800" coordsize="1181,2">
              <v:shape style="position:absolute;left:7603;top:1800;width:1181;height:2" coordorigin="7603,1800" coordsize="1181,0" path="m7603,1800l8784,1800e" filled="f" stroked="t" strokeweight=".96pt" strokecolor="#000000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8"/>
          <w:szCs w:val="18"/>
          <w:color w:val="565656"/>
          <w:spacing w:val="-13"/>
          <w:w w:val="130"/>
          <w:i/>
          <w:position w:val="1"/>
        </w:rPr>
        <w:t>(</w:t>
      </w:r>
      <w:r>
        <w:rPr>
          <w:rFonts w:ascii="Arial" w:hAnsi="Arial" w:cs="Arial" w:eastAsia="Arial"/>
          <w:sz w:val="18"/>
          <w:szCs w:val="18"/>
          <w:color w:val="727272"/>
          <w:spacing w:val="2"/>
          <w:w w:val="87"/>
          <w:i/>
          <w:position w:val="1"/>
        </w:rPr>
        <w:t>E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12"/>
          <w:i/>
          <w:position w:val="1"/>
        </w:rPr>
        <w:t>mri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11"/>
          <w:i/>
          <w:position w:val="1"/>
        </w:rPr>
        <w:t>,</w:t>
      </w:r>
      <w:r>
        <w:rPr>
          <w:rFonts w:ascii="Arial" w:hAnsi="Arial" w:cs="Arial" w:eastAsia="Arial"/>
          <w:sz w:val="18"/>
          <w:szCs w:val="18"/>
          <w:color w:val="464646"/>
          <w:spacing w:val="-36"/>
          <w:w w:val="100"/>
          <w:i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95"/>
          <w:i/>
          <w:position w:val="1"/>
        </w:rPr>
        <w:t>alesia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94"/>
          <w:i/>
          <w:position w:val="1"/>
        </w:rPr>
        <w:t>,</w:t>
      </w:r>
      <w:r>
        <w:rPr>
          <w:rFonts w:ascii="Arial" w:hAnsi="Arial" w:cs="Arial" w:eastAsia="Arial"/>
          <w:sz w:val="18"/>
          <w:szCs w:val="18"/>
          <w:color w:val="464646"/>
          <w:spacing w:val="-34"/>
          <w:w w:val="100"/>
          <w:i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101"/>
          <w:i/>
          <w:position w:val="1"/>
        </w:rPr>
        <w:t>mbiemri)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714" w:right="-20"/>
        <w:jc w:val="left"/>
        <w:tabs>
          <w:tab w:pos="694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7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13"/>
          <w:w w:val="107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-15"/>
          <w:w w:val="107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7"/>
        </w:rPr>
        <w:t>elindja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54"/>
          <w:w w:val="10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214"/>
          <w:i/>
        </w:rPr>
        <w:t>_._._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7"/>
          <w:w w:val="77"/>
          <w:i/>
          <w:position w:val="-7"/>
        </w:rPr>
        <w:t>f</w:t>
      </w:r>
      <w:r>
        <w:rPr>
          <w:rFonts w:ascii="Times New Roman" w:hAnsi="Times New Roman" w:cs="Times New Roman" w:eastAsia="Times New Roman"/>
          <w:sz w:val="19"/>
          <w:szCs w:val="19"/>
          <w:color w:val="131313"/>
          <w:spacing w:val="-6"/>
          <w:w w:val="105"/>
          <w:i/>
          <w:position w:val="-7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313131"/>
          <w:spacing w:val="0"/>
          <w:w w:val="115"/>
          <w:i/>
          <w:position w:val="-7"/>
        </w:rPr>
        <w:t>to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4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477" w:lineRule="auto"/>
        <w:ind w:left="1714" w:right="5772"/>
        <w:jc w:val="left"/>
        <w:tabs>
          <w:tab w:pos="4140" w:val="left"/>
          <w:tab w:pos="442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-10"/>
          <w:w w:val="98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color w:val="565656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65656"/>
          <w:spacing w:val="10"/>
          <w:w w:val="112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2"/>
        </w:rPr>
        <w:t>dlin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3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-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-14"/>
          <w:w w:val="66"/>
        </w:rPr>
        <w:t>j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u w:val="single" w:color="45454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u w:val="single" w:color="454545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u w:val="single" w:color="454545"/>
        </w:rPr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256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25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5"/>
        </w:rPr>
        <w:t>Vendbanimi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-28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8"/>
          <w:w w:val="115"/>
          <w:u w:val="single" w:color="45454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5"/>
          <w:u w:val="single" w:color="454545"/>
        </w:rPr>
        <w:tab/>
        <w:tab/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5"/>
          <w:u w:val="single" w:color="454545"/>
        </w:rPr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5"/>
        </w:rPr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5"/>
        </w:rPr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15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2" w:lineRule="auto"/>
        <w:ind w:left="1023" w:right="970" w:firstLine="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2"/>
        </w:rPr>
        <w:t>perfundua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47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13"/>
        </w:rPr>
        <w:t>sukses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38"/>
          <w:w w:val="113"/>
        </w:rPr>
        <w:t> </w:t>
      </w:r>
      <w:r>
        <w:rPr>
          <w:rFonts w:ascii="Arial" w:hAnsi="Arial" w:cs="Arial" w:eastAsia="Arial"/>
          <w:sz w:val="8"/>
          <w:szCs w:val="8"/>
          <w:color w:val="464646"/>
          <w:spacing w:val="0"/>
          <w:w w:val="146"/>
          <w:position w:val="10"/>
        </w:rPr>
        <w:t>1</w:t>
      </w:r>
      <w:r>
        <w:rPr>
          <w:rFonts w:ascii="Arial" w:hAnsi="Arial" w:cs="Arial" w:eastAsia="Arial"/>
          <w:sz w:val="8"/>
          <w:szCs w:val="8"/>
          <w:color w:val="464646"/>
          <w:spacing w:val="-13"/>
          <w:w w:val="146"/>
          <w:position w:val="10"/>
        </w:rPr>
        <w:t>1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8"/>
          <w:position w:val="0"/>
        </w:rPr>
        <w:t>Trajnimi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9"/>
          <w:position w:val="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-1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4"/>
          <w:position w:val="0"/>
        </w:rPr>
        <w:t>Teknik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4"/>
          <w:position w:val="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1"/>
          <w:w w:val="114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4"/>
          <w:position w:val="0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49"/>
          <w:w w:val="114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14"/>
          <w:position w:val="0"/>
        </w:rPr>
        <w:t>Profesional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-24"/>
          <w:w w:val="114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position w:val="0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0"/>
          <w:position w:val="0"/>
        </w:rPr>
        <w:t>Fizik"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2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position w:val="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position w:val="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33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9"/>
          <w:position w:val="0"/>
        </w:rPr>
        <w:t>Punonjes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9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12"/>
          <w:position w:val="0"/>
        </w:rPr>
        <w:t>Sherb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-15"/>
          <w:w w:val="112"/>
          <w:position w:val="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-9"/>
          <w:w w:val="112"/>
          <w:position w:val="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12"/>
          <w:position w:val="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12"/>
          <w:position w:val="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3"/>
          <w:w w:val="112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12"/>
          <w:position w:val="0"/>
        </w:rPr>
        <w:t>prane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2"/>
          <w:w w:val="112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12"/>
          <w:position w:val="0"/>
        </w:rPr>
        <w:t>Qendre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12"/>
          <w:position w:val="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-21"/>
          <w:w w:val="112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position w:val="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2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8"/>
          <w:position w:val="0"/>
        </w:rPr>
        <w:t>Trajnimil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1"/>
          <w:w w:val="108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position w:val="0"/>
        </w:rPr>
        <w:t>Privat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17"/>
          <w:w w:val="100"/>
          <w:position w:val="0"/>
        </w:rPr>
        <w:t> </w:t>
      </w:r>
      <w:r>
        <w:rPr>
          <w:rFonts w:ascii="Arial" w:hAnsi="Arial" w:cs="Arial" w:eastAsia="Arial"/>
          <w:sz w:val="8"/>
          <w:szCs w:val="8"/>
          <w:color w:val="464646"/>
          <w:spacing w:val="0"/>
          <w:w w:val="135"/>
          <w:i/>
          <w:position w:val="10"/>
        </w:rPr>
        <w:t>11</w:t>
      </w:r>
      <w:r>
        <w:rPr>
          <w:rFonts w:ascii="Arial" w:hAnsi="Arial" w:cs="Arial" w:eastAsia="Arial"/>
          <w:sz w:val="8"/>
          <w:szCs w:val="8"/>
          <w:color w:val="464646"/>
          <w:spacing w:val="22"/>
          <w:w w:val="135"/>
          <w:i/>
          <w:position w:val="1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0"/>
          <w:position w:val="0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0"/>
          <w:position w:val="0"/>
        </w:rPr>
        <w:t>emri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3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22"/>
          <w:position w:val="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-12"/>
          <w:w w:val="122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22"/>
          <w:position w:val="0"/>
        </w:rPr>
        <w:t>qendres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22"/>
          <w:position w:val="0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22"/>
          <w:position w:val="0"/>
        </w:rPr>
        <w:t>                              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28"/>
          <w:w w:val="122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22"/>
          <w:position w:val="0"/>
        </w:rPr>
        <w:t>nga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22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  <w:position w:val="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6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131313"/>
          <w:spacing w:val="-7"/>
          <w:w w:val="100"/>
          <w:position w:val="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2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C6C6C6"/>
          <w:spacing w:val="2"/>
          <w:w w:val="279"/>
          <w:position w:val="0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-16"/>
          <w:w w:val="121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C6C6C6"/>
          <w:spacing w:val="-7"/>
          <w:w w:val="287"/>
          <w:position w:val="0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121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-1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2"/>
          <w:position w:val="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-18"/>
          <w:w w:val="102"/>
          <w:position w:val="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color w:val="C6C6C6"/>
          <w:spacing w:val="0"/>
          <w:w w:val="194"/>
          <w:position w:val="0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C6C6C6"/>
          <w:spacing w:val="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9"/>
          <w:position w:val="0"/>
        </w:rPr>
        <w:t>de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4"/>
          <w:w w:val="109"/>
          <w:position w:val="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131313"/>
          <w:spacing w:val="0"/>
          <w:w w:val="109"/>
          <w:position w:val="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131313"/>
          <w:spacing w:val="-26"/>
          <w:w w:val="109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  <w:position w:val="0"/>
        </w:rPr>
        <w:t>date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3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C6C6C6"/>
          <w:spacing w:val="2"/>
          <w:w w:val="279"/>
          <w:position w:val="0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-11"/>
          <w:w w:val="121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C6C6C6"/>
          <w:spacing w:val="-7"/>
          <w:w w:val="279"/>
          <w:position w:val="0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62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-3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  <w:position w:val="0"/>
        </w:rPr>
        <w:t>20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  <w:position w:val="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4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31313"/>
          <w:spacing w:val="0"/>
          <w:w w:val="121"/>
          <w:position w:val="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995" w:right="98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</w:rPr>
        <w:t>Kj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</w:rPr>
        <w:t>Deshmi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</w:rPr>
        <w:t>Aftesie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100"/>
        </w:rPr>
        <w:t>eshte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56565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565656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100"/>
        </w:rPr>
        <w:t>vlefshme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38"/>
        </w:rPr>
        <w:t>fu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34"/>
          <w:w w:val="13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</w:rPr>
        <w:t>paraqitu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84"/>
        </w:rPr>
        <w:t>prru1.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84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27"/>
          <w:w w:val="8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109"/>
        </w:rPr>
        <w:t>strukturave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26"/>
          <w:w w:val="109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101"/>
        </w:rPr>
        <w:t>Poli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-4"/>
          <w:w w:val="101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131313"/>
          <w:spacing w:val="-13"/>
          <w:w w:val="77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116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115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13131"/>
          <w:spacing w:val="0"/>
          <w:w w:val="109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5" w:after="0" w:line="240" w:lineRule="auto"/>
        <w:ind w:left="1023" w:right="4032"/>
        <w:jc w:val="both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0"/>
        </w:rPr>
        <w:t>Shtetit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38"/>
        </w:rPr>
        <w:t>fu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7"/>
          <w:w w:val="13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65656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color w:val="565656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rtifikua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Punonje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10"/>
        </w:rPr>
        <w:t>Sherbimi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-6"/>
          <w:w w:val="11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0"/>
          <w:w w:val="106"/>
        </w:rPr>
        <w:t>SHPS</w:t>
      </w:r>
      <w:r>
        <w:rPr>
          <w:rFonts w:ascii="Times New Roman" w:hAnsi="Times New Roman" w:cs="Times New Roman" w:eastAsia="Times New Roman"/>
          <w:sz w:val="21"/>
          <w:szCs w:val="21"/>
          <w:color w:val="464646"/>
          <w:spacing w:val="-5"/>
          <w:w w:val="106"/>
        </w:rPr>
        <w:t>F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27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21" w:right="1802"/>
        <w:jc w:val="center"/>
        <w:tabs>
          <w:tab w:pos="596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125.760002pt;margin-top:34.522736pt;width:119.04pt;height:.1pt;mso-position-horizontal-relative:page;mso-position-vertical-relative:paragraph;z-index:-4137" coordorigin="2515,690" coordsize="2381,2">
            <v:shape style="position:absolute;left:2515;top:690;width:2381;height:2" coordorigin="2515,690" coordsize="2381,0" path="m2515,690l4896,690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350.880005pt;margin-top:34.522736pt;width:129.6pt;height:.1pt;mso-position-horizontal-relative:page;mso-position-vertical-relative:paragraph;z-index:-4136" coordorigin="7018,690" coordsize="2592,2">
            <v:shape style="position:absolute;left:7018;top:690;width:2592;height:2" coordorigin="7018,690" coordsize="2592,0" path="m7018,690l9610,690e" filled="f" stroked="t" strokeweight=".4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0"/>
          <w:w w:val="100"/>
        </w:rPr>
        <w:t>DREJTUES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0"/>
          <w:w w:val="108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-9"/>
          <w:w w:val="10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8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1"/>
          <w:w w:val="108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10"/>
          <w:w w:val="108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8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-54"/>
          <w:w w:val="10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0"/>
          <w:w w:val="108"/>
        </w:rPr>
        <w:t>TI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-17"/>
          <w:w w:val="108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-6"/>
          <w:w w:val="108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0"/>
          <w:w w:val="108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4"/>
          <w:w w:val="108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-6"/>
          <w:w w:val="108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0"/>
          <w:w w:val="108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0"/>
          <w:w w:val="108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3"/>
          <w:w w:val="10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3"/>
          <w:w w:val="114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3"/>
          <w:w w:val="104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0"/>
          <w:w w:val="97"/>
        </w:rPr>
        <w:t>BJ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1"/>
          <w:w w:val="97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13131"/>
          <w:spacing w:val="-4"/>
          <w:w w:val="102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131313"/>
          <w:spacing w:val="0"/>
          <w:w w:val="115"/>
        </w:rPr>
        <w:t>TIT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0" w:right="-20"/>
        <w:jc w:val="left"/>
        <w:rPr>
          <w:rFonts w:ascii="Times New Roman" w:hAnsi="Times New Roman" w:cs="Times New Roman" w:eastAsia="Times New Roman"/>
          <w:sz w:val="11.519531"/>
          <w:szCs w:val="11.519531"/>
        </w:rPr>
      </w:pPr>
      <w:rPr/>
      <w:r>
        <w:rPr/>
        <w:pict>
          <v:shape style="width:48.959999pt;height:5.76pt;mso-position-horizontal-relative:char;mso-position-vertical-relative:line" type="#_x0000_t75">
            <v:imagedata r:id="rId46" o:title=""/>
          </v:shape>
        </w:pict>
      </w:r>
      <w:r>
        <w:rPr>
          <w:rFonts w:ascii="Times New Roman" w:hAnsi="Times New Roman" w:cs="Times New Roman" w:eastAsia="Times New Roman"/>
          <w:sz w:val="11.519531"/>
          <w:szCs w:val="11.519531"/>
        </w:rPr>
      </w:r>
    </w:p>
    <w:p>
      <w:pPr>
        <w:jc w:val="left"/>
        <w:spacing w:after="0"/>
        <w:sectPr>
          <w:pgMar w:header="720" w:footer="0" w:top="1680" w:bottom="280" w:left="1060" w:right="800"/>
          <w:headerReference w:type="default" r:id="rId44"/>
          <w:footerReference w:type="default" r:id="rId45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8" w:after="0" w:line="240" w:lineRule="auto"/>
        <w:ind w:left="818" w:right="694"/>
        <w:jc w:val="center"/>
        <w:tabs>
          <w:tab w:pos="4600" w:val="left"/>
          <w:tab w:pos="8420" w:val="left"/>
        </w:tabs>
        <w:rPr>
          <w:rFonts w:ascii="Courier New" w:hAnsi="Courier New" w:cs="Courier New" w:eastAsia="Courier New"/>
          <w:sz w:val="22"/>
          <w:szCs w:val="22"/>
        </w:rPr>
      </w:pPr>
      <w:rPr/>
      <w:r>
        <w:rPr/>
        <w:pict>
          <v:group style="position:absolute;margin-left:487.058838pt;margin-top:-27.906988pt;width:55.905882pt;height:.1pt;mso-position-horizontal-relative:page;mso-position-vertical-relative:paragraph;z-index:-4135" coordorigin="9741,-558" coordsize="1118,2">
            <v:shape style="position:absolute;left:9741;top:-558;width:1118;height:2" coordorigin="9741,-558" coordsize="1118,0" path="m9741,-558l10859,-558e" filled="f" stroked="t" strokeweight=".847059pt" strokecolor="#1C1C1C">
              <v:path arrowok="t"/>
            </v:shape>
          </v:group>
          <w10:wrap type="none"/>
        </w:pict>
      </w:r>
      <w:r>
        <w:rPr>
          <w:rFonts w:ascii="Courier New" w:hAnsi="Courier New" w:cs="Courier New" w:eastAsia="Courier New"/>
          <w:sz w:val="22"/>
          <w:szCs w:val="22"/>
          <w:color w:val="262626"/>
          <w:spacing w:val="0"/>
          <w:w w:val="192"/>
          <w:i/>
        </w:rPr>
        <w:t>--------------</w:t>
      </w:r>
      <w:r>
        <w:rPr>
          <w:rFonts w:ascii="Courier New" w:hAnsi="Courier New" w:cs="Courier New" w:eastAsia="Courier New"/>
          <w:sz w:val="22"/>
          <w:szCs w:val="22"/>
          <w:color w:val="262626"/>
          <w:spacing w:val="0"/>
          <w:w w:val="100"/>
          <w:i/>
        </w:rPr>
        <w:tab/>
      </w:r>
      <w:r>
        <w:rPr>
          <w:rFonts w:ascii="Courier New" w:hAnsi="Courier New" w:cs="Courier New" w:eastAsia="Courier New"/>
          <w:sz w:val="22"/>
          <w:szCs w:val="22"/>
          <w:color w:val="262626"/>
          <w:spacing w:val="0"/>
          <w:w w:val="192"/>
          <w:i/>
        </w:rPr>
        <w:t>-----------M-o</w:t>
      </w:r>
      <w:r>
        <w:rPr>
          <w:rFonts w:ascii="Courier New" w:hAnsi="Courier New" w:cs="Courier New" w:eastAsia="Courier New"/>
          <w:sz w:val="22"/>
          <w:szCs w:val="22"/>
          <w:color w:val="262626"/>
          <w:spacing w:val="0"/>
          <w:w w:val="100"/>
          <w:i/>
        </w:rPr>
        <w:tab/>
      </w:r>
      <w:r>
        <w:rPr>
          <w:rFonts w:ascii="Courier New" w:hAnsi="Courier New" w:cs="Courier New" w:eastAsia="Courier New"/>
          <w:sz w:val="22"/>
          <w:szCs w:val="22"/>
          <w:color w:val="262626"/>
          <w:spacing w:val="0"/>
          <w:w w:val="192"/>
          <w:i/>
        </w:rPr>
        <w:t>-11</w:t>
      </w:r>
      <w:r>
        <w:rPr>
          <w:rFonts w:ascii="Courier New" w:hAnsi="Courier New" w:cs="Courier New" w:eastAsia="Courier New"/>
          <w:sz w:val="22"/>
          <w:szCs w:val="22"/>
          <w:color w:val="262626"/>
          <w:spacing w:val="-8"/>
          <w:w w:val="192"/>
          <w:i/>
        </w:rPr>
        <w:t>_</w:t>
      </w:r>
      <w:r>
        <w:rPr>
          <w:rFonts w:ascii="Courier New" w:hAnsi="Courier New" w:cs="Courier New" w:eastAsia="Courier New"/>
          <w:sz w:val="22"/>
          <w:szCs w:val="22"/>
          <w:color w:val="262626"/>
          <w:spacing w:val="-19"/>
          <w:w w:val="192"/>
          <w:i/>
        </w:rPr>
        <w:t>2</w:t>
      </w:r>
      <w:r>
        <w:rPr>
          <w:rFonts w:ascii="Courier New" w:hAnsi="Courier New" w:cs="Courier New" w:eastAsia="Courier New"/>
          <w:sz w:val="22"/>
          <w:szCs w:val="22"/>
          <w:color w:val="010101"/>
          <w:spacing w:val="0"/>
          <w:w w:val="31"/>
          <w:i/>
        </w:rPr>
        <w:t>1</w:t>
      </w:r>
      <w:r>
        <w:rPr>
          <w:rFonts w:ascii="Courier New" w:hAnsi="Courier New" w:cs="Courier New" w:eastAsia="Courier New"/>
          <w:sz w:val="22"/>
          <w:szCs w:val="22"/>
          <w:color w:val="000000"/>
          <w:spacing w:val="0"/>
          <w:w w:val="10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53" w:lineRule="auto"/>
        <w:ind w:left="2586" w:right="2187" w:firstLine="-7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Arial" w:hAnsi="Arial" w:cs="Arial" w:eastAsia="Arial"/>
          <w:sz w:val="14"/>
          <w:szCs w:val="14"/>
          <w:color w:val="111111"/>
          <w:spacing w:val="0"/>
          <w:w w:val="167"/>
        </w:rPr>
        <w:t>REPUBLIKA</w:t>
      </w:r>
      <w:r>
        <w:rPr>
          <w:rFonts w:ascii="Arial" w:hAnsi="Arial" w:cs="Arial" w:eastAsia="Arial"/>
          <w:sz w:val="14"/>
          <w:szCs w:val="14"/>
          <w:color w:val="111111"/>
          <w:spacing w:val="0"/>
          <w:w w:val="167"/>
        </w:rPr>
        <w:t> </w:t>
      </w:r>
      <w:r>
        <w:rPr>
          <w:rFonts w:ascii="Arial" w:hAnsi="Arial" w:cs="Arial" w:eastAsia="Arial"/>
          <w:sz w:val="14"/>
          <w:szCs w:val="14"/>
          <w:color w:val="111111"/>
          <w:spacing w:val="25"/>
          <w:w w:val="167"/>
        </w:rPr>
        <w:t> </w:t>
      </w:r>
      <w:r>
        <w:rPr>
          <w:rFonts w:ascii="Arial" w:hAnsi="Arial" w:cs="Arial" w:eastAsia="Arial"/>
          <w:sz w:val="14"/>
          <w:szCs w:val="14"/>
          <w:color w:val="010101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010101"/>
          <w:spacing w:val="0"/>
          <w:w w:val="100"/>
        </w:rPr>
        <w:t>  </w:t>
      </w:r>
      <w:r>
        <w:rPr>
          <w:rFonts w:ascii="Arial" w:hAnsi="Arial" w:cs="Arial" w:eastAsia="Arial"/>
          <w:sz w:val="14"/>
          <w:szCs w:val="14"/>
          <w:color w:val="010101"/>
          <w:spacing w:val="35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262626"/>
          <w:spacing w:val="0"/>
          <w:w w:val="144"/>
        </w:rPr>
        <w:t>SHQ</w:t>
      </w:r>
      <w:r>
        <w:rPr>
          <w:rFonts w:ascii="Arial" w:hAnsi="Arial" w:cs="Arial" w:eastAsia="Arial"/>
          <w:sz w:val="14"/>
          <w:szCs w:val="14"/>
          <w:color w:val="262626"/>
          <w:spacing w:val="-8"/>
          <w:w w:val="144"/>
        </w:rPr>
        <w:t> </w:t>
      </w:r>
      <w:r>
        <w:rPr>
          <w:rFonts w:ascii="Arial" w:hAnsi="Arial" w:cs="Arial" w:eastAsia="Arial"/>
          <w:sz w:val="14"/>
          <w:szCs w:val="14"/>
          <w:color w:val="010101"/>
          <w:spacing w:val="0"/>
          <w:w w:val="166"/>
        </w:rPr>
        <w:t>IPER</w:t>
      </w:r>
      <w:r>
        <w:rPr>
          <w:rFonts w:ascii="Arial" w:hAnsi="Arial" w:cs="Arial" w:eastAsia="Arial"/>
          <w:sz w:val="14"/>
          <w:szCs w:val="14"/>
          <w:color w:val="010101"/>
          <w:spacing w:val="15"/>
          <w:w w:val="166"/>
        </w:rPr>
        <w:t>I</w:t>
      </w:r>
      <w:r>
        <w:rPr>
          <w:rFonts w:ascii="Arial" w:hAnsi="Arial" w:cs="Arial" w:eastAsia="Arial"/>
          <w:sz w:val="14"/>
          <w:szCs w:val="14"/>
          <w:color w:val="262626"/>
          <w:spacing w:val="0"/>
          <w:w w:val="166"/>
        </w:rPr>
        <w:t>SE</w:t>
      </w:r>
      <w:r>
        <w:rPr>
          <w:rFonts w:ascii="Arial" w:hAnsi="Arial" w:cs="Arial" w:eastAsia="Arial"/>
          <w:sz w:val="14"/>
          <w:szCs w:val="14"/>
          <w:color w:val="262626"/>
          <w:spacing w:val="-4"/>
          <w:w w:val="166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8"/>
        </w:rPr>
        <w:t>MINISTRI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8"/>
        </w:rPr>
        <w:t>A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39"/>
          <w:w w:val="118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8"/>
        </w:rPr>
        <w:t>PUNEVE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22"/>
          <w:w w:val="118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0"/>
          <w:w w:val="119"/>
        </w:rPr>
        <w:t>BRENDSHME</w:t>
      </w:r>
      <w:r>
        <w:rPr>
          <w:rFonts w:ascii="Times New Roman" w:hAnsi="Times New Roman" w:cs="Times New Roman" w:eastAsia="Times New Roman"/>
          <w:sz w:val="25"/>
          <w:szCs w:val="25"/>
          <w:color w:val="262626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262626"/>
          <w:spacing w:val="0"/>
          <w:w w:val="100"/>
        </w:rPr>
        <w:t>Drejtoria</w:t>
      </w:r>
      <w:r>
        <w:rPr>
          <w:rFonts w:ascii="Times New Roman" w:hAnsi="Times New Roman" w:cs="Times New Roman" w:eastAsia="Times New Roman"/>
          <w:sz w:val="23"/>
          <w:szCs w:val="23"/>
          <w:color w:val="262626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262626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262626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11111"/>
          <w:spacing w:val="0"/>
          <w:w w:val="100"/>
        </w:rPr>
        <w:t>Pergjithshme</w:t>
      </w:r>
      <w:r>
        <w:rPr>
          <w:rFonts w:ascii="Times New Roman" w:hAnsi="Times New Roman" w:cs="Times New Roman" w:eastAsia="Times New Roman"/>
          <w:sz w:val="23"/>
          <w:szCs w:val="23"/>
          <w:color w:val="111111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262626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262626"/>
          <w:spacing w:val="-28"/>
          <w:w w:val="126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11111"/>
          <w:spacing w:val="0"/>
          <w:w w:val="100"/>
        </w:rPr>
        <w:t>Policise</w:t>
      </w:r>
      <w:r>
        <w:rPr>
          <w:rFonts w:ascii="Times New Roman" w:hAnsi="Times New Roman" w:cs="Times New Roman" w:eastAsia="Times New Roman"/>
          <w:sz w:val="23"/>
          <w:szCs w:val="23"/>
          <w:color w:val="111111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26262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color w:val="26262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262626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262626"/>
          <w:spacing w:val="0"/>
          <w:w w:val="110"/>
        </w:rPr>
        <w:t>Shtetit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</w:rPr>
      </w:r>
    </w:p>
    <w:p>
      <w:pPr>
        <w:spacing w:before="25" w:after="0" w:line="240" w:lineRule="auto"/>
        <w:ind w:left="4273" w:right="3976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color w:val="111111"/>
          <w:spacing w:val="0"/>
          <w:w w:val="100"/>
        </w:rPr>
        <w:t>Akademia</w:t>
      </w:r>
      <w:r>
        <w:rPr>
          <w:rFonts w:ascii="Times New Roman" w:hAnsi="Times New Roman" w:cs="Times New Roman" w:eastAsia="Times New Roman"/>
          <w:sz w:val="23"/>
          <w:szCs w:val="23"/>
          <w:color w:val="111111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1111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11111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11111"/>
          <w:spacing w:val="0"/>
          <w:w w:val="108"/>
        </w:rPr>
        <w:t>Sigurise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07" w:right="768"/>
        <w:jc w:val="center"/>
        <w:tabs>
          <w:tab w:pos="2320" w:val="left"/>
          <w:tab w:pos="742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1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2"/>
          <w:w w:val="100"/>
          <w:u w:val="single" w:color="7B7B7A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u w:val="single" w:color="7B7B7A"/>
          <w:position w:val="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u w:val="single" w:color="7B7B7A"/>
          <w:position w:val="1"/>
        </w:rPr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1"/>
          <w:position w:val="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6"/>
          <w:w w:val="111"/>
          <w:position w:val="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D4D4D"/>
          <w:spacing w:val="-20"/>
          <w:w w:val="118"/>
          <w:position w:val="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4"/>
          <w:w w:val="140"/>
          <w:position w:val="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57"/>
          <w:position w:val="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  <w:position w:val="0"/>
        </w:rPr>
        <w:t>Tira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00"/>
          <w:position w:val="0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-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00"/>
          <w:position w:val="0"/>
        </w:rPr>
        <w:t>me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1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7C7B"/>
          <w:spacing w:val="-7"/>
          <w:w w:val="273"/>
          <w:position w:val="0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6"/>
          <w:w w:val="187"/>
          <w:position w:val="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7C7C7B"/>
          <w:spacing w:val="-7"/>
          <w:w w:val="281"/>
          <w:position w:val="0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49"/>
          <w:position w:val="0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3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3"/>
          <w:position w:val="0"/>
        </w:rPr>
        <w:t>2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5"/>
          <w:w w:val="103"/>
          <w:position w:val="0"/>
        </w:rPr>
        <w:t>0</w:t>
      </w:r>
      <w:r>
        <w:rPr>
          <w:rFonts w:ascii="Times New Roman" w:hAnsi="Times New Roman" w:cs="Times New Roman" w:eastAsia="Times New Roman"/>
          <w:sz w:val="21"/>
          <w:szCs w:val="21"/>
          <w:color w:val="7C7C7B"/>
          <w:spacing w:val="0"/>
          <w:w w:val="195"/>
          <w:position w:val="0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24" w:right="3264"/>
        <w:jc w:val="center"/>
        <w:rPr>
          <w:rFonts w:ascii="Times New Roman" w:hAnsi="Times New Roman" w:cs="Times New Roman" w:eastAsia="Times New Roman"/>
          <w:sz w:val="32"/>
          <w:szCs w:val="32"/>
        </w:rPr>
      </w:pPr>
      <w:rPr/>
      <w:r>
        <w:rPr>
          <w:rFonts w:ascii="Times New Roman" w:hAnsi="Times New Roman" w:cs="Times New Roman" w:eastAsia="Times New Roman"/>
          <w:sz w:val="32"/>
          <w:szCs w:val="32"/>
          <w:color w:val="111111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32"/>
          <w:szCs w:val="32"/>
          <w:color w:val="111111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11111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32"/>
          <w:szCs w:val="32"/>
          <w:color w:val="111111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111111"/>
          <w:spacing w:val="0"/>
          <w:w w:val="100"/>
        </w:rPr>
        <w:t>SH</w:t>
      </w:r>
      <w:r>
        <w:rPr>
          <w:rFonts w:ascii="Times New Roman" w:hAnsi="Times New Roman" w:cs="Times New Roman" w:eastAsia="Times New Roman"/>
          <w:sz w:val="32"/>
          <w:szCs w:val="32"/>
          <w:color w:val="111111"/>
          <w:spacing w:val="70"/>
          <w:w w:val="100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111111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32"/>
          <w:szCs w:val="32"/>
          <w:color w:val="111111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010101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32"/>
          <w:szCs w:val="32"/>
          <w:color w:val="010101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010101"/>
          <w:spacing w:val="0"/>
          <w:w w:val="105"/>
        </w:rPr>
        <w:t>-</w:t>
      </w:r>
      <w:r>
        <w:rPr>
          <w:rFonts w:ascii="Times New Roman" w:hAnsi="Times New Roman" w:cs="Times New Roman" w:eastAsia="Times New Roman"/>
          <w:sz w:val="32"/>
          <w:szCs w:val="32"/>
          <w:color w:val="010101"/>
          <w:spacing w:val="9"/>
          <w:w w:val="105"/>
        </w:rPr>
        <w:t> </w:t>
      </w:r>
      <w:r>
        <w:rPr>
          <w:rFonts w:ascii="Times New Roman" w:hAnsi="Times New Roman" w:cs="Times New Roman" w:eastAsia="Times New Roman"/>
          <w:sz w:val="32"/>
          <w:szCs w:val="32"/>
          <w:color w:val="111111"/>
          <w:spacing w:val="0"/>
          <w:w w:val="105"/>
        </w:rPr>
        <w:t>AFTESIE</w:t>
      </w:r>
      <w:r>
        <w:rPr>
          <w:rFonts w:ascii="Times New Roman" w:hAnsi="Times New Roman" w:cs="Times New Roman" w:eastAsia="Times New Roman"/>
          <w:sz w:val="32"/>
          <w:szCs w:val="32"/>
          <w:color w:val="000000"/>
          <w:spacing w:val="0"/>
          <w:w w:val="10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671" w:right="1219"/>
        <w:jc w:val="center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5"/>
        </w:rPr>
        <w:t>aftesimi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5"/>
        </w:rPr>
        <w:t>n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-24"/>
          <w:w w:val="115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5"/>
        </w:rPr>
        <w:t>teori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5"/>
        </w:rPr>
        <w:t>k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-4"/>
          <w:w w:val="115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6"/>
        </w:rPr>
        <w:t>prakti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6"/>
        </w:rPr>
        <w:t>k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7"/>
          <w:w w:val="116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6"/>
        </w:rPr>
        <w:t>mbajtje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-18"/>
          <w:w w:val="116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6"/>
        </w:rPr>
        <w:t>dh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8"/>
          <w:w w:val="116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6"/>
        </w:rPr>
        <w:t>perdorim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-32"/>
          <w:w w:val="116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2"/>
        </w:rPr>
        <w:t>arme</w:t>
      </w:r>
      <w:r>
        <w:rPr>
          <w:rFonts w:ascii="Times New Roman" w:hAnsi="Times New Roman" w:cs="Times New Roman" w:eastAsia="Times New Roman"/>
          <w:sz w:val="25"/>
          <w:szCs w:val="25"/>
          <w:color w:val="111111"/>
          <w:spacing w:val="0"/>
          <w:w w:val="113"/>
        </w:rPr>
        <w:t>)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56" w:lineRule="exact"/>
        <w:ind w:left="3080" w:right="2641"/>
        <w:jc w:val="center"/>
        <w:rPr>
          <w:rFonts w:ascii="Times New Roman" w:hAnsi="Times New Roman" w:cs="Times New Roman" w:eastAsia="Times New Roman"/>
          <w:sz w:val="33"/>
          <w:szCs w:val="33"/>
        </w:rPr>
      </w:pPr>
      <w:rPr/>
      <w:r>
        <w:rPr>
          <w:rFonts w:ascii="Times New Roman" w:hAnsi="Times New Roman" w:cs="Times New Roman" w:eastAsia="Times New Roman"/>
          <w:sz w:val="33"/>
          <w:szCs w:val="33"/>
          <w:color w:val="262626"/>
          <w:spacing w:val="0"/>
          <w:w w:val="93"/>
          <w:position w:val="-2"/>
        </w:rPr>
        <w:t>z</w:t>
      </w:r>
      <w:r>
        <w:rPr>
          <w:rFonts w:ascii="Times New Roman" w:hAnsi="Times New Roman" w:cs="Times New Roman" w:eastAsia="Times New Roman"/>
          <w:sz w:val="33"/>
          <w:szCs w:val="33"/>
          <w:color w:val="262626"/>
          <w:spacing w:val="0"/>
          <w:w w:val="93"/>
          <w:position w:val="-2"/>
        </w:rPr>
        <w:t>.</w:t>
      </w:r>
      <w:r>
        <w:rPr>
          <w:rFonts w:ascii="Times New Roman" w:hAnsi="Times New Roman" w:cs="Times New Roman" w:eastAsia="Times New Roman"/>
          <w:sz w:val="33"/>
          <w:szCs w:val="33"/>
          <w:color w:val="262626"/>
          <w:spacing w:val="-20"/>
          <w:w w:val="93"/>
          <w:position w:val="-2"/>
        </w:rPr>
        <w:t> </w:t>
      </w:r>
      <w:r>
        <w:rPr>
          <w:rFonts w:ascii="Times New Roman" w:hAnsi="Times New Roman" w:cs="Times New Roman" w:eastAsia="Times New Roman"/>
          <w:sz w:val="33"/>
          <w:szCs w:val="33"/>
          <w:color w:val="3D3D3D"/>
          <w:spacing w:val="0"/>
          <w:w w:val="118"/>
          <w:position w:val="-2"/>
        </w:rPr>
        <w:t>---------------------------------</w:t>
      </w:r>
      <w:r>
        <w:rPr>
          <w:rFonts w:ascii="Times New Roman" w:hAnsi="Times New Roman" w:cs="Times New Roman" w:eastAsia="Times New Roman"/>
          <w:sz w:val="33"/>
          <w:szCs w:val="33"/>
          <w:color w:val="000000"/>
          <w:spacing w:val="0"/>
          <w:w w:val="100"/>
          <w:position w:val="0"/>
        </w:rPr>
      </w:r>
    </w:p>
    <w:p>
      <w:pPr>
        <w:spacing w:before="0" w:after="0" w:line="160" w:lineRule="exact"/>
        <w:ind w:left="4455" w:right="4044"/>
        <w:jc w:val="center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391.341187pt;margin-top:20.497166pt;width:61.835294pt;height:73.270589pt;mso-position-horizontal-relative:page;mso-position-vertical-relative:paragraph;z-index:-4134" coordorigin="7827,410" coordsize="1237,1465">
            <v:group style="position:absolute;left:7835;top:427;width:1220;height:2" coordorigin="7835,427" coordsize="1220,2">
              <v:shape style="position:absolute;left:7835;top:427;width:1220;height:2" coordorigin="7835,427" coordsize="1220,0" path="m7835,427l9055,427e" filled="f" stroked="t" strokeweight=".847059pt" strokecolor="#1C1C1C">
                <v:path arrowok="t"/>
              </v:shape>
            </v:group>
            <v:group style="position:absolute;left:7844;top:418;width:2;height:1448" coordorigin="7844,418" coordsize="2,1448">
              <v:shape style="position:absolute;left:7844;top:418;width:2;height:1448" coordorigin="7844,418" coordsize="0,1448" path="m7844,1867l7844,418e" filled="f" stroked="t" strokeweight=".847059pt" strokecolor="#000000">
                <v:path arrowok="t"/>
              </v:shape>
            </v:group>
            <v:group style="position:absolute;left:9047;top:418;width:2;height:1448" coordorigin="9047,418" coordsize="2,1448">
              <v:shape style="position:absolute;left:9047;top:418;width:2;height:1448" coordorigin="9047,418" coordsize="0,1448" path="m9047,1867l9047,418e" filled="f" stroked="t" strokeweight=".847059pt" strokecolor="#000000">
                <v:path arrowok="t"/>
              </v:shape>
            </v:group>
            <v:group style="position:absolute;left:7835;top:1858;width:1220;height:2" coordorigin="7835,1858" coordsize="1220,2">
              <v:shape style="position:absolute;left:7835;top:1858;width:1220;height:2" coordorigin="7835,1858" coordsize="1220,0" path="m7835,1858l9055,1858e" filled="f" stroked="t" strokeweight=".847059pt" strokecolor="#131313">
                <v:path arrowok="t"/>
              </v:shape>
            </v:group>
            <w10:wrap type="none"/>
          </v:group>
        </w:pic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  <w:i/>
          <w:position w:val="1"/>
        </w:rPr>
        <w:t>(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0"/>
          <w:i/>
          <w:position w:val="1"/>
        </w:rPr>
        <w:t>Emri,</w:t>
      </w:r>
      <w:r>
        <w:rPr>
          <w:rFonts w:ascii="Arial" w:hAnsi="Arial" w:cs="Arial" w:eastAsia="Arial"/>
          <w:sz w:val="18"/>
          <w:szCs w:val="18"/>
          <w:color w:val="262626"/>
          <w:spacing w:val="8"/>
          <w:w w:val="100"/>
          <w:i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97"/>
          <w:i/>
          <w:position w:val="1"/>
        </w:rPr>
        <w:t>atifsia,</w:t>
      </w:r>
      <w:r>
        <w:rPr>
          <w:rFonts w:ascii="Arial" w:hAnsi="Arial" w:cs="Arial" w:eastAsia="Arial"/>
          <w:sz w:val="18"/>
          <w:szCs w:val="18"/>
          <w:color w:val="262626"/>
          <w:spacing w:val="-34"/>
          <w:w w:val="100"/>
          <w:i/>
          <w:position w:val="1"/>
        </w:rPr>
        <w:t> </w:t>
      </w:r>
      <w:r>
        <w:rPr>
          <w:rFonts w:ascii="Arial" w:hAnsi="Arial" w:cs="Arial" w:eastAsia="Arial"/>
          <w:sz w:val="18"/>
          <w:szCs w:val="18"/>
          <w:color w:val="262626"/>
          <w:spacing w:val="0"/>
          <w:w w:val="104"/>
          <w:i/>
          <w:position w:val="1"/>
        </w:rPr>
        <w:t>mbiemri)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828" w:right="-20"/>
        <w:jc w:val="left"/>
        <w:tabs>
          <w:tab w:pos="7180" w:val="left"/>
        </w:tabs>
        <w:rPr>
          <w:rFonts w:ascii="Courier New" w:hAnsi="Courier New" w:cs="Courier New" w:eastAsia="Courier New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2"/>
        </w:rPr>
        <w:t>Da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"/>
          <w:w w:val="112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-18"/>
          <w:w w:val="11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2"/>
        </w:rPr>
        <w:t>lindja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53"/>
          <w:w w:val="112"/>
        </w:rPr>
        <w:t> </w:t>
      </w:r>
      <w:r>
        <w:rPr>
          <w:rFonts w:ascii="Arial" w:hAnsi="Arial" w:cs="Arial" w:eastAsia="Arial"/>
          <w:sz w:val="22"/>
          <w:szCs w:val="22"/>
          <w:color w:val="7C7C7B"/>
          <w:spacing w:val="-5"/>
          <w:w w:val="179"/>
          <w:i/>
        </w:rPr>
        <w:t>_</w:t>
      </w:r>
      <w:r>
        <w:rPr>
          <w:rFonts w:ascii="Arial" w:hAnsi="Arial" w:cs="Arial" w:eastAsia="Arial"/>
          <w:sz w:val="22"/>
          <w:szCs w:val="22"/>
          <w:color w:val="3D3D3D"/>
          <w:spacing w:val="0"/>
          <w:w w:val="126"/>
          <w:i/>
        </w:rPr>
        <w:t>.</w:t>
      </w:r>
      <w:r>
        <w:rPr>
          <w:rFonts w:ascii="Arial" w:hAnsi="Arial" w:cs="Arial" w:eastAsia="Arial"/>
          <w:sz w:val="22"/>
          <w:szCs w:val="22"/>
          <w:color w:val="7C7C7B"/>
          <w:spacing w:val="12"/>
          <w:w w:val="258"/>
          <w:i/>
        </w:rPr>
        <w:t>_</w:t>
      </w:r>
      <w:r>
        <w:rPr>
          <w:rFonts w:ascii="Arial" w:hAnsi="Arial" w:cs="Arial" w:eastAsia="Arial"/>
          <w:sz w:val="22"/>
          <w:szCs w:val="22"/>
          <w:color w:val="262626"/>
          <w:spacing w:val="-24"/>
          <w:w w:val="126"/>
          <w:i/>
        </w:rPr>
        <w:t>.</w:t>
      </w:r>
      <w:r>
        <w:rPr>
          <w:rFonts w:ascii="Arial" w:hAnsi="Arial" w:cs="Arial" w:eastAsia="Arial"/>
          <w:sz w:val="22"/>
          <w:szCs w:val="22"/>
          <w:color w:val="7C7C7B"/>
          <w:spacing w:val="0"/>
          <w:w w:val="100"/>
          <w:i/>
        </w:rPr>
        <w:t>-----J</w:t>
        <w:tab/>
      </w:r>
      <w:r>
        <w:rPr>
          <w:rFonts w:ascii="Arial" w:hAnsi="Arial" w:cs="Arial" w:eastAsia="Arial"/>
          <w:sz w:val="22"/>
          <w:szCs w:val="22"/>
          <w:color w:val="7C7C7B"/>
          <w:spacing w:val="0"/>
          <w:w w:val="100"/>
          <w:i/>
        </w:rPr>
      </w:r>
      <w:r>
        <w:rPr>
          <w:rFonts w:ascii="Courier New" w:hAnsi="Courier New" w:cs="Courier New" w:eastAsia="Courier New"/>
          <w:sz w:val="22"/>
          <w:szCs w:val="22"/>
          <w:color w:val="111111"/>
          <w:spacing w:val="0"/>
          <w:w w:val="71"/>
          <w:i/>
          <w:position w:val="-7"/>
        </w:rPr>
        <w:t>foto</w:t>
      </w:r>
      <w:r>
        <w:rPr>
          <w:rFonts w:ascii="Courier New" w:hAnsi="Courier New" w:cs="Courier New" w:eastAsia="Courier New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37" w:lineRule="exact"/>
        <w:ind w:left="1828" w:right="-20"/>
        <w:jc w:val="left"/>
        <w:tabs>
          <w:tab w:pos="462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62626"/>
          <w:w w:val="111"/>
          <w:position w:val="-1"/>
        </w:rPr>
        <w:t>Vendlind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"/>
          <w:w w:val="111"/>
          <w:position w:val="-1"/>
        </w:rPr>
        <w:t>j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18"/>
          <w:position w:val="-1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0"/>
          <w:u w:val="single" w:color="10101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0"/>
          <w:u w:val="single" w:color="101010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0"/>
          <w:u w:val="single" w:color="10101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37" w:lineRule="exact"/>
        <w:ind w:left="1828" w:right="-20"/>
        <w:jc w:val="left"/>
        <w:tabs>
          <w:tab w:pos="474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11111"/>
          <w:w w:val="112"/>
          <w:position w:val="-1"/>
        </w:rPr>
        <w:t>Vendbanilni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0"/>
          <w:u w:val="single" w:color="7B7B7A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0"/>
          <w:u w:val="single" w:color="7B7B7A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0"/>
          <w:u w:val="single" w:color="7B7B7A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60" w:lineRule="auto"/>
        <w:ind w:left="1142" w:right="689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8"/>
          <w:w w:val="120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-11"/>
          <w:w w:val="127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4"/>
        </w:rPr>
        <w:t>rfund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3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ua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0"/>
          <w:w w:val="100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-6"/>
          <w:w w:val="116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uk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20"/>
          <w:w w:val="116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16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37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''Trajnimi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1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af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0"/>
          <w:w w:val="116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-27"/>
          <w:w w:val="116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imit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6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"/>
          <w:w w:val="116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-15"/>
          <w:w w:val="116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ri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28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22"/>
          <w:w w:val="116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6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prakti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k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7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9"/>
          <w:w w:val="116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-13"/>
          <w:w w:val="11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44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b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-13"/>
          <w:w w:val="116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jt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9"/>
          <w:w w:val="116"/>
        </w:rPr>
        <w:t>j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9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17"/>
        </w:rPr>
        <w:t>anne",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3"/>
        </w:rPr>
        <w:t>prane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8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3"/>
        </w:rPr>
        <w:t>Akademise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9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1"/>
        </w:rPr>
        <w:t>Sigurise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1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6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17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20"/>
        </w:rPr>
        <w:t>data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20"/>
          <w:w w:val="12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7C7B"/>
          <w:spacing w:val="-10"/>
          <w:w w:val="203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5"/>
          <w:w w:val="187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7C7C7B"/>
          <w:spacing w:val="-18"/>
          <w:w w:val="211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09"/>
        </w:rPr>
        <w:t>.2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16"/>
          <w:w w:val="109"/>
        </w:rPr>
        <w:t>0</w:t>
      </w:r>
      <w:r>
        <w:rPr>
          <w:rFonts w:ascii="Times New Roman" w:hAnsi="Times New Roman" w:cs="Times New Roman" w:eastAsia="Times New Roman"/>
          <w:sz w:val="21"/>
          <w:szCs w:val="21"/>
          <w:color w:val="7C7C7B"/>
          <w:spacing w:val="0"/>
          <w:w w:val="211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7C7C7B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20"/>
        </w:rPr>
        <w:t>deri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21"/>
          <w:w w:val="12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20"/>
        </w:rPr>
        <w:t>date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2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19"/>
          <w:w w:val="12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7C7C7B"/>
          <w:spacing w:val="-10"/>
          <w:w w:val="203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-5"/>
          <w:w w:val="187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7C7C7B"/>
          <w:spacing w:val="-10"/>
          <w:w w:val="203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9"/>
        </w:rPr>
        <w:t>.2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16"/>
          <w:w w:val="109"/>
        </w:rPr>
        <w:t>0</w:t>
      </w:r>
      <w:r>
        <w:rPr>
          <w:rFonts w:ascii="Times New Roman" w:hAnsi="Times New Roman" w:cs="Times New Roman" w:eastAsia="Times New Roman"/>
          <w:sz w:val="21"/>
          <w:szCs w:val="21"/>
          <w:color w:val="7C7C7B"/>
          <w:spacing w:val="-18"/>
          <w:w w:val="211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49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142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2"/>
        </w:rPr>
        <w:t>Deshmia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25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aftesise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eshte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28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8"/>
        </w:rPr>
        <w:t>vlefshme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29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8"/>
          <w:w w:val="100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9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-10"/>
          <w:w w:val="204"/>
        </w:rPr>
        <w:t>'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21"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16"/>
        </w:rPr>
        <w:t>paraqitu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16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28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0"/>
          <w:w w:val="116"/>
        </w:rPr>
        <w:t>prane</w:t>
      </w:r>
      <w:r>
        <w:rPr>
          <w:rFonts w:ascii="Times New Roman" w:hAnsi="Times New Roman" w:cs="Times New Roman" w:eastAsia="Times New Roman"/>
          <w:sz w:val="21"/>
          <w:szCs w:val="21"/>
          <w:color w:val="111111"/>
          <w:spacing w:val="22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6"/>
        </w:rPr>
        <w:t>strukturave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41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Policise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22"/>
        </w:rPr>
        <w:t>se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21" w:after="0" w:line="240" w:lineRule="auto"/>
        <w:ind w:left="1134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14"/>
        </w:rPr>
        <w:t>Shtetit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14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-24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1"/>
          <w:w w:val="138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-15"/>
          <w:w w:val="13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38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12"/>
          <w:w w:val="138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38"/>
        </w:rPr>
        <w:t>'u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8"/>
          <w:w w:val="13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3"/>
        </w:rPr>
        <w:t>pajisu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3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28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1"/>
          <w:w w:val="113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11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13"/>
        </w:rPr>
        <w:t>autorizil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7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6"/>
          <w:w w:val="100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1"/>
        </w:rPr>
        <w:t>mbajt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8"/>
          <w:w w:val="111"/>
        </w:rPr>
        <w:t>j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D4D4D"/>
          <w:spacing w:val="3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0"/>
          <w:w w:val="112"/>
        </w:rPr>
        <w:t>arm</w:t>
      </w:r>
      <w:r>
        <w:rPr>
          <w:rFonts w:ascii="Times New Roman" w:hAnsi="Times New Roman" w:cs="Times New Roman" w:eastAsia="Times New Roman"/>
          <w:sz w:val="21"/>
          <w:szCs w:val="21"/>
          <w:color w:val="3D3D3D"/>
          <w:spacing w:val="-14"/>
          <w:w w:val="11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10101"/>
          <w:spacing w:val="0"/>
          <w:w w:val="149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808" w:right="439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53.694122pt;margin-top:37.163643pt;width:138.070588pt;height:.1pt;mso-position-horizontal-relative:page;mso-position-vertical-relative:paragraph;z-index:-4133" coordorigin="5074,743" coordsize="2761,2">
            <v:shape style="position:absolute;left:5074;top:743;width:2761;height:2" coordorigin="5074,743" coordsize="2761,0" path="m5074,743l7835,743e" filled="f" stroked="t" strokeweight=".423529pt" strokecolor="#2F2F2F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4"/>
        </w:rPr>
        <w:t>DREJTORI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jc w:val="center"/>
        <w:spacing w:after="0"/>
        <w:sectPr>
          <w:pgMar w:header="720" w:footer="0" w:top="1680" w:bottom="280" w:left="1060" w:right="800"/>
          <w:headerReference w:type="default" r:id="rId47"/>
          <w:footerReference w:type="default" r:id="rId48"/>
          <w:pgSz w:w="12240" w:h="15840"/>
        </w:sectPr>
      </w:pPr>
      <w:rPr/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Mar w:footer="980" w:header="720" w:top="1680" w:bottom="1160" w:left="1060" w:right="800"/>
          <w:footerReference w:type="default" r:id="rId49"/>
          <w:pgSz w:w="12240" w:h="15840"/>
        </w:sectPr>
      </w:pPr>
      <w:rPr/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926" w:right="296"/>
        <w:jc w:val="center"/>
        <w:rPr>
          <w:rFonts w:ascii="Times New Roman" w:hAnsi="Times New Roman" w:cs="Times New Roman" w:eastAsia="Times New Roman"/>
          <w:sz w:val="31"/>
          <w:szCs w:val="31"/>
        </w:rPr>
      </w:pPr>
      <w:rPr/>
      <w:r>
        <w:rPr/>
        <w:pict>
          <v:group style="position:absolute;margin-left:462.279144pt;margin-top:-15.129321pt;width:56.625196pt;height:.1pt;mso-position-horizontal-relative:page;mso-position-vertical-relative:paragraph;z-index:-4132" coordorigin="9246,-303" coordsize="1133,2">
            <v:shape style="position:absolute;left:9246;top:-303;width:1133;height:2" coordorigin="9246,-303" coordsize="1133,0" path="m9246,-303l10378,-303e" filled="f" stroked="t" strokeweight=".959749pt" strokecolor="#000000">
              <v:path arrowok="t"/>
            </v:shape>
          </v:group>
          <w10:wrap type="none"/>
        </w:pict>
      </w:r>
      <w:r>
        <w:rPr/>
        <w:pict>
          <v:group style="position:absolute;margin-left:462.279144pt;margin-top:6.630679pt;width:56.625196pt;height:.1pt;mso-position-horizontal-relative:page;mso-position-vertical-relative:paragraph;z-index:-4131" coordorigin="9246,133" coordsize="1133,2">
            <v:shape style="position:absolute;left:9246;top:133;width:1133;height:2" coordorigin="9246,133" coordsize="1133,0" path="m9246,133l10378,133e" filled="f" stroked="t" strokeweight=".959749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31"/>
          <w:szCs w:val="31"/>
          <w:color w:val="080808"/>
          <w:spacing w:val="0"/>
          <w:w w:val="100"/>
          <w:b/>
          <w:bCs/>
        </w:rPr>
        <w:t>VETE</w:t>
      </w:r>
      <w:r>
        <w:rPr>
          <w:rFonts w:ascii="Times New Roman" w:hAnsi="Times New Roman" w:cs="Times New Roman" w:eastAsia="Times New Roman"/>
          <w:sz w:val="31"/>
          <w:szCs w:val="31"/>
          <w:color w:val="080808"/>
          <w:spacing w:val="9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31"/>
          <w:szCs w:val="31"/>
          <w:color w:val="080808"/>
          <w:spacing w:val="0"/>
          <w:w w:val="104"/>
          <w:b/>
          <w:bCs/>
        </w:rPr>
        <w:t>DEKLARIM</w:t>
      </w:r>
      <w:r>
        <w:rPr>
          <w:rFonts w:ascii="Times New Roman" w:hAnsi="Times New Roman" w:cs="Times New Roman" w:eastAsia="Times New Roman"/>
          <w:sz w:val="31"/>
          <w:szCs w:val="31"/>
          <w:color w:val="000000"/>
          <w:spacing w:val="0"/>
          <w:w w:val="10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37" w:lineRule="exact"/>
        <w:ind w:left="3569" w:right="-56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0"/>
          <w:w w:val="100"/>
          <w:position w:val="-1"/>
        </w:rPr>
        <w:t>(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4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0"/>
          <w:w w:val="111"/>
          <w:position w:val="-1"/>
        </w:rPr>
        <w:t>verifikimi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0"/>
          <w:w w:val="111"/>
          <w:position w:val="-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-10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0"/>
          <w:w w:val="109"/>
          <w:position w:val="-1"/>
        </w:rPr>
        <w:t>gjendje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0"/>
          <w:w w:val="109"/>
          <w:position w:val="-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-18"/>
          <w:w w:val="109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10"/>
          <w:w w:val="115"/>
          <w:position w:val="-1"/>
        </w:rPr>
        <w:t>g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18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0"/>
          <w:w w:val="110"/>
          <w:position w:val="-1"/>
        </w:rPr>
        <w:t>yqesore</w:t>
      </w:r>
      <w:r>
        <w:rPr>
          <w:rFonts w:ascii="Times New Roman" w:hAnsi="Times New Roman" w:cs="Times New Roman" w:eastAsia="Times New Roman"/>
          <w:sz w:val="21"/>
          <w:szCs w:val="21"/>
          <w:color w:val="2D2D2D"/>
          <w:spacing w:val="0"/>
          <w:w w:val="111"/>
          <w:position w:val="-1"/>
        </w:rPr>
        <w:t>)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35" w:after="0" w:line="240" w:lineRule="auto"/>
        <w:ind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  <w:i/>
        </w:rPr>
        <w:t>Model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1"/>
          <w:i/>
        </w:rPr>
        <w:t>13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7093" w:space="1240"/>
            <w:col w:w="2047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739.268188" w:type="dxa"/>
      </w:tblPr>
      <w:tblGrid/>
      <w:tr>
        <w:trPr>
          <w:trHeight w:val="563" w:hRule="exact"/>
        </w:trPr>
        <w:tc>
          <w:tcPr>
            <w:tcW w:w="2687" w:type="dxa"/>
            <w:tcBorders>
              <w:top w:val="single" w:sz="5.118664" w:space="0" w:color="000000"/>
              <w:bottom w:val="single" w:sz="5.118664" w:space="0" w:color="000000"/>
              <w:left w:val="single" w:sz="7.677992" w:space="0" w:color="000000"/>
              <w:right w:val="single" w:sz="7.677992" w:space="0" w:color="000000"/>
            </w:tcBorders>
          </w:tcPr>
          <w:p>
            <w:pPr>
              <w:spacing w:before="8" w:after="0" w:line="240" w:lineRule="auto"/>
              <w:ind w:left="9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0"/>
                <w:w w:val="121"/>
              </w:rPr>
              <w:t>Mb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-18"/>
                <w:w w:val="121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464646"/>
                <w:spacing w:val="-13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-10"/>
                <w:w w:val="121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D2D2D"/>
                <w:spacing w:val="-13"/>
                <w:w w:val="121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-11"/>
                <w:w w:val="121"/>
              </w:rPr>
              <w:t>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D2D2D"/>
                <w:spacing w:val="0"/>
                <w:w w:val="121"/>
              </w:rPr>
              <w:t>,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D2D2D"/>
                <w:spacing w:val="-14"/>
                <w:w w:val="121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0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-9"/>
                <w:w w:val="113"/>
              </w:rPr>
              <w:t>m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D2D2D"/>
                <w:spacing w:val="0"/>
                <w:w w:val="117"/>
              </w:rPr>
              <w:t>er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512" w:hRule="exact"/>
        </w:trPr>
        <w:tc>
          <w:tcPr>
            <w:tcW w:w="2687" w:type="dxa"/>
            <w:tcBorders>
              <w:top w:val="single" w:sz="5.118664" w:space="0" w:color="000000"/>
              <w:bottom w:val="single" w:sz="5.118664" w:space="0" w:color="000000"/>
              <w:left w:val="single" w:sz="7.677992" w:space="0" w:color="000000"/>
              <w:right w:val="single" w:sz="7.677992" w:space="0" w:color="000000"/>
            </w:tcBorders>
          </w:tcPr>
          <w:p>
            <w:pPr>
              <w:spacing w:before="0" w:after="0" w:line="230" w:lineRule="exact"/>
              <w:ind w:left="9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0"/>
                <w:w w:val="120"/>
              </w:rPr>
              <w:t>At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-23"/>
                <w:w w:val="120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D2D2D"/>
                <w:spacing w:val="-20"/>
                <w:w w:val="120"/>
              </w:rPr>
              <w:t>s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0"/>
                <w:w w:val="120"/>
              </w:rPr>
              <w:t>ia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-5"/>
                <w:w w:val="120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color w:val="2D2D2D"/>
                <w:spacing w:val="0"/>
                <w:w w:val="100"/>
                <w:i/>
              </w:rPr>
              <w:t>f</w:t>
            </w:r>
            <w:r>
              <w:rPr>
                <w:rFonts w:ascii="Arial" w:hAnsi="Arial" w:cs="Arial" w:eastAsia="Arial"/>
                <w:sz w:val="24"/>
                <w:szCs w:val="24"/>
                <w:color w:val="2D2D2D"/>
                <w:spacing w:val="39"/>
                <w:w w:val="100"/>
                <w:i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0"/>
                <w:w w:val="111"/>
              </w:rPr>
              <w:t>Amesia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550" w:hRule="exact"/>
        </w:trPr>
        <w:tc>
          <w:tcPr>
            <w:tcW w:w="2687" w:type="dxa"/>
            <w:tcBorders>
              <w:top w:val="single" w:sz="5.118664" w:space="0" w:color="000000"/>
              <w:bottom w:val="single" w:sz="5.118664" w:space="0" w:color="000000"/>
              <w:left w:val="single" w:sz="7.677992" w:space="0" w:color="000000"/>
              <w:right w:val="single" w:sz="7.677992" w:space="0" w:color="000000"/>
            </w:tcBorders>
          </w:tcPr>
          <w:p>
            <w:pPr>
              <w:spacing w:before="8" w:after="0" w:line="240" w:lineRule="auto"/>
              <w:ind w:left="9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-2"/>
                <w:w w:val="111"/>
              </w:rPr>
              <w:t>D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D2D2D"/>
                <w:spacing w:val="3"/>
                <w:w w:val="115"/>
              </w:rPr>
              <w:t>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-6"/>
                <w:w w:val="111"/>
              </w:rPr>
              <w:t>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D2D2D"/>
                <w:spacing w:val="-16"/>
                <w:w w:val="133"/>
              </w:rPr>
              <w:t>e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0"/>
                <w:w w:val="115"/>
              </w:rPr>
              <w:t>lindja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733" w:hRule="exact"/>
        </w:trPr>
        <w:tc>
          <w:tcPr>
            <w:tcW w:w="2687" w:type="dxa"/>
            <w:tcBorders>
              <w:top w:val="single" w:sz="5.118664" w:space="0" w:color="000000"/>
              <w:bottom w:val="single" w:sz="7.677992" w:space="0" w:color="000000"/>
              <w:left w:val="single" w:sz="7.677992" w:space="0" w:color="000000"/>
              <w:right w:val="single" w:sz="7.677992" w:space="0" w:color="000000"/>
            </w:tcBorders>
          </w:tcPr>
          <w:p>
            <w:pPr>
              <w:spacing w:before="8" w:after="0" w:line="240" w:lineRule="auto"/>
              <w:ind w:left="83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080808"/>
                <w:spacing w:val="-10"/>
                <w:w w:val="106"/>
              </w:rPr>
              <w:t>V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D2D2D"/>
                <w:spacing w:val="0"/>
                <w:w w:val="116"/>
              </w:rPr>
              <w:t>endlindja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</w:tr>
      <w:tr>
        <w:trPr>
          <w:trHeight w:val="874" w:hRule="exact"/>
        </w:trPr>
        <w:tc>
          <w:tcPr>
            <w:tcW w:w="2687" w:type="dxa"/>
            <w:tcBorders>
              <w:top w:val="single" w:sz="7.677992" w:space="0" w:color="000000"/>
              <w:bottom w:val="single" w:sz="5.118664" w:space="0" w:color="000000"/>
              <w:left w:val="single" w:sz="7.677992" w:space="0" w:color="000000"/>
              <w:right w:val="single" w:sz="7.677992" w:space="0" w:color="000000"/>
            </w:tcBorders>
          </w:tcPr>
          <w:p>
            <w:pPr>
              <w:spacing w:before="2" w:after="0" w:line="240" w:lineRule="auto"/>
              <w:ind w:left="90" w:right="-2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C1C"/>
                <w:spacing w:val="0"/>
                <w:w w:val="115"/>
              </w:rPr>
              <w:t>Dokumenti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C1C"/>
                <w:spacing w:val="-20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C1C"/>
                <w:spacing w:val="0"/>
                <w:w w:val="115"/>
              </w:rPr>
              <w:t>i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1C1C1C"/>
                <w:spacing w:val="-13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2D2D2D"/>
                <w:spacing w:val="0"/>
                <w:w w:val="115"/>
              </w:rPr>
              <w:t>identi£ikimit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  <w:p>
            <w:pPr>
              <w:spacing w:before="18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90" w:right="-2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Pr/>
            <w:r>
              <w:rPr>
                <w:rFonts w:ascii="Times New Roman" w:hAnsi="Times New Roman" w:cs="Times New Roman" w:eastAsia="Times New Roman"/>
                <w:sz w:val="16"/>
                <w:szCs w:val="16"/>
                <w:color w:val="1C1C1C"/>
                <w:spacing w:val="0"/>
                <w:w w:val="100"/>
              </w:rPr>
              <w:t>(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1C1C1C"/>
                <w:spacing w:val="0"/>
                <w:w w:val="100"/>
              </w:rPr>
              <w:t>Kopje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1C1C1C"/>
                <w:spacing w:val="1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80808"/>
                <w:spacing w:val="-15"/>
                <w:w w:val="115"/>
              </w:rPr>
              <w:t>b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2D2D2D"/>
                <w:spacing w:val="0"/>
                <w:w w:val="115"/>
              </w:rPr>
              <w:t>ashk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2D2D2D"/>
                <w:spacing w:val="-9"/>
                <w:w w:val="115"/>
              </w:rPr>
              <w:t>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80808"/>
                <w:spacing w:val="-7"/>
                <w:w w:val="115"/>
              </w:rPr>
              <w:t>n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2D2D2D"/>
                <w:spacing w:val="0"/>
                <w:w w:val="115"/>
              </w:rPr>
              <w:t>g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2D2D2D"/>
                <w:spacing w:val="0"/>
                <w:w w:val="115"/>
              </w:rPr>
              <w:t>j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80808"/>
                <w:spacing w:val="0"/>
                <w:w w:val="115"/>
              </w:rPr>
              <w:t>itu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80808"/>
                <w:spacing w:val="0"/>
                <w:w w:val="115"/>
              </w:rPr>
              <w:t>r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80808"/>
                <w:spacing w:val="27"/>
                <w:w w:val="115"/>
              </w:rPr>
              <w:t> 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1C1C1C"/>
                <w:spacing w:val="0"/>
                <w:w w:val="118"/>
              </w:rPr>
              <w:t>de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1C1C1C"/>
                <w:spacing w:val="-4"/>
                <w:w w:val="119"/>
              </w:rPr>
              <w:t>k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6E6E6E"/>
                <w:spacing w:val="2"/>
                <w:w w:val="122"/>
              </w:rPr>
              <w:t>l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1C1C1C"/>
                <w:spacing w:val="0"/>
                <w:w w:val="108"/>
              </w:rPr>
              <w:t>arimit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1C1C1C"/>
                <w:spacing w:val="0"/>
                <w:w w:val="109"/>
              </w:rPr>
              <w:t>)</w:t>
            </w:r>
            <w:r>
              <w:rPr>
                <w:rFonts w:ascii="Times New Roman" w:hAnsi="Times New Roman" w:cs="Times New Roman" w:eastAsia="Times New Roman"/>
                <w:sz w:val="16"/>
                <w:szCs w:val="16"/>
                <w:color w:val="000000"/>
                <w:spacing w:val="0"/>
                <w:w w:val="100"/>
              </w:rPr>
            </w:r>
          </w:p>
        </w:tc>
      </w:tr>
    </w:tbl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107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7"/>
          <w:w w:val="124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4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4"/>
          <w:w w:val="12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4"/>
        </w:rPr>
        <w:t>dhenat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30"/>
          <w:w w:val="12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4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2"/>
          <w:w w:val="12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vete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"/>
          <w:w w:val="122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1"/>
          <w:w w:val="13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7"/>
        </w:rPr>
        <w:t>klarimit: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71" w:right="-20"/>
        <w:jc w:val="left"/>
        <w:tabs>
          <w:tab w:pos="728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12"/>
          <w:position w:val="1"/>
        </w:rPr>
        <w:t>Deklaroj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15"/>
          <w:w w:val="112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1"/>
        </w:rPr>
        <w:t>me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36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17"/>
          <w:position w:val="1"/>
        </w:rPr>
        <w:t>vullneti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17"/>
          <w:position w:val="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22"/>
          <w:w w:val="117"/>
          <w:position w:val="1"/>
        </w:rPr>
        <w:t> 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7"/>
          <w:position w:val="1"/>
        </w:rPr>
        <w:t>ti</w:t>
      </w:r>
      <w:r>
        <w:rPr>
          <w:rFonts w:ascii="Arial" w:hAnsi="Arial" w:cs="Arial" w:eastAsia="Arial"/>
          <w:sz w:val="17"/>
          <w:szCs w:val="17"/>
          <w:color w:val="080808"/>
          <w:spacing w:val="0"/>
          <w:w w:val="117"/>
          <w:position w:val="1"/>
        </w:rPr>
        <w:t>m</w:t>
      </w:r>
      <w:r>
        <w:rPr>
          <w:rFonts w:ascii="Arial" w:hAnsi="Arial" w:cs="Arial" w:eastAsia="Arial"/>
          <w:sz w:val="17"/>
          <w:szCs w:val="17"/>
          <w:color w:val="080808"/>
          <w:spacing w:val="25"/>
          <w:w w:val="117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1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1"/>
        </w:rPr>
        <w:t>lire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38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6"/>
          <w:w w:val="130"/>
          <w:position w:val="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30"/>
          <w:position w:val="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7"/>
          <w:w w:val="13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1"/>
        </w:rPr>
        <w:t>jam: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1"/>
        </w:rPr>
        <w:t>  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15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080808"/>
          <w:spacing w:val="0"/>
          <w:w w:val="167"/>
          <w:position w:val="1"/>
        </w:rPr>
        <w:t>0</w:t>
      </w:r>
      <w:r>
        <w:rPr>
          <w:rFonts w:ascii="Times New Roman" w:hAnsi="Times New Roman" w:cs="Times New Roman" w:eastAsia="Times New Roman"/>
          <w:sz w:val="25"/>
          <w:szCs w:val="25"/>
          <w:color w:val="080808"/>
          <w:spacing w:val="-57"/>
          <w:w w:val="167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3"/>
          <w:w w:val="149"/>
          <w:position w:val="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56"/>
          <w:position w:val="1"/>
        </w:rPr>
        <w:t>/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2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  <w:position w:val="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1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5"/>
          <w:w w:val="129"/>
          <w:position w:val="1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1"/>
          <w:position w:val="1"/>
        </w:rPr>
        <w:t>ade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9"/>
          <w:w w:val="122"/>
          <w:position w:val="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3"/>
          <w:w w:val="135"/>
          <w:position w:val="1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3"/>
          <w:w w:val="123"/>
          <w:position w:val="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2"/>
          <w:position w:val="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87"/>
          <w:position w:val="1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234"/>
          <w:position w:val="0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2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26"/>
          <w:w w:val="146"/>
          <w:position w:val="0"/>
        </w:rPr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46"/>
          <w:u w:val="single" w:color="000000"/>
          <w:position w:val="0"/>
        </w:rPr>
        <w:t>i/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46"/>
          <w:u w:val="single" w:color="000000"/>
          <w:position w:val="0"/>
        </w:rPr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46"/>
          <w:u w:val="single" w:color="000000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26"/>
          <w:w w:val="146"/>
          <w:u w:val="single" w:color="000000"/>
          <w:position w:val="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2"/>
          <w:u w:val="single" w:color="000000"/>
          <w:position w:val="0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2"/>
          <w:u w:val="single" w:color="000000"/>
          <w:position w:val="0"/>
        </w:rPr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0"/>
          <w:w w:val="121"/>
          <w:u w:val="single" w:color="000000"/>
          <w:position w:val="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0"/>
          <w:w w:val="121"/>
          <w:u w:val="single" w:color="000000"/>
          <w:position w:val="0"/>
        </w:rPr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0"/>
          <w:w w:val="121"/>
          <w:u w:val="single" w:color="000000"/>
          <w:position w:val="0"/>
        </w:rPr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8"/>
          <w:u w:val="single" w:color="000000"/>
          <w:position w:val="0"/>
        </w:rPr>
        <w:t>nuar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8"/>
          <w:position w:val="0"/>
        </w:rPr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432" w:right="1562"/>
        <w:jc w:val="center"/>
        <w:tabs>
          <w:tab w:pos="57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DEKLARUESI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2D2D2D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2D2D2D"/>
          <w:spacing w:val="-6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RRES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4"/>
        </w:rPr>
        <w:t>VETEDEKLARIMIT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28" w:right="-20"/>
        <w:jc w:val="left"/>
        <w:tabs>
          <w:tab w:pos="63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09.091476pt;margin-top:-9.555151pt;width:102.693152pt;height:.1pt;mso-position-horizontal-relative:page;mso-position-vertical-relative:paragraph;z-index:-4130" coordorigin="2182,-191" coordsize="2054,2">
            <v:shape style="position:absolute;left:2182;top:-191;width:2054;height:2" coordorigin="2182,-191" coordsize="2054,0" path="m2182,-191l4236,-191e" filled="f" stroked="t" strokeweight=".319916pt" strokecolor="#000000">
              <v:path arrowok="t"/>
            </v:shape>
          </v:group>
          <w10:wrap type="none"/>
        </w:pict>
      </w:r>
      <w:r>
        <w:rPr/>
        <w:pict>
          <v:group style="position:absolute;margin-left:358.306335pt;margin-top:-9.555151pt;width:127.006796pt;height:.1pt;mso-position-horizontal-relative:page;mso-position-vertical-relative:paragraph;z-index:-4129" coordorigin="7166,-191" coordsize="2540,2">
            <v:shape style="position:absolute;left:7166;top:-191;width:2540;height:2" coordorigin="7166,-191" coordsize="2540,0" path="m7166,-191l9706,-191e" filled="f" stroked="t" strokeweight=".3199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color w:val="464646"/>
          <w:w w:val="87"/>
          <w:i/>
        </w:rPr>
        <w:t>Emer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w w:val="88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-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C1C1C"/>
          <w:spacing w:val="0"/>
          <w:w w:val="92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1C1C1C"/>
          <w:spacing w:val="-2"/>
          <w:w w:val="92"/>
          <w:i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86"/>
          <w:i/>
        </w:rPr>
        <w:t>ieme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8"/>
          <w:w w:val="87"/>
          <w:i/>
        </w:rPr>
        <w:t>r</w:t>
      </w:r>
      <w:r>
        <w:rPr>
          <w:rFonts w:ascii="Arial" w:hAnsi="Arial" w:cs="Arial" w:eastAsia="Arial"/>
          <w:sz w:val="25"/>
          <w:szCs w:val="25"/>
          <w:color w:val="464646"/>
          <w:spacing w:val="0"/>
          <w:w w:val="187"/>
          <w:i/>
        </w:rPr>
        <w:t>I</w:t>
      </w:r>
      <w:r>
        <w:rPr>
          <w:rFonts w:ascii="Arial" w:hAnsi="Arial" w:cs="Arial" w:eastAsia="Arial"/>
          <w:sz w:val="25"/>
          <w:szCs w:val="25"/>
          <w:color w:val="464646"/>
          <w:spacing w:val="-4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100"/>
          <w:i/>
        </w:rPr>
        <w:t>firma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2"/>
          <w:szCs w:val="22"/>
          <w:color w:val="5D5D5D"/>
          <w:spacing w:val="0"/>
          <w:w w:val="86"/>
          <w:i/>
        </w:rPr>
        <w:t>Grad</w:t>
      </w:r>
      <w:r>
        <w:rPr>
          <w:rFonts w:ascii="Times New Roman" w:hAnsi="Times New Roman" w:cs="Times New Roman" w:eastAsia="Times New Roman"/>
          <w:sz w:val="22"/>
          <w:szCs w:val="22"/>
          <w:color w:val="5D5D5D"/>
          <w:spacing w:val="-11"/>
          <w:w w:val="86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7C7C7C"/>
          <w:spacing w:val="0"/>
          <w:w w:val="142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7C7C7C"/>
          <w:spacing w:val="-3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7C7C7C"/>
          <w:spacing w:val="-5"/>
          <w:w w:val="86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-15"/>
          <w:w w:val="96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7C7C7C"/>
          <w:spacing w:val="-7"/>
          <w:w w:val="101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5D5D5D"/>
          <w:spacing w:val="-7"/>
          <w:w w:val="83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7C7C7C"/>
          <w:spacing w:val="0"/>
          <w:w w:val="142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7C7C7C"/>
          <w:spacing w:val="-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5D5D5D"/>
          <w:spacing w:val="0"/>
          <w:w w:val="87"/>
          <w:i/>
        </w:rPr>
        <w:t>mbieme</w:t>
      </w:r>
      <w:r>
        <w:rPr>
          <w:rFonts w:ascii="Times New Roman" w:hAnsi="Times New Roman" w:cs="Times New Roman" w:eastAsia="Times New Roman"/>
          <w:sz w:val="22"/>
          <w:szCs w:val="22"/>
          <w:color w:val="5D5D5D"/>
          <w:spacing w:val="8"/>
          <w:w w:val="88"/>
          <w:i/>
        </w:rPr>
        <w:t>r</w:t>
      </w:r>
      <w:r>
        <w:rPr>
          <w:rFonts w:ascii="Arial" w:hAnsi="Arial" w:cs="Arial" w:eastAsia="Arial"/>
          <w:sz w:val="25"/>
          <w:szCs w:val="25"/>
          <w:color w:val="7C7C7C"/>
          <w:spacing w:val="0"/>
          <w:w w:val="177"/>
          <w:i/>
        </w:rPr>
        <w:t>I</w:t>
      </w:r>
      <w:r>
        <w:rPr>
          <w:rFonts w:ascii="Arial" w:hAnsi="Arial" w:cs="Arial" w:eastAsia="Arial"/>
          <w:sz w:val="25"/>
          <w:szCs w:val="25"/>
          <w:color w:val="7C7C7C"/>
          <w:spacing w:val="-3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7C7C7C"/>
          <w:spacing w:val="0"/>
          <w:w w:val="92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7C7C7C"/>
          <w:spacing w:val="-9"/>
          <w:w w:val="92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0"/>
          <w:w w:val="91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464646"/>
          <w:spacing w:val="6"/>
          <w:w w:val="91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6E6E6E"/>
          <w:spacing w:val="0"/>
          <w:w w:val="74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856" w:right="4512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3"/>
          <w:w w:val="115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8"/>
        </w:rPr>
        <w:t>utor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10"/>
          <w:w w:val="118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10"/>
          <w:w w:val="123"/>
        </w:rPr>
        <w:t>z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8"/>
        </w:rPr>
        <w:t>im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1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302" w:lineRule="auto"/>
        <w:ind w:left="1071" w:right="70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2"/>
        </w:rPr>
        <w:t>Deklaroj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23"/>
          <w:w w:val="11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1"/>
        </w:rPr>
        <w:t>dhenat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19"/>
          <w:w w:val="12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7"/>
        </w:rPr>
        <w:t>paraqitura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31"/>
          <w:w w:val="11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kete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7"/>
        </w:rPr>
        <w:t>formula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7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44"/>
          <w:w w:val="11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jane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20"/>
        </w:rPr>
        <w:t>ve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1"/>
          <w:w w:val="120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8"/>
          <w:w w:val="12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20"/>
        </w:rPr>
        <w:t>eta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16"/>
          <w:w w:val="12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0"/>
        </w:rPr>
        <w:t>dh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34"/>
          <w:w w:val="12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25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2"/>
          <w:w w:val="126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16"/>
        </w:rPr>
        <w:t>tor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12"/>
          <w:w w:val="116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5D5D5D"/>
          <w:spacing w:val="0"/>
          <w:w w:val="116"/>
        </w:rPr>
        <w:t>z</w:t>
      </w:r>
      <w:r>
        <w:rPr>
          <w:rFonts w:ascii="Times New Roman" w:hAnsi="Times New Roman" w:cs="Times New Roman" w:eastAsia="Times New Roman"/>
          <w:sz w:val="19"/>
          <w:szCs w:val="19"/>
          <w:color w:val="5D5D5D"/>
          <w:spacing w:val="-1"/>
          <w:w w:val="117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86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4"/>
        </w:rPr>
        <w:t>kontrolli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29"/>
          <w:w w:val="11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24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2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1"/>
        </w:rPr>
        <w:t>v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1"/>
          <w:w w:val="12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7"/>
          <w:w w:val="12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4"/>
          <w:w w:val="12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8"/>
          <w:w w:val="12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21"/>
          <w:w w:val="12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7"/>
          <w:w w:val="12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1"/>
          <w:w w:val="12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tyre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9"/>
          <w:w w:val="122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2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2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3"/>
          <w:w w:val="12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Policia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8"/>
          <w:w w:val="13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7"/>
        </w:rPr>
        <w:t>htetit.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31" w:right="1924"/>
        <w:jc w:val="center"/>
        <w:tabs>
          <w:tab w:pos="670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145.881866pt;margin-top:-12.730864pt;width:92.775745pt;height:.1pt;mso-position-horizontal-relative:page;mso-position-vertical-relative:paragraph;z-index:-4128" coordorigin="2918,-255" coordsize="1856,2">
            <v:shape style="position:absolute;left:2918;top:-255;width:1856;height:2" coordorigin="2918,-255" coordsize="1856,0" path="m2918,-255l4773,-255e" filled="f" stroked="t" strokeweight=".319916pt" strokecolor="#000000">
              <v:path arrowok="t"/>
            </v:shape>
          </v:group>
          <w10:wrap type="none"/>
        </w:pict>
      </w:r>
      <w:r>
        <w:rPr/>
        <w:pict>
          <v:group style="position:absolute;margin-left:382.619965pt;margin-top:-12.730864pt;width:97.57449pt;height:.1pt;mso-position-horizontal-relative:page;mso-position-vertical-relative:paragraph;z-index:-4127" coordorigin="7652,-255" coordsize="1951,2">
            <v:shape style="position:absolute;left:7652;top:-255;width:1951;height:2" coordorigin="7652,-255" coordsize="1951,0" path="m7652,-255l9604,-255e" filled="f" stroked="t" strokeweight=".3199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1C1C1C"/>
          <w:w w:val="115"/>
        </w:rPr>
        <w:t>Nenshkrimi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32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8"/>
          <w:w w:val="13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32"/>
        </w:rPr>
        <w:t>deklaruesit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5"/>
        </w:rPr>
        <w:t>nenshkrimit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16" w:lineRule="auto"/>
        <w:ind w:left="1071" w:right="719" w:firstLine="6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106.212234pt;margin-top:-14.170866pt;width:427.728176pt;height:.1pt;mso-position-horizontal-relative:page;mso-position-vertical-relative:paragraph;z-index:-4126" coordorigin="2124,-283" coordsize="8555,2">
            <v:shape style="position:absolute;left:2124;top:-283;width:8555;height:2" coordorigin="2124,-283" coordsize="8555,0" path="m2124,-283l10679,-283e" filled="f" stroked="t" strokeweight="1.279665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1"/>
          <w:w w:val="118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2"/>
          <w:w w:val="118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8"/>
        </w:rPr>
        <w:t>nim: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12"/>
          <w:w w:val="11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8"/>
        </w:rPr>
        <w:t>Trajtimi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23"/>
          <w:w w:val="11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8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38"/>
          <w:w w:val="11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1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5"/>
          <w:w w:val="121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13"/>
          <w:w w:val="12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0"/>
          <w:w w:val="12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1"/>
        </w:rPr>
        <w:t>ave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34"/>
          <w:w w:val="12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21"/>
        </w:rPr>
        <w:t>personale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27"/>
          <w:w w:val="12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1"/>
          <w:w w:val="12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23"/>
          <w:w w:val="12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ijim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8"/>
          <w:w w:val="123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1"/>
          <w:w w:val="12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3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0"/>
          <w:w w:val="123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3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6"/>
          <w:w w:val="123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3"/>
        </w:rPr>
        <w:t>imit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17"/>
          <w:w w:val="12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6"/>
          <w:w w:val="100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etij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8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2"/>
          <w:w w:val="118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8"/>
          <w:w w:val="118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8"/>
        </w:rPr>
        <w:t>o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6"/>
          <w:w w:val="118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8"/>
        </w:rPr>
        <w:t>izimi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28"/>
          <w:w w:val="11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16"/>
        </w:rPr>
        <w:t>be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2"/>
          <w:w w:val="117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11"/>
          <w:w w:val="124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24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2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9"/>
        </w:rPr>
        <w:t>vet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3"/>
          <w:w w:val="119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9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26"/>
          <w:w w:val="11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1"/>
          <w:w w:val="119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10"/>
          <w:w w:val="11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9"/>
        </w:rPr>
        <w:t>perp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2"/>
          <w:w w:val="119"/>
        </w:rPr>
        <w:t>u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9"/>
        </w:rPr>
        <w:t>th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4"/>
          <w:w w:val="119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27"/>
          <w:w w:val="11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9"/>
          <w:w w:val="100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0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23"/>
          <w:w w:val="12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3"/>
          <w:w w:val="120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0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0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6"/>
          <w:w w:val="12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0"/>
        </w:rPr>
        <w:t>851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33"/>
          <w:w w:val="110"/>
        </w:rPr>
        <w:t>7</w:t>
      </w:r>
      <w:r>
        <w:rPr>
          <w:rFonts w:ascii="Times New Roman" w:hAnsi="Times New Roman" w:cs="Times New Roman" w:eastAsia="Times New Roman"/>
          <w:sz w:val="19"/>
          <w:szCs w:val="19"/>
          <w:color w:val="6E6E6E"/>
          <w:spacing w:val="0"/>
          <w:w w:val="16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6E6E6E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16"/>
        </w:rPr>
        <w:t>date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1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6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26"/>
          <w:w w:val="116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6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9"/>
          <w:w w:val="116"/>
        </w:rPr>
        <w:t>0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21"/>
          <w:w w:val="116"/>
        </w:rPr>
        <w:t>7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6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56"/>
          <w:w w:val="116"/>
        </w:rPr>
        <w:t>1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6"/>
        </w:rPr>
        <w:t>999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20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7C7C7C"/>
          <w:spacing w:val="-7"/>
          <w:w w:val="181"/>
        </w:rPr>
        <w:t>"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9"/>
          <w:w w:val="120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10"/>
          <w:w w:val="124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22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4"/>
        </w:rPr>
        <w:t>mb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1"/>
          <w:w w:val="114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4"/>
        </w:rPr>
        <w:t>ojlj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3"/>
          <w:w w:val="114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7"/>
          <w:w w:val="11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22"/>
        </w:rPr>
        <w:t>d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5"/>
          <w:w w:val="122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12"/>
          <w:w w:val="122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22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4"/>
          <w:w w:val="122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22"/>
        </w:rPr>
        <w:t>v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22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26"/>
          <w:w w:val="12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6"/>
        </w:rPr>
        <w:t>personal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7"/>
          <w:w w:val="116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9A9A9A"/>
          <w:spacing w:val="-17"/>
          <w:w w:val="169"/>
        </w:rPr>
        <w:t>"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25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02" w:lineRule="auto"/>
        <w:ind w:left="1071" w:right="714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5"/>
        </w:rPr>
        <w:t>Deklarimi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27"/>
          <w:w w:val="115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6"/>
        </w:rPr>
        <w:t>rreme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32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6"/>
        </w:rPr>
        <w:t>shkakto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6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42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16"/>
        </w:rPr>
        <w:t>pergjegjesi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14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16"/>
        </w:rPr>
        <w:t>penale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24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6"/>
        </w:rPr>
        <w:t>sipa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6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36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ligjit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sjell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4"/>
        </w:rPr>
        <w:t>perjashtimi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45"/>
          <w:w w:val="11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tuaj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37"/>
        </w:rPr>
        <w:t>do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37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16"/>
        </w:rPr>
        <w:t>procedure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14"/>
          <w:w w:val="11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0"/>
          <w:w w:val="13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C1C1C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1"/>
        </w:rPr>
        <w:t>me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7"/>
          <w:w w:val="12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0"/>
          <w:w w:val="106"/>
        </w:rPr>
        <w:t>ej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3"/>
          <w:w w:val="107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0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8"/>
          <w:w w:val="119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2D2D2D"/>
          <w:spacing w:val="-17"/>
          <w:w w:val="13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56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4137" w:right="-20"/>
        <w:jc w:val="left"/>
        <w:tabs>
          <w:tab w:pos="85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472.879761pt;margin-top:-2.849869pt;width:57.132911pt;height:.1pt;mso-position-horizontal-relative:page;mso-position-vertical-relative:paragraph;z-index:-4125" coordorigin="9458,-57" coordsize="1143,2">
            <v:shape style="position:absolute;left:9458;top:-57;width:1143;height:2" coordorigin="9458,-57" coordsize="1143,0" path="m9458,-57l10600,-57e" filled="f" stroked="t" strokeweight=".968354pt" strokecolor="#000000">
              <v:path arrowok="t"/>
            </v:shape>
          </v:group>
          <w10:wrap type="none"/>
        </w:pict>
      </w:r>
      <w:r>
        <w:rPr/>
        <w:pict>
          <v:group style="position:absolute;margin-left:472.879761pt;margin-top:19.105288pt;width:57.132911pt;height:.1pt;mso-position-horizontal-relative:page;mso-position-vertical-relative:paragraph;z-index:-4124" coordorigin="9458,382" coordsize="1143,2">
            <v:shape style="position:absolute;left:9458;top:382;width:1143;height:2" coordorigin="9458,382" coordsize="1143,0" path="m9458,382l10600,382e" filled="f" stroked="t" strokeweight=".968354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6"/>
          <w:szCs w:val="26"/>
          <w:color w:val="070707"/>
          <w:spacing w:val="0"/>
          <w:w w:val="124"/>
        </w:rPr>
        <w:t>AUTODEKLARIM</w:t>
      </w:r>
      <w:r>
        <w:rPr>
          <w:rFonts w:ascii="Times New Roman" w:hAnsi="Times New Roman" w:cs="Times New Roman" w:eastAsia="Times New Roman"/>
          <w:sz w:val="26"/>
          <w:szCs w:val="26"/>
          <w:color w:val="07070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6"/>
          <w:szCs w:val="26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24"/>
          <w:i/>
          <w:position w:val="15"/>
        </w:rPr>
        <w:t>Mode/14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22" w:right="-20"/>
        <w:jc w:val="left"/>
        <w:tabs>
          <w:tab w:pos="73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  <w:w w:val="121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w w:val="122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cerlifikim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6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6" w:after="0" w:line="240" w:lineRule="auto"/>
        <w:ind w:left="935" w:right="-20"/>
        <w:jc w:val="left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94"/>
          <w:i/>
        </w:rPr>
        <w:t>(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94"/>
          <w:i/>
        </w:rPr>
        <w:t>Titulla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94"/>
          <w:i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21"/>
          <w:w w:val="94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0"/>
          <w:w w:val="94"/>
          <w:i/>
        </w:rPr>
        <w:t>subjektijdrejtue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0"/>
          <w:w w:val="94"/>
          <w:i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-18"/>
          <w:w w:val="94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100"/>
          <w:i/>
        </w:rPr>
        <w:t>teknik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-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88"/>
          <w:i/>
        </w:rPr>
        <w:t>pe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88"/>
          <w:i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-2"/>
          <w:w w:val="88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88"/>
          <w:i/>
        </w:rPr>
        <w:t>SHPSF-te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88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10"/>
          <w:w w:val="88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0"/>
          <w:w w:val="100"/>
          <w:i/>
        </w:rPr>
        <w:t>dh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-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0"/>
          <w:w w:val="100"/>
          <w:i/>
        </w:rPr>
        <w:t>QT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88"/>
          <w:i/>
        </w:rPr>
        <w:t>pe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88"/>
          <w:i/>
        </w:rPr>
        <w:t>r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13"/>
          <w:w w:val="88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88"/>
          <w:i/>
        </w:rPr>
        <w:t>punonje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88"/>
          <w:i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45"/>
          <w:w w:val="88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0"/>
          <w:w w:val="88"/>
          <w:i/>
        </w:rPr>
        <w:t>sherbimi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26"/>
          <w:w w:val="88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3"/>
          <w:szCs w:val="23"/>
          <w:color w:val="070707"/>
          <w:spacing w:val="-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0"/>
          <w:w w:val="100"/>
          <w:i/>
        </w:rPr>
        <w:t>SHPSF-se</w:t>
      </w:r>
      <w:r>
        <w:rPr>
          <w:rFonts w:ascii="Times New Roman" w:hAnsi="Times New Roman" w:cs="Times New Roman" w:eastAsia="Times New Roman"/>
          <w:sz w:val="23"/>
          <w:szCs w:val="23"/>
          <w:color w:val="1A1A1A"/>
          <w:spacing w:val="0"/>
          <w:w w:val="100"/>
          <w:i/>
        </w:rPr>
        <w:t>).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6" w:lineRule="exact"/>
        <w:ind w:left="922" w:right="-20"/>
        <w:jc w:val="left"/>
        <w:tabs>
          <w:tab w:pos="4540" w:val="left"/>
          <w:tab w:pos="6260" w:val="left"/>
          <w:tab w:pos="95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  <w:w w:val="115"/>
        </w:rPr>
        <w:t>Drejtuar.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202"/>
          <w:position w:val="-1"/>
        </w:rPr>
        <w:t>------'me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6"/>
          <w:position w:val="-1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3" w:after="0" w:line="240" w:lineRule="auto"/>
        <w:ind w:left="4469" w:right="4321"/>
        <w:jc w:val="center"/>
        <w:rPr>
          <w:rFonts w:ascii="Arial" w:hAnsi="Arial" w:cs="Arial" w:eastAsia="Arial"/>
          <w:sz w:val="21"/>
          <w:szCs w:val="21"/>
        </w:rPr>
      </w:pPr>
      <w:rPr/>
      <w:r>
        <w:rPr>
          <w:rFonts w:ascii="Arial" w:hAnsi="Arial" w:cs="Arial" w:eastAsia="Arial"/>
          <w:sz w:val="21"/>
          <w:szCs w:val="21"/>
          <w:color w:val="070707"/>
          <w:spacing w:val="0"/>
          <w:w w:val="100"/>
        </w:rPr>
        <w:t>PJESAE</w:t>
      </w:r>
      <w:r>
        <w:rPr>
          <w:rFonts w:ascii="Arial" w:hAnsi="Arial" w:cs="Arial" w:eastAsia="Arial"/>
          <w:sz w:val="21"/>
          <w:szCs w:val="21"/>
          <w:color w:val="070707"/>
          <w:spacing w:val="17"/>
          <w:w w:val="100"/>
        </w:rPr>
        <w:t> </w:t>
      </w:r>
      <w:r>
        <w:rPr>
          <w:rFonts w:ascii="Arial" w:hAnsi="Arial" w:cs="Arial" w:eastAsia="Arial"/>
          <w:sz w:val="21"/>
          <w:szCs w:val="21"/>
          <w:color w:val="070707"/>
          <w:spacing w:val="0"/>
          <w:w w:val="106"/>
        </w:rPr>
        <w:t>PARE</w:t>
      </w:r>
      <w:r>
        <w:rPr>
          <w:rFonts w:ascii="Arial" w:hAnsi="Arial" w:cs="Arial" w:eastAsia="Arial"/>
          <w:sz w:val="21"/>
          <w:szCs w:val="21"/>
          <w:color w:val="000000"/>
          <w:spacing w:val="0"/>
          <w:w w:val="100"/>
        </w:rPr>
      </w:r>
    </w:p>
    <w:p>
      <w:pPr>
        <w:spacing w:before="72" w:after="0" w:line="240" w:lineRule="auto"/>
        <w:ind w:left="922" w:right="-20"/>
        <w:jc w:val="left"/>
        <w:tabs>
          <w:tab w:pos="5700" w:val="left"/>
          <w:tab w:pos="7920" w:val="left"/>
          <w:tab w:pos="94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  <w:w w:val="121"/>
        </w:rPr>
        <w:t>Un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w w:val="12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4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4"/>
        </w:rPr>
        <w:t>nenshkruari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4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7"/>
        </w:rPr>
        <w:t>biri/bija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6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4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54" w:after="0" w:line="240" w:lineRule="auto"/>
        <w:ind w:left="922" w:right="-20"/>
        <w:jc w:val="left"/>
        <w:tabs>
          <w:tab w:pos="32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0"/>
        </w:rPr>
        <w:t>datelindje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8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90"/>
        </w:rPr>
        <w:t>_._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38"/>
          <w:w w:val="19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45"/>
          <w:w w:val="190"/>
          <w:u w:val="single" w:color="0606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90"/>
          <w:u w:val="single" w:color="060606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90"/>
          <w:u w:val="single" w:color="060606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90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9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6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9"/>
        </w:rPr>
        <w:t>lindu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7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33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377"/>
        </w:rPr>
        <w:t>----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8"/>
          <w:w w:val="377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6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banue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30"/>
          <w:w w:val="12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4"/>
          <w:w w:val="12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365"/>
        </w:rPr>
        <w:t>----------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330" w:lineRule="atLeast"/>
        <w:ind w:left="928" w:right="2341" w:firstLine="-6"/>
        <w:jc w:val="left"/>
        <w:tabs>
          <w:tab w:pos="3420" w:val="left"/>
          <w:tab w:pos="6480" w:val="left"/>
        </w:tabs>
        <w:rPr>
          <w:rFonts w:ascii="Courier New" w:hAnsi="Courier New" w:cs="Courier New" w:eastAsia="Courier New"/>
          <w:sz w:val="15"/>
          <w:szCs w:val="15"/>
        </w:rPr>
      </w:pPr>
      <w:rPr/>
      <w:r>
        <w:rPr/>
        <w:pict>
          <v:group style="position:absolute;margin-left:99.09494pt;margin-top:2.229279pt;width:290.506329pt;height:.1pt;mso-position-horizontal-relative:page;mso-position-vertical-relative:paragraph;z-index:-4123" coordorigin="1982,45" coordsize="5810,2">
            <v:shape style="position:absolute;left:1982;top:45;width:5810;height:2" coordorigin="1982,45" coordsize="5810,0" path="m1982,45l7792,45e" filled="f" stroked="t" strokeweight=".322785pt" strokecolor="#000000">
              <v:path arrowok="t"/>
            </v:shape>
          </v:group>
          <w10:wrap type="none"/>
        </w:pict>
      </w:r>
      <w:r>
        <w:rPr/>
        <w:pict>
          <v:group style="position:absolute;margin-left:454.615082pt;margin-top:16.296915pt;width:64.597471pt;height:.1pt;mso-position-horizontal-relative:page;mso-position-vertical-relative:paragraph;z-index:-4120" coordorigin="9092,326" coordsize="1292,2">
            <v:shape style="position:absolute;left:9092;top:326;width:1292;height:2" coordorigin="9092,326" coordsize="1292,0" path="m9092,326l10384,326e" filled="f" stroked="t" strokeweight=".4pt" strokecolor="#060606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1"/>
        </w:rPr>
        <w:t>Adrese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6"/>
          <w:w w:val="12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9"/>
          <w:w w:val="12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1"/>
        </w:rPr>
        <w:t>selise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0"/>
        </w:rPr>
        <w:t>Bashkia/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2"/>
        </w:rPr>
        <w:t>Qark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3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7"/>
        </w:rPr>
        <w:t>tel.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5"/>
          <w:w w:val="100"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7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5"/>
          <w:position w:val="7"/>
        </w:rPr>
        <w:t>e-mail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6"/>
          <w:w w:val="115"/>
          <w:position w:val="7"/>
        </w:rPr>
        <w:t> </w:t>
      </w:r>
      <w:r>
        <w:rPr>
          <w:rFonts w:ascii="Courier New" w:hAnsi="Courier New" w:cs="Courier New" w:eastAsia="Courier New"/>
          <w:sz w:val="15"/>
          <w:szCs w:val="15"/>
          <w:color w:val="070707"/>
          <w:spacing w:val="0"/>
          <w:w w:val="246"/>
          <w:position w:val="0"/>
        </w:rPr>
        <w:t>------------</w:t>
      </w:r>
      <w:r>
        <w:rPr>
          <w:rFonts w:ascii="Courier New" w:hAnsi="Courier New" w:cs="Courier New" w:eastAsia="Courier New"/>
          <w:sz w:val="15"/>
          <w:szCs w:val="15"/>
          <w:color w:val="000000"/>
          <w:spacing w:val="0"/>
          <w:w w:val="100"/>
          <w:position w:val="0"/>
        </w:rPr>
      </w:r>
    </w:p>
    <w:p>
      <w:pPr>
        <w:spacing w:before="0" w:after="0" w:line="194" w:lineRule="exact"/>
        <w:ind w:left="922" w:right="-20"/>
        <w:jc w:val="left"/>
        <w:tabs>
          <w:tab w:pos="81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3"/>
        </w:rPr>
        <w:t>Dokumenti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8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3"/>
        </w:rPr>
        <w:t>identifikue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4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3"/>
        </w:rPr>
        <w:t>pasaporte/karte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7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3"/>
        </w:rPr>
        <w:t>identiteti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35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28"/>
        </w:rPr>
        <w:t>arsimi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1"/>
          <w:w w:val="12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8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36"/>
          <w:w w:val="12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8"/>
        </w:rPr>
        <w:t>kryer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left"/>
        <w:spacing w:after="0"/>
        <w:sectPr>
          <w:pgMar w:footer="980" w:header="720" w:top="1680" w:bottom="1160" w:left="1060" w:right="800"/>
          <w:footerReference w:type="default" r:id="rId50"/>
          <w:pgSz w:w="12240" w:h="15840"/>
        </w:sectPr>
      </w:pPr>
      <w:rPr/>
    </w:p>
    <w:p>
      <w:pPr>
        <w:spacing w:before="77" w:after="0" w:line="240" w:lineRule="auto"/>
        <w:ind w:left="922" w:right="-74"/>
        <w:jc w:val="left"/>
        <w:tabs>
          <w:tab w:pos="3840" w:val="left"/>
          <w:tab w:pos="4060" w:val="left"/>
          <w:tab w:pos="6580" w:val="left"/>
        </w:tabs>
        <w:rPr>
          <w:rFonts w:ascii="Arial" w:hAnsi="Arial" w:cs="Arial" w:eastAsia="Arial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dokumenti.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0"/>
          <w:w w:val="12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nr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7"/>
          <w:w w:val="125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4"/>
          <w:w w:val="125"/>
          <w:u w:val="single" w:color="0606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  <w:u w:val="single" w:color="060606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  <w:u w:val="single" w:color="060606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209"/>
          <w:position w:val="2"/>
        </w:rPr>
        <w:t>_,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67" w:after="0" w:line="226" w:lineRule="exact"/>
        <w:ind w:left="922" w:right="-20"/>
        <w:jc w:val="left"/>
        <w:tabs>
          <w:tab w:pos="60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position w:val="-1"/>
        </w:rPr>
        <w:t>Institucioni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2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position w:val="-1"/>
        </w:rPr>
        <w:t>arsimo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3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3"/>
          <w:w w:val="119"/>
          <w:u w:val="single" w:color="060606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u w:val="single" w:color="060606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u w:val="single" w:color="060606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77" w:after="0" w:line="240" w:lineRule="auto"/>
        <w:ind w:right="-20"/>
        <w:jc w:val="left"/>
        <w:tabs>
          <w:tab w:pos="24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color w:val="070707"/>
          <w:w w:val="124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6894" w:space="180"/>
            <w:col w:w="3306"/>
          </w:cols>
        </w:sectPr>
      </w:pPr>
      <w:rPr/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313" w:lineRule="auto"/>
        <w:ind w:left="922" w:right="764"/>
        <w:jc w:val="left"/>
        <w:tabs>
          <w:tab w:pos="6900" w:val="left"/>
          <w:tab w:pos="89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99.09494pt;margin-top:43.811512pt;width:91.670886pt;height:.1pt;mso-position-horizontal-relative:page;mso-position-vertical-relative:paragraph;z-index:-4122" coordorigin="1982,876" coordsize="1833,2">
            <v:shape style="position:absolute;left:1982;top:876;width:1833;height:2" coordorigin="1982,876" coordsize="1833,0" path="m1982,876l3815,876e" filled="f" stroked="t" strokeweight=".322785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3"/>
        </w:rPr>
        <w:t>shtetasit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1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8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3"/>
        </w:rPr>
        <w:t>huaj: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8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7"/>
        </w:rPr>
        <w:t>pajisu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7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45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leje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pun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5"/>
          <w:w w:val="12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42"/>
          <w:w w:val="12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0"/>
          <w:w w:val="125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  <w:position w:val="1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31"/>
          <w:w w:val="125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7"/>
          <w:w w:val="125"/>
          <w:u w:val="single" w:color="060606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  <w:u w:val="single" w:color="060606"/>
          <w:position w:val="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  <w:u w:val="single" w:color="060606"/>
          <w:position w:val="1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5"/>
          <w:position w:val="1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1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1"/>
        </w:rPr>
        <w:t>;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7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0"/>
          <w:position w:val="1"/>
        </w:rPr>
        <w:t>nga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6"/>
          <w:position w:val="0"/>
        </w:rPr>
        <w:t>autoritetet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58"/>
          <w:w w:val="116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6"/>
          <w:position w:val="0"/>
        </w:rPr>
        <w:t>pergjegjese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9"/>
          <w:w w:val="116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position w:val="0"/>
        </w:rPr>
        <w:t>Republike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position w:val="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2"/>
          <w:w w:val="11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5"/>
          <w:w w:val="11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position w:val="0"/>
        </w:rPr>
        <w:t>Shqiperise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7"/>
          <w:w w:val="11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0"/>
          <w:w w:val="11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position w:val="0"/>
        </w:rPr>
        <w:t>pajisu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9"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6"/>
          <w:w w:val="11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0"/>
        </w:rPr>
        <w:t>leje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45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4"/>
          <w:position w:val="0"/>
        </w:rPr>
        <w:t>qendrimi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1"/>
          <w:w w:val="124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0"/>
        </w:rPr>
        <w:t>nr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99"/>
          <w:position w:val="0"/>
        </w:rPr>
        <w:t>_,date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4773" w:right="4643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6"/>
        </w:rPr>
        <w:t>KERKOJ,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33" w:lineRule="auto"/>
        <w:ind w:left="915" w:right="2370" w:firstLine="6"/>
        <w:jc w:val="left"/>
        <w:tabs>
          <w:tab w:pos="3760" w:val="left"/>
          <w:tab w:pos="4960" w:val="left"/>
          <w:tab w:pos="6300" w:val="left"/>
          <w:tab w:pos="6680" w:val="left"/>
        </w:tabs>
        <w:rPr>
          <w:rFonts w:ascii="Times New Roman" w:hAnsi="Times New Roman" w:cs="Times New Roman" w:eastAsia="Times New Roman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4"/>
        </w:rPr>
        <w:t>pajisem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8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4"/>
        </w:rPr>
        <w:t>certifikate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5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5"/>
          <w:w w:val="100"/>
          <w:u w:val="single" w:color="0606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  <w:tab/>
        <w:tab/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54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4"/>
        </w:rPr>
        <w:t>Deklaroje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4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5"/>
        </w:rPr>
        <w:t>se: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0"/>
        </w:rPr>
        <w:t>Veprimtari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kryej;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Vetem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70707"/>
          <w:spacing w:val="0"/>
          <w:w w:val="174"/>
        </w:rPr>
        <w:t>0</w:t>
      </w:r>
      <w:r>
        <w:rPr>
          <w:rFonts w:ascii="Times New Roman" w:hAnsi="Times New Roman" w:cs="Times New Roman" w:eastAsia="Times New Roman"/>
          <w:sz w:val="26"/>
          <w:szCs w:val="26"/>
          <w:color w:val="07070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6"/>
          <w:szCs w:val="26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ortak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70707"/>
          <w:spacing w:val="0"/>
          <w:w w:val="168"/>
        </w:rPr>
        <w:t>0</w:t>
      </w:r>
      <w:r>
        <w:rPr>
          <w:rFonts w:ascii="Times New Roman" w:hAnsi="Times New Roman" w:cs="Times New Roman" w:eastAsia="Times New Roman"/>
          <w:sz w:val="26"/>
          <w:szCs w:val="26"/>
          <w:color w:val="07070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6"/>
          <w:szCs w:val="26"/>
          <w:color w:val="070707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color w:val="070707"/>
          <w:spacing w:val="0"/>
          <w:w w:val="376"/>
        </w:rPr>
        <w:t>I</w:t>
      </w:r>
      <w:r>
        <w:rPr>
          <w:rFonts w:ascii="Arial" w:hAnsi="Arial" w:cs="Arial" w:eastAsia="Arial"/>
          <w:sz w:val="18"/>
          <w:szCs w:val="18"/>
          <w:color w:val="070707"/>
          <w:spacing w:val="-122"/>
          <w:w w:val="37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2"/>
        </w:rPr>
        <w:t>punesuar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"/>
          <w:w w:val="112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70707"/>
          <w:spacing w:val="0"/>
          <w:w w:val="174"/>
        </w:rPr>
        <w:t>0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</w:rPr>
      </w:r>
    </w:p>
    <w:p>
      <w:pPr>
        <w:spacing w:before="0" w:after="0" w:line="220" w:lineRule="exact"/>
        <w:ind w:left="92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nuk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2"/>
        </w:rPr>
        <w:t>kryeni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5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vetem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sipa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rastit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jepni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9"/>
        </w:rPr>
        <w:t>shpjegillle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7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9"/>
        </w:rPr>
        <w:t>gjenerahtetet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0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3"/>
        </w:rPr>
        <w:t>ortakut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1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0"/>
        </w:rPr>
        <w:t>ortakeve,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47" w:after="0" w:line="240" w:lineRule="auto"/>
        <w:ind w:left="92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emer,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atesi,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mbiemer,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3"/>
        </w:rPr>
        <w:t>adresen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3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7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9"/>
        </w:rPr>
        <w:t>vendbanimit,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9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6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9"/>
        </w:rPr>
        <w:t>profesioni,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9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0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elj.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apo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3"/>
        </w:rPr>
        <w:t>punedhenesit.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2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99.09494pt;margin-top:-12.45778pt;width:330.531645pt;height:.1pt;mso-position-horizontal-relative:page;mso-position-vertical-relative:paragraph;z-index:-4121" coordorigin="1982,-249" coordsize="6611,2">
            <v:shape style="position:absolute;left:1982;top:-249;width:6611;height:2" coordorigin="1982,-249" coordsize="6611,0" path="m1982,-249l8593,-249e" filled="f" stroked="t" strokeweight=".322785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4"/>
        </w:rPr>
        <w:t>Permbledhje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2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1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4"/>
        </w:rPr>
        <w:t>veprimtarise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8"/>
        </w:rPr>
        <w:t>jetesore: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4" w:after="0" w:line="464" w:lineRule="exact"/>
        <w:ind w:left="922" w:right="1438"/>
        <w:jc w:val="left"/>
        <w:tabs>
          <w:tab w:pos="4340" w:val="left"/>
          <w:tab w:pos="6000" w:val="left"/>
        </w:tabs>
        <w:rPr>
          <w:rFonts w:ascii="Arial" w:hAnsi="Arial" w:cs="Arial" w:eastAsia="Arial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8"/>
        </w:rPr>
        <w:t>Profesioni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1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baze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72"/>
        </w:rPr>
        <w:t>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7"/>
          <w:w w:val="72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94949"/>
          <w:spacing w:val="-15"/>
          <w:w w:val="12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73"/>
        </w:rPr>
        <w:t>........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7"/>
          <w:w w:val="73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Keni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3"/>
        </w:rPr>
        <w:t>marredhenie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2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3"/>
        </w:rPr>
        <w:t>pun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9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3"/>
        </w:rPr>
        <w:t>aktuahsht,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  <w:position w:val="-1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  <w:position w:val="-1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8"/>
          <w:w w:val="100"/>
          <w:position w:val="-1"/>
        </w:rPr>
        <w:t> </w:t>
      </w:r>
      <w:r>
        <w:rPr>
          <w:rFonts w:ascii="Arial" w:hAnsi="Arial" w:cs="Arial" w:eastAsia="Arial"/>
          <w:sz w:val="24"/>
          <w:szCs w:val="24"/>
          <w:color w:val="070707"/>
          <w:spacing w:val="0"/>
          <w:w w:val="173"/>
          <w:position w:val="-1"/>
        </w:rPr>
        <w:t>0</w:t>
      </w:r>
      <w:r>
        <w:rPr>
          <w:rFonts w:ascii="Arial" w:hAnsi="Arial" w:cs="Arial" w:eastAsia="Arial"/>
          <w:sz w:val="24"/>
          <w:szCs w:val="24"/>
          <w:color w:val="070707"/>
          <w:spacing w:val="-43"/>
          <w:w w:val="173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-1"/>
        </w:rPr>
        <w:t>os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-1"/>
        </w:rPr>
        <w:t>Jo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3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position w:val="-1"/>
        </w:rPr>
      </w:r>
      <w:r>
        <w:rPr>
          <w:rFonts w:ascii="Arial" w:hAnsi="Arial" w:cs="Arial" w:eastAsia="Arial"/>
          <w:sz w:val="25"/>
          <w:szCs w:val="25"/>
          <w:color w:val="070707"/>
          <w:spacing w:val="0"/>
          <w:w w:val="126"/>
          <w:position w:val="-3"/>
        </w:rPr>
        <w:t>D</w:t>
      </w:r>
      <w:r>
        <w:rPr>
          <w:rFonts w:ascii="Arial" w:hAnsi="Arial" w:cs="Arial" w:eastAsia="Arial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1" w:after="0" w:line="464" w:lineRule="exact"/>
        <w:ind w:left="922" w:right="1296"/>
        <w:jc w:val="left"/>
        <w:tabs>
          <w:tab w:pos="90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Nese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po,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0"/>
        </w:rPr>
        <w:t>institucioni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7"/>
          <w:w w:val="114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2D2D2D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D2D2D"/>
          <w:spacing w:val="-8"/>
          <w:w w:val="114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4"/>
        </w:rPr>
        <w:t>marrja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0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  <w:t>firma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72"/>
        </w:rPr>
        <w:t>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7"/>
          <w:w w:val="72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9"/>
        </w:rPr>
        <w:t>Momente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0"/>
        </w:rPr>
        <w:t>kryesore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8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12"/>
        </w:rPr>
        <w:t>veprimtarise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2"/>
        </w:rPr>
        <w:t>tuaj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3"/>
        </w:rPr>
        <w:t>pa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2"/>
        </w:rPr>
        <w:t>perfundimit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3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1"/>
        </w:rPr>
        <w:t>arsimit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2"/>
        </w:rPr>
        <w:t>detyrueshem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29"/>
        </w:rPr>
        <w:t>nev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2"/>
          <w:w w:val="129"/>
        </w:rPr>
        <w:t>i</w:t>
      </w:r>
      <w:r>
        <w:rPr>
          <w:rFonts w:ascii="Arial" w:hAnsi="Arial" w:cs="Arial" w:eastAsia="Arial"/>
          <w:sz w:val="17"/>
          <w:szCs w:val="17"/>
          <w:color w:val="070707"/>
          <w:spacing w:val="0"/>
          <w:w w:val="140"/>
        </w:rPr>
        <w:t>ti</w:t>
      </w:r>
      <w:r>
        <w:rPr>
          <w:rFonts w:ascii="Arial" w:hAnsi="Arial" w:cs="Arial" w:eastAsia="Arial"/>
          <w:sz w:val="17"/>
          <w:szCs w:val="17"/>
          <w:color w:val="070707"/>
          <w:spacing w:val="11"/>
          <w:w w:val="14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15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6"/>
          <w:w w:val="115"/>
        </w:rPr>
        <w:t>9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-16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  <w:u w:val="single" w:color="060606"/>
        </w:rPr>
      </w:r>
      <w:r>
        <w:rPr>
          <w:rFonts w:ascii="Times New Roman" w:hAnsi="Times New Roman" w:cs="Times New Roman" w:eastAsia="Times New Roman"/>
          <w:sz w:val="20"/>
          <w:szCs w:val="20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3" w:lineRule="exact"/>
        <w:ind w:left="915" w:right="-20"/>
        <w:jc w:val="left"/>
        <w:tabs>
          <w:tab w:pos="36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070707"/>
          <w:w w:val="128"/>
          <w:position w:val="-1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3"/>
          <w:position w:val="-1"/>
        </w:rPr>
        <w:t>Ng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2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4"/>
          <w:position w:val="-1"/>
        </w:rPr>
        <w:t>periudha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7"/>
          <w:w w:val="114"/>
          <w:position w:val="-1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3"/>
          <w:position w:val="-1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6"/>
          <w:w w:val="103"/>
          <w:position w:val="-1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6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  <w:u w:val="single" w:color="060606"/>
          <w:position w:val="-1"/>
        </w:rPr>
        <w:t>   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4"/>
          <w:w w:val="100"/>
          <w:u w:val="single" w:color="060606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4"/>
          <w:w w:val="100"/>
          <w:u w:val="single" w:color="060606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4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6"/>
          <w:position w:val="-1"/>
        </w:rPr>
        <w:t>deri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4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3"/>
          <w:position w:val="-1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6"/>
          <w:w w:val="103"/>
          <w:position w:val="-1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6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  <w:u w:val="single" w:color="060606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  <w:u w:val="single" w:color="060606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  <w:u w:val="single" w:color="060606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6" w:after="0" w:line="203" w:lineRule="exact"/>
        <w:ind w:left="915" w:right="-20"/>
        <w:jc w:val="left"/>
        <w:tabs>
          <w:tab w:pos="36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070707"/>
          <w:w w:val="128"/>
          <w:position w:val="-1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3"/>
          <w:position w:val="-1"/>
        </w:rPr>
        <w:t>Ng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2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4"/>
          <w:position w:val="-1"/>
        </w:rPr>
        <w:t>periudha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7"/>
          <w:w w:val="114"/>
          <w:position w:val="-1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3"/>
          <w:position w:val="-1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6"/>
          <w:w w:val="103"/>
          <w:position w:val="-1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6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  <w:u w:val="single" w:color="060606"/>
          <w:position w:val="-1"/>
        </w:rPr>
        <w:t>   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4"/>
          <w:w w:val="100"/>
          <w:u w:val="single" w:color="060606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4"/>
          <w:w w:val="100"/>
          <w:u w:val="single" w:color="060606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4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6"/>
          <w:position w:val="-1"/>
        </w:rPr>
        <w:t>deri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4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3"/>
          <w:position w:val="-1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6"/>
          <w:w w:val="103"/>
          <w:position w:val="-1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6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  <w:u w:val="single" w:color="060606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  <w:u w:val="single" w:color="060606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  <w:u w:val="single" w:color="060606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6" w:after="0" w:line="240" w:lineRule="auto"/>
        <w:ind w:left="915" w:right="-20"/>
        <w:jc w:val="left"/>
        <w:tabs>
          <w:tab w:pos="36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070707"/>
          <w:w w:val="128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3"/>
        </w:rPr>
        <w:t>Ng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2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4"/>
        </w:rPr>
        <w:t>periudha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7"/>
          <w:w w:val="114"/>
        </w:rPr>
        <w:t>;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3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6"/>
          <w:w w:val="103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6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  <w:u w:val="single" w:color="060606"/>
        </w:rPr>
        <w:t>   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4"/>
          <w:w w:val="100"/>
          <w:u w:val="single" w:color="06060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4"/>
          <w:w w:val="100"/>
          <w:u w:val="single" w:color="060606"/>
        </w:rPr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4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6"/>
        </w:rPr>
        <w:t>deri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3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6"/>
          <w:w w:val="103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-6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  <w:u w:val="single" w:color="06060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  <w:u w:val="single" w:color="060606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  <w:u w:val="single" w:color="060606"/>
        </w:rPr>
      </w:r>
      <w:r>
        <w:rPr>
          <w:rFonts w:ascii="Times New Roman" w:hAnsi="Times New Roman" w:cs="Times New Roman" w:eastAsia="Times New Roman"/>
          <w:sz w:val="18"/>
          <w:szCs w:val="18"/>
          <w:color w:val="070707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1004" w:right="-20"/>
        <w:jc w:val="left"/>
        <w:tabs>
          <w:tab w:pos="8000" w:val="left"/>
          <w:tab w:pos="8400" w:val="left"/>
          <w:tab w:pos="8880" w:val="left"/>
        </w:tabs>
        <w:rPr>
          <w:rFonts w:ascii="Arial" w:hAnsi="Arial" w:cs="Arial" w:eastAsia="Arial"/>
          <w:sz w:val="24"/>
          <w:szCs w:val="24"/>
        </w:rPr>
      </w:pPr>
      <w:rPr/>
      <w:r>
        <w:rPr/>
        <w:pict>
          <v:group style="position:absolute;margin-left:103.5pt;margin-top:-24.740543pt;width:429.428571pt;height:.1pt;mso-position-horizontal-relative:page;mso-position-vertical-relative:paragraph;z-index:-4119" coordorigin="2070,-495" coordsize="8589,2">
            <v:shape style="position:absolute;left:2070;top:-495;width:8589;height:2" coordorigin="2070,-495" coordsize="8589,0" path="m2070,-495l10659,-495e" filled="f" stroked="t" strokeweight=".321429pt" strokecolor="#000000">
              <v:path arrowok="t"/>
            </v:shape>
          </v:group>
          <w10:wrap type="none"/>
        </w:pict>
      </w:r>
      <w:r>
        <w:rPr/>
        <w:pict>
          <v:group style="position:absolute;margin-left:103.5pt;margin-top:-9.311972pt;width:429.428571pt;height:.1pt;mso-position-horizontal-relative:page;mso-position-vertical-relative:paragraph;z-index:-4118" coordorigin="2070,-186" coordsize="8589,2">
            <v:shape style="position:absolute;left:2070;top:-186;width:8589;height:2" coordorigin="2070,-186" coordsize="8589,0" path="m2070,-186l10659,-186e" filled="f" stroked="t" strokeweight=".321429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-Keni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licence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certifikate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</w:rPr>
        <w:t>meparshme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5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leshua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Policia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Shtetit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00"/>
        </w:rPr>
        <w:t>O</w:t>
      </w:r>
      <w:r>
        <w:rPr>
          <w:rFonts w:ascii="Arial" w:hAnsi="Arial" w:cs="Arial" w:eastAsia="Arial"/>
          <w:sz w:val="24"/>
          <w:szCs w:val="24"/>
          <w:color w:val="0C0C0C"/>
          <w:spacing w:val="-44"/>
          <w:w w:val="100"/>
        </w:rPr>
        <w:t> </w:t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00"/>
        </w:rPr>
        <w:tab/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Jo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15"/>
          <w:b/>
          <w:bCs/>
        </w:rPr>
        <w:t>O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04" w:right="-20"/>
        <w:jc w:val="left"/>
        <w:tabs>
          <w:tab w:pos="91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"/>
          <w:w w:val="127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4"/>
          <w:w w:val="10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5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9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9"/>
        </w:rPr>
        <w:t>specifikoni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8"/>
        </w:rPr>
        <w:t>llojin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3"/>
        </w:rPr>
        <w:t>periudhe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21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1"/>
        </w:rPr>
        <w:t>organi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7"/>
        </w:rPr>
        <w:t>policise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5"/>
          <w:w w:val="11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4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3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</w:rPr>
        <w:t>leshuar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71" w:right="-20"/>
        <w:jc w:val="left"/>
        <w:tabs>
          <w:tab w:pos="6780" w:val="left"/>
          <w:tab w:pos="7340" w:val="left"/>
          <w:tab w:pos="7900" w:val="left"/>
        </w:tabs>
        <w:rPr>
          <w:rFonts w:ascii="Arial" w:hAnsi="Arial" w:cs="Arial" w:eastAsia="Arial"/>
          <w:sz w:val="24"/>
          <w:szCs w:val="24"/>
        </w:rPr>
      </w:pPr>
      <w:rPr/>
      <w:r>
        <w:rPr/>
        <w:pict>
          <v:group style="position:absolute;margin-left:103.5pt;margin-top:-9.476275pt;width:429.107143pt;height:.1pt;mso-position-horizontal-relative:page;mso-position-vertical-relative:paragraph;z-index:-4117" coordorigin="2070,-190" coordsize="8582,2">
            <v:shape style="position:absolute;left:2070;top:-190;width:8582;height:2" coordorigin="2070,-190" coordsize="8582,0" path="m2070,-190l10652,-190e" filled="f" stroked="t" strokeweight=".321429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keni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familja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juaj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konflikt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0"/>
        </w:rPr>
        <w:t>persona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7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ljere;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00"/>
          <w:b/>
          <w:bCs/>
        </w:rPr>
        <w:t>O</w:t>
      </w:r>
      <w:r>
        <w:rPr>
          <w:rFonts w:ascii="Arial" w:hAnsi="Arial" w:cs="Arial" w:eastAsia="Arial"/>
          <w:sz w:val="24"/>
          <w:szCs w:val="24"/>
          <w:color w:val="0C0C0C"/>
          <w:spacing w:val="-39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66"/>
          <w:b/>
          <w:bCs/>
        </w:rPr>
        <w:t>Jo</w:t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15"/>
          <w:b/>
          <w:bCs/>
        </w:rPr>
        <w:t>O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18" w:after="0" w:line="216" w:lineRule="auto"/>
        <w:ind w:left="1492" w:right="2647" w:firstLine="-321"/>
        <w:jc w:val="left"/>
        <w:tabs>
          <w:tab w:pos="3420" w:val="left"/>
        </w:tabs>
        <w:rPr>
          <w:rFonts w:ascii="Times New Roman" w:hAnsi="Times New Roman" w:cs="Times New Roman" w:eastAsia="Times New Roman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b.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jeni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familja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juaj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0"/>
        </w:rPr>
        <w:t>perfshire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2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9"/>
        </w:rPr>
        <w:t>fenomeni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0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hakmar:rje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7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gjakmar:rjes;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C0C0C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C0C0C"/>
          <w:spacing w:val="-3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C0C0C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26"/>
          <w:szCs w:val="26"/>
          <w:color w:val="0C0C0C"/>
          <w:spacing w:val="0"/>
          <w:w w:val="100"/>
          <w:b/>
          <w:bCs/>
        </w:rPr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64"/>
          <w:b/>
          <w:bCs/>
        </w:rPr>
        <w:t>J</w:t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64"/>
          <w:b/>
          <w:bCs/>
        </w:rPr>
        <w:t>o</w:t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64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C0C0C"/>
          <w:spacing w:val="29"/>
          <w:w w:val="64"/>
          <w:b/>
          <w:bCs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C0C0C"/>
          <w:spacing w:val="0"/>
          <w:w w:val="108"/>
          <w:b/>
          <w:bCs/>
        </w:rPr>
        <w:t>O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6" w:lineRule="exact"/>
        <w:ind w:left="117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position w:val="-1"/>
        </w:rPr>
        <w:t>Nese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  <w:position w:val="-1"/>
        </w:rPr>
        <w:t>deshironi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8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position w:val="-1"/>
        </w:rPr>
        <w:t>beni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  <w:position w:val="-1"/>
        </w:rPr>
        <w:t>komente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1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2"/>
          <w:position w:val="-1"/>
        </w:rPr>
        <w:t>sqarime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2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position w:val="-1"/>
        </w:rPr>
        <w:t>rret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position w:val="-1"/>
        </w:rPr>
        <w:t>pyelje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4"/>
          <w:w w:val="134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34"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30"/>
          <w:w w:val="134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position w:val="-1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8"/>
          <w:w w:val="139"/>
          <w:position w:val="-1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39"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34"/>
          <w:w w:val="13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279"/>
          <w:position w:val="-1"/>
        </w:rPr>
        <w:t>---·----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39"/>
          <w:w w:val="279"/>
          <w:position w:val="-1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279"/>
          <w:position w:val="-1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94"/>
          <w:w w:val="27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"/>
          <w:w w:val="276"/>
          <w:position w:val="-1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7E7E7E"/>
          <w:spacing w:val="-37"/>
          <w:w w:val="125"/>
          <w:position w:val="-1"/>
        </w:rPr>
        <w:t>·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353"/>
          <w:position w:val="-1"/>
        </w:rPr>
        <w:t>---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30.714264" w:type="dxa"/>
      </w:tblPr>
      <w:tblGrid/>
      <w:tr>
        <w:trPr>
          <w:trHeight w:val="342" w:hRule="exact"/>
        </w:trPr>
        <w:tc>
          <w:tcPr>
            <w:tcW w:w="29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8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F1F"/>
                <w:spacing w:val="0"/>
                <w:w w:val="109"/>
              </w:rPr>
              <w:t>c.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519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69" w:after="0" w:line="273" w:lineRule="exact"/>
              <w:ind w:left="68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  <w:position w:val="-1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17"/>
                <w:w w:val="100"/>
                <w:position w:val="-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  <w:position w:val="-1"/>
              </w:rPr>
              <w:t>keni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18"/>
                <w:w w:val="100"/>
                <w:position w:val="-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  <w:position w:val="-1"/>
              </w:rPr>
              <w:t>vartesi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37"/>
                <w:w w:val="100"/>
                <w:position w:val="-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F1F"/>
                <w:spacing w:val="0"/>
                <w:w w:val="100"/>
                <w:position w:val="-1"/>
              </w:rPr>
              <w:t>ng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F1F"/>
                <w:spacing w:val="0"/>
                <w:w w:val="100"/>
                <w:position w:val="-1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F1F1F"/>
                <w:spacing w:val="33"/>
                <w:w w:val="100"/>
                <w:position w:val="-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  <w:position w:val="-1"/>
              </w:rPr>
              <w:t>alkooli;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  <w:position w:val="-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17"/>
                <w:w w:val="100"/>
                <w:position w:val="-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  <w:position w:val="-1"/>
              </w:rPr>
              <w:t>Po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  <w:position w:val="-1"/>
              </w:rPr>
              <w:t> 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1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color w:val="0C0C0C"/>
                <w:spacing w:val="0"/>
                <w:w w:val="173"/>
                <w:b/>
                <w:bCs/>
                <w:position w:val="-1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color w:val="0C0C0C"/>
                <w:spacing w:val="27"/>
                <w:w w:val="173"/>
                <w:b/>
                <w:bCs/>
                <w:position w:val="-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  <w:position w:val="-1"/>
              </w:rPr>
              <w:t>Jo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  <w:position w:val="-1"/>
              </w:rPr>
              <w:t> 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26"/>
                <w:w w:val="100"/>
                <w:position w:val="-1"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color w:val="0C0C0C"/>
                <w:spacing w:val="0"/>
                <w:w w:val="167"/>
                <w:position w:val="-1"/>
              </w:rPr>
              <w:t>0</w:t>
            </w:r>
            <w:r>
              <w:rPr>
                <w:rFonts w:ascii="Arial" w:hAnsi="Arial" w:cs="Arial" w:eastAsia="Arial"/>
                <w:sz w:val="24"/>
                <w:szCs w:val="24"/>
                <w:color w:val="000000"/>
                <w:spacing w:val="0"/>
                <w:w w:val="100"/>
                <w:position w:val="0"/>
              </w:rPr>
            </w:r>
          </w:p>
        </w:tc>
        <w:tc>
          <w:tcPr>
            <w:tcW w:w="1222" w:type="dxa"/>
            <w:gridSpan w:val="2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74" w:hRule="exact"/>
        </w:trPr>
        <w:tc>
          <w:tcPr>
            <w:tcW w:w="29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0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24"/>
              </w:rPr>
              <w:t>d.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5196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0" w:after="0" w:line="240" w:lineRule="auto"/>
              <w:ind w:left="68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</w:rPr>
              <w:t>Jeni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14"/>
              </w:rPr>
              <w:t>perdorue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14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-24"/>
                <w:w w:val="114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</w:rPr>
              <w:t>droge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</w:rPr>
              <w:t>,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3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</w:rPr>
              <w:t>ap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</w:rPr>
              <w:t>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4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-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11"/>
              </w:rPr>
              <w:t>substancave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-17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</w:rPr>
              <w:t>ljera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2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0"/>
              </w:rPr>
              <w:t>dehese;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3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C0C0C"/>
                <w:spacing w:val="0"/>
                <w:w w:val="109"/>
              </w:rPr>
              <w:t>Po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81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7" w:lineRule="exact"/>
              <w:ind w:left="162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color w:val="0C0C0C"/>
                <w:spacing w:val="0"/>
                <w:w w:val="100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24"/>
                <w:szCs w:val="24"/>
                <w:color w:val="0C0C0C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color w:val="0C0C0C"/>
                <w:spacing w:val="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24"/>
                <w:szCs w:val="24"/>
                <w:color w:val="1F1F1F"/>
                <w:spacing w:val="0"/>
                <w:w w:val="64"/>
                <w:b/>
                <w:bCs/>
              </w:rPr>
              <w:t>Jo</w:t>
            </w:r>
            <w:r>
              <w:rPr>
                <w:rFonts w:ascii="Arial" w:hAnsi="Arial" w:cs="Arial" w:eastAsia="Arial"/>
                <w:sz w:val="24"/>
                <w:szCs w:val="24"/>
                <w:color w:val="000000"/>
                <w:spacing w:val="0"/>
                <w:w w:val="100"/>
              </w:rPr>
            </w:r>
          </w:p>
        </w:tc>
        <w:tc>
          <w:tcPr>
            <w:tcW w:w="40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47" w:lineRule="exact"/>
              <w:ind w:left="147" w:right="-2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Pr/>
            <w:r>
              <w:rPr>
                <w:rFonts w:ascii="Arial" w:hAnsi="Arial" w:cs="Arial" w:eastAsia="Arial"/>
                <w:sz w:val="24"/>
                <w:szCs w:val="24"/>
                <w:color w:val="0C0C0C"/>
                <w:spacing w:val="0"/>
                <w:w w:val="115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24"/>
                <w:szCs w:val="24"/>
                <w:color w:val="000000"/>
                <w:spacing w:val="0"/>
                <w:w w:val="100"/>
              </w:rPr>
            </w:r>
          </w:p>
        </w:tc>
      </w:tr>
    </w:tbl>
    <w:p>
      <w:pPr>
        <w:spacing w:before="0" w:after="0" w:line="204" w:lineRule="exact"/>
        <w:ind w:left="117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perbe:rje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tuaj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familjare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keni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2"/>
        </w:rPr>
        <w:t>persona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8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</w:rPr>
        <w:t>semure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0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ana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1"/>
        </w:rPr>
        <w:t>shendetit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4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</w:rPr>
        <w:t>mendore;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68" w:lineRule="exact"/>
        <w:ind w:right="1090"/>
        <w:jc w:val="right"/>
        <w:tabs>
          <w:tab w:pos="900" w:val="left"/>
          <w:tab w:pos="186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w w:val="112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w w:val="100"/>
        </w:rPr>
      </w:r>
      <w:r>
        <w:rPr>
          <w:rFonts w:ascii="Times New Roman" w:hAnsi="Times New Roman" w:cs="Times New Roman" w:eastAsia="Times New Roman"/>
          <w:sz w:val="25"/>
          <w:szCs w:val="25"/>
          <w:color w:val="0C0C0C"/>
          <w:w w:val="95"/>
          <w:b/>
          <w:bCs/>
        </w:rPr>
        <w:t>[JJ</w:t>
      </w:r>
      <w:r>
        <w:rPr>
          <w:rFonts w:ascii="Times New Roman" w:hAnsi="Times New Roman" w:cs="Times New Roman" w:eastAsia="Times New Roman"/>
          <w:sz w:val="25"/>
          <w:szCs w:val="25"/>
          <w:color w:val="0C0C0C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25"/>
          <w:szCs w:val="25"/>
          <w:color w:val="0C0C0C"/>
          <w:w w:val="100"/>
          <w:b/>
          <w:bCs/>
        </w:rPr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73"/>
          <w:b/>
          <w:bCs/>
        </w:rPr>
        <w:t>0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91" w:lineRule="auto"/>
        <w:ind w:left="1325" w:right="707" w:firstLine="-31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2"/>
        </w:rPr>
        <w:t>Argumentoni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2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keni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njohuri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9"/>
        </w:rPr>
        <w:t>mjaftueshme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0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jeni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gjendje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administroni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3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8"/>
        </w:rPr>
        <w:t>dhe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</w:rPr>
        <w:t>menaxhoni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1"/>
        </w:rPr>
        <w:t>veprimtarine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SHPSF,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cilat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</w:rPr>
        <w:t>kerkoni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pajiseni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9"/>
        </w:rPr>
        <w:t>certifikat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6"/>
          <w:w w:val="10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D4D4D"/>
          <w:spacing w:val="8"/>
          <w:w w:val="183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7"/>
        </w:rPr>
        <w:t>licenc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8"/>
          <w:w w:val="10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76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</w:rPr>
        <w:t>sipas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0"/>
        </w:rPr>
        <w:t>kerkesave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9"/>
        </w:rPr>
        <w:t>ligjore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9"/>
        </w:rPr>
        <w:t>nenligjore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0"/>
        </w:rPr>
        <w:t>kete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</w:rPr>
        <w:t>fushe,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u w:val="single" w:color="000000"/>
        </w:rPr>
        <w:t>                                                                     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8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8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70" w:lineRule="atLeast"/>
        <w:ind w:left="1004" w:right="740" w:firstLine="6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C0C0C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19"/>
          <w:szCs w:val="19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C0C0C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1"/>
        </w:rPr>
        <w:t>Argumentoni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8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keni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1"/>
        </w:rPr>
        <w:t>njohuri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9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9"/>
        </w:rPr>
        <w:t>mjaftueshme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4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4"/>
        </w:rPr>
        <w:t>kuadrit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7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ligjo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nenligjo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1"/>
        </w:rPr>
        <w:t>fu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4"/>
          <w:w w:val="11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</w:rPr>
        <w:t>he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</w:rPr>
        <w:t>perdorimit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7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ruajlje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9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8"/>
        </w:rPr>
        <w:t>mirembajlje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8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1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</w:rPr>
        <w:t>armeve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5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zjarrit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1"/>
        </w:rPr>
        <w:t>zb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3"/>
          <w:w w:val="11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</w:rPr>
        <w:t>toni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5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gjitha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2"/>
        </w:rPr>
        <w:t>detyrimet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4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2"/>
        </w:rPr>
        <w:t>qe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3"/>
        </w:rPr>
        <w:t>r:rjedhi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4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3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6"/>
        </w:rPr>
        <w:t>legjislacioni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5"/>
        </w:rPr>
        <w:t>fuqi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6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  <w:u w:val="single" w:color="7D7D7D"/>
        </w:rPr>
        <w:t>                                                                                                          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7"/>
          <w:w w:val="100"/>
          <w:u w:val="single" w:color="7D7D7D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7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004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C0C0C"/>
          <w:spacing w:val="-18"/>
          <w:w w:val="121"/>
        </w:rPr>
        <w:t>4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88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Deklaroj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6"/>
        </w:rPr>
        <w:t>pergjegjesine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2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plote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7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476" w:lineRule="auto"/>
        <w:ind w:left="1454" w:right="2188" w:firstLine="6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Njo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4"/>
        </w:rPr>
        <w:t>kuadri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3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ligjo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nenligjo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0"/>
          <w:w w:val="123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2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7"/>
          <w:w w:val="12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fushe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kerkoj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9"/>
          <w:w w:val="12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2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6"/>
          <w:w w:val="12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ushtroj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0"/>
        </w:rPr>
        <w:t>aktivitetin.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b.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5"/>
          <w:w w:val="114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8"/>
          <w:w w:val="114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3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4"/>
        </w:rPr>
        <w:t>toj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5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8"/>
          <w:w w:val="114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gjitha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9"/>
          <w:w w:val="115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5"/>
        </w:rPr>
        <w:t>et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0"/>
          <w:w w:val="115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5"/>
        </w:rPr>
        <w:t>ri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5"/>
          <w:w w:val="115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3"/>
          <w:w w:val="11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5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8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87"/>
        </w:rPr>
        <w:t>r:r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2"/>
          <w:w w:val="87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6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5"/>
        </w:rPr>
        <w:t>dhi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6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2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legjislacioni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5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</w:rPr>
        <w:t>fuqi.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4" w:after="0" w:line="240" w:lineRule="auto"/>
        <w:ind w:left="101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PJES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8"/>
        </w:rPr>
        <w:t>EDYTE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40" w:after="0" w:line="240" w:lineRule="auto"/>
        <w:ind w:left="101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Deklaroj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0"/>
          <w:w w:val="106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0"/>
          <w:w w:val="10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6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41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6"/>
        </w:rPr>
        <w:t>pergjegjesine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3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9"/>
        </w:rPr>
        <w:t>plote: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430" w:lineRule="auto"/>
        <w:ind w:left="1248" w:right="1465" w:firstLine="6"/>
        <w:jc w:val="left"/>
        <w:tabs>
          <w:tab w:pos="5160" w:val="left"/>
          <w:tab w:pos="75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Deklaroj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1"/>
        </w:rPr>
        <w:t>vullneti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5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tim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</w:rPr>
        <w:t>li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"/>
          <w:w w:val="112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jam: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73"/>
          <w:b/>
          <w:bCs/>
        </w:rPr>
        <w:t>0</w:t>
      </w:r>
      <w:r>
        <w:rPr>
          <w:rFonts w:ascii="Arial" w:hAnsi="Arial" w:cs="Arial" w:eastAsia="Arial"/>
          <w:sz w:val="24"/>
          <w:szCs w:val="24"/>
          <w:color w:val="0C0C0C"/>
          <w:spacing w:val="-51"/>
          <w:w w:val="173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51"/>
        </w:rPr>
        <w:t>i/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4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0"/>
        </w:rPr>
        <w:t>padenuar.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72"/>
        </w:rPr>
        <w:t>0</w:t>
      </w:r>
      <w:r>
        <w:rPr>
          <w:rFonts w:ascii="Arial" w:hAnsi="Arial" w:cs="Arial" w:eastAsia="Arial"/>
          <w:sz w:val="24"/>
          <w:szCs w:val="24"/>
          <w:color w:val="0C0C0C"/>
          <w:spacing w:val="-23"/>
          <w:w w:val="17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3"/>
          <w:w w:val="142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D4D4D"/>
          <w:spacing w:val="0"/>
          <w:w w:val="148"/>
        </w:rPr>
        <w:t>/e</w:t>
      </w:r>
      <w:r>
        <w:rPr>
          <w:rFonts w:ascii="Times New Roman" w:hAnsi="Times New Roman" w:cs="Times New Roman" w:eastAsia="Times New Roman"/>
          <w:sz w:val="20"/>
          <w:szCs w:val="20"/>
          <w:color w:val="4D4D4D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5"/>
        </w:rPr>
        <w:t>denuar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b.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Deklaroj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4"/>
          <w:w w:val="11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0"/>
        </w:rPr>
        <w:t>ullneti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tim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lire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4"/>
        </w:rPr>
        <w:t>jam: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5" w:after="0" w:line="240" w:lineRule="auto"/>
        <w:ind w:left="1653" w:right="-20"/>
        <w:jc w:val="left"/>
        <w:tabs>
          <w:tab w:pos="678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7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5"/>
          <w:w w:val="12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ndjekje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penale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</w:rPr>
        <w:t>organi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0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0"/>
        </w:rPr>
        <w:t>prokurorise;Po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7"/>
          <w:w w:val="120"/>
        </w:rPr>
        <w:t> </w:t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73"/>
          <w:b/>
          <w:bCs/>
        </w:rPr>
        <w:t>0</w:t>
      </w:r>
      <w:r>
        <w:rPr>
          <w:rFonts w:ascii="Arial" w:hAnsi="Arial" w:cs="Arial" w:eastAsia="Arial"/>
          <w:sz w:val="24"/>
          <w:szCs w:val="24"/>
          <w:color w:val="0C0C0C"/>
          <w:spacing w:val="-71"/>
          <w:w w:val="173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1F1F1F"/>
          <w:spacing w:val="0"/>
          <w:w w:val="64"/>
          <w:b/>
          <w:bCs/>
        </w:rPr>
        <w:t>Jo</w:t>
      </w:r>
      <w:r>
        <w:rPr>
          <w:rFonts w:ascii="Arial" w:hAnsi="Arial" w:cs="Arial" w:eastAsia="Arial"/>
          <w:sz w:val="24"/>
          <w:szCs w:val="24"/>
          <w:color w:val="1F1F1F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4"/>
          <w:szCs w:val="24"/>
          <w:color w:val="1F1F1F"/>
          <w:spacing w:val="0"/>
          <w:w w:val="100"/>
          <w:b/>
          <w:bCs/>
        </w:rPr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73"/>
          <w:b/>
          <w:bCs/>
        </w:rPr>
        <w:t>0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595" w:right="-20"/>
        <w:jc w:val="left"/>
        <w:tabs>
          <w:tab w:pos="5420" w:val="left"/>
          <w:tab w:pos="5980" w:val="left"/>
          <w:tab w:pos="678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7E7E7E"/>
          <w:spacing w:val="0"/>
          <w:w w:val="152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7E7E7E"/>
          <w:spacing w:val="-42"/>
          <w:w w:val="15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ndjekje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penale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D4D4D"/>
          <w:spacing w:val="-18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3"/>
        </w:rPr>
        <w:t>istemi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3"/>
        </w:rPr>
        <w:t>gjyqesor;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Dfo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73"/>
          <w:b/>
          <w:bCs/>
        </w:rPr>
        <w:t>0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33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1"/>
        </w:rPr>
        <w:t>Detyrim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0"/>
        </w:rPr>
        <w:t>financia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6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ndaj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Zyre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0"/>
        </w:rPr>
        <w:t>Permbarimit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0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asnje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ndonje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0"/>
        </w:rPr>
        <w:t>institucioni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ljete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3"/>
        </w:rPr>
        <w:t>shte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7"/>
          <w:w w:val="11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D4D4D"/>
          <w:spacing w:val="-9"/>
          <w:w w:val="11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3"/>
        </w:rPr>
        <w:t>ror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4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5285" w:right="-20"/>
        <w:jc w:val="left"/>
        <w:tabs>
          <w:tab w:pos="6080" w:val="left"/>
          <w:tab w:pos="6780" w:val="left"/>
        </w:tabs>
        <w:rPr>
          <w:rFonts w:ascii="Arial" w:hAnsi="Arial" w:cs="Arial" w:eastAsia="Arial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</w:r>
      <w:r>
        <w:rPr>
          <w:rFonts w:ascii="Times New Roman" w:hAnsi="Times New Roman" w:cs="Times New Roman" w:eastAsia="Times New Roman"/>
          <w:sz w:val="28"/>
          <w:szCs w:val="28"/>
          <w:color w:val="0C0C0C"/>
          <w:spacing w:val="0"/>
          <w:w w:val="173"/>
          <w:b/>
          <w:bCs/>
          <w:position w:val="-5"/>
        </w:rPr>
        <w:t>0</w:t>
      </w:r>
      <w:r>
        <w:rPr>
          <w:rFonts w:ascii="Times New Roman" w:hAnsi="Times New Roman" w:cs="Times New Roman" w:eastAsia="Times New Roman"/>
          <w:sz w:val="28"/>
          <w:szCs w:val="28"/>
          <w:color w:val="0C0C0C"/>
          <w:spacing w:val="0"/>
          <w:w w:val="100"/>
          <w:b/>
          <w:bCs/>
          <w:position w:val="-5"/>
        </w:rPr>
        <w:tab/>
      </w:r>
      <w:r>
        <w:rPr>
          <w:rFonts w:ascii="Times New Roman" w:hAnsi="Times New Roman" w:cs="Times New Roman" w:eastAsia="Times New Roman"/>
          <w:sz w:val="28"/>
          <w:szCs w:val="28"/>
          <w:color w:val="0C0C0C"/>
          <w:spacing w:val="0"/>
          <w:w w:val="100"/>
          <w:b/>
          <w:bCs/>
          <w:position w:val="-5"/>
        </w:rPr>
      </w:r>
      <w:r>
        <w:rPr>
          <w:rFonts w:ascii="Arial" w:hAnsi="Arial" w:cs="Arial" w:eastAsia="Arial"/>
          <w:sz w:val="24"/>
          <w:szCs w:val="24"/>
          <w:color w:val="0C0C0C"/>
          <w:spacing w:val="0"/>
          <w:w w:val="173"/>
          <w:b/>
          <w:bCs/>
          <w:position w:val="-4"/>
        </w:rPr>
        <w:t>0</w:t>
      </w:r>
      <w:r>
        <w:rPr>
          <w:rFonts w:ascii="Arial" w:hAnsi="Arial" w:cs="Arial" w:eastAsia="Arial"/>
          <w:sz w:val="24"/>
          <w:szCs w:val="24"/>
          <w:color w:val="000000"/>
          <w:spacing w:val="0"/>
          <w:w w:val="100"/>
          <w:position w:val="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66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Jam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5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0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5"/>
        </w:rPr>
        <w:t>regjistrua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5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3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9"/>
        </w:rPr>
        <w:t>aktiviteti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3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9"/>
        </w:rPr>
        <w:t>apliko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4"/>
          <w:w w:val="10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4D4D4D"/>
          <w:spacing w:val="0"/>
          <w:w w:val="154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D4D4D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6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6"/>
        </w:rPr>
        <w:t>eg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4"/>
          <w:w w:val="116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4"/>
          <w:w w:val="116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5"/>
          <w:w w:val="116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6"/>
        </w:rPr>
        <w:t>tri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6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5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7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egt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4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2"/>
        </w:rPr>
        <w:t>Qendres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53" w:after="0" w:line="240" w:lineRule="auto"/>
        <w:ind w:left="1987" w:right="-20"/>
        <w:jc w:val="left"/>
        <w:tabs>
          <w:tab w:pos="5960" w:val="left"/>
          <w:tab w:pos="79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43434"/>
          <w:w w:val="107"/>
        </w:rPr>
        <w:t>Kombetare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7"/>
          <w:w w:val="118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5"/>
        </w:rPr>
        <w:t>Bizneseve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9"/>
          <w:w w:val="117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0"/>
          <w:w w:val="111"/>
        </w:rPr>
        <w:t>Nr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15"/>
          <w:w w:val="137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0"/>
          <w:w w:val="125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C0C0C"/>
          <w:spacing w:val="-7"/>
          <w:w w:val="118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  <w:u w:val="single" w:color="FCFCFC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  <w:u w:val="single" w:color="FCFCFC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  <w:u w:val="single" w:color="FCFCFC"/>
        </w:rPr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0" w:right="-20"/>
        <w:jc w:val="left"/>
        <w:rPr>
          <w:rFonts w:ascii="Times New Roman" w:hAnsi="Times New Roman" w:cs="Times New Roman" w:eastAsia="Times New Roman"/>
          <w:sz w:val="13.859375"/>
          <w:szCs w:val="13.859375"/>
        </w:rPr>
      </w:pPr>
      <w:rPr/>
      <w:r>
        <w:rPr/>
        <w:pict>
          <v:shape style="width:47.879997pt;height:6.93pt;mso-position-horizontal-relative:char;mso-position-vertical-relative:line" type="#_x0000_t75">
            <v:imagedata r:id="rId52" o:title=""/>
          </v:shape>
        </w:pict>
      </w:r>
      <w:r>
        <w:rPr>
          <w:rFonts w:ascii="Times New Roman" w:hAnsi="Times New Roman" w:cs="Times New Roman" w:eastAsia="Times New Roman"/>
          <w:sz w:val="13.859375"/>
          <w:szCs w:val="13.859375"/>
        </w:rPr>
      </w:r>
    </w:p>
    <w:p>
      <w:pPr>
        <w:jc w:val="left"/>
        <w:spacing w:after="0"/>
        <w:sectPr>
          <w:pgMar w:footer="0" w:header="720" w:top="1680" w:bottom="280" w:left="1060" w:right="800"/>
          <w:footerReference w:type="default" r:id="rId51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4" w:after="0" w:line="240" w:lineRule="auto"/>
        <w:ind w:left="1647" w:right="-20"/>
        <w:jc w:val="left"/>
        <w:tabs>
          <w:tab w:pos="85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63.031464pt;margin-top:13.039883pt;width:115.000005pt;height:.1pt;mso-position-horizontal-relative:page;mso-position-vertical-relative:paragraph;z-index:-4112" coordorigin="7261,261" coordsize="2300,2">
            <v:shape style="position:absolute;left:7261;top:261;width:2300;height:2" coordorigin="7261,261" coordsize="2300,0" path="m7261,261l9561,261e" filled="f" stroked="t" strokeweight=".4pt" strokecolor="#454545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20"/>
          <w:szCs w:val="20"/>
          <w:color w:val="363636"/>
          <w:spacing w:val="0"/>
          <w:w w:val="100"/>
        </w:rPr>
        <w:t>f.</w:t>
      </w:r>
      <w:r>
        <w:rPr>
          <w:rFonts w:ascii="Arial" w:hAnsi="Arial" w:cs="Arial" w:eastAsia="Arial"/>
          <w:sz w:val="20"/>
          <w:szCs w:val="20"/>
          <w:color w:val="363636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8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am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regjist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9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organel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64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2"/>
          <w:w w:val="6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98"/>
        </w:rPr>
        <w:t>lin1ore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4"/>
          <w:w w:val="11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1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6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NIPT-L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214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2" w:lineRule="exact"/>
        <w:ind w:left="1657" w:right="-20"/>
        <w:jc w:val="left"/>
        <w:tabs>
          <w:tab w:pos="47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position w:val="1"/>
        </w:rPr>
        <w:t>g.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2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96"/>
          <w:position w:val="1"/>
        </w:rPr>
        <w:t>Kerri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5"/>
          <w:w w:val="96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1"/>
        </w:rPr>
        <w:t>hce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9"/>
          <w:w w:val="100"/>
          <w:position w:val="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6"/>
          <w:w w:val="100"/>
          <w:position w:val="1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7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1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6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9"/>
          <w:position w:val="1"/>
        </w:rPr>
        <w:t>meparshm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5"/>
          <w:w w:val="109"/>
          <w:position w:val="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48"/>
          <w:position w:val="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-1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3"/>
          <w:w w:val="100"/>
          <w:position w:val="-1"/>
        </w:rPr>
        <w:t> </w:t>
      </w:r>
      <w:r>
        <w:rPr>
          <w:rFonts w:ascii="Arial" w:hAnsi="Arial" w:cs="Arial" w:eastAsia="Arial"/>
          <w:sz w:val="25"/>
          <w:szCs w:val="25"/>
          <w:color w:val="000000"/>
          <w:spacing w:val="0"/>
          <w:w w:val="165"/>
          <w:position w:val="-1"/>
        </w:rPr>
        <w:t>0</w:t>
      </w:r>
      <w:r>
        <w:rPr>
          <w:rFonts w:ascii="Arial" w:hAnsi="Arial" w:cs="Arial" w:eastAsia="Arial"/>
          <w:sz w:val="25"/>
          <w:szCs w:val="25"/>
          <w:color w:val="000000"/>
          <w:spacing w:val="79"/>
          <w:w w:val="165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3"/>
          <w:position w:val="-1"/>
        </w:rPr>
        <w:t>Jo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33" w:after="0" w:line="411" w:lineRule="auto"/>
        <w:ind w:left="1023" w:right="1738"/>
        <w:jc w:val="left"/>
        <w:tabs>
          <w:tab w:pos="6740" w:val="left"/>
          <w:tab w:pos="7960" w:val="left"/>
          <w:tab w:pos="8560" w:val="left"/>
        </w:tabs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speci.fikoni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fushe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8"/>
        </w:rPr>
        <w:t>veprimtarise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u w:val="single" w:color="000000"/>
        </w:rPr>
        <w:tab/>
        <w:tab/>
        <w:tab/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6"/>
          <w:w w:val="101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2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22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2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1"/>
          <w:w w:val="10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9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egji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tri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9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0"/>
          <w:w w:val="12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3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9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4"/>
          <w:w w:val="93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5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8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9"/>
          <w:w w:val="111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22"/>
          <w:w w:val="11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1"/>
        </w:rPr>
        <w:t>nd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"/>
          <w:w w:val="11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5B5B5B"/>
          <w:spacing w:val="-20"/>
          <w:w w:val="11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6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6"/>
          <w:w w:val="111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1"/>
          <w:w w:val="11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1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7"/>
          <w:w w:val="111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1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2"/>
          <w:w w:val="11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7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8"/>
          <w:w w:val="11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Biznesit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0F0F0F"/>
          <w:spacing w:val="0"/>
          <w:w w:val="170"/>
        </w:rPr>
        <w:t>0</w:t>
      </w:r>
      <w:r>
        <w:rPr>
          <w:rFonts w:ascii="Times New Roman" w:hAnsi="Times New Roman" w:cs="Times New Roman" w:eastAsia="Times New Roman"/>
          <w:sz w:val="25"/>
          <w:szCs w:val="25"/>
          <w:color w:val="0F0F0F"/>
          <w:spacing w:val="55"/>
          <w:w w:val="17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Jo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</w:r>
      <w:r>
        <w:rPr>
          <w:rFonts w:ascii="Times New Roman" w:hAnsi="Times New Roman" w:cs="Times New Roman" w:eastAsia="Times New Roman"/>
          <w:sz w:val="25"/>
          <w:szCs w:val="25"/>
          <w:color w:val="0F0F0F"/>
          <w:spacing w:val="0"/>
          <w:w w:val="179"/>
        </w:rPr>
        <w:t>0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</w:rPr>
      </w:r>
    </w:p>
    <w:p>
      <w:pPr>
        <w:spacing w:before="41" w:after="0" w:line="240" w:lineRule="auto"/>
        <w:ind w:left="102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Nese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po,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3"/>
          <w:w w:val="142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6"/>
          <w:w w:val="123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91"/>
        </w:rPr>
        <w:t>eci.fi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5"/>
          <w:w w:val="92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22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lloji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7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3"/>
        </w:rPr>
        <w:t>nd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0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2"/>
          <w:w w:val="113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3"/>
        </w:rPr>
        <w:t>shimit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5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C3C3C3"/>
          <w:spacing w:val="0"/>
          <w:w w:val="330"/>
        </w:rPr>
        <w:t>------------------------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443" w:right="4290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0"/>
        </w:rPr>
        <w:t>PJES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F0F0F"/>
          <w:spacing w:val="0"/>
          <w:w w:val="105"/>
        </w:rPr>
        <w:t>TRETE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56" w:after="0" w:line="280" w:lineRule="auto"/>
        <w:ind w:left="1014" w:right="840" w:firstLine="1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i/>
        </w:rPr>
        <w:t>Deklaroj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82"/>
          <w:i/>
        </w:rPr>
        <w:t>ni!t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82"/>
          <w:i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23"/>
          <w:w w:val="82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pergjegjesine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9"/>
          <w:w w:val="100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8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se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gjith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i/>
        </w:rPr>
        <w:t>dhenat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i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6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i/>
        </w:rPr>
        <w:t>iperme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i/>
        </w:rPr>
        <w:t>jane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vertet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4"/>
          <w:i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4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i/>
        </w:rPr>
        <w:t>perputhje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5"/>
          <w:w w:val="100"/>
          <w:i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i/>
        </w:rPr>
        <w:t>egji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4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i/>
        </w:rPr>
        <w:t>aci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5"/>
          <w:w w:val="100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i/>
        </w:rPr>
        <w:t>ni11ne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7"/>
          <w:i/>
        </w:rPr>
        <w:t>fuqi.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4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03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Pjese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7"/>
        </w:rPr>
        <w:t>autod.eklarimit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13"/>
          <w:w w:val="107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34"/>
        </w:rPr>
        <w:t>ti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34"/>
        </w:rPr>
        <w:t>m</w:t>
      </w:r>
      <w:r>
        <w:rPr>
          <w:rFonts w:ascii="Arial" w:hAnsi="Arial" w:cs="Arial" w:eastAsia="Arial"/>
          <w:sz w:val="17"/>
          <w:szCs w:val="17"/>
          <w:color w:val="363636"/>
          <w:spacing w:val="-23"/>
          <w:w w:val="13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85"/>
        </w:rPr>
        <w:t>j&lt;me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"/>
          <w:w w:val="8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edhe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gjitha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9"/>
        </w:rPr>
        <w:t>doktrmentet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23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7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3"/>
        </w:rPr>
        <w:t>tjer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1"/>
          <w:w w:val="103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64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sipa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Uclli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1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imit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7"/>
        </w:rPr>
        <w:t>Min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3"/>
          <w:w w:val="107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7"/>
          <w:w w:val="142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7"/>
        </w:rPr>
        <w:t>trit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40" w:lineRule="auto"/>
        <w:ind w:left="1340" w:right="-20"/>
        <w:jc w:val="left"/>
        <w:tabs>
          <w:tab w:pos="4540" w:val="left"/>
          <w:tab w:pos="49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62626"/>
          <w:w w:val="113"/>
        </w:rPr>
        <w:t>Brendshemm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w w:val="114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C3C3C3"/>
          <w:spacing w:val="0"/>
          <w:w w:val="501"/>
        </w:rPr>
        <w:t>-'</w:t>
      </w:r>
      <w:r>
        <w:rPr>
          <w:rFonts w:ascii="Times New Roman" w:hAnsi="Times New Roman" w:cs="Times New Roman" w:eastAsia="Times New Roman"/>
          <w:sz w:val="20"/>
          <w:szCs w:val="20"/>
          <w:color w:val="C3C3C3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3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u w:val="single" w:color="C2C2C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u w:val="single" w:color="C2C2C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u w:val="single" w:color="C2C2C2"/>
        </w:rPr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9" w:after="0" w:line="250" w:lineRule="auto"/>
        <w:ind w:left="1330" w:right="852" w:firstLine="-31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Jam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dijeni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kur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"/>
          <w:w w:val="11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"/>
          <w:w w:val="111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9"/>
          <w:w w:val="111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esi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2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9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kni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0"/>
        </w:rPr>
        <w:t>largo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"/>
          <w:w w:val="11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22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kj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9"/>
        </w:rPr>
        <w:t>veprimtari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7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"/>
          <w:w w:val="123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1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5"/>
          <w:w w:val="11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59"/>
        </w:rPr>
        <w:t>&lt;'.'ll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8"/>
        </w:rPr>
        <w:t>njoftu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3"/>
          <w:w w:val="108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8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6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0"/>
          <w:w w:val="11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8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6"/>
        </w:rPr>
        <w:t>nje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7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ere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8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4"/>
        </w:rPr>
        <w:t>trukturat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8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9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4"/>
        </w:rPr>
        <w:t>rkat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8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6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policise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3"/>
        </w:rPr>
        <w:t>duhet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8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3"/>
        </w:rPr>
        <w:t>paraqitu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23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kerkesa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8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8"/>
        </w:rPr>
        <w:t>zev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1"/>
          <w:w w:val="108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8"/>
        </w:rPr>
        <w:t>ndesimi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0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tij.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993" w:right="-20"/>
        <w:jc w:val="left"/>
        <w:tabs>
          <w:tab w:pos="51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00"/>
        </w:rPr>
        <w:t>DEKLARUESI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MARRES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6"/>
        </w:rPr>
        <w:t>AUTODEKLARIMIT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849" w:right="-20"/>
        <w:jc w:val="left"/>
        <w:tabs>
          <w:tab w:pos="576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141.600006pt;margin-top:.00915pt;width:91.68pt;height:.1pt;mso-position-horizontal-relative:page;mso-position-vertical-relative:paragraph;z-index:-4116" coordorigin="2832,0" coordsize="1834,2">
            <v:shape style="position:absolute;left:2832;top:0;width:1834;height:2" coordorigin="2832,0" coordsize="1834,0" path="m2832,0l4666,0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335.519989pt;margin-top:.00915pt;width:116.16pt;height:.1pt;mso-position-horizontal-relative:page;mso-position-vertical-relative:paragraph;z-index:-4115" coordorigin="6710,0" coordsize="2323,2">
            <v:shape style="position:absolute;left:6710;top:0;width:2323;height:2" coordorigin="6710,0" coordsize="2323,0" path="m6710,0l9034,0e" filled="f" stroked="t" strokeweight=".4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81"/>
          <w:i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23"/>
          <w:w w:val="81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84"/>
          <w:i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93"/>
          <w:i/>
        </w:rPr>
        <w:t>me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4"/>
          <w:w w:val="94"/>
          <w:i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177"/>
          <w:i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90"/>
          <w:i/>
        </w:rPr>
        <w:t>mbieme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19"/>
          <w:w w:val="91"/>
          <w:i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6E6E6E"/>
          <w:spacing w:val="0"/>
          <w:w w:val="120"/>
          <w:i/>
        </w:rPr>
        <w:t>/</w:t>
      </w:r>
      <w:r>
        <w:rPr>
          <w:rFonts w:ascii="Times New Roman" w:hAnsi="Times New Roman" w:cs="Times New Roman" w:eastAsia="Times New Roman"/>
          <w:sz w:val="19"/>
          <w:szCs w:val="19"/>
          <w:color w:val="6E6E6E"/>
          <w:spacing w:val="-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91"/>
          <w:i/>
        </w:rPr>
        <w:t>Finn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91"/>
          <w:i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6"/>
          <w:w w:val="91"/>
          <w:i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100"/>
          <w:i/>
        </w:rPr>
        <w:t>)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0"/>
          <w:w w:val="92"/>
          <w:i/>
          <w:position w:val="1"/>
        </w:rPr>
        <w:t>(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7"/>
          <w:w w:val="92"/>
          <w:i/>
          <w:position w:val="1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84"/>
          <w:i/>
          <w:position w:val="1"/>
        </w:rPr>
        <w:t>rad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"/>
          <w:w w:val="84"/>
          <w:i/>
          <w:position w:val="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12"/>
          <w:w w:val="141"/>
          <w:i/>
          <w:position w:val="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95"/>
          <w:i/>
          <w:position w:val="1"/>
        </w:rPr>
        <w:t>emer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96"/>
          <w:i/>
          <w:position w:val="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-31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90"/>
          <w:i/>
          <w:position w:val="1"/>
        </w:rPr>
        <w:t>mbie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4"/>
          <w:w w:val="91"/>
          <w:i/>
          <w:position w:val="1"/>
        </w:rPr>
        <w:t>m</w:t>
      </w:r>
      <w:r>
        <w:rPr>
          <w:rFonts w:ascii="Times New Roman" w:hAnsi="Times New Roman" w:cs="Times New Roman" w:eastAsia="Times New Roman"/>
          <w:sz w:val="19"/>
          <w:szCs w:val="19"/>
          <w:color w:val="5B5B5B"/>
          <w:spacing w:val="-6"/>
          <w:w w:val="100"/>
          <w:i/>
          <w:position w:val="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31"/>
          <w:w w:val="92"/>
          <w:i/>
          <w:position w:val="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6E6E6E"/>
          <w:spacing w:val="0"/>
          <w:w w:val="133"/>
          <w:i/>
          <w:position w:val="1"/>
        </w:rPr>
        <w:t>/</w:t>
      </w:r>
      <w:r>
        <w:rPr>
          <w:rFonts w:ascii="Times New Roman" w:hAnsi="Times New Roman" w:cs="Times New Roman" w:eastAsia="Times New Roman"/>
          <w:sz w:val="19"/>
          <w:szCs w:val="19"/>
          <w:color w:val="6E6E6E"/>
          <w:spacing w:val="-33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00"/>
          <w:i/>
          <w:position w:val="1"/>
        </w:rPr>
        <w:t>Finna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00"/>
          <w:i/>
          <w:position w:val="1"/>
        </w:rPr>
        <w:t>)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02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F0F0F"/>
          <w:w w:val="118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1"/>
          <w:w w:val="118"/>
        </w:rPr>
        <w:t>h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8"/>
          <w:w w:val="13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0"/>
          <w:w w:val="115"/>
        </w:rPr>
        <w:t>nim: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50" w:lineRule="auto"/>
        <w:ind w:left="1330" w:right="863" w:firstLine="-30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26"/>
        </w:rPr>
        <w:t>1.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2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18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Deklarimi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28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6"/>
          <w:w w:val="12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rreme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0"/>
        </w:rPr>
        <w:t>shkakto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pergjegjesi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Jigjore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sjelle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pasoje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kur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ve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letohe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6"/>
        </w:rPr>
        <w:t>dokw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9"/>
          <w:w w:val="116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8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2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4"/>
          <w:w w:val="12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et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ja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71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8"/>
          <w:w w:val="7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falsifil'l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6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6"/>
          <w:w w:val="87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"/>
          <w:w w:val="105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33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50" w:lineRule="auto"/>
        <w:ind w:left="1330" w:right="845" w:firstLine="-31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8"/>
        </w:rPr>
        <w:t>Deklari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33"/>
          <w:w w:val="108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5B5B5B"/>
          <w:spacing w:val="0"/>
          <w:w w:val="17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5B5B5B"/>
          <w:spacing w:val="-16"/>
          <w:w w:val="100"/>
        </w:rPr>
        <w:t> </w:t>
      </w:r>
      <w:r>
        <w:rPr>
          <w:rFonts w:ascii="Arial" w:hAnsi="Arial" w:cs="Arial" w:eastAsia="Arial"/>
          <w:sz w:val="18"/>
          <w:szCs w:val="18"/>
          <w:color w:val="464646"/>
          <w:spacing w:val="0"/>
          <w:w w:val="424"/>
        </w:rPr>
        <w:t>i</w:t>
      </w:r>
      <w:r>
        <w:rPr>
          <w:rFonts w:ascii="Arial" w:hAnsi="Arial" w:cs="Arial" w:eastAsia="Arial"/>
          <w:sz w:val="18"/>
          <w:szCs w:val="18"/>
          <w:color w:val="464646"/>
          <w:spacing w:val="-136"/>
          <w:w w:val="42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5B5B5B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5B5B5B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t?nle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sjei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pasoje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kur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dl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7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enaL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ja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9"/>
        </w:rPr>
        <w:t>kundershtim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9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aktet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ligjore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5"/>
        </w:rPr>
        <w:t>nenligjore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0"/>
          <w:w w:val="10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8"/>
          <w:w w:val="10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4"/>
          <w:w w:val="11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24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sjell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6"/>
          <w:w w:val="123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7"/>
          <w:w w:val="10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95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"/>
          <w:w w:val="95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90"/>
        </w:rPr>
        <w:t>shLinti: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9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tuaj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76"/>
        </w:rPr>
        <w:t>&lt;;:d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76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"/>
          <w:w w:val="7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6"/>
        </w:rPr>
        <w:t>procalure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15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8"/>
        </w:rPr>
        <w:t>metejslnne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22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97"/>
        </w:rPr>
        <w:t>cHat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1"/>
          <w:w w:val="9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7"/>
        </w:rPr>
        <w:t>keni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aplikua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kete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5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96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7"/>
        </w:rPr>
        <w:t>tod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9"/>
          <w:w w:val="10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6"/>
        </w:rPr>
        <w:t>kl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"/>
          <w:w w:val="106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6"/>
        </w:rPr>
        <w:t>rlu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48"/>
          <w:w w:val="107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78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9" w:after="0" w:line="240" w:lineRule="auto"/>
        <w:ind w:left="3600" w:right="3418"/>
        <w:jc w:val="center"/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C3C3C3"/>
          <w:spacing w:val="-17"/>
          <w:w w:val="100"/>
        </w:rPr>
        <w:t>: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0"/>
          <w:w w:val="100"/>
        </w:rPr>
        <w:t>Rr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-18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7"/>
          <w:w w:val="100"/>
        </w:rPr>
        <w:t>g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0"/>
          <w:w w:val="100"/>
        </w:rPr>
        <w:t>ulli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F0F0F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0"/>
          <w:w w:val="135"/>
        </w:rPr>
        <w:t>per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-4"/>
          <w:w w:val="136"/>
        </w:rPr>
        <w:t>p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10"/>
          <w:w w:val="88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0"/>
          <w:w w:val="116"/>
        </w:rPr>
        <w:t>otesirni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0"/>
          <w:w w:val="117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0"/>
          <w:w w:val="133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363636"/>
          <w:spacing w:val="-32"/>
          <w:w w:val="13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0"/>
          <w:w w:val="121"/>
        </w:rPr>
        <w:t>fonnu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88"/>
        </w:rPr>
        <w:t>l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0"/>
          <w:w w:val="100"/>
        </w:rPr>
        <w:t>ar.i</w:t>
      </w:r>
      <w:r>
        <w:rPr>
          <w:rFonts w:ascii="Times New Roman" w:hAnsi="Times New Roman" w:cs="Times New Roman" w:eastAsia="Times New Roman"/>
          <w:sz w:val="19"/>
          <w:szCs w:val="19"/>
          <w:color w:val="262626"/>
          <w:spacing w:val="-22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464646"/>
          <w:spacing w:val="0"/>
          <w:w w:val="172"/>
        </w:rPr>
        <w:t>;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85" w:lineRule="auto"/>
        <w:ind w:left="1014" w:right="839" w:firstLine="1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5"/>
          <w:w w:val="11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2"/>
          <w:w w:val="11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0"/>
        </w:rPr>
        <w:t>rmulari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42"/>
          <w:w w:val="11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e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9"/>
        </w:rPr>
        <w:t>plotesohet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5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duk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2"/>
        </w:rPr>
        <w:t>perdoru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51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nje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4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2"/>
        </w:rPr>
        <w:t>sh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"/>
          <w:w w:val="112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2"/>
        </w:rPr>
        <w:t>rimi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8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nuk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fshihet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cllie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3"/>
        </w:rPr>
        <w:t>opsionet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5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vendosuxa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7"/>
        </w:rPr>
        <w:t>perzgjedhje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4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formula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8"/>
          <w:w w:val="11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2"/>
          <w:w w:val="11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lz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2"/>
          <w:w w:val="11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1"/>
          <w:w w:val="11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et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0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bere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3"/>
        </w:rPr>
        <w:t>sl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3"/>
          <w:w w:val="103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62"/>
        </w:rPr>
        <w:t>t?..n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4"/>
          <w:w w:val="62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1"/>
        </w:rPr>
        <w:t>dukshme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6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mbi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3"/>
        </w:rPr>
        <w:t>kuadratin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0"/>
        </w:rPr>
        <w:t>perkate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6"/>
          <w:w w:val="11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78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4617" w:right="4462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7"/>
        </w:rPr>
        <w:t>AUTORIZIM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023" w:right="1162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9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28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22"/>
        </w:rPr>
        <w:t>nenshkrua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6"/>
          <w:w w:val="122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22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35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22"/>
          <w:u w:val="single" w:color="454545"/>
        </w:rPr>
        <w:t>                                  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9"/>
          <w:w w:val="122"/>
          <w:u w:val="single" w:color="45454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7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22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27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22"/>
        </w:rPr>
        <w:t>biri/ba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0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22"/>
          <w:u w:val="single" w:color="454545"/>
        </w:rPr>
        <w:t>                  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54"/>
          <w:w w:val="122"/>
          <w:u w:val="single" w:color="45454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8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28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4"/>
          <w:w w:val="12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28"/>
          <w:u w:val="single" w:color="454545"/>
        </w:rPr>
        <w:t>                  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20"/>
          <w:w w:val="128"/>
          <w:u w:val="single" w:color="45454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20"/>
          <w:w w:val="128"/>
        </w:rPr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241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80" w:lineRule="auto"/>
        <w:ind w:left="1023" w:right="83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Deklaroj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2"/>
        </w:rPr>
        <w:t>dhenat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23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2"/>
        </w:rPr>
        <w:t>paraqitma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29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kete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0"/>
        </w:rPr>
        <w:t>formula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9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jane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e:r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autorizoj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kontJ:olli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vertetesise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yr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ngH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9"/>
        </w:rPr>
        <w:t>strtlktmat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5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9"/>
        </w:rPr>
        <w:t>perkatese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17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Polic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4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8"/>
        </w:rPr>
        <w:t>Shtetit.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814" w:right="1948"/>
        <w:jc w:val="center"/>
        <w:tabs>
          <w:tab w:pos="67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47.839996pt;margin-top:-12.264067pt;width:106.56pt;height:.1pt;mso-position-horizontal-relative:page;mso-position-vertical-relative:paragraph;z-index:-4114" coordorigin="2957,-245" coordsize="2131,2">
            <v:shape style="position:absolute;left:2957;top:-245;width:2131;height:2" coordorigin="2957,-245" coordsize="2131,0" path="m2957,-245l5088,-245e" filled="f" stroked="t" strokeweight=".96pt" strokecolor="#000000">
              <v:path arrowok="t"/>
            </v:shape>
          </v:group>
          <w10:wrap type="none"/>
        </w:pict>
      </w:r>
      <w:r>
        <w:rPr/>
        <w:pict>
          <v:group style="position:absolute;margin-left:388.799988pt;margin-top:-12.264067pt;width:87.36pt;height:.1pt;mso-position-horizontal-relative:page;mso-position-vertical-relative:paragraph;z-index:-4113" coordorigin="7776,-245" coordsize="1747,2">
            <v:shape style="position:absolute;left:7776;top:-245;width:1747;height:2" coordorigin="7776,-245" coordsize="1747,0" path="m7776,-245l9523,-245e" filled="f" stroked="t" strokeweight=".9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3"/>
          <w:w w:val="10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9"/>
        </w:rPr>
        <w:t>shkrimi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9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2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22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29"/>
        </w:rPr>
        <w:t>dekla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"/>
          <w:w w:val="12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2"/>
          <w:w w:val="12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2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22"/>
          <w:w w:val="12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29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0"/>
        </w:rPr>
        <w:t>nenshkrimi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89" w:lineRule="auto"/>
        <w:ind w:left="1023" w:right="996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262626"/>
          <w:w w:val="113"/>
        </w:rPr>
        <w:t>Sh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46"/>
          <w:w w:val="112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8"/>
          <w:w w:val="242"/>
        </w:rPr>
        <w:t>!</w:t>
      </w:r>
      <w:r>
        <w:rPr>
          <w:rFonts w:ascii="Times New Roman" w:hAnsi="Times New Roman" w:cs="Times New Roman" w:eastAsia="Times New Roman"/>
          <w:sz w:val="18"/>
          <w:szCs w:val="18"/>
          <w:color w:val="0F0F0F"/>
          <w:spacing w:val="0"/>
          <w:w w:val="112"/>
        </w:rPr>
        <w:t>nim:</w:t>
      </w:r>
      <w:r>
        <w:rPr>
          <w:rFonts w:ascii="Times New Roman" w:hAnsi="Times New Roman" w:cs="Times New Roman" w:eastAsia="Times New Roman"/>
          <w:sz w:val="18"/>
          <w:szCs w:val="18"/>
          <w:color w:val="0F0F0F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0"/>
        </w:rPr>
        <w:t>Trajtimi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32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363636"/>
          <w:spacing w:val="0"/>
          <w:w w:val="100"/>
        </w:rPr>
        <w:t>ti:'</w:t>
      </w:r>
      <w:r>
        <w:rPr>
          <w:rFonts w:ascii="Arial" w:hAnsi="Arial" w:cs="Arial" w:eastAsia="Arial"/>
          <w:sz w:val="17"/>
          <w:szCs w:val="17"/>
          <w:color w:val="363636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2"/>
        </w:rPr>
        <w:t>dhenave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21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5"/>
          <w:w w:val="100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9"/>
          <w:w w:val="112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21"/>
          <w:w w:val="112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12"/>
        </w:rPr>
        <w:t>ona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2"/>
          <w:w w:val="112"/>
        </w:rPr>
        <w:t>l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29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8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2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ijim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91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20"/>
          <w:w w:val="9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13"/>
          <w:w w:val="113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2"/>
          <w:w w:val="112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12"/>
        </w:rPr>
        <w:t>rdorimit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  <w:i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5"/>
        </w:rPr>
        <w:t>ket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10"/>
          <w:w w:val="105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77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12"/>
        </w:rPr>
        <w:t>auto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6"/>
          <w:w w:val="113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F0F0F"/>
          <w:spacing w:val="3"/>
          <w:w w:val="7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90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6"/>
          <w:w w:val="90"/>
        </w:rPr>
        <w:t>t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8"/>
        </w:rPr>
        <w:t>imi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0"/>
        </w:rPr>
        <w:t>behet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0"/>
        </w:rPr>
        <w:t>vettim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5"/>
        </w:rPr>
        <w:t>ne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1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2"/>
          <w:w w:val="11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2"/>
          <w:w w:val="11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11"/>
        </w:rPr>
        <w:t>puth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13"/>
          <w:w w:val="111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6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lig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10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7"/>
          <w:w w:val="100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2"/>
        </w:rPr>
        <w:t>8517,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dale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12"/>
          <w:w w:val="100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</w:rPr>
        <w:t>.0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20"/>
          <w:w w:val="100"/>
        </w:rPr>
        <w:t>7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.1999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3"/>
          <w:w w:val="111"/>
        </w:rPr>
        <w:t>"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11"/>
        </w:rPr>
        <w:t>Pe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11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1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mbro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7"/>
          <w:w w:val="100"/>
        </w:rPr>
        <w:t>j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00"/>
        </w:rPr>
        <w:t>tj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363636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10"/>
        </w:rPr>
        <w:t>dhenave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2"/>
          <w:w w:val="11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3"/>
          <w:w w:val="113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0"/>
          <w:w w:val="110"/>
        </w:rPr>
        <w:t>erso</w:t>
      </w:r>
      <w:r>
        <w:rPr>
          <w:rFonts w:ascii="Times New Roman" w:hAnsi="Times New Roman" w:cs="Times New Roman" w:eastAsia="Times New Roman"/>
          <w:sz w:val="18"/>
          <w:szCs w:val="18"/>
          <w:color w:val="464646"/>
          <w:spacing w:val="-7"/>
          <w:w w:val="11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0"/>
          <w:w w:val="106"/>
        </w:rPr>
        <w:t>al</w:t>
      </w:r>
      <w:r>
        <w:rPr>
          <w:rFonts w:ascii="Times New Roman" w:hAnsi="Times New Roman" w:cs="Times New Roman" w:eastAsia="Times New Roman"/>
          <w:sz w:val="18"/>
          <w:szCs w:val="18"/>
          <w:color w:val="262626"/>
          <w:spacing w:val="-9"/>
          <w:w w:val="106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5B5B5B"/>
          <w:spacing w:val="0"/>
          <w:w w:val="133"/>
        </w:rPr>
        <w:t>".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pgMar w:header="714" w:footer="0" w:top="1680" w:bottom="280" w:left="1060" w:right="800"/>
          <w:headerReference w:type="default" r:id="rId53"/>
          <w:footerReference w:type="default" r:id="rId54"/>
          <w:pgSz w:w="12240" w:h="15840"/>
        </w:sectPr>
      </w:pPr>
      <w:rPr/>
    </w:p>
    <w:p>
      <w:pPr>
        <w:spacing w:before="3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03" w:lineRule="exact"/>
        <w:ind w:right="1211"/>
        <w:jc w:val="right"/>
        <w:rPr>
          <w:rFonts w:ascii="Arial" w:hAnsi="Arial" w:cs="Arial" w:eastAsia="Arial"/>
          <w:sz w:val="18"/>
          <w:szCs w:val="18"/>
        </w:rPr>
      </w:pPr>
      <w:rPr/>
      <w:r>
        <w:rPr/>
        <w:pict>
          <v:group style="position:absolute;margin-left:463.679993pt;margin-top:-2.188128pt;width:56.16pt;height:.1pt;mso-position-horizontal-relative:page;mso-position-vertical-relative:paragraph;z-index:-4111" coordorigin="9274,-44" coordsize="1123,2">
            <v:shape style="position:absolute;left:9274;top:-44;width:1123;height:2" coordorigin="9274,-44" coordsize="1123,0" path="m9274,-44l10397,-44e" filled="f" stroked="t" strokeweight=".96pt" strokecolor="#000000">
              <v:path arrowok="t"/>
            </v:shape>
          </v:group>
          <w10:wrap type="none"/>
        </w:pict>
      </w:r>
      <w:r>
        <w:rPr/>
        <w:pict>
          <v:group style="position:absolute;margin-left:463.679993pt;margin-top:19.411873pt;width:56.16pt;height:.1pt;mso-position-horizontal-relative:page;mso-position-vertical-relative:paragraph;z-index:-4110" coordorigin="9274,388" coordsize="1123,2">
            <v:shape style="position:absolute;left:9274;top:388;width:1123;height:2" coordorigin="9274,388" coordsize="1123,0" path="m9274,388l10397,388e" filled="f" stroked="t" strokeweight=".96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8"/>
          <w:szCs w:val="18"/>
          <w:color w:val="1F1F1F"/>
          <w:spacing w:val="0"/>
          <w:w w:val="112"/>
          <w:i/>
          <w:position w:val="-1"/>
        </w:rPr>
        <w:t>Mode/15</w:t>
      </w:r>
      <w:r>
        <w:rPr>
          <w:rFonts w:ascii="Arial" w:hAnsi="Arial" w:cs="Arial" w:eastAsia="Arial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40" w:lineRule="auto"/>
        <w:ind w:left="4116" w:right="4033"/>
        <w:jc w:val="center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1F1F1F"/>
          <w:w w:val="117"/>
        </w:rPr>
      </w:r>
      <w:r>
        <w:rPr>
          <w:rFonts w:ascii="Arial" w:hAnsi="Arial" w:cs="Arial" w:eastAsia="Arial"/>
          <w:sz w:val="23"/>
          <w:szCs w:val="23"/>
          <w:color w:val="1F1F1F"/>
          <w:spacing w:val="2"/>
          <w:w w:val="117"/>
          <w:u w:val="single" w:color="000000"/>
        </w:rPr>
        <w:t>A</w:t>
      </w:r>
      <w:r>
        <w:rPr>
          <w:rFonts w:ascii="Arial" w:hAnsi="Arial" w:cs="Arial" w:eastAsia="Arial"/>
          <w:sz w:val="23"/>
          <w:szCs w:val="23"/>
          <w:color w:val="1F1F1F"/>
          <w:spacing w:val="2"/>
          <w:w w:val="117"/>
          <w:u w:val="single" w:color="000000"/>
        </w:rPr>
      </w:r>
      <w:r>
        <w:rPr>
          <w:rFonts w:ascii="Arial" w:hAnsi="Arial" w:cs="Arial" w:eastAsia="Arial"/>
          <w:sz w:val="23"/>
          <w:szCs w:val="23"/>
          <w:color w:val="1F1F1F"/>
          <w:spacing w:val="0"/>
          <w:w w:val="106"/>
          <w:u w:val="single" w:color="000000"/>
        </w:rPr>
        <w:t>UTODEKLARil</w:t>
      </w:r>
      <w:r>
        <w:rPr>
          <w:rFonts w:ascii="Arial" w:hAnsi="Arial" w:cs="Arial" w:eastAsia="Arial"/>
          <w:sz w:val="23"/>
          <w:szCs w:val="23"/>
          <w:color w:val="1F1F1F"/>
          <w:spacing w:val="0"/>
          <w:w w:val="106"/>
          <w:u w:val="single" w:color="000000"/>
        </w:rPr>
      </w:r>
      <w:r>
        <w:rPr>
          <w:rFonts w:ascii="Arial" w:hAnsi="Arial" w:cs="Arial" w:eastAsia="Arial"/>
          <w:sz w:val="23"/>
          <w:szCs w:val="23"/>
          <w:color w:val="1F1F1F"/>
          <w:spacing w:val="0"/>
          <w:w w:val="106"/>
          <w:u w:val="single" w:color="000000"/>
        </w:rPr>
        <w:t>\</w:t>
      </w:r>
      <w:r>
        <w:rPr>
          <w:rFonts w:ascii="Arial" w:hAnsi="Arial" w:cs="Arial" w:eastAsia="Arial"/>
          <w:sz w:val="23"/>
          <w:szCs w:val="23"/>
          <w:color w:val="1F1F1F"/>
          <w:spacing w:val="0"/>
          <w:w w:val="106"/>
          <w:u w:val="single" w:color="000000"/>
        </w:rPr>
      </w:r>
      <w:r>
        <w:rPr>
          <w:rFonts w:ascii="Arial" w:hAnsi="Arial" w:cs="Arial" w:eastAsia="Arial"/>
          <w:sz w:val="23"/>
          <w:szCs w:val="23"/>
          <w:color w:val="1F1F1F"/>
          <w:spacing w:val="0"/>
          <w:w w:val="107"/>
          <w:u w:val="single" w:color="000000"/>
        </w:rPr>
        <w:t>11</w:t>
      </w:r>
      <w:r>
        <w:rPr>
          <w:rFonts w:ascii="Arial" w:hAnsi="Arial" w:cs="Arial" w:eastAsia="Arial"/>
          <w:sz w:val="23"/>
          <w:szCs w:val="23"/>
          <w:color w:val="1F1F1F"/>
          <w:spacing w:val="0"/>
          <w:w w:val="107"/>
        </w:rPr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5020" w:right="497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16"/>
          <w:w w:val="114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1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3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26" w:lineRule="exact"/>
        <w:ind w:left="1420" w:right="1337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  <w:position w:val="-1"/>
        </w:rPr>
        <w:t>Certifikimin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0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12"/>
          <w:position w:val="-1"/>
        </w:rPr>
        <w:t>punonj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2"/>
          <w:w w:val="112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62"/>
          <w:w w:val="112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1"/>
          <w:w w:val="112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2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3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0"/>
          <w:w w:val="122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1"/>
          <w:w w:val="122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3"/>
          <w:w w:val="122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22"/>
          <w:position w:val="-1"/>
        </w:rPr>
        <w:t>rbimi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26"/>
          <w:w w:val="122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11"/>
          <w:w w:val="122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22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3"/>
          <w:w w:val="122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10"/>
          <w:w w:val="90"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494949"/>
          <w:spacing w:val="-8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4"/>
          <w:position w:val="-1"/>
        </w:rPr>
        <w:t>primtarine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7"/>
          <w:w w:val="12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11"/>
          <w:w w:val="120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3"/>
          <w:w w:val="12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20"/>
          <w:position w:val="-1"/>
        </w:rPr>
        <w:t>rbimit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10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00"/>
          <w:position w:val="-1"/>
        </w:rPr>
        <w:t>privat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96"/>
          <w:position w:val="-1"/>
        </w:rPr>
        <w:t>sit:.rurise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  <w:position w:val="-1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1"/>
          <w:w w:val="121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9"/>
          <w:spacing w:val="-14"/>
          <w:w w:val="128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3"/>
          <w:position w:val="-1"/>
        </w:rPr>
        <w:t>ike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5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jc w:val="left"/>
        <w:spacing w:after="0"/>
        <w:sectPr>
          <w:pgMar w:header="720" w:footer="0" w:top="1680" w:bottom="280" w:left="1060" w:right="800"/>
          <w:headerReference w:type="default" r:id="rId55"/>
          <w:footerReference w:type="default" r:id="rId56"/>
          <w:pgSz w:w="12240" w:h="15840"/>
        </w:sectPr>
      </w:pPr>
      <w:rPr/>
    </w:p>
    <w:p>
      <w:pPr>
        <w:spacing w:before="71" w:after="0" w:line="226" w:lineRule="exact"/>
        <w:ind w:left="937" w:right="-70"/>
        <w:jc w:val="left"/>
        <w:tabs>
          <w:tab w:pos="45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1"/>
          <w:w w:val="122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9"/>
          <w:position w:val="-1"/>
        </w:rPr>
        <w:t>re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1"/>
          <w:w w:val="109"/>
          <w:position w:val="-1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18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7"/>
          <w:w w:val="119"/>
          <w:position w:val="-1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  <w:position w:val="-1"/>
        </w:rPr>
        <w:t>ar: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u w:val="single" w:color="0000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33" w:after="0" w:line="240" w:lineRule="auto"/>
        <w:ind w:right="-20"/>
        <w:jc w:val="left"/>
        <w:tabs>
          <w:tab w:pos="900" w:val="left"/>
          <w:tab w:pos="294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color w:val="494949"/>
        </w:rPr>
      </w:r>
      <w:r>
        <w:rPr>
          <w:rFonts w:ascii="Times New Roman" w:hAnsi="Times New Roman" w:cs="Times New Roman" w:eastAsia="Times New Roman"/>
          <w:sz w:val="20"/>
          <w:szCs w:val="20"/>
          <w:color w:val="494949"/>
          <w:u w:val="single" w:color="48484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9"/>
          <w:u w:val="single" w:color="484848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94949"/>
          <w:u w:val="single" w:color="484848"/>
        </w:rPr>
      </w:r>
      <w:r>
        <w:rPr>
          <w:rFonts w:ascii="Times New Roman" w:hAnsi="Times New Roman" w:cs="Times New Roman" w:eastAsia="Times New Roman"/>
          <w:sz w:val="20"/>
          <w:szCs w:val="20"/>
          <w:color w:val="494949"/>
        </w:rPr>
      </w:r>
      <w:r>
        <w:rPr>
          <w:rFonts w:ascii="Times New Roman" w:hAnsi="Times New Roman" w:cs="Times New Roman" w:eastAsia="Times New Roman"/>
          <w:sz w:val="20"/>
          <w:szCs w:val="20"/>
          <w:color w:val="494949"/>
          <w:spacing w:val="0"/>
          <w:w w:val="100"/>
        </w:rPr>
        <w:t>_,me</w:t>
      </w:r>
      <w:r>
        <w:rPr>
          <w:rFonts w:ascii="Times New Roman" w:hAnsi="Times New Roman" w:cs="Times New Roman" w:eastAsia="Times New Roman"/>
          <w:sz w:val="20"/>
          <w:szCs w:val="20"/>
          <w:color w:val="494949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date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17"/>
          <w:w w:val="100"/>
          <w:u w:val="single" w:color="48484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  <w:u w:val="single" w:color="484848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  <w:u w:val="single" w:color="484848"/>
        </w:rPr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203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4518" w:space="1689"/>
            <w:col w:w="4173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0" w:after="0" w:line="240" w:lineRule="auto"/>
        <w:ind w:left="4432" w:right="4375"/>
        <w:jc w:val="center"/>
        <w:rPr>
          <w:rFonts w:ascii="Times New Roman" w:hAnsi="Times New Roman" w:cs="Times New Roman" w:eastAsia="Times New Roman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3"/>
          <w:szCs w:val="23"/>
          <w:color w:val="1F1F1F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3"/>
          <w:szCs w:val="23"/>
          <w:color w:val="1F1F1F"/>
          <w:spacing w:val="4"/>
          <w:w w:val="100"/>
        </w:rPr>
        <w:t>S</w:t>
      </w:r>
      <w:r>
        <w:rPr>
          <w:rFonts w:ascii="Times New Roman" w:hAnsi="Times New Roman" w:cs="Times New Roman" w:eastAsia="Times New Roman"/>
          <w:sz w:val="23"/>
          <w:szCs w:val="23"/>
          <w:color w:val="1F1F1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color w:val="1F1F1F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F0F0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0F0F0F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343434"/>
          <w:spacing w:val="0"/>
          <w:w w:val="102"/>
        </w:rPr>
        <w:t>PARt!</w:t>
      </w:r>
      <w:r>
        <w:rPr>
          <w:rFonts w:ascii="Times New Roman" w:hAnsi="Times New Roman" w:cs="Times New Roman" w:eastAsia="Times New Roman"/>
          <w:sz w:val="23"/>
          <w:szCs w:val="23"/>
          <w:color w:val="000000"/>
          <w:spacing w:val="0"/>
          <w:w w:val="100"/>
        </w:rPr>
      </w:r>
    </w:p>
    <w:p>
      <w:pPr>
        <w:spacing w:before="42" w:after="0" w:line="240" w:lineRule="auto"/>
        <w:ind w:left="901" w:right="975"/>
        <w:jc w:val="center"/>
        <w:tabs>
          <w:tab w:pos="5600" w:val="left"/>
          <w:tab w:pos="7780" w:val="left"/>
          <w:tab w:pos="9060" w:val="left"/>
        </w:tabs>
        <w:rPr>
          <w:rFonts w:ascii="Arial" w:hAnsi="Arial" w:cs="Arial" w:eastAsia="Arial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402"/>
        </w:rPr>
        <w:t>i</w:t>
      </w:r>
      <w:r>
        <w:rPr>
          <w:rFonts w:ascii="Arial" w:hAnsi="Arial" w:cs="Arial" w:eastAsia="Arial"/>
          <w:sz w:val="19"/>
          <w:szCs w:val="19"/>
          <w:color w:val="343434"/>
          <w:spacing w:val="-129"/>
          <w:w w:val="4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6"/>
        </w:rPr>
        <w:t>nenshkruari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8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8"/>
          <w:w w:val="116"/>
          <w:u w:val="single" w:color="48484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6"/>
          <w:u w:val="single" w:color="484848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6"/>
          <w:u w:val="single" w:color="484848"/>
        </w:rPr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6"/>
        </w:rPr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6"/>
        </w:rPr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402"/>
        </w:rPr>
        <w:t>i</w:t>
      </w:r>
      <w:r>
        <w:rPr>
          <w:rFonts w:ascii="Arial" w:hAnsi="Arial" w:cs="Arial" w:eastAsia="Arial"/>
          <w:sz w:val="19"/>
          <w:szCs w:val="19"/>
          <w:color w:val="343434"/>
          <w:spacing w:val="-129"/>
          <w:w w:val="40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5"/>
        </w:rPr>
        <w:t>birifbija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8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8"/>
          <w:w w:val="115"/>
          <w:u w:val="single" w:color="48484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5"/>
          <w:u w:val="single" w:color="484848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5"/>
          <w:u w:val="single" w:color="484848"/>
        </w:rPr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5"/>
        </w:rPr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4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344"/>
        </w:rPr>
        <w:t>i</w:t>
      </w:r>
      <w:r>
        <w:rPr>
          <w:rFonts w:ascii="Arial" w:hAnsi="Arial" w:cs="Arial" w:eastAsia="Arial"/>
          <w:sz w:val="19"/>
          <w:szCs w:val="19"/>
          <w:color w:val="343434"/>
          <w:spacing w:val="-129"/>
          <w:w w:val="344"/>
        </w:rPr>
        <w:t> </w:t>
      </w:r>
      <w:r>
        <w:rPr>
          <w:rFonts w:ascii="Arial" w:hAnsi="Arial" w:cs="Arial" w:eastAsia="Arial"/>
          <w:sz w:val="19"/>
          <w:szCs w:val="19"/>
          <w:color w:val="343434"/>
          <w:spacing w:val="-129"/>
          <w:w w:val="344"/>
          <w:u w:val="single" w:color="484848"/>
        </w:rPr>
        <w:t> </w:t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u w:val="single" w:color="484848"/>
        </w:rPr>
        <w:tab/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  <w:u w:val="single" w:color="484848"/>
        </w:rPr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343434"/>
          <w:spacing w:val="0"/>
          <w:w w:val="100"/>
        </w:rPr>
      </w:r>
      <w:r>
        <w:rPr>
          <w:rFonts w:ascii="Arial" w:hAnsi="Arial" w:cs="Arial" w:eastAsia="Arial"/>
          <w:sz w:val="19"/>
          <w:szCs w:val="19"/>
          <w:color w:val="494949"/>
          <w:spacing w:val="0"/>
          <w:w w:val="226"/>
        </w:rPr>
        <w:t>_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46" w:after="0" w:line="248" w:lineRule="exact"/>
        <w:ind w:left="900" w:right="894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Arial" w:hAnsi="Arial" w:cs="Arial" w:eastAsia="Arial"/>
          <w:sz w:val="15"/>
          <w:szCs w:val="15"/>
          <w:color w:val="343434"/>
          <w:spacing w:val="0"/>
          <w:w w:val="161"/>
          <w:position w:val="-1"/>
        </w:rPr>
        <w:t>j</w:t>
      </w:r>
      <w:r>
        <w:rPr>
          <w:rFonts w:ascii="Arial" w:hAnsi="Arial" w:cs="Arial" w:eastAsia="Arial"/>
          <w:sz w:val="15"/>
          <w:szCs w:val="15"/>
          <w:color w:val="343434"/>
          <w:spacing w:val="4"/>
          <w:w w:val="161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7"/>
          <w:position w:val="-1"/>
        </w:rPr>
        <w:t>datelindje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-37"/>
          <w:w w:val="108"/>
          <w:position w:val="-1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414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-42"/>
          <w:w w:val="127"/>
          <w:position w:val="-1"/>
        </w:rPr>
        <w:t>·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397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2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-28"/>
          <w:w w:val="127"/>
          <w:position w:val="-1"/>
        </w:rPr>
        <w:t>·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254"/>
          <w:position w:val="-1"/>
        </w:rPr>
        <w:t>---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253"/>
          <w:position w:val="-1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lindu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336"/>
          <w:position w:val="-1"/>
        </w:rPr>
        <w:t>----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19"/>
          <w:w w:val="336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4"/>
          <w:position w:val="-1"/>
        </w:rPr>
        <w:t>dh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-2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5"/>
          <w:position w:val="-1"/>
        </w:rPr>
        <w:t>ba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-17"/>
          <w:w w:val="106"/>
          <w:position w:val="-1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9A9A9A"/>
          <w:spacing w:val="-10"/>
          <w:w w:val="81"/>
          <w:position w:val="-1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0"/>
          <w:position w:val="-1"/>
        </w:rPr>
        <w:t>ue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1"/>
          <w:position w:val="-1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-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0"/>
          <w:position w:val="-1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9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-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328"/>
          <w:position w:val="-1"/>
        </w:rPr>
        <w:t>----------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8" w:lineRule="exact"/>
        <w:ind w:left="946" w:right="-20"/>
        <w:jc w:val="left"/>
        <w:tabs>
          <w:tab w:pos="6420" w:val="left"/>
          <w:tab w:pos="89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99.839996pt;margin-top:.53952pt;width:286.56pt;height:.1pt;mso-position-horizontal-relative:page;mso-position-vertical-relative:paragraph;z-index:-4109" coordorigin="1997,11" coordsize="5731,2">
            <v:shape style="position:absolute;left:1997;top:11;width:5731;height:2" coordorigin="1997,11" coordsize="5731,0" path="m1997,11l7728,11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450.523529pt;margin-top:13.975532pt;width:49.500002pt;height:.1pt;mso-position-horizontal-relative:page;mso-position-vertical-relative:paragraph;z-index:-4106" coordorigin="9010,280" coordsize="990,2">
            <v:shape style="position:absolute;left:9010;top:280;width:990;height:2" coordorigin="9010,280" coordsize="990,0" path="m9010,280l10000,280e" filled="f" stroked="t" strokeweight=".44pt" strokecolor="#484848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-1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  <w:t>rese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3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  <w:t>selise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0"/>
          <w:position w:val="-1"/>
        </w:rPr>
        <w:t>BashkiajQark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0"/>
          <w:position w:val="-1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-59"/>
          <w:w w:val="11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253"/>
          <w:position w:val="-1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1" w:after="0" w:line="248" w:lineRule="exact"/>
        <w:ind w:left="946" w:right="-20"/>
        <w:jc w:val="left"/>
        <w:tabs>
          <w:tab w:pos="3400" w:val="left"/>
          <w:tab w:pos="63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55.475632pt;margin-top:12.475532pt;width:114.400005pt;height:.1pt;mso-position-horizontal-relative:page;mso-position-vertical-relative:paragraph;z-index:-4105" coordorigin="5110,250" coordsize="2288,2">
            <v:shape style="position:absolute;left:5110;top:250;width:2288;height:2" coordorigin="5110,250" coordsize="2288,0" path="m5110,250l7398,250e" filled="f" stroked="t" strokeweight=".44pt" strokecolor="#484848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0"/>
          <w:w w:val="100"/>
          <w:position w:val="-1"/>
        </w:rPr>
        <w:t>tel.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-4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17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0"/>
          <w:w w:val="100"/>
          <w:position w:val="-1"/>
        </w:rPr>
        <w:t>-mail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-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228"/>
          <w:position w:val="-1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39" w:after="0" w:line="248" w:lineRule="exact"/>
        <w:ind w:left="946" w:right="-20"/>
        <w:jc w:val="left"/>
        <w:tabs>
          <w:tab w:pos="80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0"/>
          <w:position w:val="-1"/>
        </w:rPr>
        <w:t>dokumenti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43"/>
          <w:w w:val="11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5"/>
          <w:position w:val="-1"/>
        </w:rPr>
        <w:t>ide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17"/>
          <w:w w:val="106"/>
          <w:position w:val="-1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9A9A9A"/>
          <w:spacing w:val="-12"/>
          <w:w w:val="81"/>
          <w:position w:val="-1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0"/>
          <w:w w:val="106"/>
          <w:position w:val="-1"/>
        </w:rPr>
        <w:t>tifik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-9"/>
          <w:w w:val="107"/>
          <w:position w:val="-1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15"/>
          <w:position w:val="-1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1"/>
          <w:position w:val="-1"/>
        </w:rPr>
        <w:t>pasaportejkarte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25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1"/>
          <w:position w:val="-1"/>
        </w:rPr>
        <w:t>identiteti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21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m.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arsimi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4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7"/>
          <w:position w:val="-1"/>
        </w:rPr>
        <w:t>kryer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49" w:after="0" w:line="240" w:lineRule="auto"/>
        <w:ind w:left="937" w:right="-78"/>
        <w:jc w:val="left"/>
        <w:tabs>
          <w:tab w:pos="3820" w:val="left"/>
          <w:tab w:pos="4040" w:val="left"/>
          <w:tab w:pos="652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F1F1F"/>
        </w:rPr>
      </w:r>
      <w:r>
        <w:rPr>
          <w:rFonts w:ascii="Times New Roman" w:hAnsi="Times New Roman" w:cs="Times New Roman" w:eastAsia="Times New Roman"/>
          <w:sz w:val="21"/>
          <w:szCs w:val="21"/>
          <w:color w:val="1F1F1F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u w:val="single" w:color="0000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F1F1F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1F1F1F"/>
        </w:rPr>
      </w:r>
      <w:r>
        <w:rPr>
          <w:rFonts w:ascii="Times New Roman" w:hAnsi="Times New Roman" w:cs="Times New Roman" w:eastAsia="Times New Roman"/>
          <w:sz w:val="21"/>
          <w:szCs w:val="21"/>
          <w:color w:val="1F1F1F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</w:rPr>
        <w:t>dok1.m1enti.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26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-15"/>
          <w:w w:val="126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-12"/>
          <w:w w:val="126"/>
          <w:u w:val="single" w:color="C3C3C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26"/>
          <w:u w:val="single" w:color="C3C3C3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26"/>
          <w:u w:val="single" w:color="C3C3C3"/>
        </w:rPr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26"/>
        </w:rPr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26"/>
        </w:rPr>
      </w:r>
      <w:r>
        <w:rPr>
          <w:rFonts w:ascii="Arial" w:hAnsi="Arial" w:cs="Arial" w:eastAsia="Arial"/>
          <w:sz w:val="8"/>
          <w:szCs w:val="8"/>
          <w:color w:val="AFAFAF"/>
          <w:spacing w:val="0"/>
          <w:w w:val="527"/>
        </w:rPr>
        <w:t>-f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</w:rPr>
      </w:r>
    </w:p>
    <w:p>
      <w:pPr>
        <w:spacing w:before="46" w:after="0" w:line="248" w:lineRule="exact"/>
        <w:ind w:left="937" w:right="-20"/>
        <w:jc w:val="left"/>
        <w:tabs>
          <w:tab w:pos="60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Jnstit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2"/>
          <w:w w:val="100"/>
          <w:position w:val="-1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color w:val="595959"/>
          <w:spacing w:val="-4"/>
          <w:w w:val="100"/>
          <w:position w:val="-1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ioni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4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0"/>
          <w:w w:val="114"/>
          <w:position w:val="-1"/>
        </w:rPr>
        <w:t>arsu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-11"/>
          <w:w w:val="114"/>
          <w:position w:val="-1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14"/>
          <w:position w:val="-1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14"/>
          <w:position w:val="-1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6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6"/>
          <w:w w:val="114"/>
          <w:u w:val="single" w:color="484848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14"/>
          <w:u w:val="single" w:color="484848"/>
          <w:position w:val="-1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14"/>
          <w:u w:val="single" w:color="484848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14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14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color w:val="595959"/>
          <w:spacing w:val="0"/>
          <w:w w:val="40"/>
          <w:position w:val="-1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68" w:after="0" w:line="240" w:lineRule="auto"/>
        <w:ind w:right="-20"/>
        <w:jc w:val="left"/>
        <w:tabs>
          <w:tab w:pos="24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1"/>
          <w:szCs w:val="21"/>
          <w:color w:val="343434"/>
          <w:w w:val="116"/>
        </w:rPr>
        <w:t>date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w w:val="100"/>
        </w:rPr>
        <w:t>  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  <w:u w:val="single" w:color="0000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6801" w:space="203"/>
            <w:col w:w="3376"/>
          </w:cols>
        </w:sectPr>
      </w:pPr>
      <w:rPr/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31" w:after="0" w:line="248" w:lineRule="exact"/>
        <w:ind w:left="937" w:right="-73"/>
        <w:jc w:val="left"/>
        <w:tabs>
          <w:tab w:pos="596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494949"/>
          <w:w w:val="105"/>
          <w:position w:val="-1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w w:val="104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w w:val="105"/>
          <w:position w:val="-1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-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5"/>
          <w:position w:val="-1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6"/>
          <w:w w:val="115"/>
          <w:position w:val="-1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0F0F0F"/>
          <w:spacing w:val="-7"/>
          <w:w w:val="96"/>
          <w:position w:val="-1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9"/>
          <w:position w:val="-1"/>
        </w:rPr>
        <w:t>etasit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2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9"/>
          <w:position w:val="-1"/>
        </w:rPr>
        <w:t>huaj: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92"/>
          <w:position w:val="-1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5"/>
          <w:position w:val="-1"/>
        </w:rPr>
        <w:t>pajisu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6"/>
          <w:position w:val="-1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-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6"/>
          <w:position w:val="-1"/>
        </w:rPr>
        <w:t>me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-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F0F0F"/>
          <w:spacing w:val="-16"/>
          <w:w w:val="134"/>
          <w:position w:val="-1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1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0"/>
          <w:w w:val="90"/>
          <w:position w:val="-1"/>
        </w:rPr>
        <w:t>je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1"/>
          <w:position w:val="-1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0F0F0F"/>
          <w:spacing w:val="-11"/>
          <w:w w:val="112"/>
          <w:position w:val="-1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0"/>
          <w:position w:val="-1"/>
        </w:rPr>
        <w:t>me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-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4"/>
          <w:position w:val="-1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15"/>
          <w:position w:val="-1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-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u w:val="single" w:color="C3C3C3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u w:val="single" w:color="C3C3C3"/>
          <w:position w:val="-1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u w:val="single" w:color="C3C3C3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31" w:after="0" w:line="248" w:lineRule="exact"/>
        <w:ind w:right="-20"/>
        <w:jc w:val="left"/>
        <w:tabs>
          <w:tab w:pos="21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2"/>
          <w:szCs w:val="22"/>
          <w:color w:val="AFAFAF"/>
          <w:spacing w:val="0"/>
          <w:w w:val="304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AFAFAF"/>
          <w:spacing w:val="0"/>
          <w:w w:val="304"/>
          <w:position w:val="-1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color w:val="AFAFAF"/>
          <w:spacing w:val="-85"/>
          <w:w w:val="304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date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C4C4C4"/>
          <w:spacing w:val="0"/>
          <w:w w:val="295"/>
          <w:position w:val="-1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C4C4C4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C4C4C4"/>
          <w:spacing w:val="-3"/>
          <w:w w:val="287"/>
          <w:position w:val="-1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0"/>
          <w:w w:val="179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343434"/>
          <w:spacing w:val="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F1F1F"/>
          <w:spacing w:val="0"/>
          <w:w w:val="105"/>
          <w:position w:val="-1"/>
        </w:rPr>
        <w:t>nga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5967" w:space="509"/>
            <w:col w:w="3904"/>
          </w:cols>
        </w:sectPr>
      </w:pPr>
      <w:rPr/>
    </w:p>
    <w:p>
      <w:pPr>
        <w:spacing w:before="68" w:after="0" w:line="240" w:lineRule="auto"/>
        <w:ind w:left="937" w:right="-20"/>
        <w:jc w:val="left"/>
        <w:tabs>
          <w:tab w:pos="89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99.839996pt;margin-top:29.522743pt;width:90.24pt;height:.1pt;mso-position-horizontal-relative:page;mso-position-vertical-relative:paragraph;z-index:-4108" coordorigin="1997,590" coordsize="1805,2">
            <v:shape style="position:absolute;left:1997;top:590;width:1805;height:2" coordorigin="1997,590" coordsize="1805,0" path="m1997,590l3802,590e" filled="f" stroked="t" strokeweight=".9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9"/>
        </w:rPr>
        <w:t>autoriletel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55"/>
          <w:w w:val="10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9"/>
        </w:rPr>
        <w:t>pergjegjese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19"/>
          <w:w w:val="10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2"/>
        </w:rPr>
        <w:t>Republike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2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10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595959"/>
          <w:spacing w:val="0"/>
          <w:w w:val="13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595959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3"/>
        </w:rPr>
        <w:t>Shqiperise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3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21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</w:rPr>
        <w:t>pajisu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-16"/>
          <w:w w:val="140"/>
        </w:rPr>
        <w:t>l</w:t>
      </w:r>
      <w:r>
        <w:rPr>
          <w:rFonts w:ascii="Times New Roman" w:hAnsi="Times New Roman" w:cs="Times New Roman" w:eastAsia="Times New Roman"/>
          <w:sz w:val="21"/>
          <w:szCs w:val="21"/>
          <w:color w:val="595959"/>
          <w:spacing w:val="-4"/>
          <w:w w:val="13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-15"/>
          <w:w w:val="83"/>
        </w:rPr>
        <w:t>j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3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18"/>
        </w:rPr>
        <w:t>q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-11"/>
          <w:w w:val="118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9"/>
          <w:w w:val="118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18"/>
        </w:rPr>
        <w:t>ri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-11"/>
          <w:w w:val="118"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18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-21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nr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18"/>
          <w:w w:val="100"/>
          <w:u w:val="single" w:color="48484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  <w:u w:val="single" w:color="484848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  <w:u w:val="single" w:color="484848"/>
        </w:rPr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6"/>
        </w:rPr>
        <w:t>date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617" w:right="4573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30"/>
        </w:rPr>
        <w:t>ERKOJ,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0" w:lineRule="auto"/>
        <w:ind w:left="937" w:right="874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3"/>
          <w:w w:val="7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5"/>
          <w:w w:val="106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9"/>
          <w:spacing w:val="0"/>
          <w:w w:val="127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9"/>
          <w:spacing w:val="-1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12"/>
          <w:w w:val="104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9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0"/>
        </w:rPr>
        <w:t>cer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4"/>
          <w:w w:val="11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12"/>
        </w:rPr>
        <w:t>ifika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3"/>
          <w:w w:val="112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2"/>
          <w:w w:val="13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2"/>
          <w:w w:val="88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97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3"/>
        </w:rPr>
        <w:t>punonj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9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94949"/>
          <w:spacing w:val="0"/>
          <w:w w:val="157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94949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7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11"/>
          <w:w w:val="114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4"/>
        </w:rPr>
        <w:t>er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6"/>
          <w:w w:val="114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14"/>
        </w:rPr>
        <w:t>imi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32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vepri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00"/>
        </w:rPr>
        <w:t>mtari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7"/>
          <w:w w:val="116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1"/>
          <w:w w:val="116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2"/>
          <w:w w:val="116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16"/>
        </w:rPr>
        <w:t>bimil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5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privat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8"/>
          <w:w w:val="11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0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94949"/>
          <w:spacing w:val="-10"/>
          <w:w w:val="157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85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4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8"/>
        </w:rPr>
        <w:t>rise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1"/>
          <w:w w:val="12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494949"/>
          <w:spacing w:val="-1"/>
          <w:w w:val="128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1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-6"/>
          <w:w w:val="115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64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937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5"/>
        </w:rPr>
        <w:t>Pennbledhje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6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17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13"/>
          <w:w w:val="117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0"/>
          <w:w w:val="117"/>
        </w:rPr>
        <w:t>timtar</w:t>
      </w:r>
      <w:r>
        <w:rPr>
          <w:rFonts w:ascii="Times New Roman" w:hAnsi="Times New Roman" w:cs="Times New Roman" w:eastAsia="Times New Roman"/>
          <w:sz w:val="20"/>
          <w:szCs w:val="20"/>
          <w:color w:val="0F0F0F"/>
          <w:spacing w:val="6"/>
          <w:w w:val="117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7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0"/>
          <w:w w:val="11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43434"/>
          <w:spacing w:val="-20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7"/>
        </w:rPr>
        <w:t>jetesore: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91" w:lineRule="auto"/>
        <w:ind w:left="937" w:right="1201"/>
        <w:jc w:val="left"/>
        <w:tabs>
          <w:tab w:pos="5620" w:val="left"/>
          <w:tab w:pos="9100" w:val="left"/>
        </w:tabs>
        <w:rPr>
          <w:rFonts w:ascii="Arial" w:hAnsi="Arial" w:cs="Arial" w:eastAsia="Arial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Profesioni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</w:rPr>
        <w:t>baze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C4C4C4"/>
          <w:spacing w:val="19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C4C4C4"/>
          <w:spacing w:val="0"/>
          <w:w w:val="378"/>
          <w:u w:val="single" w:color="000000"/>
        </w:rPr>
        <w:t>------</w:t>
      </w:r>
      <w:r>
        <w:rPr>
          <w:rFonts w:ascii="Times New Roman" w:hAnsi="Times New Roman" w:cs="Times New Roman" w:eastAsia="Times New Roman"/>
          <w:sz w:val="21"/>
          <w:szCs w:val="21"/>
          <w:color w:val="C4C4C4"/>
          <w:spacing w:val="0"/>
          <w:w w:val="378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C4C4C4"/>
          <w:spacing w:val="0"/>
          <w:w w:val="378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378"/>
          <w:u w:val="single" w:color="000000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378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378"/>
          <w:u w:val="single" w:color="000000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-139"/>
          <w:w w:val="37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-62"/>
          <w:w w:val="378"/>
          <w:u w:val="single" w:color="000000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-62"/>
          <w:w w:val="378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u w:val="single" w:color="000000"/>
        </w:rPr>
        <w:t>  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2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2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2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C4C4C4"/>
          <w:spacing w:val="0"/>
          <w:w w:val="600"/>
          <w:u w:val="single" w:color="000000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C4C4C4"/>
          <w:spacing w:val="0"/>
          <w:w w:val="600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C4C4C4"/>
          <w:spacing w:val="0"/>
          <w:w w:val="600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506"/>
          <w:u w:val="single" w:color="000000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506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u w:val="single" w:color="000000"/>
        </w:rPr>
        <w:tab/>
        <w:tab/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97"/>
        </w:rPr>
        <w:t>Keni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marredhenie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pun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aktualis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34343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22"/>
          <w:w w:val="100"/>
        </w:rPr>
        <w:t> </w:t>
      </w:r>
      <w:r>
        <w:rPr>
          <w:rFonts w:ascii="Arial" w:hAnsi="Arial" w:cs="Arial" w:eastAsia="Arial"/>
          <w:sz w:val="25"/>
          <w:szCs w:val="25"/>
          <w:color w:val="0F0F0F"/>
          <w:spacing w:val="0"/>
          <w:w w:val="130"/>
        </w:rPr>
        <w:t>D</w:t>
      </w:r>
      <w:r>
        <w:rPr>
          <w:rFonts w:ascii="Arial" w:hAnsi="Arial" w:cs="Arial" w:eastAsia="Arial"/>
          <w:sz w:val="25"/>
          <w:szCs w:val="25"/>
          <w:color w:val="0F0F0F"/>
          <w:spacing w:val="0"/>
          <w:w w:val="130"/>
        </w:rPr>
        <w:t> </w:t>
      </w:r>
      <w:r>
        <w:rPr>
          <w:rFonts w:ascii="Arial" w:hAnsi="Arial" w:cs="Arial" w:eastAsia="Arial"/>
          <w:sz w:val="25"/>
          <w:szCs w:val="25"/>
          <w:color w:val="0F0F0F"/>
          <w:spacing w:val="7"/>
          <w:w w:val="13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</w:rPr>
        <w:t>Jo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</w:rPr>
      </w:r>
      <w:r>
        <w:rPr>
          <w:rFonts w:ascii="Arial" w:hAnsi="Arial" w:cs="Arial" w:eastAsia="Arial"/>
          <w:sz w:val="25"/>
          <w:szCs w:val="25"/>
          <w:color w:val="1F1F1F"/>
          <w:spacing w:val="0"/>
          <w:w w:val="123"/>
        </w:rPr>
        <w:t>D</w:t>
      </w:r>
      <w:r>
        <w:rPr>
          <w:rFonts w:ascii="Arial" w:hAnsi="Arial" w:cs="Arial" w:eastAsia="Arial"/>
          <w:sz w:val="25"/>
          <w:szCs w:val="25"/>
          <w:color w:val="000000"/>
          <w:spacing w:val="0"/>
          <w:w w:val="100"/>
        </w:rPr>
      </w:r>
    </w:p>
    <w:p>
      <w:pPr>
        <w:spacing w:before="16" w:after="0" w:line="240" w:lineRule="auto"/>
        <w:ind w:left="937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Nese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po,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08"/>
        </w:rPr>
        <w:t>institudonl,ndennar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9"/>
          <w:w w:val="108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8"/>
        </w:rPr>
        <w:t>ja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1"/>
          <w:w w:val="10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</w:rPr>
        <w:t>firma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67"/>
        </w:rPr>
        <w:t>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4"/>
          <w:w w:val="67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85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37" w:lineRule="exact"/>
        <w:ind w:left="937" w:right="-20"/>
        <w:jc w:val="left"/>
        <w:tabs>
          <w:tab w:pos="892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343434"/>
          <w:w w:val="103"/>
          <w:position w:val="-1"/>
        </w:rPr>
        <w:t>Momente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  <w:position w:val="-1"/>
        </w:rPr>
        <w:t>kryes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33"/>
          <w:w w:val="101"/>
          <w:position w:val="-1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AFAFAF"/>
          <w:spacing w:val="-25"/>
          <w:w w:val="127"/>
          <w:position w:val="-1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05"/>
          <w:position w:val="-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04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-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-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07"/>
          <w:position w:val="-1"/>
        </w:rPr>
        <w:t>veprimtadse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3"/>
          <w:position w:val="-1"/>
        </w:rPr>
        <w:t>tuaj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8"/>
          <w:position w:val="-1"/>
        </w:rPr>
        <w:t>pa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9"/>
          <w:position w:val="-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0"/>
          <w:w w:val="119"/>
          <w:position w:val="-1"/>
        </w:rPr>
        <w:t>p</w:t>
      </w:r>
      <w:r>
        <w:rPr>
          <w:rFonts w:ascii="Times New Roman" w:hAnsi="Times New Roman" w:cs="Times New Roman" w:eastAsia="Times New Roman"/>
          <w:sz w:val="21"/>
          <w:szCs w:val="21"/>
          <w:color w:val="1F1F1F"/>
          <w:spacing w:val="-26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98"/>
          <w:position w:val="-1"/>
        </w:rPr>
        <w:t>rfundi:mit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2"/>
          <w:position w:val="-1"/>
        </w:rPr>
        <w:t>arsitlllt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5"/>
          <w:position w:val="-1"/>
        </w:rPr>
        <w:t>detyrueshem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1"/>
          <w:position w:val="-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10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02"/>
          <w:position w:val="-1"/>
        </w:rPr>
        <w:t>vili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0"/>
          <w:w w:val="103"/>
          <w:position w:val="-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494949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9"/>
          <w:position w:val="-1"/>
        </w:rPr>
        <w:t>1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9"/>
          <w:w w:val="109"/>
          <w:position w:val="-1"/>
        </w:rPr>
        <w:t>9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-9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  <w:u w:val="single" w:color="484848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  <w:u w:val="single" w:color="484848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  <w:u w:val="single" w:color="484848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343434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36" w:after="0" w:line="203" w:lineRule="exact"/>
        <w:ind w:left="937" w:right="-20"/>
        <w:jc w:val="left"/>
        <w:tabs>
          <w:tab w:pos="36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43434"/>
          <w:w w:val="105"/>
          <w:position w:val="-1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1"/>
          <w:position w:val="-1"/>
        </w:rPr>
        <w:t>Ng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0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-13"/>
          <w:w w:val="113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494949"/>
          <w:spacing w:val="0"/>
          <w:w w:val="112"/>
          <w:position w:val="-1"/>
        </w:rPr>
        <w:t>er</w:t>
      </w:r>
      <w:r>
        <w:rPr>
          <w:rFonts w:ascii="Times New Roman" w:hAnsi="Times New Roman" w:cs="Times New Roman" w:eastAsia="Times New Roman"/>
          <w:sz w:val="18"/>
          <w:szCs w:val="18"/>
          <w:color w:val="494949"/>
          <w:spacing w:val="6"/>
          <w:w w:val="112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106"/>
          <w:position w:val="-1"/>
        </w:rPr>
        <w:t>ud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-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106"/>
          <w:position w:val="-1"/>
        </w:rPr>
        <w:t>ha;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-3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2"/>
          <w:position w:val="-1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6"/>
          <w:w w:val="102"/>
          <w:position w:val="-1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6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484848"/>
          <w:position w:val="-1"/>
        </w:rPr>
        <w:t>   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2"/>
          <w:w w:val="100"/>
          <w:u w:val="single" w:color="48484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2"/>
          <w:w w:val="100"/>
          <w:u w:val="single" w:color="484848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2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3"/>
          <w:position w:val="-1"/>
        </w:rPr>
        <w:t>deri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2"/>
          <w:w w:val="98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494949"/>
          <w:spacing w:val="0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94949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2"/>
          <w:position w:val="-1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6"/>
          <w:w w:val="102"/>
          <w:position w:val="-1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6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48484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484848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484848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6" w:after="0" w:line="203" w:lineRule="exact"/>
        <w:ind w:left="937" w:right="-20"/>
        <w:jc w:val="left"/>
        <w:tabs>
          <w:tab w:pos="364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343434"/>
          <w:w w:val="105"/>
          <w:position w:val="-1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8"/>
          <w:position w:val="-1"/>
        </w:rPr>
        <w:t>Ng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7"/>
          <w:position w:val="-1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2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-13"/>
          <w:w w:val="113"/>
          <w:position w:val="-1"/>
        </w:rPr>
        <w:t>p</w:t>
      </w:r>
      <w:r>
        <w:rPr>
          <w:rFonts w:ascii="Times New Roman" w:hAnsi="Times New Roman" w:cs="Times New Roman" w:eastAsia="Times New Roman"/>
          <w:sz w:val="18"/>
          <w:szCs w:val="18"/>
          <w:color w:val="494949"/>
          <w:spacing w:val="0"/>
          <w:w w:val="112"/>
          <w:position w:val="-1"/>
        </w:rPr>
        <w:t>er</w:t>
      </w:r>
      <w:r>
        <w:rPr>
          <w:rFonts w:ascii="Times New Roman" w:hAnsi="Times New Roman" w:cs="Times New Roman" w:eastAsia="Times New Roman"/>
          <w:sz w:val="18"/>
          <w:szCs w:val="18"/>
          <w:color w:val="494949"/>
          <w:spacing w:val="6"/>
          <w:w w:val="112"/>
          <w:position w:val="-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106"/>
          <w:position w:val="-1"/>
        </w:rPr>
        <w:t>ud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-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106"/>
          <w:position w:val="-1"/>
        </w:rPr>
        <w:t>ha;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-3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2"/>
          <w:position w:val="-1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6"/>
          <w:w w:val="102"/>
          <w:position w:val="-1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6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484848"/>
          <w:position w:val="-1"/>
        </w:rPr>
        <w:t>   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2"/>
          <w:w w:val="100"/>
          <w:u w:val="single" w:color="48484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2"/>
          <w:w w:val="100"/>
          <w:u w:val="single" w:color="484848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2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7"/>
          <w:position w:val="-1"/>
        </w:rPr>
        <w:t>deri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2"/>
          <w:w w:val="98"/>
          <w:position w:val="-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494949"/>
          <w:spacing w:val="0"/>
          <w:w w:val="112"/>
          <w:position w:val="-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494949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2"/>
          <w:position w:val="-1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6"/>
          <w:w w:val="102"/>
          <w:position w:val="-1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6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484848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484848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484848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  <w:position w:val="0"/>
        </w:rPr>
      </w:r>
    </w:p>
    <w:p>
      <w:pPr>
        <w:spacing w:before="2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6" w:after="0" w:line="240" w:lineRule="auto"/>
        <w:ind w:left="937" w:right="-20"/>
        <w:jc w:val="left"/>
        <w:tabs>
          <w:tab w:pos="3620" w:val="left"/>
        </w:tabs>
        <w:rPr>
          <w:rFonts w:ascii="Times New Roman" w:hAnsi="Times New Roman" w:cs="Times New Roman" w:eastAsia="Times New Roman"/>
          <w:sz w:val="18"/>
          <w:szCs w:val="18"/>
        </w:rPr>
      </w:pPr>
      <w:rPr/>
      <w:r>
        <w:rPr/>
        <w:pict>
          <v:group style="position:absolute;margin-left:99.839996pt;margin-top:31.08234pt;width:424.32pt;height:.1pt;mso-position-horizontal-relative:page;mso-position-vertical-relative:paragraph;z-index:-4107" coordorigin="1997,622" coordsize="8486,2">
            <v:shape style="position:absolute;left:1997;top:622;width:8486;height:2" coordorigin="1997,622" coordsize="8486,0" path="m1997,622l10483,622e" filled="f" stroked="t" strokeweight=".4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8"/>
          <w:szCs w:val="18"/>
          <w:color w:val="C4C4C4"/>
          <w:spacing w:val="3"/>
          <w:w w:val="198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108"/>
        </w:rPr>
        <w:t>Ng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107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2"/>
        </w:rPr>
        <w:t>periudha;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2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6"/>
          <w:w w:val="102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6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484848"/>
        </w:rPr>
        <w:t>   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2"/>
          <w:w w:val="100"/>
          <w:u w:val="single" w:color="48484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2"/>
          <w:w w:val="100"/>
          <w:u w:val="single" w:color="484848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2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17"/>
        </w:rPr>
        <w:t>deri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106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0"/>
          <w:w w:val="105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1F1F1F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2"/>
        </w:rPr>
        <w:t>2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6"/>
          <w:w w:val="102"/>
        </w:rPr>
        <w:t>0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-6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48484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484848"/>
        </w:rPr>
        <w:tab/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  <w:u w:val="single" w:color="484848"/>
        </w:rPr>
      </w:r>
      <w:r>
        <w:rPr>
          <w:rFonts w:ascii="Times New Roman" w:hAnsi="Times New Roman" w:cs="Times New Roman" w:eastAsia="Times New Roman"/>
          <w:sz w:val="18"/>
          <w:szCs w:val="18"/>
          <w:color w:val="343434"/>
          <w:spacing w:val="0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4" w:after="0" w:line="240" w:lineRule="auto"/>
        <w:ind w:left="926" w:right="-20"/>
        <w:jc w:val="left"/>
        <w:tabs>
          <w:tab w:pos="7480" w:val="left"/>
          <w:tab w:pos="7940" w:val="left"/>
          <w:tab w:pos="8380" w:val="left"/>
          <w:tab w:pos="88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Keni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licence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certifikate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</w:rPr>
        <w:t>meparshme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1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1"/>
        </w:rPr>
        <w:t>leshuara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2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Pol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4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cia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Shtetit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4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Jo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4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26" w:lineRule="exact"/>
        <w:ind w:left="926" w:right="-20"/>
        <w:jc w:val="left"/>
        <w:tabs>
          <w:tab w:pos="93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w w:val="109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w w:val="108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9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6"/>
          <w:position w:val="-1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4"/>
          <w:position w:val="-1"/>
        </w:rPr>
        <w:t>speci£ikoni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5"/>
          <w:position w:val="-1"/>
        </w:rPr>
        <w:t>llojin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6"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3"/>
          <w:position w:val="-1"/>
        </w:rPr>
        <w:t>periudhe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  <w:position w:val="-1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0"/>
          <w:position w:val="-1"/>
        </w:rPr>
        <w:t>organi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1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27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7"/>
          <w:position w:val="-1"/>
        </w:rPr>
        <w:t>policise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7"/>
          <w:position w:val="-1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6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  <w:position w:val="-1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2"/>
          <w:position w:val="-1"/>
        </w:rPr>
        <w:t>leshtua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3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u w:val="single" w:color="7F7F7F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u w:val="single" w:color="7F7F7F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u w:val="single" w:color="7F7F7F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92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99pt;margin-top:-9.374803pt;width:420.75pt;height:.1pt;mso-position-horizontal-relative:page;mso-position-vertical-relative:paragraph;z-index:-4104" coordorigin="1980,-187" coordsize="8415,2">
            <v:shape style="position:absolute;left:1980;top:-187;width:8415;height:2" coordorigin="1980,-187" coordsize="8415,0" path="m1980,-187l10395,-187e" filled="f" stroked="t" strokeweight=".321429pt" strokecolor="#000000">
              <v:path arrowok="t"/>
            </v:shape>
          </v:group>
          <w10:wrap type="none"/>
        </w:pict>
      </w:r>
      <w:r>
        <w:rPr/>
        <w:pict>
          <v:group style="position:absolute;margin-left:199.858795pt;margin-top:12.995937pt;width:186.571438pt;height:.1pt;mso-position-horizontal-relative:page;mso-position-vertical-relative:paragraph;z-index:-4100" coordorigin="3997,260" coordsize="3731,2">
            <v:shape style="position:absolute;left:3997;top:260;width:3731;height:2" coordorigin="3997,260" coordsize="3731,0" path="m3997,260l7729,260e" filled="f" stroked="t" strokeweight=".4pt" strokecolor="#020202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Kam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</w:rPr>
        <w:t>profesio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9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baz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4"/>
          <w:w w:val="11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54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081" w:right="-20"/>
        <w:jc w:val="left"/>
        <w:tabs>
          <w:tab w:pos="6220" w:val="left"/>
          <w:tab w:pos="6680" w:val="left"/>
          <w:tab w:pos="7480" w:val="left"/>
        </w:tabs>
        <w:rPr>
          <w:rFonts w:ascii="Times New Roman" w:hAnsi="Times New Roman" w:cs="Times New Roman" w:eastAsia="Times New Roman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keni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farnilja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juaj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konflikt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4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7"/>
        </w:rPr>
        <w:t>personate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8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ljere;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42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030303"/>
          <w:spacing w:val="0"/>
          <w:w w:val="66"/>
          <w:b/>
          <w:bCs/>
        </w:rPr>
        <w:t>Jo</w:t>
      </w:r>
      <w:r>
        <w:rPr>
          <w:rFonts w:ascii="Arial" w:hAnsi="Arial" w:cs="Arial" w:eastAsia="Arial"/>
          <w:sz w:val="24"/>
          <w:szCs w:val="24"/>
          <w:color w:val="030303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4"/>
          <w:szCs w:val="24"/>
          <w:color w:val="030303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11"/>
          <w:b/>
          <w:bCs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</w:rPr>
      </w:r>
    </w:p>
    <w:p>
      <w:pPr>
        <w:spacing w:before="8" w:after="0" w:line="231" w:lineRule="auto"/>
        <w:ind w:left="1402" w:right="2767" w:firstLine="-321"/>
        <w:jc w:val="left"/>
        <w:tabs>
          <w:tab w:pos="3460" w:val="left"/>
        </w:tabs>
        <w:rPr>
          <w:rFonts w:ascii="Arial" w:hAnsi="Arial" w:cs="Arial" w:eastAsia="Arial"/>
          <w:sz w:val="23"/>
          <w:szCs w:val="23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b.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1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161616"/>
          <w:spacing w:val="0"/>
          <w:w w:val="100"/>
        </w:rPr>
        <w:t>A</w:t>
      </w:r>
      <w:r>
        <w:rPr>
          <w:rFonts w:ascii="Arial" w:hAnsi="Arial" w:cs="Arial" w:eastAsia="Arial"/>
          <w:sz w:val="19"/>
          <w:szCs w:val="19"/>
          <w:color w:val="161616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jeni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farnilja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juaj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perfshire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4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fenomeni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8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</w:rPr>
        <w:t>hakrnarrje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3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7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gjakrnarrjes;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45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Jo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9"/>
          <w:w w:val="100"/>
        </w:rPr>
        <w:t> </w:t>
      </w:r>
      <w:r>
        <w:rPr>
          <w:rFonts w:ascii="Arial" w:hAnsi="Arial" w:cs="Arial" w:eastAsia="Arial"/>
          <w:sz w:val="23"/>
          <w:szCs w:val="23"/>
          <w:color w:val="030303"/>
          <w:spacing w:val="0"/>
          <w:w w:val="140"/>
          <w:b/>
          <w:bCs/>
        </w:rPr>
        <w:t>D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6" w:lineRule="exact"/>
        <w:ind w:left="926" w:right="-20"/>
        <w:jc w:val="left"/>
        <w:tabs>
          <w:tab w:pos="93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w w:val="106"/>
          <w:position w:val="-1"/>
        </w:rPr>
        <w:t>Nese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  <w:position w:val="-1"/>
        </w:rPr>
        <w:t>deshironi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  <w:position w:val="-1"/>
        </w:rPr>
        <w:t>komente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0"/>
          <w:position w:val="-1"/>
        </w:rPr>
        <w:t>sqarirne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  <w:position w:val="-1"/>
        </w:rPr>
        <w:t>rret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8"/>
          <w:position w:val="-1"/>
        </w:rPr>
        <w:t>pyelje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9"/>
          <w:position w:val="-1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8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  <w:position w:val="-1"/>
        </w:rPr>
        <w:t>b,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26" w:after="0" w:line="240" w:lineRule="auto"/>
        <w:ind w:left="1081" w:right="-20"/>
        <w:jc w:val="left"/>
        <w:tabs>
          <w:tab w:pos="3740" w:val="left"/>
        </w:tabs>
        <w:rPr>
          <w:rFonts w:ascii="Times New Roman" w:hAnsi="Times New Roman" w:cs="Times New Roman" w:eastAsia="Times New Roman"/>
          <w:sz w:val="26"/>
          <w:szCs w:val="26"/>
        </w:rPr>
      </w:pPr>
      <w:rPr/>
      <w:r>
        <w:rPr/>
        <w:pict>
          <v:group style="position:absolute;margin-left:107.035713pt;margin-top:-9.224005pt;width:416.892857pt;height:.1pt;mso-position-horizontal-relative:page;mso-position-vertical-relative:paragraph;z-index:-4103" coordorigin="2141,-184" coordsize="8338,2">
            <v:shape style="position:absolute;left:2141;top:-184;width:8338;height:2" coordorigin="2141,-184" coordsize="8338,0" path="m2141,-184l10479,-184e" filled="f" stroked="t" strokeweight=".321429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8"/>
          <w:szCs w:val="18"/>
          <w:color w:val="161616"/>
          <w:spacing w:val="0"/>
          <w:w w:val="100"/>
          <w:position w:val="2"/>
        </w:rPr>
        <w:t>A</w:t>
      </w:r>
      <w:r>
        <w:rPr>
          <w:rFonts w:ascii="Arial" w:hAnsi="Arial" w:cs="Arial" w:eastAsia="Arial"/>
          <w:sz w:val="18"/>
          <w:szCs w:val="18"/>
          <w:color w:val="161616"/>
          <w:spacing w:val="32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2"/>
        </w:rPr>
        <w:t>keni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8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2"/>
        </w:rPr>
        <w:t>vartesi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7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2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2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3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2"/>
        </w:rPr>
        <w:t>alkooli;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9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2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4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  <w:position w:val="0"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49"/>
          <w:w w:val="100"/>
          <w:b/>
          <w:bCs/>
          <w:position w:val="0"/>
        </w:rPr>
        <w:t> </w:t>
      </w:r>
      <w:r>
        <w:rPr>
          <w:rFonts w:ascii="Arial" w:hAnsi="Arial" w:cs="Arial" w:eastAsia="Arial"/>
          <w:sz w:val="24"/>
          <w:szCs w:val="24"/>
          <w:color w:val="030303"/>
          <w:spacing w:val="0"/>
          <w:w w:val="64"/>
          <w:b/>
          <w:bCs/>
          <w:position w:val="0"/>
        </w:rPr>
        <w:t>J</w:t>
      </w:r>
      <w:r>
        <w:rPr>
          <w:rFonts w:ascii="Arial" w:hAnsi="Arial" w:cs="Arial" w:eastAsia="Arial"/>
          <w:sz w:val="24"/>
          <w:szCs w:val="24"/>
          <w:color w:val="030303"/>
          <w:spacing w:val="0"/>
          <w:w w:val="64"/>
          <w:b/>
          <w:bCs/>
          <w:position w:val="0"/>
        </w:rPr>
        <w:t>o</w:t>
      </w:r>
      <w:r>
        <w:rPr>
          <w:rFonts w:ascii="Arial" w:hAnsi="Arial" w:cs="Arial" w:eastAsia="Arial"/>
          <w:sz w:val="24"/>
          <w:szCs w:val="24"/>
          <w:color w:val="030303"/>
          <w:spacing w:val="0"/>
          <w:w w:val="64"/>
          <w:b/>
          <w:bCs/>
          <w:position w:val="0"/>
        </w:rPr>
        <w:t>  </w:t>
      </w:r>
      <w:r>
        <w:rPr>
          <w:rFonts w:ascii="Arial" w:hAnsi="Arial" w:cs="Arial" w:eastAsia="Arial"/>
          <w:sz w:val="24"/>
          <w:szCs w:val="24"/>
          <w:color w:val="030303"/>
          <w:spacing w:val="32"/>
          <w:w w:val="64"/>
          <w:b/>
          <w:bCs/>
          <w:position w:val="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15"/>
          <w:b/>
          <w:bCs/>
          <w:position w:val="0"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  <w:position w:val="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081" w:right="-20"/>
        <w:jc w:val="left"/>
        <w:tabs>
          <w:tab w:pos="7200" w:val="left"/>
          <w:tab w:pos="7620" w:val="left"/>
        </w:tabs>
        <w:rPr>
          <w:rFonts w:ascii="Times New Roman" w:hAnsi="Times New Roman" w:cs="Times New Roman" w:eastAsia="Times New Roman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6"/>
          <w:w w:val="118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7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Jeni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</w:rPr>
        <w:t>perdorue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4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</w:rPr>
        <w:t>drog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6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13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2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3"/>
          <w:w w:val="114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</w:rPr>
        <w:t>ubsta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4"/>
        </w:rPr>
        <w:t>cave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6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8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era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6"/>
          <w:w w:val="115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0"/>
          <w:w w:val="115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5"/>
          <w:w w:val="115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5"/>
        </w:rPr>
        <w:t>ese;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5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24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-4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</w:rPr>
      </w:r>
      <w:r>
        <w:rPr>
          <w:rFonts w:ascii="Arial" w:hAnsi="Arial" w:cs="Arial" w:eastAsia="Arial"/>
          <w:sz w:val="24"/>
          <w:szCs w:val="24"/>
          <w:color w:val="161616"/>
          <w:spacing w:val="0"/>
          <w:w w:val="64"/>
          <w:b/>
          <w:bCs/>
        </w:rPr>
        <w:t>Jo</w:t>
      </w:r>
      <w:r>
        <w:rPr>
          <w:rFonts w:ascii="Arial" w:hAnsi="Arial" w:cs="Arial" w:eastAsia="Arial"/>
          <w:sz w:val="24"/>
          <w:szCs w:val="24"/>
          <w:color w:val="16161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4"/>
          <w:szCs w:val="24"/>
          <w:color w:val="16161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11"/>
          <w:b/>
          <w:bCs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</w:rPr>
      </w:r>
    </w:p>
    <w:p>
      <w:pPr>
        <w:spacing w:before="1" w:after="0" w:line="281" w:lineRule="auto"/>
        <w:ind w:left="7368" w:right="1662" w:firstLine="-6287"/>
        <w:jc w:val="left"/>
        <w:tabs>
          <w:tab w:pos="82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d.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</w:rPr>
        <w:t>perberje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tuaj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farnilja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keni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</w:rPr>
        <w:t>persona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8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3"/>
          <w:w w:val="118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</w:rPr>
        <w:t>semure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0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6"/>
          <w:w w:val="100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ana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5"/>
          <w:w w:val="116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6"/>
        </w:rPr>
        <w:t>hen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0"/>
          <w:w w:val="116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6"/>
        </w:rPr>
        <w:t>et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"/>
          <w:w w:val="116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6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7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</w:rPr>
        <w:t>men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8"/>
          <w:w w:val="115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8"/>
          <w:w w:val="126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3"/>
          <w:w w:val="116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75"/>
        </w:rPr>
        <w:t>;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7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34"/>
        </w:rPr>
        <w:t>PoD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5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4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92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161616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18"/>
          <w:szCs w:val="18"/>
          <w:color w:val="1616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Deklaroj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6"/>
        </w:rPr>
        <w:t>pergjegjesine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3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plote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53"/>
        </w:rPr>
        <w:t>;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483" w:lineRule="auto"/>
        <w:ind w:left="1556" w:right="2088" w:firstLine="13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Njo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</w:rPr>
        <w:t>kuadri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5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ligjo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nenligjo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</w:rPr>
        <w:t>fushe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21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kerkoj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ushtroj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0"/>
        </w:rPr>
        <w:t>aktiviteti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8"/>
          <w:w w:val="11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4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4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b.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zbatoj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gjitha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detyrirnet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0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rrjedhi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9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legjislacioni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</w:rPr>
        <w:t>fuqi.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78" w:lineRule="exact"/>
        <w:ind w:left="926" w:right="-20"/>
        <w:jc w:val="left"/>
        <w:tabs>
          <w:tab w:pos="6640" w:val="left"/>
          <w:tab w:pos="7220" w:val="left"/>
          <w:tab w:pos="8200" w:val="left"/>
        </w:tabs>
        <w:rPr>
          <w:rFonts w:ascii="Arial" w:hAnsi="Arial" w:cs="Arial" w:eastAsia="Arial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3"/>
        </w:rPr>
        <w:t>Keni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3"/>
        </w:rPr>
        <w:t>qene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7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3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2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3"/>
        </w:rPr>
        <w:t>pare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2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42"/>
          <w:position w:val="3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34"/>
          <w:w w:val="142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  <w:position w:val="3"/>
        </w:rPr>
        <w:t>pajisu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  <w:position w:val="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40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3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5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9"/>
          <w:w w:val="141"/>
          <w:position w:val="3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2"/>
          <w:w w:val="110"/>
          <w:position w:val="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1"/>
          <w:w w:val="82"/>
          <w:position w:val="3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27"/>
          <w:position w:val="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4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3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3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  <w:position w:val="3"/>
        </w:rPr>
        <w:t>punonjesit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5"/>
          <w:w w:val="11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3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6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  <w:position w:val="3"/>
        </w:rPr>
        <w:t>sherbirnit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3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5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3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3"/>
        </w:rPr>
      </w:r>
      <w:r>
        <w:rPr>
          <w:rFonts w:ascii="Arial" w:hAnsi="Arial" w:cs="Arial" w:eastAsia="Arial"/>
          <w:sz w:val="25"/>
          <w:szCs w:val="25"/>
          <w:color w:val="030303"/>
          <w:spacing w:val="0"/>
          <w:w w:val="126"/>
          <w:position w:val="1"/>
        </w:rPr>
        <w:t>D</w:t>
      </w:r>
      <w:r>
        <w:rPr>
          <w:rFonts w:ascii="Arial" w:hAnsi="Arial" w:cs="Arial" w:eastAsia="Arial"/>
          <w:sz w:val="25"/>
          <w:szCs w:val="25"/>
          <w:color w:val="030303"/>
          <w:spacing w:val="57"/>
          <w:w w:val="126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1"/>
        </w:rPr>
        <w:t>Jo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4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1"/>
        </w:rPr>
      </w:r>
      <w:r>
        <w:rPr>
          <w:rFonts w:ascii="Arial" w:hAnsi="Arial" w:cs="Arial" w:eastAsia="Arial"/>
          <w:sz w:val="25"/>
          <w:szCs w:val="25"/>
          <w:color w:val="030303"/>
          <w:spacing w:val="0"/>
          <w:w w:val="126"/>
          <w:position w:val="0"/>
        </w:rPr>
        <w:t>D</w:t>
      </w:r>
      <w:r>
        <w:rPr>
          <w:rFonts w:ascii="Arial" w:hAnsi="Arial" w:cs="Arial" w:eastAsia="Arial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26" w:lineRule="exact"/>
        <w:ind w:left="926" w:right="-20"/>
        <w:jc w:val="left"/>
        <w:tabs>
          <w:tab w:pos="94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30303"/>
          <w:w w:val="106"/>
          <w:position w:val="-1"/>
        </w:rPr>
        <w:t>Nese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9"/>
          <w:position w:val="-1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8"/>
          <w:position w:val="-1"/>
        </w:rPr>
        <w:t>specifikoni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3"/>
          <w:position w:val="-1"/>
        </w:rPr>
        <w:t>SHPS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6"/>
          <w:w w:val="103"/>
          <w:position w:val="-1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color w:val="676767"/>
          <w:spacing w:val="-7"/>
          <w:w w:val="127"/>
          <w:position w:val="-1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20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9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23"/>
          <w:position w:val="-1"/>
        </w:rPr>
        <w:t>ku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  <w:position w:val="-1"/>
        </w:rPr>
        <w:t>keni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  <w:position w:val="-1"/>
        </w:rPr>
        <w:t>punua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5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6"/>
          <w:position w:val="-1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5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  <w:position w:val="-1"/>
        </w:rPr>
        <w:t>arsye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5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27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2"/>
          <w:position w:val="-1"/>
        </w:rPr>
        <w:t>largirnit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8"/>
          <w:w w:val="103"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8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6" w:after="0" w:line="240" w:lineRule="auto"/>
        <w:ind w:left="926" w:right="-20"/>
        <w:jc w:val="left"/>
        <w:tabs>
          <w:tab w:pos="81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99pt;margin-top:-7.938277pt;width:426.857143pt;height:.1pt;mso-position-horizontal-relative:page;mso-position-vertical-relative:paragraph;z-index:-4102" coordorigin="1980,-159" coordsize="8537,2">
            <v:shape style="position:absolute;left:1980;top:-159;width:8537;height:2" coordorigin="1980,-159" coordsize="8537,0" path="m1980,-159l10517,-159e" filled="f" stroked="t" strokeweight=".321429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Deklaroj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kam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vene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dijeni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drejtuesi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8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tekni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kerkese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8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2"/>
        </w:rPr>
        <w:t>largir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2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21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-4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</w:rPr>
        <w:tab/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Jo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4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2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PJ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u w:val="single" w:color="000000"/>
        </w:rPr>
        <w:t>ES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u w:val="single" w:color="000000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8"/>
        </w:rPr>
        <w:t>EDYTE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53" w:after="0" w:line="240" w:lineRule="auto"/>
        <w:ind w:left="92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61616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19"/>
          <w:szCs w:val="19"/>
          <w:color w:val="161616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Deklaroj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6"/>
        </w:rPr>
        <w:t>pergjegjesine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3"/>
          <w:w w:val="10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time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5"/>
          <w:w w:val="117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1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4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7"/>
        </w:rPr>
        <w:t>plote: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403" w:lineRule="auto"/>
        <w:ind w:left="926" w:right="1723"/>
        <w:jc w:val="left"/>
        <w:tabs>
          <w:tab w:pos="4740" w:val="left"/>
          <w:tab w:pos="73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477pt;margin-top:12.764228pt;width:4.821429pt;height:.1pt;mso-position-horizontal-relative:page;mso-position-vertical-relative:paragraph;z-index:-4101" coordorigin="9540,255" coordsize="96,2">
            <v:shape style="position:absolute;left:9540;top:255;width:96;height:2" coordorigin="9540,255" coordsize="96,0" path="m9540,255l9636,255e" filled="f" stroked="t" strokeweight=".321429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16161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161616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16161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Deklaroj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5"/>
          <w:w w:val="117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</w:rPr>
        <w:t>vullneti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9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tim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3"/>
          <w:w w:val="118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6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jam: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7"/>
          <w:szCs w:val="27"/>
          <w:color w:val="030303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7"/>
          <w:szCs w:val="27"/>
          <w:color w:val="030303"/>
          <w:spacing w:val="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4"/>
          <w:w w:val="142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49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</w:rPr>
        <w:t>padenuar.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4"/>
          <w:w w:val="142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49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</w:rPr>
        <w:t>denuar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8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"/>
          <w:w w:val="108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8"/>
        </w:rPr>
        <w:t>Deklaroj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7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5"/>
          <w:w w:val="117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2"/>
        </w:rPr>
        <w:t>vullneti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2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3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tim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3"/>
          <w:w w:val="118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lire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6"/>
        </w:rPr>
        <w:t>jam: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6" w:after="0" w:line="240" w:lineRule="auto"/>
        <w:ind w:left="1556" w:right="-20"/>
        <w:jc w:val="left"/>
        <w:rPr>
          <w:rFonts w:ascii="Times New Roman" w:hAnsi="Times New Roman" w:cs="Times New Roman" w:eastAsia="Times New Roman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27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5"/>
          <w:w w:val="12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ndjekje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penale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2"/>
        </w:rPr>
        <w:t>organi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7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26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21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26"/>
        </w:rPr>
        <w:t>prokuror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6"/>
          <w:w w:val="126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26"/>
        </w:rPr>
        <w:t>se;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32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11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161616"/>
          <w:spacing w:val="-4"/>
          <w:w w:val="68"/>
          <w:b/>
          <w:bCs/>
        </w:rPr>
        <w:t>J</w:t>
      </w:r>
      <w:r>
        <w:rPr>
          <w:rFonts w:ascii="Arial" w:hAnsi="Arial" w:cs="Arial" w:eastAsia="Arial"/>
          <w:sz w:val="24"/>
          <w:szCs w:val="24"/>
          <w:color w:val="3D3D3D"/>
          <w:spacing w:val="0"/>
          <w:w w:val="68"/>
          <w:b/>
          <w:bCs/>
        </w:rPr>
        <w:t>o</w:t>
      </w:r>
      <w:r>
        <w:rPr>
          <w:rFonts w:ascii="Arial" w:hAnsi="Arial" w:cs="Arial" w:eastAsia="Arial"/>
          <w:sz w:val="24"/>
          <w:szCs w:val="24"/>
          <w:color w:val="3D3D3D"/>
          <w:spacing w:val="0"/>
          <w:w w:val="68"/>
          <w:b/>
          <w:bCs/>
        </w:rPr>
        <w:t>   </w:t>
      </w:r>
      <w:r>
        <w:rPr>
          <w:rFonts w:ascii="Arial" w:hAnsi="Arial" w:cs="Arial" w:eastAsia="Arial"/>
          <w:sz w:val="24"/>
          <w:szCs w:val="24"/>
          <w:color w:val="3D3D3D"/>
          <w:spacing w:val="11"/>
          <w:w w:val="68"/>
          <w:b/>
          <w:bCs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11"/>
          <w:b/>
          <w:bCs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</w:rPr>
      </w:r>
    </w:p>
    <w:p>
      <w:pPr>
        <w:spacing w:before="3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608" w:right="-20"/>
        <w:jc w:val="left"/>
        <w:tabs>
          <w:tab w:pos="5580" w:val="left"/>
          <w:tab w:pos="6040" w:val="left"/>
          <w:tab w:pos="6680" w:val="left"/>
        </w:tabs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808080"/>
          <w:spacing w:val="0"/>
          <w:w w:val="127"/>
          <w:position w:val="2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808080"/>
          <w:spacing w:val="-25"/>
          <w:w w:val="127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  <w:position w:val="2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  <w:position w:val="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9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2"/>
        </w:rPr>
        <w:t>ndjek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6"/>
          <w:w w:val="100"/>
          <w:position w:val="2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00"/>
          <w:position w:val="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37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9"/>
          <w:w w:val="118"/>
          <w:position w:val="2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525252"/>
          <w:spacing w:val="-20"/>
          <w:w w:val="118"/>
          <w:position w:val="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8"/>
          <w:position w:val="2"/>
        </w:rPr>
        <w:t>nale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28"/>
          <w:w w:val="118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6"/>
          <w:w w:val="118"/>
          <w:position w:val="2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18"/>
          <w:position w:val="2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18"/>
          <w:position w:val="2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14"/>
          <w:w w:val="118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  <w:position w:val="2"/>
        </w:rPr>
        <w:t>sistemi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45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3"/>
          <w:position w:val="2"/>
        </w:rPr>
        <w:t>gjyqesor;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  <w:position w:val="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  <w:position w:val="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31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259"/>
          <w:position w:val="0"/>
        </w:rPr>
        <w:t>[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92"/>
          <w:w w:val="25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20"/>
          <w:w w:val="258"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19"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81"/>
          <w:b/>
          <w:bCs/>
          <w:position w:val="0"/>
        </w:rPr>
        <w:t>0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1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92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w w:val="103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w w:val="104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Detyrir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financia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6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ndaj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Zyre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</w:rPr>
        <w:t>Permbarirnit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2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6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4"/>
          <w:w w:val="116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6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3"/>
          <w:w w:val="116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28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ndonje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institucioni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1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ljete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2"/>
        </w:rPr>
        <w:t>sht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5"/>
          <w:w w:val="11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7"/>
          <w:w w:val="118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9"/>
        </w:rPr>
        <w:t>ero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1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2977" w:right="-20"/>
        <w:jc w:val="left"/>
        <w:tabs>
          <w:tab w:pos="3460" w:val="left"/>
          <w:tab w:pos="4260" w:val="left"/>
        </w:tabs>
        <w:rPr>
          <w:rFonts w:ascii="Times New Roman" w:hAnsi="Times New Roman" w:cs="Times New Roman" w:eastAsia="Times New Roman"/>
          <w:sz w:val="26"/>
          <w:szCs w:val="26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17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161616"/>
          <w:spacing w:val="0"/>
          <w:w w:val="66"/>
          <w:b/>
          <w:bCs/>
        </w:rPr>
        <w:t>Jo</w:t>
      </w:r>
      <w:r>
        <w:rPr>
          <w:rFonts w:ascii="Arial" w:hAnsi="Arial" w:cs="Arial" w:eastAsia="Arial"/>
          <w:sz w:val="24"/>
          <w:szCs w:val="24"/>
          <w:color w:val="161616"/>
          <w:spacing w:val="0"/>
          <w:w w:val="100"/>
          <w:b/>
          <w:bCs/>
        </w:rPr>
        <w:tab/>
      </w:r>
      <w:r>
        <w:rPr>
          <w:rFonts w:ascii="Arial" w:hAnsi="Arial" w:cs="Arial" w:eastAsia="Arial"/>
          <w:sz w:val="24"/>
          <w:szCs w:val="24"/>
          <w:color w:val="161616"/>
          <w:spacing w:val="0"/>
          <w:w w:val="100"/>
          <w:b/>
          <w:bCs/>
        </w:rPr>
      </w:r>
      <w:r>
        <w:rPr>
          <w:rFonts w:ascii="Times New Roman" w:hAnsi="Times New Roman" w:cs="Times New Roman" w:eastAsia="Times New Roman"/>
          <w:sz w:val="26"/>
          <w:szCs w:val="26"/>
          <w:color w:val="030303"/>
          <w:spacing w:val="0"/>
          <w:w w:val="111"/>
          <w:b/>
          <w:bCs/>
        </w:rPr>
        <w:t>D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926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Nese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shen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emri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72"/>
        </w:rPr>
        <w:t>............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7"/>
          <w:w w:val="72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79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8"/>
          <w:w w:val="7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72"/>
        </w:rPr>
        <w:t>....................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3"/>
          <w:w w:val="72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7"/>
          <w:w w:val="11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72"/>
        </w:rPr>
        <w:t>...............................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3"/>
          <w:w w:val="72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7"/>
          <w:w w:val="11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72"/>
        </w:rPr>
        <w:t>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3"/>
          <w:w w:val="72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71"/>
        </w:rPr>
        <w:t>...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8"/>
          <w:w w:val="7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78"/>
        </w:rPr>
        <w:t>....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3"/>
          <w:w w:val="78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74"/>
        </w:rPr>
        <w:t>......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8"/>
          <w:w w:val="74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8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0"/>
          <w:w w:val="8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71"/>
        </w:rPr>
        <w:t>...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0"/>
          <w:w w:val="7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72"/>
        </w:rPr>
        <w:t>....................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0"/>
          <w:w w:val="72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525252"/>
          <w:spacing w:val="0"/>
          <w:w w:val="9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525252"/>
          <w:spacing w:val="-13"/>
          <w:w w:val="9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73"/>
        </w:rPr>
        <w:t>.....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3"/>
          <w:w w:val="73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0"/>
          <w:w w:val="71"/>
        </w:rPr>
        <w:t>...</w:t>
      </w:r>
      <w:r>
        <w:rPr>
          <w:rFonts w:ascii="Times New Roman" w:hAnsi="Times New Roman" w:cs="Times New Roman" w:eastAsia="Times New Roman"/>
          <w:sz w:val="20"/>
          <w:szCs w:val="20"/>
          <w:color w:val="2A2A2A"/>
          <w:spacing w:val="-10"/>
          <w:w w:val="7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79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0"/>
          <w:w w:val="7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93" w:right="-20"/>
        <w:jc w:val="left"/>
        <w:rPr>
          <w:rFonts w:ascii="Times New Roman" w:hAnsi="Times New Roman" w:cs="Times New Roman" w:eastAsia="Times New Roman"/>
          <w:sz w:val="11"/>
          <w:szCs w:val="11"/>
        </w:rPr>
      </w:pPr>
      <w:rPr/>
      <w:r>
        <w:rPr>
          <w:rFonts w:ascii="Times New Roman" w:hAnsi="Times New Roman" w:cs="Times New Roman" w:eastAsia="Times New Roman"/>
          <w:sz w:val="11"/>
          <w:szCs w:val="11"/>
          <w:color w:val="030303"/>
          <w:w w:val="209"/>
        </w:rPr>
        <w:t>rdi.J</w:t>
      </w:r>
      <w:r>
        <w:rPr>
          <w:rFonts w:ascii="Arial" w:hAnsi="Arial" w:cs="Arial" w:eastAsia="Arial"/>
          <w:sz w:val="10"/>
          <w:szCs w:val="10"/>
          <w:color w:val="030303"/>
          <w:w w:val="97"/>
        </w:rPr>
        <w:t>1</w:t>
      </w:r>
      <w:r>
        <w:rPr>
          <w:rFonts w:ascii="Arial" w:hAnsi="Arial" w:cs="Arial" w:eastAsia="Arial"/>
          <w:sz w:val="10"/>
          <w:szCs w:val="10"/>
          <w:color w:val="030303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161616"/>
          <w:spacing w:val="-24"/>
          <w:w w:val="148"/>
        </w:rPr>
        <w:t>O</w:t>
      </w:r>
      <w:r>
        <w:rPr>
          <w:rFonts w:ascii="Times New Roman" w:hAnsi="Times New Roman" w:cs="Times New Roman" w:eastAsia="Times New Roman"/>
          <w:sz w:val="11"/>
          <w:szCs w:val="11"/>
          <w:color w:val="3D3D3D"/>
          <w:spacing w:val="0"/>
          <w:w w:val="148"/>
        </w:rPr>
        <w:t>:</w:t>
      </w:r>
      <w:r>
        <w:rPr>
          <w:rFonts w:ascii="Times New Roman" w:hAnsi="Times New Roman" w:cs="Times New Roman" w:eastAsia="Times New Roman"/>
          <w:sz w:val="11"/>
          <w:szCs w:val="11"/>
          <w:color w:val="3D3D3D"/>
          <w:spacing w:val="0"/>
          <w:w w:val="148"/>
        </w:rPr>
        <w:t>J</w:t>
      </w:r>
      <w:r>
        <w:rPr>
          <w:rFonts w:ascii="Times New Roman" w:hAnsi="Times New Roman" w:cs="Times New Roman" w:eastAsia="Times New Roman"/>
          <w:sz w:val="11"/>
          <w:szCs w:val="11"/>
          <w:color w:val="3D3D3D"/>
          <w:spacing w:val="-21"/>
          <w:w w:val="148"/>
        </w:rPr>
        <w:t> </w:t>
      </w:r>
      <w:r>
        <w:rPr>
          <w:rFonts w:ascii="Times New Roman" w:hAnsi="Times New Roman" w:cs="Times New Roman" w:eastAsia="Times New Roman"/>
          <w:sz w:val="11"/>
          <w:szCs w:val="11"/>
          <w:color w:val="161616"/>
          <w:spacing w:val="0"/>
          <w:w w:val="221"/>
        </w:rPr>
        <w:t>.lt</w:t>
      </w:r>
      <w:r>
        <w:rPr>
          <w:rFonts w:ascii="Times New Roman" w:hAnsi="Times New Roman" w:cs="Times New Roman" w:eastAsia="Times New Roman"/>
          <w:sz w:val="11"/>
          <w:szCs w:val="11"/>
          <w:color w:val="000000"/>
          <w:spacing w:val="0"/>
          <w:w w:val="100"/>
        </w:rPr>
      </w:r>
    </w:p>
    <w:p>
      <w:pPr>
        <w:jc w:val="left"/>
        <w:spacing w:after="0"/>
        <w:sectPr>
          <w:pgMar w:header="720" w:footer="0" w:top="1680" w:bottom="280" w:left="1060" w:right="800"/>
          <w:headerReference w:type="default" r:id="rId57"/>
          <w:footerReference w:type="default" r:id="rId58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4" w:after="0" w:line="240" w:lineRule="auto"/>
        <w:ind w:left="4449" w:right="4219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080808"/>
          <w:spacing w:val="0"/>
          <w:w w:val="100"/>
        </w:rPr>
        <w:t>PJESA</w:t>
      </w:r>
      <w:r>
        <w:rPr>
          <w:rFonts w:ascii="Arial" w:hAnsi="Arial" w:cs="Arial" w:eastAsia="Arial"/>
          <w:sz w:val="20"/>
          <w:szCs w:val="20"/>
          <w:color w:val="080808"/>
          <w:spacing w:val="7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20"/>
          <w:szCs w:val="20"/>
          <w:color w:val="080808"/>
          <w:spacing w:val="10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080808"/>
          <w:spacing w:val="0"/>
          <w:w w:val="109"/>
        </w:rPr>
        <w:t>TRETE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4" w:lineRule="auto"/>
        <w:ind w:left="914" w:right="710" w:firstLine="7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Deklaroj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4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ne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98"/>
          <w:i/>
        </w:rPr>
        <w:t>pergjegjesine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"/>
          <w:w w:val="98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time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plate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se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gjith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5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dhenat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mesiperme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jane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A1A1A"/>
          <w:spacing w:val="0"/>
          <w:w w:val="100"/>
          <w:i/>
        </w:rPr>
        <w:t>vertet</w:t>
      </w:r>
      <w:r>
        <w:rPr>
          <w:rFonts w:ascii="Times New Roman" w:hAnsi="Times New Roman" w:cs="Times New Roman" w:eastAsia="Times New Roman"/>
          <w:sz w:val="21"/>
          <w:szCs w:val="21"/>
          <w:color w:val="1A1A1A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1A1A1A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A1A1A"/>
          <w:spacing w:val="1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ne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perputhje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m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legjislacioni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4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6"/>
          <w:i/>
        </w:rPr>
        <w:t>fuqi.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890" w:right="718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1.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Pjese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3"/>
        </w:rPr>
        <w:t>autodeklarimit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6"/>
          <w:w w:val="113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tim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jane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edhe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gjitha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4"/>
        </w:rPr>
        <w:t>dokumentet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6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ljera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3"/>
        </w:rPr>
        <w:t>sipa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3"/>
        </w:rPr>
        <w:t>Udhezimit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6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9"/>
        </w:rPr>
        <w:t>Ministrit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1" w:after="0" w:line="240" w:lineRule="auto"/>
        <w:ind w:left="1253" w:right="-20"/>
        <w:jc w:val="left"/>
        <w:tabs>
          <w:tab w:pos="2940" w:val="left"/>
          <w:tab w:pos="50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0"/>
        </w:rPr>
        <w:t>Brendshem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9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2"/>
          <w:w w:val="100"/>
          <w:u w:val="single" w:color="0707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</w:r>
      <w:r>
        <w:rPr>
          <w:rFonts w:ascii="Times New Roman" w:hAnsi="Times New Roman" w:cs="Times New Roman" w:eastAsia="Times New Roman"/>
          <w:sz w:val="6"/>
          <w:szCs w:val="6"/>
          <w:color w:val="080808"/>
          <w:spacing w:val="0"/>
          <w:w w:val="288"/>
          <w:i/>
        </w:rPr>
        <w:t>J</w:t>
      </w:r>
      <w:r>
        <w:rPr>
          <w:rFonts w:ascii="Times New Roman" w:hAnsi="Times New Roman" w:cs="Times New Roman" w:eastAsia="Times New Roman"/>
          <w:sz w:val="6"/>
          <w:szCs w:val="6"/>
          <w:color w:val="080808"/>
          <w:spacing w:val="35"/>
          <w:w w:val="288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5"/>
          <w:w w:val="100"/>
          <w:u w:val="single" w:color="0707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4" w:after="0" w:line="251" w:lineRule="auto"/>
        <w:ind w:left="1253" w:right="692" w:firstLine="-326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Jam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dijeni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kur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2"/>
        </w:rPr>
        <w:t>punonjesi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3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4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32"/>
          <w:w w:val="14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2"/>
        </w:rPr>
        <w:t>sherbimit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3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2"/>
        </w:rPr>
        <w:t>largohet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kj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4"/>
        </w:rPr>
        <w:t>veprimtari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4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4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4"/>
        </w:rPr>
        <w:t>duhet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5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njoftoje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6"/>
        </w:rPr>
        <w:t>5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7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6"/>
        </w:rPr>
        <w:t>dite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3"/>
        </w:rPr>
        <w:t>perpara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6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3"/>
        </w:rPr>
        <w:t>drejtuesi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6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tekni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1"/>
        </w:rPr>
        <w:t>shoqerise.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45" w:right="910"/>
        <w:jc w:val="center"/>
        <w:tabs>
          <w:tab w:pos="3480" w:val="left"/>
          <w:tab w:pos="62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6"/>
          <w:position w:val="1"/>
        </w:rPr>
        <w:t>DEKLARUESI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6"/>
          <w:position w:val="0"/>
        </w:rPr>
        <w:t>DREJTUES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6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3"/>
          <w:w w:val="106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0"/>
        </w:rPr>
        <w:t>TEKNIK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98"/>
          <w:position w:val="1"/>
        </w:rPr>
        <w:t>l\.1ARRES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98"/>
          <w:position w:val="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"/>
          <w:w w:val="98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9"/>
          <w:position w:val="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6"/>
          <w:w w:val="109"/>
          <w:position w:val="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9"/>
          <w:position w:val="1"/>
        </w:rPr>
        <w:t>AUTODEKLARIMIT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285" w:right="-20"/>
        <w:jc w:val="left"/>
        <w:tabs>
          <w:tab w:pos="3780" w:val="left"/>
          <w:tab w:pos="7240" w:val="left"/>
        </w:tabs>
        <w:rPr>
          <w:rFonts w:ascii="Times New Roman" w:hAnsi="Times New Roman" w:cs="Times New Roman" w:eastAsia="Times New Roman"/>
          <w:sz w:val="13"/>
          <w:szCs w:val="13"/>
        </w:rPr>
      </w:pPr>
      <w:rPr/>
      <w:r>
        <w:rPr/>
        <w:pict>
          <v:group style="position:absolute;margin-left:102.922829pt;margin-top:-11.546283pt;width:101.294306pt;height:.1pt;mso-position-horizontal-relative:page;mso-position-vertical-relative:paragraph;z-index:-4099" coordorigin="2058,-231" coordsize="2026,2">
            <v:shape style="position:absolute;left:2058;top:-231;width:2026;height:2" coordorigin="2058,-231" coordsize="2026,0" path="m2058,-231l4084,-231e" filled="f" stroked="t" strokeweight=".325705pt" strokecolor="#000000">
              <v:path arrowok="t"/>
            </v:shape>
          </v:group>
          <w10:wrap type="none"/>
        </w:pict>
      </w:r>
      <w:r>
        <w:rPr/>
        <w:pict>
          <v:group style="position:absolute;margin-left:229.622147pt;margin-top:-11.546283pt;width:94.128792pt;height:.1pt;mso-position-horizontal-relative:page;mso-position-vertical-relative:paragraph;z-index:-4098" coordorigin="4592,-231" coordsize="1883,2">
            <v:shape style="position:absolute;left:4592;top:-231;width:1883;height:2" coordorigin="4592,-231" coordsize="1883,0" path="m4592,-231l6475,-231e" filled="f" stroked="t" strokeweight=".325705pt" strokecolor="#000000">
              <v:path arrowok="t"/>
            </v:shape>
          </v:group>
          <w10:wrap type="none"/>
        </w:pict>
      </w:r>
      <w:r>
        <w:rPr/>
        <w:pict>
          <v:group style="position:absolute;margin-left:392.800415pt;margin-top:-11.546283pt;width:119.208089pt;height:.1pt;mso-position-horizontal-relative:page;mso-position-vertical-relative:paragraph;z-index:-4097" coordorigin="7856,-231" coordsize="2384,2">
            <v:shape style="position:absolute;left:7856;top:-231;width:2384;height:2" coordorigin="7856,-231" coordsize="2384,0" path="m7856,-231l10240,-231e" filled="f" stroked="t" strokeweight=".325705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3"/>
          <w:szCs w:val="13"/>
          <w:color w:val="1A1A1A"/>
          <w:w w:val="105"/>
          <w:i/>
        </w:rPr>
        <w:t>Emii</w:t>
      </w:r>
      <w:r>
        <w:rPr>
          <w:rFonts w:ascii="Times New Roman" w:hAnsi="Times New Roman" w:cs="Times New Roman" w:eastAsia="Times New Roman"/>
          <w:sz w:val="13"/>
          <w:szCs w:val="13"/>
          <w:color w:val="1A1A1A"/>
          <w:spacing w:val="-3"/>
          <w:w w:val="106"/>
          <w:i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75"/>
          <w:i/>
        </w:rPr>
        <w:t>,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080808"/>
          <w:spacing w:val="0"/>
          <w:w w:val="100"/>
          <w:i/>
        </w:rPr>
        <w:t>mbiemii</w:t>
      </w:r>
      <w:r>
        <w:rPr>
          <w:rFonts w:ascii="Times New Roman" w:hAnsi="Times New Roman" w:cs="Times New Roman" w:eastAsia="Times New Roman"/>
          <w:sz w:val="13"/>
          <w:szCs w:val="13"/>
          <w:color w:val="080808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080808"/>
          <w:spacing w:val="16"/>
          <w:w w:val="100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080808"/>
          <w:spacing w:val="0"/>
          <w:w w:val="118"/>
          <w:i/>
        </w:rPr>
        <w:t>;finna</w:t>
      </w:r>
      <w:r>
        <w:rPr>
          <w:rFonts w:ascii="Times New Roman" w:hAnsi="Times New Roman" w:cs="Times New Roman" w:eastAsia="Times New Roman"/>
          <w:sz w:val="13"/>
          <w:szCs w:val="13"/>
          <w:color w:val="080808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080808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13"/>
          <w:szCs w:val="13"/>
          <w:color w:val="1A1A1A"/>
          <w:spacing w:val="8"/>
          <w:w w:val="106"/>
          <w:i/>
        </w:rPr>
        <w:t>E</w:t>
      </w:r>
      <w:r>
        <w:rPr>
          <w:rFonts w:ascii="Times New Roman" w:hAnsi="Times New Roman" w:cs="Times New Roman" w:eastAsia="Times New Roman"/>
          <w:sz w:val="13"/>
          <w:szCs w:val="13"/>
          <w:color w:val="080808"/>
          <w:spacing w:val="0"/>
          <w:w w:val="112"/>
          <w:i/>
        </w:rPr>
        <w:t>me</w:t>
      </w:r>
      <w:r>
        <w:rPr>
          <w:rFonts w:ascii="Times New Roman" w:hAnsi="Times New Roman" w:cs="Times New Roman" w:eastAsia="Times New Roman"/>
          <w:sz w:val="13"/>
          <w:szCs w:val="13"/>
          <w:color w:val="080808"/>
          <w:spacing w:val="-10"/>
          <w:w w:val="113"/>
          <w:i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0"/>
          <w:w w:val="175"/>
          <w:i/>
        </w:rPr>
        <w:t>,</w:t>
      </w:r>
      <w:r>
        <w:rPr>
          <w:rFonts w:ascii="Times New Roman" w:hAnsi="Times New Roman" w:cs="Times New Roman" w:eastAsia="Times New Roman"/>
          <w:sz w:val="13"/>
          <w:szCs w:val="13"/>
          <w:color w:val="383838"/>
          <w:spacing w:val="-8"/>
          <w:w w:val="100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1A1A1A"/>
          <w:spacing w:val="0"/>
          <w:w w:val="109"/>
          <w:i/>
        </w:rPr>
        <w:t>mbieme</w:t>
      </w:r>
      <w:r>
        <w:rPr>
          <w:rFonts w:ascii="Times New Roman" w:hAnsi="Times New Roman" w:cs="Times New Roman" w:eastAsia="Times New Roman"/>
          <w:sz w:val="13"/>
          <w:szCs w:val="13"/>
          <w:color w:val="1A1A1A"/>
          <w:spacing w:val="0"/>
          <w:w w:val="110"/>
          <w:i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1A1A1A"/>
          <w:spacing w:val="-20"/>
          <w:w w:val="100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080808"/>
          <w:spacing w:val="0"/>
          <w:w w:val="114"/>
          <w:i/>
        </w:rPr>
        <w:t>;firma</w:t>
      </w:r>
      <w:r>
        <w:rPr>
          <w:rFonts w:ascii="Times New Roman" w:hAnsi="Times New Roman" w:cs="Times New Roman" w:eastAsia="Times New Roman"/>
          <w:sz w:val="13"/>
          <w:szCs w:val="13"/>
          <w:color w:val="080808"/>
          <w:spacing w:val="0"/>
          <w:w w:val="100"/>
          <w:i/>
        </w:rPr>
        <w:tab/>
      </w:r>
      <w:r>
        <w:rPr>
          <w:rFonts w:ascii="Times New Roman" w:hAnsi="Times New Roman" w:cs="Times New Roman" w:eastAsia="Times New Roman"/>
          <w:sz w:val="13"/>
          <w:szCs w:val="13"/>
          <w:color w:val="080808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14"/>
          <w:szCs w:val="14"/>
          <w:color w:val="1A1A1A"/>
          <w:spacing w:val="0"/>
          <w:w w:val="114"/>
          <w:i/>
        </w:rPr>
        <w:t>Emir</w:t>
      </w:r>
      <w:r>
        <w:rPr>
          <w:rFonts w:ascii="Times New Roman" w:hAnsi="Times New Roman" w:cs="Times New Roman" w:eastAsia="Times New Roman"/>
          <w:sz w:val="14"/>
          <w:szCs w:val="14"/>
          <w:color w:val="1A1A1A"/>
          <w:spacing w:val="0"/>
          <w:w w:val="115"/>
          <w:i/>
        </w:rPr>
        <w:t>,</w:t>
      </w:r>
      <w:r>
        <w:rPr>
          <w:rFonts w:ascii="Times New Roman" w:hAnsi="Times New Roman" w:cs="Times New Roman" w:eastAsia="Times New Roman"/>
          <w:sz w:val="14"/>
          <w:szCs w:val="14"/>
          <w:color w:val="1A1A1A"/>
          <w:spacing w:val="-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1A1A1A"/>
          <w:spacing w:val="0"/>
          <w:w w:val="100"/>
          <w:i/>
        </w:rPr>
        <w:t>mbiemii</w:t>
      </w:r>
      <w:r>
        <w:rPr>
          <w:rFonts w:ascii="Times New Roman" w:hAnsi="Times New Roman" w:cs="Times New Roman" w:eastAsia="Times New Roman"/>
          <w:sz w:val="13"/>
          <w:szCs w:val="13"/>
          <w:color w:val="1A1A1A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13"/>
          <w:szCs w:val="13"/>
          <w:color w:val="1A1A1A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13"/>
          <w:szCs w:val="13"/>
          <w:color w:val="1A1A1A"/>
          <w:spacing w:val="0"/>
          <w:w w:val="114"/>
          <w:i/>
        </w:rPr>
        <w:t>;firma</w:t>
      </w:r>
      <w:r>
        <w:rPr>
          <w:rFonts w:ascii="Times New Roman" w:hAnsi="Times New Roman" w:cs="Times New Roman" w:eastAsia="Times New Roman"/>
          <w:sz w:val="13"/>
          <w:szCs w:val="13"/>
          <w:color w:val="000000"/>
          <w:spacing w:val="0"/>
          <w:w w:val="10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33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8"/>
        </w:rPr>
        <w:t>Shenim.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56" w:lineRule="auto"/>
        <w:ind w:left="1253" w:right="690" w:firstLine="-326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1"/>
        </w:rPr>
        <w:t>1.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6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1"/>
        </w:rPr>
        <w:t>Deklarimi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4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1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6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1"/>
        </w:rPr>
        <w:t>rreme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4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1"/>
        </w:rPr>
        <w:t>shkakto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8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1"/>
        </w:rPr>
        <w:t>pergjegjesi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22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sjell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2"/>
        </w:rPr>
        <w:t>ndeshkim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8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ligjo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kur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vertetohe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5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6"/>
        </w:rPr>
        <w:t>dokumentet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8"/>
          <w:w w:val="116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jane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0"/>
        </w:rPr>
        <w:t>falsifikuara.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3" w:after="0" w:line="260" w:lineRule="auto"/>
        <w:ind w:left="1253" w:right="699" w:firstLine="-326"/>
        <w:jc w:val="both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14"/>
        </w:rPr>
        <w:t>Deklarimi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-20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3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rrem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sjelle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pasoje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kur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7"/>
        </w:rPr>
        <w:t>dhenat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7"/>
          <w:w w:val="11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jane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5"/>
        </w:rPr>
        <w:t>kundershtim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0"/>
          <w:w w:val="115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7"/>
        </w:rPr>
        <w:t>aktet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ligjore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8"/>
        </w:rPr>
        <w:t>nenligjore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5"/>
          <w:w w:val="10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fuqi,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pasi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sjell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1"/>
        </w:rPr>
        <w:t>perjashtimi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1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6"/>
          <w:w w:val="11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tuaj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&lt;;d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procedure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9"/>
        </w:rPr>
        <w:t>metejshme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0"/>
          <w:w w:val="10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per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  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cilat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keni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aplikua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3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0"/>
        </w:rPr>
        <w:t>kete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Autodeklarim.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733" w:right="3518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8"/>
        </w:rPr>
        <w:t>Rregulli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13"/>
          <w:w w:val="11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7"/>
        </w:rPr>
        <w:t>plotesimi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7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15"/>
          <w:w w:val="11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7"/>
        </w:rPr>
        <w:t>formularit;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302" w:lineRule="auto"/>
        <w:ind w:left="927" w:right="703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2"/>
        </w:rPr>
        <w:t>Formulari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8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plotesohet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6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duk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0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perdoru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8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nje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mjet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shkrimi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8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nuk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fshihet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8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opsionet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vendosura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3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9"/>
        </w:rPr>
        <w:t>perzgjedhje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"/>
          <w:w w:val="109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2"/>
        </w:rPr>
        <w:t>formula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8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2"/>
        </w:rPr>
        <w:t>realizohet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17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2"/>
        </w:rPr>
        <w:t>duk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5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bere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shenje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dukshme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1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mbi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kuadrati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9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perkates.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624" w:right="4421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0"/>
        </w:rPr>
        <w:t>AUTORIZIM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36" w:lineRule="exact"/>
        <w:ind w:left="891" w:right="793"/>
        <w:jc w:val="center"/>
        <w:tabs>
          <w:tab w:pos="4560" w:val="left"/>
          <w:tab w:pos="7240" w:val="left"/>
          <w:tab w:pos="94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w w:val="112"/>
          <w:position w:val="-1"/>
        </w:rPr>
        <w:t>Un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w w:val="111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30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4"/>
          <w:position w:val="-1"/>
        </w:rPr>
        <w:t>nenshkruari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44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2"/>
          <w:position w:val="0"/>
        </w:rPr>
        <w:t>biri/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30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5"/>
          <w:position w:val="0"/>
        </w:rPr>
        <w:t>bija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4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  <w:position w:val="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  <w:position w:val="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9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9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44"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2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  <w:position w:val="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92" w:lineRule="auto"/>
        <w:ind w:left="920" w:right="694" w:firstLine="7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Deklaroj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5"/>
        </w:rPr>
        <w:t>dhenat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7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5"/>
        </w:rPr>
        <w:t>paraqitura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5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kete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2"/>
        </w:rPr>
        <w:t>formula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2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0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jane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3"/>
        </w:rPr>
        <w:t>verteta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33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1"/>
        </w:rPr>
        <w:t>autorizoj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9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1"/>
        </w:rPr>
        <w:t>kontrolli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34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1"/>
        </w:rPr>
        <w:t>vertetesise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2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tyre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3"/>
        </w:rPr>
        <w:t>strukturat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3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3"/>
        </w:rPr>
        <w:t>perkatese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2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Pohcise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1"/>
        </w:rPr>
        <w:t>Shtetit.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780" w:right="-20"/>
        <w:jc w:val="left"/>
        <w:tabs>
          <w:tab w:pos="66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26.69931pt;margin-top:-12.980811pt;width:149.49867pt;height:.1pt;mso-position-horizontal-relative:page;mso-position-vertical-relative:paragraph;z-index:-4096" coordorigin="2534,-260" coordsize="2990,2">
            <v:shape style="position:absolute;left:2534;top:-260;width:2990;height:2" coordorigin="2534,-260" coordsize="2990,0" path="m2534,-260l5524,-260e" filled="f" stroked="t" strokeweight=".325705pt" strokecolor="#000000">
              <v:path arrowok="t"/>
            </v:shape>
          </v:group>
          <w10:wrap type="none"/>
        </w:pict>
      </w:r>
      <w:r>
        <w:rPr/>
        <w:pict>
          <v:group style="position:absolute;margin-left:355.670044pt;margin-top:-12.980811pt;width:139.401810pt;height:.1pt;mso-position-horizontal-relative:page;mso-position-vertical-relative:paragraph;z-index:-4095" coordorigin="7113,-260" coordsize="2788,2">
            <v:shape style="position:absolute;left:7113;top:-260;width:2788;height:2" coordorigin="7113,-260" coordsize="2788,0" path="m7113,-260l9901,-260e" filled="f" stroked="t" strokeweight=".325705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3"/>
          <w:w w:val="11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1"/>
        </w:rPr>
        <w:t>enshkrimi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4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8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9"/>
          <w:w w:val="12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8"/>
        </w:rPr>
        <w:t>deklaruesit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Data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2"/>
        </w:rPr>
        <w:t>nenshkrimit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309" w:lineRule="auto"/>
        <w:ind w:left="927" w:right="726" w:firstLine="7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7"/>
        </w:rPr>
        <w:t>She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7"/>
          <w:u w:val="single" w:color="000000"/>
        </w:rPr>
        <w:t>nim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7"/>
          <w:u w:val="single" w:color="000000"/>
        </w:rPr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7"/>
        </w:rPr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7"/>
        </w:rPr>
        <w:t>: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25"/>
          <w:w w:val="117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Trajtimi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28"/>
        </w:rPr>
        <w:t>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2"/>
          <w:w w:val="128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2"/>
        </w:rPr>
        <w:t>dhenave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1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2"/>
        </w:rPr>
        <w:t>personale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0"/>
          <w:w w:val="112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vijim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perdorimit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9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ketij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autorizimi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8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behet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3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vetem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0"/>
        </w:rPr>
        <w:t>ne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3"/>
        </w:rPr>
        <w:t>perputhje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7"/>
          <w:w w:val="113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ligji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8517,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date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22.07.1999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"Pe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mbrojtje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18"/>
          <w:szCs w:val="18"/>
          <w:color w:val="1A1A1A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4"/>
        </w:rPr>
        <w:t>dhenave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5"/>
          <w:w w:val="114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11"/>
        </w:rPr>
        <w:t>personal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-12"/>
          <w:w w:val="111"/>
        </w:rPr>
        <w:t>e</w:t>
      </w:r>
      <w:r>
        <w:rPr>
          <w:rFonts w:ascii="Times New Roman" w:hAnsi="Times New Roman" w:cs="Times New Roman" w:eastAsia="Times New Roman"/>
          <w:sz w:val="18"/>
          <w:szCs w:val="18"/>
          <w:color w:val="383838"/>
          <w:spacing w:val="-18"/>
          <w:w w:val="156"/>
        </w:rPr>
        <w:t>"</w:t>
      </w:r>
      <w:r>
        <w:rPr>
          <w:rFonts w:ascii="Times New Roman" w:hAnsi="Times New Roman" w:cs="Times New Roman" w:eastAsia="Times New Roman"/>
          <w:sz w:val="18"/>
          <w:szCs w:val="18"/>
          <w:color w:val="080808"/>
          <w:spacing w:val="0"/>
          <w:w w:val="134"/>
        </w:rPr>
        <w:t>.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jc w:val="left"/>
        <w:spacing w:after="0"/>
        <w:sectPr>
          <w:pgMar w:header="714" w:footer="0" w:top="1680" w:bottom="280" w:left="1060" w:right="800"/>
          <w:headerReference w:type="default" r:id="rId59"/>
          <w:footerReference w:type="default" r:id="rId60"/>
          <w:pgSz w:w="12240" w:h="15840"/>
        </w:sectPr>
      </w:pPr>
      <w:rPr/>
    </w:p>
    <w:p>
      <w:pPr>
        <w:spacing w:before="9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8" w:after="0" w:line="240" w:lineRule="auto"/>
        <w:ind w:left="673" w:right="347"/>
        <w:jc w:val="center"/>
        <w:rPr>
          <w:rFonts w:ascii="Courier New" w:hAnsi="Courier New" w:cs="Courier New" w:eastAsia="Courier New"/>
          <w:sz w:val="22"/>
          <w:szCs w:val="22"/>
        </w:rPr>
      </w:pPr>
      <w:rPr/>
      <w:r>
        <w:rPr/>
        <w:pict>
          <v:group style="position:absolute;margin-left:488.385529pt;margin-top:-30.580833pt;width:57.253012pt;height:.1pt;mso-position-horizontal-relative:page;mso-position-vertical-relative:paragraph;z-index:-4094" coordorigin="9768,-612" coordsize="1145,2">
            <v:shape style="position:absolute;left:9768;top:-612;width:1145;height:2" coordorigin="9768,-612" coordsize="1145,0" path="m9768,-612l10913,-612e" filled="f" stroked="t" strokeweight=".86747pt" strokecolor="#000000">
              <v:path arrowok="t"/>
            </v:shape>
          </v:group>
          <w10:wrap type="none"/>
        </w:pict>
      </w:r>
      <w:r>
        <w:rPr/>
        <w:pict>
          <v:group style="position:absolute;margin-left:488.385529pt;margin-top:-8.894087pt;width:57.253012pt;height:.1pt;mso-position-horizontal-relative:page;mso-position-vertical-relative:paragraph;z-index:-4093" coordorigin="9768,-178" coordsize="1145,2">
            <v:shape style="position:absolute;left:9768;top:-178;width:1145;height:2" coordorigin="9768,-178" coordsize="1145,0" path="m9768,-178l10913,-178e" filled="f" stroked="t" strokeweight=".86747pt" strokecolor="#000000">
              <v:path arrowok="t"/>
            </v:shape>
          </v:group>
          <w10:wrap type="none"/>
        </w:pict>
      </w:r>
      <w:r>
        <w:rPr>
          <w:rFonts w:ascii="Courier New" w:hAnsi="Courier New" w:cs="Courier New" w:eastAsia="Courier New"/>
          <w:sz w:val="22"/>
          <w:szCs w:val="22"/>
          <w:color w:val="030303"/>
          <w:spacing w:val="0"/>
          <w:w w:val="130"/>
          <w:i/>
        </w:rPr>
        <w:t>-----------------------</w:t>
      </w:r>
      <w:r>
        <w:rPr>
          <w:rFonts w:ascii="Courier New" w:hAnsi="Courier New" w:cs="Courier New" w:eastAsia="Courier New"/>
          <w:sz w:val="22"/>
          <w:szCs w:val="22"/>
          <w:color w:val="030303"/>
          <w:spacing w:val="0"/>
          <w:w w:val="130"/>
          <w:i/>
        </w:rPr>
        <w:t> </w:t>
      </w:r>
      <w:r>
        <w:rPr>
          <w:rFonts w:ascii="Courier New" w:hAnsi="Courier New" w:cs="Courier New" w:eastAsia="Courier New"/>
          <w:sz w:val="22"/>
          <w:szCs w:val="22"/>
          <w:color w:val="030303"/>
          <w:spacing w:val="0"/>
          <w:w w:val="130"/>
          <w:i/>
        </w:rPr>
        <w:t>------------------M-od-ef-1_6_</w:t>
      </w:r>
      <w:r>
        <w:rPr>
          <w:rFonts w:ascii="Courier New" w:hAnsi="Courier New" w:cs="Courier New" w:eastAsia="Courier New"/>
          <w:sz w:val="22"/>
          <w:szCs w:val="22"/>
          <w:color w:val="000000"/>
          <w:spacing w:val="0"/>
          <w:w w:val="10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3" w:lineRule="auto"/>
        <w:ind w:left="2476" w:right="2184" w:firstLine="2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Arial" w:hAnsi="Arial" w:cs="Arial" w:eastAsia="Arial"/>
          <w:sz w:val="13"/>
          <w:szCs w:val="13"/>
          <w:color w:val="030303"/>
          <w:spacing w:val="0"/>
          <w:w w:val="185"/>
        </w:rPr>
        <w:t>REPUBLIKA</w:t>
      </w:r>
      <w:r>
        <w:rPr>
          <w:rFonts w:ascii="Arial" w:hAnsi="Arial" w:cs="Arial" w:eastAsia="Arial"/>
          <w:sz w:val="13"/>
          <w:szCs w:val="13"/>
          <w:color w:val="030303"/>
          <w:spacing w:val="0"/>
          <w:w w:val="185"/>
        </w:rPr>
        <w:t> </w:t>
      </w:r>
      <w:r>
        <w:rPr>
          <w:rFonts w:ascii="Arial" w:hAnsi="Arial" w:cs="Arial" w:eastAsia="Arial"/>
          <w:sz w:val="13"/>
          <w:szCs w:val="13"/>
          <w:color w:val="030303"/>
          <w:spacing w:val="11"/>
          <w:w w:val="185"/>
        </w:rPr>
        <w:t> </w:t>
      </w:r>
      <w:r>
        <w:rPr>
          <w:rFonts w:ascii="Arial" w:hAnsi="Arial" w:cs="Arial" w:eastAsia="Arial"/>
          <w:sz w:val="13"/>
          <w:szCs w:val="13"/>
          <w:color w:val="030303"/>
          <w:spacing w:val="0"/>
          <w:w w:val="100"/>
        </w:rPr>
        <w:t>E</w:t>
      </w:r>
      <w:r>
        <w:rPr>
          <w:rFonts w:ascii="Arial" w:hAnsi="Arial" w:cs="Arial" w:eastAsia="Arial"/>
          <w:sz w:val="13"/>
          <w:szCs w:val="13"/>
          <w:color w:val="030303"/>
          <w:spacing w:val="0"/>
          <w:w w:val="100"/>
        </w:rPr>
        <w:t>   </w:t>
      </w:r>
      <w:r>
        <w:rPr>
          <w:rFonts w:ascii="Arial" w:hAnsi="Arial" w:cs="Arial" w:eastAsia="Arial"/>
          <w:sz w:val="13"/>
          <w:szCs w:val="13"/>
          <w:color w:val="030303"/>
          <w:spacing w:val="28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1A1A1A"/>
          <w:spacing w:val="0"/>
          <w:w w:val="185"/>
        </w:rPr>
        <w:t>SHQIPERISE</w:t>
      </w:r>
      <w:r>
        <w:rPr>
          <w:rFonts w:ascii="Arial" w:hAnsi="Arial" w:cs="Arial" w:eastAsia="Arial"/>
          <w:sz w:val="13"/>
          <w:szCs w:val="13"/>
          <w:color w:val="1A1A1A"/>
          <w:spacing w:val="0"/>
          <w:w w:val="185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30303"/>
          <w:spacing w:val="0"/>
          <w:w w:val="126"/>
        </w:rPr>
        <w:t>MINISTRI</w:t>
      </w:r>
      <w:r>
        <w:rPr>
          <w:rFonts w:ascii="Times New Roman" w:hAnsi="Times New Roman" w:cs="Times New Roman" w:eastAsia="Times New Roman"/>
          <w:sz w:val="24"/>
          <w:szCs w:val="24"/>
          <w:color w:val="030303"/>
          <w:spacing w:val="0"/>
          <w:w w:val="126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030303"/>
          <w:spacing w:val="39"/>
          <w:w w:val="126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30303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03030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30303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30303"/>
          <w:spacing w:val="0"/>
          <w:w w:val="128"/>
        </w:rPr>
        <w:t>PUNEVE</w:t>
      </w:r>
      <w:r>
        <w:rPr>
          <w:rFonts w:ascii="Times New Roman" w:hAnsi="Times New Roman" w:cs="Times New Roman" w:eastAsia="Times New Roman"/>
          <w:sz w:val="24"/>
          <w:szCs w:val="24"/>
          <w:color w:val="030303"/>
          <w:spacing w:val="2"/>
          <w:w w:val="128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30303"/>
          <w:spacing w:val="0"/>
          <w:w w:val="128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color w:val="030303"/>
          <w:spacing w:val="45"/>
          <w:w w:val="128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30303"/>
          <w:spacing w:val="0"/>
          <w:w w:val="128"/>
        </w:rPr>
        <w:t>BRENDSHME</w:t>
      </w:r>
      <w:r>
        <w:rPr>
          <w:rFonts w:ascii="Times New Roman" w:hAnsi="Times New Roman" w:cs="Times New Roman" w:eastAsia="Times New Roman"/>
          <w:sz w:val="24"/>
          <w:szCs w:val="24"/>
          <w:color w:val="030303"/>
          <w:spacing w:val="-31"/>
          <w:w w:val="12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13"/>
        </w:rPr>
        <w:t>Drejtoria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-20"/>
          <w:w w:val="113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35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14"/>
        </w:rPr>
        <w:t>Pergjithshme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-20"/>
          <w:w w:val="11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10"/>
        </w:rPr>
        <w:t>Policise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-20"/>
          <w:w w:val="11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18"/>
        </w:rPr>
        <w:t>Shtetit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8" w:after="0" w:line="248" w:lineRule="exact"/>
        <w:ind w:left="3406" w:right="3059"/>
        <w:jc w:val="center"/>
        <w:tabs>
          <w:tab w:pos="72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030303"/>
          <w:w w:val="112"/>
          <w:position w:val="-1"/>
        </w:rPr>
        <w:t>Drejtoria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14"/>
          <w:position w:val="-1"/>
        </w:rPr>
        <w:t>Ven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-9"/>
          <w:w w:val="115"/>
          <w:position w:val="-1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14"/>
          <w:position w:val="-1"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13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24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10"/>
          <w:position w:val="-1"/>
        </w:rPr>
        <w:t>Policise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-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00"/>
          <w:u w:val="single" w:color="020202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00"/>
          <w:u w:val="single" w:color="020202"/>
          <w:position w:val="-1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00"/>
          <w:u w:val="single" w:color="020202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0" w:after="0" w:line="254" w:lineRule="exact"/>
        <w:ind w:left="1152" w:right="-20"/>
        <w:jc w:val="left"/>
        <w:tabs>
          <w:tab w:pos="2140" w:val="left"/>
          <w:tab w:pos="7060" w:val="left"/>
          <w:tab w:pos="96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30303"/>
          <w:w w:val="111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30303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color w:val="030303"/>
          <w:w w:val="98"/>
        </w:rPr>
        <w:t>Prot.</w:t>
      </w:r>
      <w:r>
        <w:rPr>
          <w:rFonts w:ascii="Times New Roman" w:hAnsi="Times New Roman" w:cs="Times New Roman" w:eastAsia="Times New Roman"/>
          <w:sz w:val="22"/>
          <w:szCs w:val="22"/>
          <w:color w:val="030303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030303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w w:val="145"/>
          <w:position w:val="-1"/>
        </w:rPr>
        <w:t>-------'me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u w:val="single" w:color="020202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u w:val="single" w:color="020202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u w:val="single" w:color="020202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27" w:after="0" w:line="240" w:lineRule="auto"/>
        <w:ind w:left="4235" w:right="3901"/>
        <w:jc w:val="center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00"/>
        </w:rPr>
        <w:t>AK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51"/>
        </w:rPr>
        <w:t>-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13"/>
        </w:rPr>
        <w:t>MIRATIMI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</w:rPr>
      </w:r>
    </w:p>
    <w:p>
      <w:pPr>
        <w:spacing w:before="1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5261" w:right="4746"/>
        <w:jc w:val="center"/>
        <w:rPr>
          <w:rFonts w:ascii="Arial" w:hAnsi="Arial" w:cs="Arial" w:eastAsia="Arial"/>
          <w:sz w:val="23"/>
          <w:szCs w:val="23"/>
        </w:rPr>
      </w:pPr>
      <w:rPr/>
      <w:r>
        <w:rPr>
          <w:rFonts w:ascii="Arial" w:hAnsi="Arial" w:cs="Arial" w:eastAsia="Arial"/>
          <w:sz w:val="23"/>
          <w:szCs w:val="23"/>
          <w:color w:val="030303"/>
          <w:spacing w:val="0"/>
          <w:w w:val="435"/>
        </w:rPr>
        <w:t>I</w:t>
      </w:r>
      <w:r>
        <w:rPr>
          <w:rFonts w:ascii="Arial" w:hAnsi="Arial" w:cs="Arial" w:eastAsia="Arial"/>
          <w:sz w:val="23"/>
          <w:szCs w:val="23"/>
          <w:color w:val="000000"/>
          <w:spacing w:val="0"/>
          <w:w w:val="100"/>
        </w:rPr>
      </w:r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317" w:right="2983"/>
        <w:jc w:val="center"/>
        <w:rPr>
          <w:rFonts w:ascii="Times New Roman" w:hAnsi="Times New Roman" w:cs="Times New Roman" w:eastAsia="Times New Roman"/>
          <w:sz w:val="25"/>
          <w:szCs w:val="25"/>
        </w:rPr>
      </w:pPr>
      <w:rPr/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19"/>
        </w:rPr>
        <w:t>Qendre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19"/>
        </w:rPr>
        <w:t>s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-33"/>
          <w:w w:val="119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10"/>
        </w:rPr>
        <w:t>Kontrollit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50"/>
          <w:w w:val="11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10"/>
        </w:rPr>
        <w:t>te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11"/>
          <w:w w:val="110"/>
        </w:rPr>
        <w:t> </w:t>
      </w:r>
      <w:r>
        <w:rPr>
          <w:rFonts w:ascii="Times New Roman" w:hAnsi="Times New Roman" w:cs="Times New Roman" w:eastAsia="Times New Roman"/>
          <w:sz w:val="25"/>
          <w:szCs w:val="25"/>
          <w:color w:val="030303"/>
          <w:spacing w:val="0"/>
          <w:w w:val="110"/>
        </w:rPr>
        <w:t>SHPSF-se</w:t>
      </w:r>
      <w:r>
        <w:rPr>
          <w:rFonts w:ascii="Times New Roman" w:hAnsi="Times New Roman" w:cs="Times New Roman" w:eastAsia="Times New Roman"/>
          <w:sz w:val="25"/>
          <w:szCs w:val="25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37" w:lineRule="exact"/>
        <w:ind w:left="1611" w:right="1282"/>
        <w:jc w:val="center"/>
        <w:tabs>
          <w:tab w:pos="4600" w:val="left"/>
          <w:tab w:pos="6280" w:val="left"/>
          <w:tab w:pos="90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30303"/>
          <w:w w:val="112"/>
          <w:position w:val="-1"/>
        </w:rPr>
        <w:t>Subjekti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3"/>
          <w:w w:val="207"/>
          <w:position w:val="-1"/>
        </w:rPr>
        <w:t>"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3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207"/>
          <w:position w:val="-1"/>
        </w:rPr>
        <w:t>"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8"/>
          <w:position w:val="-1"/>
        </w:rPr>
        <w:t>Licence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  <w:position w:val="-1"/>
        </w:rPr>
        <w:t>nr.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jc w:val="left"/>
        <w:spacing w:after="0"/>
        <w:sectPr>
          <w:pgMar w:header="717" w:footer="0" w:top="1680" w:bottom="280" w:left="1060" w:right="800"/>
          <w:headerReference w:type="default" r:id="rId61"/>
          <w:footerReference w:type="default" r:id="rId62"/>
          <w:pgSz w:w="12240" w:h="15840"/>
        </w:sectPr>
      </w:pPr>
      <w:rPr/>
    </w:p>
    <w:p>
      <w:pPr>
        <w:spacing w:before="33" w:after="0" w:line="237" w:lineRule="exact"/>
        <w:ind w:left="1655" w:right="-71"/>
        <w:jc w:val="left"/>
        <w:tabs>
          <w:tab w:pos="45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30303"/>
          <w:w w:val="107"/>
          <w:position w:val="-1"/>
        </w:rPr>
        <w:t>NIP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w w:val="106"/>
          <w:position w:val="-1"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5"/>
          <w:position w:val="-1"/>
        </w:rPr>
        <w:t>nr.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33" w:after="0" w:line="237" w:lineRule="exact"/>
        <w:ind w:right="-20"/>
        <w:jc w:val="left"/>
        <w:tabs>
          <w:tab w:pos="274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1"/>
          <w:szCs w:val="21"/>
          <w:color w:val="030303"/>
          <w:w w:val="116"/>
          <w:position w:val="-1"/>
        </w:rPr>
        <w:t>Data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9"/>
          <w:position w:val="-1"/>
        </w:rPr>
        <w:t>Licence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2"/>
          <w:w w:val="110"/>
          <w:position w:val="-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2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4581" w:space="1750"/>
            <w:col w:w="4049"/>
          </w:cols>
        </w:sectPr>
      </w:pPr>
      <w:rPr/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37" w:lineRule="exact"/>
        <w:ind w:left="1647" w:right="-20"/>
        <w:jc w:val="left"/>
        <w:tabs>
          <w:tab w:pos="92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30303"/>
          <w:w w:val="116"/>
          <w:position w:val="-1"/>
        </w:rPr>
        <w:t>Adresa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8"/>
          <w:position w:val="-1"/>
        </w:rPr>
        <w:t>Qendre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  <w:position w:val="-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5"/>
          <w:position w:val="-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2"/>
          <w:position w:val="-1"/>
        </w:rPr>
        <w:t>Kontrollit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37" w:lineRule="exact"/>
        <w:ind w:left="1005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  <w:position w:val="-1"/>
        </w:rPr>
        <w:t>zbatim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6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nenit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  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4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22,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Ligjit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75/201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4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5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"Pe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2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Sherbimi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3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Privat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9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6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Sigurise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Fizike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"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22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22"/>
          <w:position w:val="-1"/>
        </w:rPr>
        <w:t>dhe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23" w:after="0" w:line="237" w:lineRule="exact"/>
        <w:ind w:left="1013" w:right="-20"/>
        <w:jc w:val="left"/>
        <w:tabs>
          <w:tab w:pos="7360" w:val="left"/>
          <w:tab w:pos="9600" w:val="left"/>
        </w:tabs>
        <w:rPr>
          <w:rFonts w:ascii="Arial" w:hAnsi="Arial" w:cs="Arial" w:eastAsia="Arial"/>
          <w:sz w:val="7"/>
          <w:szCs w:val="7"/>
        </w:rPr>
      </w:pPr>
      <w:rPr/>
      <w:r>
        <w:rPr/>
        <w:pict>
          <v:group style="position:absolute;margin-left:459.296234pt;margin-top:13.005485pt;width:74.296519pt;height:.1pt;mso-position-horizontal-relative:page;mso-position-vertical-relative:paragraph;z-index:-4091" coordorigin="9186,260" coordsize="1486,2">
            <v:shape style="position:absolute;left:9186;top:260;width:1486;height:2" coordorigin="9186,260" coordsize="1486,0" path="m9186,260l10672,260e" filled="f" stroked="t" strokeweight=".4305pt" strokecolor="#020202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Udhezimit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41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35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  <w:position w:val="-1"/>
        </w:rPr>
        <w:t>Ministrit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61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20"/>
          <w:position w:val="-1"/>
        </w:rPr>
        <w:t>Puneve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36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20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6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20"/>
          <w:position w:val="-1"/>
        </w:rPr>
        <w:t>Brendshme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30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Nr.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1"/>
          <w:w w:val="100"/>
          <w:u w:val="single" w:color="030303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30303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30303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  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20"/>
          <w:position w:val="-1"/>
        </w:rPr>
        <w:t>date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</w:r>
      <w:r>
        <w:rPr>
          <w:rFonts w:ascii="Arial" w:hAnsi="Arial" w:cs="Arial" w:eastAsia="Arial"/>
          <w:sz w:val="7"/>
          <w:szCs w:val="7"/>
          <w:color w:val="030303"/>
          <w:spacing w:val="0"/>
          <w:w w:val="180"/>
          <w:i/>
          <w:position w:val="-1"/>
        </w:rPr>
        <w:t>J</w:t>
      </w:r>
      <w:r>
        <w:rPr>
          <w:rFonts w:ascii="Arial" w:hAnsi="Arial" w:cs="Arial" w:eastAsia="Arial"/>
          <w:sz w:val="7"/>
          <w:szCs w:val="7"/>
          <w:color w:val="000000"/>
          <w:spacing w:val="0"/>
          <w:w w:val="100"/>
          <w:position w:val="0"/>
        </w:rPr>
      </w:r>
    </w:p>
    <w:p>
      <w:pPr>
        <w:spacing w:before="23" w:after="0" w:line="53" w:lineRule="exact"/>
        <w:ind w:left="1109" w:right="-20"/>
        <w:jc w:val="left"/>
        <w:tabs>
          <w:tab w:pos="5640" w:val="left"/>
          <w:tab w:pos="804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Arial" w:hAnsi="Arial" w:cs="Arial" w:eastAsia="Arial"/>
          <w:sz w:val="8"/>
          <w:szCs w:val="8"/>
          <w:color w:val="030303"/>
          <w:w w:val="99"/>
          <w:i/>
          <w:position w:val="-15"/>
        </w:rPr>
      </w:r>
      <w:r>
        <w:rPr>
          <w:rFonts w:ascii="Arial" w:hAnsi="Arial" w:cs="Arial" w:eastAsia="Arial"/>
          <w:sz w:val="8"/>
          <w:szCs w:val="8"/>
          <w:color w:val="030303"/>
          <w:w w:val="99"/>
          <w:i/>
          <w:u w:val="single" w:color="020202"/>
          <w:position w:val="-15"/>
        </w:rPr>
        <w:t> </w:t>
      </w:r>
      <w:r>
        <w:rPr>
          <w:rFonts w:ascii="Arial" w:hAnsi="Arial" w:cs="Arial" w:eastAsia="Arial"/>
          <w:sz w:val="8"/>
          <w:szCs w:val="8"/>
          <w:color w:val="030303"/>
          <w:w w:val="100"/>
          <w:i/>
          <w:u w:val="single" w:color="020202"/>
          <w:position w:val="-15"/>
        </w:rPr>
        <w:tab/>
      </w:r>
      <w:r>
        <w:rPr>
          <w:rFonts w:ascii="Arial" w:hAnsi="Arial" w:cs="Arial" w:eastAsia="Arial"/>
          <w:sz w:val="8"/>
          <w:szCs w:val="8"/>
          <w:color w:val="030303"/>
          <w:w w:val="100"/>
          <w:i/>
          <w:u w:val="single" w:color="020202"/>
          <w:position w:val="-15"/>
        </w:rPr>
      </w:r>
      <w:r>
        <w:rPr>
          <w:rFonts w:ascii="Arial" w:hAnsi="Arial" w:cs="Arial" w:eastAsia="Arial"/>
          <w:sz w:val="8"/>
          <w:szCs w:val="8"/>
          <w:color w:val="030303"/>
          <w:w w:val="100"/>
          <w:i/>
          <w:position w:val="-15"/>
        </w:rPr>
      </w:r>
      <w:r>
        <w:rPr>
          <w:rFonts w:ascii="Arial" w:hAnsi="Arial" w:cs="Arial" w:eastAsia="Arial"/>
          <w:sz w:val="8"/>
          <w:szCs w:val="8"/>
          <w:color w:val="030303"/>
          <w:spacing w:val="0"/>
          <w:w w:val="490"/>
          <w:i/>
          <w:position w:val="-15"/>
        </w:rPr>
        <w:t>'</w:t>
      </w:r>
      <w:r>
        <w:rPr>
          <w:rFonts w:ascii="Arial" w:hAnsi="Arial" w:cs="Arial" w:eastAsia="Arial"/>
          <w:sz w:val="8"/>
          <w:szCs w:val="8"/>
          <w:color w:val="030303"/>
          <w:spacing w:val="19"/>
          <w:w w:val="490"/>
          <w:i/>
          <w:position w:val="-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  <w:position w:val="-15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  <w:position w:val="-15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6"/>
          <w:w w:val="119"/>
          <w:position w:val="-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  <w:position w:val="-15"/>
        </w:rPr>
        <w:t>vendimit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0"/>
          <w:w w:val="119"/>
          <w:position w:val="-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5"/>
        </w:rPr>
        <w:t>nr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7"/>
          <w:w w:val="100"/>
          <w:position w:val="-15"/>
        </w:rPr>
        <w:t>.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34"/>
          <w:w w:val="100"/>
          <w:u w:val="single" w:color="020202"/>
          <w:position w:val="-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5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u w:val="single" w:color="020202"/>
          <w:position w:val="-15"/>
        </w:rPr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5"/>
        </w:rPr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5"/>
        </w:rPr>
      </w:r>
      <w:r>
        <w:rPr>
          <w:rFonts w:ascii="Times New Roman" w:hAnsi="Times New Roman" w:cs="Times New Roman" w:eastAsia="Times New Roman"/>
          <w:sz w:val="7"/>
          <w:szCs w:val="7"/>
          <w:color w:val="030303"/>
          <w:spacing w:val="0"/>
          <w:w w:val="215"/>
          <w:position w:val="-15"/>
        </w:rPr>
        <w:t>_J'</w:t>
      </w:r>
      <w:r>
        <w:rPr>
          <w:rFonts w:ascii="Times New Roman" w:hAnsi="Times New Roman" w:cs="Times New Roman" w:eastAsia="Times New Roman"/>
          <w:sz w:val="7"/>
          <w:szCs w:val="7"/>
          <w:color w:val="030303"/>
          <w:spacing w:val="0"/>
          <w:w w:val="215"/>
          <w:position w:val="-15"/>
        </w:rPr>
        <w:t> </w:t>
      </w:r>
      <w:r>
        <w:rPr>
          <w:rFonts w:ascii="Times New Roman" w:hAnsi="Times New Roman" w:cs="Times New Roman" w:eastAsia="Times New Roman"/>
          <w:sz w:val="7"/>
          <w:szCs w:val="7"/>
          <w:color w:val="030303"/>
          <w:spacing w:val="7"/>
          <w:w w:val="215"/>
          <w:position w:val="-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20"/>
          <w:position w:val="-15"/>
        </w:rPr>
        <w:t>date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2"/>
          <w:w w:val="120"/>
          <w:position w:val="-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306"/>
          <w:position w:val="-15"/>
        </w:rPr>
        <w:t>----'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82" w:lineRule="exact"/>
        <w:ind w:left="1013" w:right="-20"/>
        <w:jc w:val="left"/>
        <w:tabs>
          <w:tab w:pos="5700" w:val="left"/>
        </w:tabs>
        <w:rPr>
          <w:rFonts w:ascii="Arial" w:hAnsi="Arial" w:cs="Arial" w:eastAsia="Arial"/>
          <w:sz w:val="8"/>
          <w:szCs w:val="8"/>
        </w:rPr>
      </w:pPr>
      <w:rPr/>
      <w:r>
        <w:rPr>
          <w:rFonts w:ascii="Arial" w:hAnsi="Arial" w:cs="Arial" w:eastAsia="Arial"/>
          <w:sz w:val="8"/>
          <w:szCs w:val="8"/>
          <w:color w:val="030303"/>
          <w:spacing w:val="0"/>
          <w:w w:val="147"/>
          <w:i/>
        </w:rPr>
        <w:t>11</w:t>
      </w:r>
      <w:r>
        <w:rPr>
          <w:rFonts w:ascii="Arial" w:hAnsi="Arial" w:cs="Arial" w:eastAsia="Arial"/>
          <w:sz w:val="8"/>
          <w:szCs w:val="8"/>
          <w:color w:val="030303"/>
          <w:spacing w:val="0"/>
          <w:w w:val="100"/>
          <w:i/>
        </w:rPr>
        <w:tab/>
      </w:r>
      <w:r>
        <w:rPr>
          <w:rFonts w:ascii="Arial" w:hAnsi="Arial" w:cs="Arial" w:eastAsia="Arial"/>
          <w:sz w:val="8"/>
          <w:szCs w:val="8"/>
          <w:color w:val="030303"/>
          <w:spacing w:val="0"/>
          <w:w w:val="197"/>
          <w:i/>
        </w:rPr>
        <w:t>1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37" w:lineRule="exact"/>
        <w:ind w:left="996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3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1"/>
          <w:position w:val="-1"/>
        </w:rPr>
        <w:t>Komisionit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26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1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3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DVP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307"/>
          <w:position w:val="-1"/>
        </w:rPr>
        <w:t>-----'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4" w:after="0" w:line="270" w:lineRule="atLeast"/>
        <w:ind w:left="1005" w:right="628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20"/>
        </w:rPr>
        <w:t>Qendra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3"/>
          <w:w w:val="12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8"/>
        </w:rPr>
        <w:t>kontrollit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3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8"/>
        </w:rPr>
        <w:t>ploteso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8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0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8"/>
        </w:rPr>
        <w:t>kriteret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0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8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47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8"/>
        </w:rPr>
        <w:t>eshte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2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44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8"/>
        </w:rPr>
        <w:t>pershtatshme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2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</w:rPr>
        <w:t>krye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9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</w:rPr>
        <w:t>detyre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5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5"/>
        </w:rPr>
        <w:t>drejtimit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6"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3"/>
        </w:rPr>
        <w:t>mbikeqyrje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3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8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3"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2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3"/>
        </w:rPr>
        <w:t>menaxhimit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8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7"/>
        </w:rPr>
        <w:t>veprimtarise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30"/>
          <w:w w:val="11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2"/>
        </w:rPr>
        <w:t>sigurise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3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2"/>
        </w:rPr>
        <w:t>fizike.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3" w:after="0" w:line="237" w:lineRule="exact"/>
        <w:ind w:left="1005" w:right="-20"/>
        <w:jc w:val="left"/>
        <w:tabs>
          <w:tab w:pos="9340" w:val="left"/>
        </w:tabs>
        <w:rPr>
          <w:rFonts w:ascii="Arial" w:hAnsi="Arial" w:cs="Arial" w:eastAsia="Arial"/>
          <w:sz w:val="8"/>
          <w:szCs w:val="8"/>
        </w:rPr>
      </w:pPr>
      <w:rPr/>
      <w:r>
        <w:rPr/>
        <w:pict>
          <v:group style="position:absolute;margin-left:428.096375pt;margin-top:12.122734pt;width:92.340484pt;height:.1pt;mso-position-horizontal-relative:page;mso-position-vertical-relative:paragraph;z-index:-4090" coordorigin="8562,242" coordsize="1847,2">
            <v:shape style="position:absolute;left:8562;top:242;width:1847;height:2" coordorigin="8562,242" coordsize="1847,0" path="m8562,242l10409,242e" filled="f" stroked="t" strokeweight=".252pt" strokecolor="#020202">
              <v:path arrowok="t"/>
            </v:shape>
          </v:group>
          <w10:wrap type="none"/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22.650574pt;margin-top:8.211475pt;width:3.7468pt;height:4pt;mso-position-horizontal-relative:page;mso-position-vertical-relative:paragraph;z-index:-4089" type="#_x0000_t202" filled="f" stroked="f">
            <v:textbox inset="0,0,0,0">
              <w:txbxContent>
                <w:p>
                  <w:pPr>
                    <w:spacing w:before="0" w:after="0" w:line="80" w:lineRule="exact"/>
                    <w:ind w:right="-52"/>
                    <w:jc w:val="left"/>
                    <w:rPr>
                      <w:rFonts w:ascii="Arial" w:hAnsi="Arial" w:cs="Arial" w:eastAsia="Arial"/>
                      <w:sz w:val="8"/>
                      <w:szCs w:val="8"/>
                    </w:rPr>
                  </w:pPr>
                  <w:rPr/>
                  <w:r>
                    <w:rPr>
                      <w:rFonts w:ascii="Arial" w:hAnsi="Arial" w:cs="Arial" w:eastAsia="Arial"/>
                      <w:sz w:val="8"/>
                      <w:szCs w:val="8"/>
                      <w:color w:val="030303"/>
                      <w:spacing w:val="0"/>
                      <w:w w:val="490"/>
                      <w:i/>
                    </w:rPr>
                    <w:t>'</w:t>
                  </w:r>
                  <w:r>
                    <w:rPr>
                      <w:rFonts w:ascii="Arial" w:hAnsi="Arial" w:cs="Arial" w:eastAsia="Arial"/>
                      <w:sz w:val="8"/>
                      <w:szCs w:val="8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3"/>
          <w:position w:val="-1"/>
        </w:rPr>
        <w:t>Miratoj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23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3"/>
          <w:position w:val="-1"/>
        </w:rPr>
        <w:t>Qendre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3"/>
          <w:position w:val="-1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1"/>
          <w:w w:val="113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1"/>
          <w:position w:val="-1"/>
        </w:rPr>
        <w:t>Kontrollit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5"/>
          <w:position w:val="-1"/>
        </w:rPr>
        <w:t>Shoqerise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1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5"/>
          <w:position w:val="-1"/>
        </w:rPr>
        <w:t>Private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23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26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2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14"/>
          <w:position w:val="-1"/>
        </w:rPr>
        <w:t>Sigurise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5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fizike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7"/>
          <w:w w:val="100"/>
          <w:position w:val="-1"/>
        </w:rPr>
        <w:t> </w:t>
      </w:r>
      <w:r>
        <w:rPr>
          <w:rFonts w:ascii="Arial" w:hAnsi="Arial" w:cs="Arial" w:eastAsia="Arial"/>
          <w:sz w:val="8"/>
          <w:szCs w:val="8"/>
          <w:color w:val="030303"/>
          <w:spacing w:val="0"/>
          <w:w w:val="134"/>
          <w:i/>
          <w:position w:val="9"/>
        </w:rPr>
        <w:t>11</w:t>
      </w:r>
      <w:r>
        <w:rPr>
          <w:rFonts w:ascii="Arial" w:hAnsi="Arial" w:cs="Arial" w:eastAsia="Arial"/>
          <w:sz w:val="8"/>
          <w:szCs w:val="8"/>
          <w:color w:val="030303"/>
          <w:spacing w:val="0"/>
          <w:w w:val="100"/>
          <w:i/>
          <w:position w:val="9"/>
        </w:rPr>
        <w:tab/>
      </w:r>
      <w:r>
        <w:rPr>
          <w:rFonts w:ascii="Arial" w:hAnsi="Arial" w:cs="Arial" w:eastAsia="Arial"/>
          <w:sz w:val="8"/>
          <w:szCs w:val="8"/>
          <w:color w:val="030303"/>
          <w:spacing w:val="0"/>
          <w:w w:val="197"/>
          <w:i/>
          <w:position w:val="9"/>
        </w:rPr>
        <w:t>1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  <w:position w:val="0"/>
        </w:rPr>
      </w:r>
    </w:p>
    <w:p>
      <w:pPr>
        <w:spacing w:before="1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4" w:after="0" w:line="255" w:lineRule="auto"/>
        <w:ind w:left="996" w:right="626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Arial" w:hAnsi="Arial" w:cs="Arial" w:eastAsia="Arial"/>
          <w:sz w:val="19"/>
          <w:szCs w:val="19"/>
          <w:color w:val="030303"/>
          <w:spacing w:val="0"/>
          <w:w w:val="100"/>
          <w:i/>
        </w:rPr>
        <w:t>K</w:t>
      </w:r>
      <w:r>
        <w:rPr>
          <w:rFonts w:ascii="Arial" w:hAnsi="Arial" w:cs="Arial" w:eastAsia="Arial"/>
          <w:sz w:val="19"/>
          <w:szCs w:val="19"/>
          <w:color w:val="030303"/>
          <w:spacing w:val="0"/>
          <w:w w:val="100"/>
          <w:i/>
        </w:rPr>
        <w:t>y</w:t>
      </w:r>
      <w:r>
        <w:rPr>
          <w:rFonts w:ascii="Arial" w:hAnsi="Arial" w:cs="Arial" w:eastAsia="Arial"/>
          <w:sz w:val="19"/>
          <w:szCs w:val="19"/>
          <w:color w:val="030303"/>
          <w:spacing w:val="2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i/>
        </w:rPr>
        <w:t>akt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94"/>
          <w:i/>
        </w:rPr>
        <w:t>miratimi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7"/>
          <w:w w:val="94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65"/>
          <w:i/>
        </w:rPr>
        <w:t>i:"shti:'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7"/>
          <w:w w:val="65"/>
          <w:i/>
        </w:rPr>
        <w:t> </w:t>
      </w:r>
      <w:r>
        <w:rPr>
          <w:rFonts w:ascii="Arial" w:hAnsi="Arial" w:cs="Arial" w:eastAsia="Arial"/>
          <w:sz w:val="19"/>
          <w:szCs w:val="19"/>
          <w:color w:val="030303"/>
          <w:spacing w:val="-10"/>
          <w:w w:val="311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87"/>
          <w:i/>
        </w:rPr>
        <w:t>vlefshi:'m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030303"/>
          <w:spacing w:val="0"/>
          <w:w w:val="63"/>
          <w:i/>
        </w:rPr>
        <w:t>per</w:t>
      </w:r>
      <w:r>
        <w:rPr>
          <w:rFonts w:ascii="Times New Roman" w:hAnsi="Times New Roman" w:cs="Times New Roman" w:eastAsia="Times New Roman"/>
          <w:sz w:val="28"/>
          <w:szCs w:val="28"/>
          <w:color w:val="030303"/>
          <w:spacing w:val="38"/>
          <w:w w:val="63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91"/>
          <w:i/>
        </w:rPr>
        <w:t>paraqitu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91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32"/>
          <w:w w:val="91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77"/>
          <w:i/>
        </w:rPr>
        <w:t>prani:'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6"/>
          <w:w w:val="77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i/>
        </w:rPr>
        <w:t>strukturave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53"/>
          <w:i/>
        </w:rPr>
        <w:t>ti:"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53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1"/>
          <w:w w:val="53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80"/>
          <w:i/>
        </w:rPr>
        <w:t>Policisi:'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2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8"/>
          <w:szCs w:val="28"/>
          <w:color w:val="030303"/>
          <w:spacing w:val="0"/>
          <w:w w:val="55"/>
          <w:i/>
        </w:rPr>
        <w:t>se·</w:t>
      </w:r>
      <w:r>
        <w:rPr>
          <w:rFonts w:ascii="Times New Roman" w:hAnsi="Times New Roman" w:cs="Times New Roman" w:eastAsia="Times New Roman"/>
          <w:sz w:val="28"/>
          <w:szCs w:val="28"/>
          <w:color w:val="030303"/>
          <w:spacing w:val="18"/>
          <w:w w:val="55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i/>
        </w:rPr>
        <w:t>Shtetit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92"/>
          <w:i/>
        </w:rPr>
        <w:t>apo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9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92"/>
          <w:i/>
        </w:rPr>
        <w:t>agjencive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9"/>
          <w:w w:val="92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i/>
        </w:rPr>
        <w:t>ligj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94"/>
          <w:i/>
        </w:rPr>
        <w:t>zbatuese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95"/>
          <w:i/>
        </w:rPr>
        <w:t>,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88"/>
          <w:i/>
        </w:rPr>
        <w:t>bashke1idhu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88"/>
          <w:i/>
        </w:rPr>
        <w:t>r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5"/>
          <w:w w:val="88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88"/>
          <w:i/>
        </w:rPr>
        <w:t>dh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88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3"/>
          <w:w w:val="88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88"/>
          <w:i/>
        </w:rPr>
        <w:t>list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88"/>
          <w:i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5"/>
          <w:w w:val="88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-1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95"/>
          <w:i/>
        </w:rPr>
        <w:t>dokumentacionit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2"/>
          <w:w w:val="95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i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i/>
        </w:rPr>
        <w:t>pajisjeve.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2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559" w:right="423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52pt;margin-top:35.643028pt;width:146.60241pt;height:.1pt;mso-position-horizontal-relative:page;mso-position-vertical-relative:paragraph;z-index:-4092" coordorigin="5040,713" coordsize="2932,2">
            <v:shape style="position:absolute;left:5040;top:713;width:2932;height:2" coordorigin="5040,713" coordsize="2932,0" path="m5040,713l7972,713e" filled="f" stroked="t" strokeweight=".433735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color w:val="030303"/>
          <w:spacing w:val="0"/>
          <w:w w:val="143"/>
        </w:rPr>
        <w:t>DREJTORI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9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color w:val="030303"/>
          <w:spacing w:val="0"/>
          <w:w w:val="108"/>
        </w:rPr>
        <w:t>Faqel6519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8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left="638" w:right="669"/>
        <w:jc w:val="center"/>
        <w:rPr>
          <w:rFonts w:ascii="Courier New" w:hAnsi="Courier New" w:cs="Courier New" w:eastAsia="Courier New"/>
          <w:sz w:val="21"/>
          <w:szCs w:val="21"/>
        </w:rPr>
      </w:pPr>
      <w:rPr/>
      <w:r>
        <w:rPr/>
        <w:pict>
          <v:group style="position:absolute;margin-left:474.363129pt;margin-top:-29.308567pt;width:55.559835pt;height:.1pt;mso-position-horizontal-relative:page;mso-position-vertical-relative:paragraph;z-index:-4088" coordorigin="9487,-586" coordsize="1111,2">
            <v:shape style="position:absolute;left:9487;top:-586;width:1111;height:2" coordorigin="9487,-586" coordsize="1111,0" path="m9487,-586l10598,-586e" filled="f" stroked="t" strokeweight=".841816pt" strokecolor="#000000">
              <v:path arrowok="t"/>
            </v:shape>
          </v:group>
          <w10:wrap type="none"/>
        </w:pict>
      </w:r>
      <w:r>
        <w:rPr/>
        <w:pict>
          <v:group style="position:absolute;margin-left:474.363129pt;margin-top:-7.834884pt;width:55.559835pt;height:.1pt;mso-position-horizontal-relative:page;mso-position-vertical-relative:paragraph;z-index:-4087" coordorigin="9487,-157" coordsize="1111,2">
            <v:shape style="position:absolute;left:9487;top:-157;width:1111;height:2" coordorigin="9487,-157" coordsize="1111,0" path="m9487,-157l10598,-157e" filled="f" stroked="t" strokeweight=".841816pt" strokecolor="#000000">
              <v:path arrowok="t"/>
            </v:shape>
          </v:group>
          <w10:wrap type="none"/>
        </w:pict>
      </w:r>
      <w:r>
        <w:rPr>
          <w:rFonts w:ascii="Courier New" w:hAnsi="Courier New" w:cs="Courier New" w:eastAsia="Courier New"/>
          <w:sz w:val="21"/>
          <w:szCs w:val="21"/>
          <w:color w:val="080808"/>
          <w:spacing w:val="0"/>
          <w:w w:val="132"/>
          <w:i/>
        </w:rPr>
        <w:t>-----------------------</w:t>
      </w:r>
      <w:r>
        <w:rPr>
          <w:rFonts w:ascii="Courier New" w:hAnsi="Courier New" w:cs="Courier New" w:eastAsia="Courier New"/>
          <w:sz w:val="21"/>
          <w:szCs w:val="21"/>
          <w:color w:val="080808"/>
          <w:spacing w:val="0"/>
          <w:w w:val="132"/>
          <w:i/>
        </w:rPr>
        <w:t> </w:t>
      </w:r>
      <w:r>
        <w:rPr>
          <w:rFonts w:ascii="Courier New" w:hAnsi="Courier New" w:cs="Courier New" w:eastAsia="Courier New"/>
          <w:sz w:val="21"/>
          <w:szCs w:val="21"/>
          <w:color w:val="080808"/>
          <w:spacing w:val="0"/>
          <w:w w:val="132"/>
          <w:i/>
        </w:rPr>
        <w:t>------------------M-od-e/_1_7_</w:t>
      </w:r>
      <w:r>
        <w:rPr>
          <w:rFonts w:ascii="Courier New" w:hAnsi="Courier New" w:cs="Courier New" w:eastAsia="Courier New"/>
          <w:sz w:val="21"/>
          <w:szCs w:val="21"/>
          <w:color w:val="000000"/>
          <w:spacing w:val="0"/>
          <w:w w:val="10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4" w:lineRule="auto"/>
        <w:ind w:left="2388" w:right="2457" w:firstLine="29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Arial" w:hAnsi="Arial" w:cs="Arial" w:eastAsia="Arial"/>
          <w:sz w:val="13"/>
          <w:szCs w:val="13"/>
          <w:color w:val="080808"/>
          <w:spacing w:val="0"/>
          <w:w w:val="179"/>
        </w:rPr>
        <w:t>REPUBLIKA</w:t>
      </w:r>
      <w:r>
        <w:rPr>
          <w:rFonts w:ascii="Arial" w:hAnsi="Arial" w:cs="Arial" w:eastAsia="Arial"/>
          <w:sz w:val="13"/>
          <w:szCs w:val="13"/>
          <w:color w:val="080808"/>
          <w:spacing w:val="0"/>
          <w:w w:val="179"/>
        </w:rPr>
        <w:t> </w:t>
      </w:r>
      <w:r>
        <w:rPr>
          <w:rFonts w:ascii="Arial" w:hAnsi="Arial" w:cs="Arial" w:eastAsia="Arial"/>
          <w:sz w:val="13"/>
          <w:szCs w:val="13"/>
          <w:color w:val="080808"/>
          <w:spacing w:val="15"/>
          <w:w w:val="179"/>
        </w:rPr>
        <w:t> </w:t>
      </w:r>
      <w:r>
        <w:rPr>
          <w:rFonts w:ascii="Arial" w:hAnsi="Arial" w:cs="Arial" w:eastAsia="Arial"/>
          <w:sz w:val="13"/>
          <w:szCs w:val="13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3"/>
          <w:szCs w:val="13"/>
          <w:color w:val="080808"/>
          <w:spacing w:val="0"/>
          <w:w w:val="100"/>
        </w:rPr>
        <w:t>   </w:t>
      </w:r>
      <w:r>
        <w:rPr>
          <w:rFonts w:ascii="Arial" w:hAnsi="Arial" w:cs="Arial" w:eastAsia="Arial"/>
          <w:sz w:val="13"/>
          <w:szCs w:val="13"/>
          <w:color w:val="080808"/>
          <w:spacing w:val="20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1F1F1F"/>
          <w:spacing w:val="0"/>
          <w:w w:val="178"/>
        </w:rPr>
        <w:t>SHQIPERISE</w:t>
      </w:r>
      <w:r>
        <w:rPr>
          <w:rFonts w:ascii="Arial" w:hAnsi="Arial" w:cs="Arial" w:eastAsia="Arial"/>
          <w:sz w:val="13"/>
          <w:szCs w:val="13"/>
          <w:color w:val="1F1F1F"/>
          <w:spacing w:val="0"/>
          <w:w w:val="178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23"/>
        </w:rPr>
        <w:t>MINISTRI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23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25"/>
          <w:w w:val="123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F1F"/>
          <w:spacing w:val="0"/>
          <w:w w:val="123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1F1F1F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23"/>
        </w:rPr>
        <w:t>PUNEVE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13"/>
          <w:w w:val="123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23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37"/>
          <w:w w:val="123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0"/>
          <w:w w:val="123"/>
        </w:rPr>
        <w:t>BRENDSHME</w:t>
      </w:r>
      <w:r>
        <w:rPr>
          <w:rFonts w:ascii="Times New Roman" w:hAnsi="Times New Roman" w:cs="Times New Roman" w:eastAsia="Times New Roman"/>
          <w:sz w:val="24"/>
          <w:szCs w:val="24"/>
          <w:color w:val="080808"/>
          <w:spacing w:val="-15"/>
          <w:w w:val="12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5"/>
        </w:rPr>
        <w:t>Drejtoria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0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2"/>
        </w:rPr>
        <w:t>Pergjithshme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7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2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2"/>
        </w:rPr>
        <w:t>Policise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6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20"/>
        </w:rPr>
        <w:t>Shtetit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26" w:lineRule="exact"/>
        <w:ind w:left="1068" w:right="977"/>
        <w:jc w:val="center"/>
        <w:tabs>
          <w:tab w:pos="2000" w:val="left"/>
          <w:tab w:pos="6800" w:val="left"/>
          <w:tab w:pos="93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80808"/>
          <w:w w:val="110"/>
          <w:position w:val="-1"/>
        </w:rPr>
        <w:t>Nr.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w w:val="113"/>
          <w:position w:val="-1"/>
        </w:rPr>
        <w:t>Prot.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7E7E7E"/>
          <w:w w:val="205"/>
          <w:position w:val="-1"/>
        </w:rPr>
        <w:t>-----'</w:t>
      </w:r>
      <w:r>
        <w:rPr>
          <w:rFonts w:ascii="Times New Roman" w:hAnsi="Times New Roman" w:cs="Times New Roman" w:eastAsia="Times New Roman"/>
          <w:sz w:val="20"/>
          <w:szCs w:val="20"/>
          <w:color w:val="7E7E7E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9"/>
          <w:position w:val="-1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656565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656565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656565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3" w:after="0" w:line="240" w:lineRule="auto"/>
        <w:ind w:left="4157" w:right="4206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26"/>
        </w:rPr>
        <w:t>AKT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26"/>
        </w:rPr>
        <w:t>-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3"/>
          <w:w w:val="12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7"/>
        </w:rPr>
        <w:t>VERIFIKIMI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101" w:right="4993"/>
        <w:jc w:val="center"/>
        <w:rPr>
          <w:rFonts w:ascii="Arial" w:hAnsi="Arial" w:cs="Arial" w:eastAsia="Arial"/>
          <w:sz w:val="20"/>
          <w:szCs w:val="20"/>
        </w:rPr>
      </w:pPr>
      <w:rPr/>
      <w:r>
        <w:rPr>
          <w:rFonts w:ascii="Arial" w:hAnsi="Arial" w:cs="Arial" w:eastAsia="Arial"/>
          <w:sz w:val="20"/>
          <w:szCs w:val="20"/>
          <w:color w:val="080808"/>
          <w:spacing w:val="0"/>
          <w:w w:val="352"/>
        </w:rPr>
        <w:t>I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14" w:after="0" w:line="237" w:lineRule="exact"/>
        <w:ind w:left="2490" w:right="2502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188.145798pt;margin-top:24.608pt;width:247.072902pt;height:.1pt;mso-position-horizontal-relative:page;mso-position-vertical-relative:paragraph;z-index:-4086" coordorigin="3763,492" coordsize="4941,2">
            <v:shape style="position:absolute;left:3763;top:492;width:4941;height:2" coordorigin="3763,492" coordsize="4941,0" path="m3763,492l8704,492e" filled="f" stroked="t" strokeweight=".420908pt" strokecolor="#030303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7"/>
          <w:position w:val="-1"/>
        </w:rPr>
        <w:t>Qendre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7"/>
          <w:position w:val="-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4"/>
          <w:w w:val="11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5"/>
          <w:position w:val="-1"/>
        </w:rPr>
        <w:t>Trajnimit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1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5"/>
          <w:position w:val="-1"/>
        </w:rPr>
        <w:t>Privatte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9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5"/>
          <w:position w:val="-1"/>
        </w:rPr>
        <w:t>Punonjesve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1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2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0"/>
          <w:position w:val="-1"/>
        </w:rPr>
        <w:t>SHPSF-se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4" w:after="0" w:line="226" w:lineRule="exact"/>
        <w:ind w:left="1002" w:right="-20"/>
        <w:jc w:val="left"/>
        <w:tabs>
          <w:tab w:pos="78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285.341919pt;margin-top:12.995937pt;width:163.100008pt;height:.1pt;mso-position-horizontal-relative:page;mso-position-vertical-relative:paragraph;z-index:-4074" coordorigin="5707,260" coordsize="3262,2">
            <v:shape style="position:absolute;left:5707;top:260;width:3262;height:2" coordorigin="5707,260" coordsize="3262,0" path="m5707,260l8969,260e" filled="f" stroked="t" strokeweight=".4pt" strokecolor="#070707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6"/>
          <w:position w:val="-1"/>
        </w:rPr>
        <w:t>Subjekti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4"/>
          <w:w w:val="116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6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5"/>
          <w:w w:val="116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6"/>
          <w:position w:val="-1"/>
        </w:rPr>
        <w:t>Qendre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6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5"/>
          <w:w w:val="116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5"/>
          <w:position w:val="-1"/>
        </w:rPr>
        <w:t>Trajnimit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5"/>
          <w:position w:val="-1"/>
        </w:rPr>
        <w:t>Privat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81"/>
          <w:position w:val="-1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81"/>
          <w:position w:val="-1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4" w:after="0" w:line="226" w:lineRule="exact"/>
        <w:ind w:left="95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275.050964pt;margin-top:12.995937pt;width:220.414521pt;height:.1pt;mso-position-horizontal-relative:page;mso-position-vertical-relative:paragraph;z-index:-4073" coordorigin="5501,260" coordsize="4408,2">
            <v:shape style="position:absolute;left:5501;top:260;width:4408;height:2" coordorigin="5501,260" coordsize="4408,0" path="m5501,260l9909,260e" filled="f" stroked="t" strokeweight=".4pt" strokecolor="#070707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8"/>
          <w:position w:val="-1"/>
        </w:rPr>
        <w:t>Adresa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8"/>
          <w:w w:val="118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  <w:position w:val="-1"/>
        </w:rPr>
        <w:t>Qendre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3"/>
          <w:w w:val="12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6"/>
          <w:position w:val="-1"/>
        </w:rPr>
        <w:t>Trajnimit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0"/>
          <w:w w:val="116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6"/>
          <w:position w:val="-1"/>
        </w:rPr>
        <w:t>Privat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4" w:after="0" w:line="272" w:lineRule="auto"/>
        <w:ind w:left="960" w:right="947" w:firstLine="51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zbatim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2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nenit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7"/>
        </w:rPr>
        <w:t>14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7"/>
          <w:w w:val="12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7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6"/>
          <w:w w:val="12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29,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Ligjit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7"/>
        </w:rPr>
        <w:t>75/2Gl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7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1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7"/>
        </w:rPr>
        <w:t>"Pe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7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3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7"/>
        </w:rPr>
        <w:t>Sherbimi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7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5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7"/>
        </w:rPr>
        <w:t>Privat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6"/>
        </w:rPr>
        <w:t>Sigurise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5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6"/>
        </w:rPr>
        <w:t>Fizike",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VKM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301,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2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8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05.04.2G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2"/>
        </w:rPr>
        <w:t>7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2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"Pe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7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2"/>
        </w:rPr>
        <w:t>di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5"/>
          <w:w w:val="122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6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2"/>
        </w:rPr>
        <w:t>ndryshime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4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3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2"/>
        </w:rPr>
        <w:t>shtesa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7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vendimi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4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5"/>
        </w:rPr>
        <w:t>53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5"/>
          <w:w w:val="115"/>
        </w:rPr>
        <w:t>8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73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2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" w:after="0" w:line="240" w:lineRule="auto"/>
        <w:ind w:left="96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26.05.2009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1"/>
        </w:rPr>
        <w:t>Keshillit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9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7"/>
        </w:rPr>
        <w:t>Ministrave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1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7"/>
        </w:rPr>
        <w:t>"Pe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7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9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7"/>
        </w:rPr>
        <w:t>licencat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7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7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8"/>
          <w:w w:val="11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lejet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trajtohe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7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6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ap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6"/>
        </w:rPr>
        <w:t>nepermjet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" w:after="0" w:line="270" w:lineRule="exact"/>
        <w:ind w:left="960" w:right="903"/>
        <w:jc w:val="left"/>
        <w:rPr>
          <w:rFonts w:ascii="Times New Roman" w:hAnsi="Times New Roman" w:cs="Times New Roman" w:eastAsia="Times New Roman"/>
          <w:sz w:val="9"/>
          <w:szCs w:val="9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8"/>
        </w:rPr>
        <w:t>Qendre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8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7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8"/>
        </w:rPr>
        <w:t>Kombetare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40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8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9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8"/>
        </w:rPr>
        <w:t>Licencimit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5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QKL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2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disa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8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0"/>
        </w:rPr>
        <w:t>rregullime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2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8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tjera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56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0"/>
        </w:rPr>
        <w:t>nenligjore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6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9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9"/>
        </w:rPr>
        <w:t>perbashketa''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ndryshuar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4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Udhezimit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5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4"/>
        </w:rPr>
        <w:t>Ministrit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5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Puneve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5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6"/>
        </w:rPr>
        <w:t>Brendshme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5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9"/>
          <w:szCs w:val="9"/>
          <w:color w:val="080808"/>
          <w:spacing w:val="0"/>
          <w:w w:val="440"/>
          <w:i/>
        </w:rPr>
        <w:t>----1</w:t>
      </w:r>
      <w:r>
        <w:rPr>
          <w:rFonts w:ascii="Times New Roman" w:hAnsi="Times New Roman" w:cs="Times New Roman" w:eastAsia="Times New Roman"/>
          <w:sz w:val="9"/>
          <w:szCs w:val="9"/>
          <w:color w:val="000000"/>
          <w:spacing w:val="0"/>
          <w:w w:val="100"/>
        </w:rPr>
      </w:r>
    </w:p>
    <w:p>
      <w:pPr>
        <w:jc w:val="left"/>
        <w:spacing w:after="0"/>
        <w:sectPr>
          <w:pgMar w:header="711" w:footer="0" w:top="1680" w:bottom="280" w:left="1060" w:right="800"/>
          <w:headerReference w:type="default" r:id="rId63"/>
          <w:footerReference w:type="default" r:id="rId64"/>
          <w:pgSz w:w="12240" w:h="15840"/>
        </w:sectPr>
      </w:pPr>
      <w:rPr/>
    </w:p>
    <w:p>
      <w:pPr>
        <w:spacing w:before="12" w:after="0" w:line="226" w:lineRule="exact"/>
        <w:ind w:left="960" w:right="-70"/>
        <w:jc w:val="left"/>
        <w:tabs>
          <w:tab w:pos="21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w w:val="120"/>
          <w:position w:val="-1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u w:val="single" w:color="070707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2" w:after="0" w:line="226" w:lineRule="exact"/>
        <w:ind w:right="-20"/>
        <w:jc w:val="left"/>
        <w:tabs>
          <w:tab w:pos="38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81"/>
          <w:position w:val="-1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81"/>
          <w:position w:val="-1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14"/>
          <w:w w:val="181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4"/>
          <w:position w:val="-1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4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4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2"/>
          <w:w w:val="124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1"/>
          <w:position w:val="-1"/>
        </w:rPr>
        <w:t>Urdhri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1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60"/>
          <w:w w:val="121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1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2181" w:space="968"/>
            <w:col w:w="7231"/>
          </w:cols>
        </w:sectPr>
      </w:pPr>
      <w:rPr/>
    </w:p>
    <w:p>
      <w:pPr>
        <w:spacing w:before="27" w:after="0" w:line="240" w:lineRule="auto"/>
        <w:ind w:left="960" w:right="-20"/>
        <w:jc w:val="left"/>
        <w:tabs>
          <w:tab w:pos="5980" w:val="left"/>
          <w:tab w:pos="78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01.017883pt;margin-top:677.263184pt;width:420.486932pt;height:.1pt;mso-position-horizontal-relative:page;mso-position-vertical-relative:page;z-index:-4079" coordorigin="2020,13545" coordsize="8410,2">
            <v:shape style="position:absolute;left:2020;top:13545;width:8410;height:2" coordorigin="2020,13545" coordsize="8410,0" path="m2020,13545l10430,13545e" filled="f" stroked="t" strokeweight=".420908pt" strokecolor="#000000">
              <v:path arrowok="t"/>
            </v:shape>
          </v:group>
          <w10:wrap type="none"/>
        </w:pict>
      </w:r>
      <w:r>
        <w:rPr/>
        <w:pict>
          <v:group style="position:absolute;margin-left:101.017883pt;margin-top:690.315796pt;width:420.486932pt;height:.1pt;mso-position-horizontal-relative:page;mso-position-vertical-relative:page;z-index:-4078" coordorigin="2020,13806" coordsize="8410,2">
            <v:shape style="position:absolute;left:2020;top:13806;width:8410;height:2" coordorigin="2020,13806" coordsize="8410,0" path="m2020,13806l10430,13806e" filled="f" stroked="t" strokeweight=".420908pt" strokecolor="#000000">
              <v:path arrowok="t"/>
            </v:shape>
          </v:group>
          <w10:wrap type="none"/>
        </w:pict>
      </w:r>
      <w:r>
        <w:rPr/>
        <w:pict>
          <v:group style="position:absolute;margin-left:101.017883pt;margin-top:703.368408pt;width:420.486932pt;height:.1pt;mso-position-horizontal-relative:page;mso-position-vertical-relative:page;z-index:-4077" coordorigin="2020,14067" coordsize="8410,2">
            <v:shape style="position:absolute;left:2020;top:14067;width:8410;height:2" coordorigin="2020,14067" coordsize="8410,0" path="m2020,14067l10430,14067e" filled="f" stroked="t" strokeweight=".420908pt" strokecolor="#030303">
              <v:path arrowok="t"/>
            </v:shape>
          </v:group>
          <w10:wrap type="none"/>
        </w:pict>
      </w:r>
      <w:r>
        <w:rPr/>
        <w:pict>
          <v:group style="position:absolute;margin-left:101.017883pt;margin-top:716.421082pt;width:420.486932pt;height:.1pt;mso-position-horizontal-relative:page;mso-position-vertical-relative:page;z-index:-4076" coordorigin="2020,14328" coordsize="8410,2">
            <v:shape style="position:absolute;left:2020;top:14328;width:8410;height:2" coordorigin="2020,14328" coordsize="8410,0" path="m2020,14328l10430,14328e" filled="f" stroked="t" strokeweight=".420908pt" strokecolor="#000000">
              <v:path arrowok="t"/>
            </v:shape>
          </v:group>
          <w10:wrap type="none"/>
        </w:pict>
      </w:r>
      <w:r>
        <w:rPr/>
        <w:pict>
          <v:group style="position:absolute;margin-left:101.017883pt;margin-top:729.473694pt;width:420.486932pt;height:.1pt;mso-position-horizontal-relative:page;mso-position-vertical-relative:page;z-index:-4075" coordorigin="2020,14589" coordsize="8410,2">
            <v:shape style="position:absolute;left:2020;top:14589;width:8410;height:2" coordorigin="2020,14589" coordsize="8410,0" path="m2020,14589l10430,14589e" filled="f" stroked="t" strokeweight=".42090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</w:rPr>
        <w:t>Drejtorit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35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Pergjithshem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8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8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38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Policise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8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Shtetit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1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68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6"/>
          <w:w w:val="68"/>
          <w:u w:val="single" w:color="1E1E1E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68"/>
          <w:u w:val="single" w:color="1E1E1E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68"/>
          <w:u w:val="single" w:color="1E1E1E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68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68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6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26"/>
          <w:w w:val="6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2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7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247"/>
        </w:rPr>
        <w:t>_._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5"/>
          <w:w w:val="247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73"/>
          <w:w w:val="247"/>
          <w:u w:val="single" w:color="0707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247"/>
          <w:u w:val="single" w:color="070707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247"/>
          <w:u w:val="single" w:color="070707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247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24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5"/>
          <w:w w:val="181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7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1"/>
        </w:rPr>
        <w:t>ngritje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6"/>
          <w:w w:val="12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1" w:after="0" w:line="240" w:lineRule="auto"/>
        <w:ind w:left="960" w:right="-20"/>
        <w:jc w:val="left"/>
        <w:tabs>
          <w:tab w:pos="2400" w:val="left"/>
          <w:tab w:pos="3140" w:val="left"/>
          <w:tab w:pos="4620" w:val="left"/>
          <w:tab w:pos="5140" w:val="left"/>
          <w:tab w:pos="6480" w:val="left"/>
          <w:tab w:pos="7100" w:val="left"/>
          <w:tab w:pos="8360" w:val="left"/>
          <w:tab w:pos="89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</w:rPr>
        <w:t>Komisionit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per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7"/>
        </w:rPr>
        <w:t>verifikimin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4"/>
        </w:rPr>
        <w:t>plotesimit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6"/>
        </w:rPr>
        <w:t>kritereve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2"/>
        </w:rPr>
        <w:t>QTP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50" w:after="0" w:line="240" w:lineRule="auto"/>
        <w:ind w:left="5446" w:right="4772"/>
        <w:jc w:val="center"/>
        <w:rPr>
          <w:rFonts w:ascii="Arial" w:hAnsi="Arial" w:cs="Arial" w:eastAsia="Arial"/>
          <w:sz w:val="8"/>
          <w:szCs w:val="8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1.675385pt;margin-top:4.528177pt;width:4.788pt;height:12pt;mso-position-horizontal-relative:page;mso-position-vertical-relative:paragraph;z-index:-4072" type="#_x0000_t202" filled="f" stroked="f">
            <v:textbox inset="0,0,0,0">
              <w:txbxContent>
                <w:p>
                  <w:pPr>
                    <w:spacing w:before="0" w:after="0" w:line="240" w:lineRule="exact"/>
                    <w:ind w:right="-76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Pr/>
                  <w:r>
                    <w:rPr>
                      <w:rFonts w:ascii="Arial" w:hAnsi="Arial" w:cs="Arial" w:eastAsia="Arial"/>
                      <w:sz w:val="24"/>
                      <w:szCs w:val="24"/>
                      <w:color w:val="1F1F1F"/>
                      <w:spacing w:val="0"/>
                      <w:w w:val="208"/>
                    </w:rPr>
                    <w:t>'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8"/>
          <w:szCs w:val="8"/>
          <w:color w:val="1F1F1F"/>
          <w:spacing w:val="0"/>
          <w:w w:val="201"/>
          <w:i/>
        </w:rPr>
        <w:t>If</w:t>
      </w:r>
      <w:r>
        <w:rPr>
          <w:rFonts w:ascii="Arial" w:hAnsi="Arial" w:cs="Arial" w:eastAsia="Arial"/>
          <w:sz w:val="8"/>
          <w:szCs w:val="8"/>
          <w:color w:val="000000"/>
          <w:spacing w:val="0"/>
          <w:w w:val="100"/>
        </w:rPr>
      </w:r>
    </w:p>
    <w:p>
      <w:pPr>
        <w:spacing w:before="18" w:after="0" w:line="240" w:lineRule="auto"/>
        <w:ind w:left="952" w:right="-20"/>
        <w:jc w:val="left"/>
        <w:rPr>
          <w:rFonts w:ascii="Courier New" w:hAnsi="Courier New" w:cs="Courier New" w:eastAsia="Courier New"/>
          <w:sz w:val="15"/>
          <w:szCs w:val="15"/>
        </w:rPr>
      </w:pPr>
      <w:rPr/>
      <w:r>
        <w:rPr>
          <w:rFonts w:ascii="Courier New" w:hAnsi="Courier New" w:cs="Courier New" w:eastAsia="Courier New"/>
          <w:sz w:val="15"/>
          <w:szCs w:val="15"/>
          <w:color w:val="7E7E7E"/>
          <w:spacing w:val="0"/>
          <w:w w:val="255"/>
        </w:rPr>
        <w:t>--------------------</w:t>
      </w:r>
      <w:r>
        <w:rPr>
          <w:rFonts w:ascii="Courier New" w:hAnsi="Courier New" w:cs="Courier New" w:eastAsia="Courier New"/>
          <w:sz w:val="15"/>
          <w:szCs w:val="15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4" w:after="0" w:line="315" w:lineRule="auto"/>
        <w:ind w:left="960" w:right="993"/>
        <w:jc w:val="left"/>
        <w:tabs>
          <w:tab w:pos="6260" w:val="left"/>
          <w:tab w:pos="8640" w:val="left"/>
        </w:tabs>
        <w:rPr>
          <w:rFonts w:ascii="Arial" w:hAnsi="Arial" w:cs="Arial" w:eastAsia="Arial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3"/>
        </w:rPr>
        <w:t>Komisioni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3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pasi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2"/>
          <w:w w:val="118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1"/>
          <w:w w:val="11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rifikoi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5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ven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kush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"/>
          <w:w w:val="122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12"/>
          <w:w w:val="12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0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2"/>
          <w:w w:val="122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2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19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2"/>
        </w:rPr>
        <w:t>krite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7"/>
          <w:w w:val="122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11"/>
          <w:w w:val="12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22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24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QT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37"/>
          <w:w w:val="187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37"/>
          <w:w w:val="187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43"/>
          <w:w w:val="187"/>
          <w:u w:val="single" w:color="7D7D7D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87"/>
          <w:u w:val="single" w:color="7D7D7D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87"/>
          <w:u w:val="single" w:color="7D7D7D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87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32"/>
        </w:rPr>
        <w:t>",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sipas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-1"/>
          <w:w w:val="118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18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1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1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I,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9"/>
        </w:rPr>
        <w:t>shk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7"/>
          <w:w w:val="11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9"/>
        </w:rPr>
        <w:t>onja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9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0"/>
        </w:rPr>
        <w:t>"B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35"/>
          <w:w w:val="121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73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9"/>
        </w:rPr>
        <w:t>pika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23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Ud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2"/>
          <w:w w:val="118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5"/>
          <w:w w:val="118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8"/>
        </w:rPr>
        <w:t>zimit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7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MP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8"/>
          <w:w w:val="100"/>
          <w:u w:val="single" w:color="7D7D7D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u w:val="single" w:color="7D7D7D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  <w:u w:val="single" w:color="7D7D7D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00"/>
        </w:rPr>
      </w:r>
      <w:r>
        <w:rPr>
          <w:rFonts w:ascii="Times New Roman" w:hAnsi="Times New Roman" w:cs="Times New Roman" w:eastAsia="Times New Roman"/>
          <w:sz w:val="7"/>
          <w:szCs w:val="7"/>
          <w:color w:val="7E7E7E"/>
          <w:spacing w:val="0"/>
          <w:w w:val="356"/>
          <w:i/>
        </w:rPr>
        <w:t>j</w:t>
      </w:r>
      <w:r>
        <w:rPr>
          <w:rFonts w:ascii="Times New Roman" w:hAnsi="Times New Roman" w:cs="Times New Roman" w:eastAsia="Times New Roman"/>
          <w:sz w:val="7"/>
          <w:szCs w:val="7"/>
          <w:color w:val="7E7E7E"/>
          <w:spacing w:val="7"/>
          <w:w w:val="356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22"/>
        </w:rPr>
        <w:t>da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1"/>
          <w:w w:val="122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0"/>
          <w:w w:val="12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D3D3D"/>
          <w:spacing w:val="-5"/>
          <w:w w:val="122"/>
        </w:rPr>
        <w:t> </w:t>
      </w:r>
      <w:r>
        <w:rPr>
          <w:rFonts w:ascii="Arial" w:hAnsi="Arial" w:cs="Arial" w:eastAsia="Arial"/>
          <w:sz w:val="20"/>
          <w:szCs w:val="20"/>
          <w:color w:val="7E7E7E"/>
          <w:spacing w:val="-9"/>
          <w:w w:val="282"/>
          <w:i/>
        </w:rPr>
        <w:t>_</w:t>
      </w:r>
      <w:r>
        <w:rPr>
          <w:rFonts w:ascii="Arial" w:hAnsi="Arial" w:cs="Arial" w:eastAsia="Arial"/>
          <w:sz w:val="20"/>
          <w:szCs w:val="20"/>
          <w:color w:val="1F1F1F"/>
          <w:spacing w:val="-11"/>
          <w:w w:val="138"/>
          <w:i/>
        </w:rPr>
        <w:t>.</w:t>
      </w:r>
      <w:r>
        <w:rPr>
          <w:rFonts w:ascii="Arial" w:hAnsi="Arial" w:cs="Arial" w:eastAsia="Arial"/>
          <w:sz w:val="20"/>
          <w:szCs w:val="20"/>
          <w:color w:val="7E7E7E"/>
          <w:spacing w:val="-18"/>
          <w:w w:val="282"/>
          <w:i/>
        </w:rPr>
        <w:t>_</w:t>
      </w:r>
      <w:r>
        <w:rPr>
          <w:rFonts w:ascii="Arial" w:hAnsi="Arial" w:cs="Arial" w:eastAsia="Arial"/>
          <w:sz w:val="20"/>
          <w:szCs w:val="20"/>
          <w:color w:val="080808"/>
          <w:spacing w:val="0"/>
          <w:w w:val="96"/>
          <w:i/>
        </w:rPr>
        <w:t>.2</w:t>
      </w:r>
      <w:r>
        <w:rPr>
          <w:rFonts w:ascii="Arial" w:hAnsi="Arial" w:cs="Arial" w:eastAsia="Arial"/>
          <w:sz w:val="20"/>
          <w:szCs w:val="20"/>
          <w:color w:val="080808"/>
          <w:spacing w:val="-7"/>
          <w:w w:val="97"/>
          <w:i/>
        </w:rPr>
        <w:t>0</w:t>
      </w:r>
      <w:r>
        <w:rPr>
          <w:rFonts w:ascii="Arial" w:hAnsi="Arial" w:cs="Arial" w:eastAsia="Arial"/>
          <w:sz w:val="20"/>
          <w:szCs w:val="20"/>
          <w:color w:val="7E7E7E"/>
          <w:spacing w:val="0"/>
          <w:w w:val="95"/>
          <w:i/>
        </w:rPr>
        <w:t>---f</w:t>
      </w:r>
      <w:r>
        <w:rPr>
          <w:rFonts w:ascii="Arial" w:hAnsi="Arial" w:cs="Arial" w:eastAsia="Arial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24" w:lineRule="exact"/>
        <w:ind w:left="960" w:right="-20"/>
        <w:jc w:val="left"/>
        <w:tabs>
          <w:tab w:pos="56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01.017883pt;margin-top:36.209888pt;width:420.486932pt;height:.1pt;mso-position-horizontal-relative:page;mso-position-vertical-relative:paragraph;z-index:-4085" coordorigin="2020,724" coordsize="8410,2">
            <v:shape style="position:absolute;left:2020;top:724;width:8410;height:2" coordorigin="2020,724" coordsize="8410,0" path="m2020,724l10430,724e" filled="f" stroked="t" strokeweight=".420908pt" strokecolor="#000000">
              <v:path arrowok="t"/>
            </v:shape>
          </v:group>
          <w10:wrap type="none"/>
        </w:pict>
      </w:r>
      <w:r>
        <w:rPr/>
        <w:pict>
          <v:group style="position:absolute;margin-left:101.017883pt;margin-top:49.26252pt;width:420.486932pt;height:.1pt;mso-position-horizontal-relative:page;mso-position-vertical-relative:paragraph;z-index:-4084" coordorigin="2020,985" coordsize="8410,2">
            <v:shape style="position:absolute;left:2020;top:985;width:8410;height:2" coordorigin="2020,985" coordsize="8410,0" path="m2020,985l10430,985e" filled="f" stroked="t" strokeweight=".420908pt" strokecolor="#000000">
              <v:path arrowok="t"/>
            </v:shape>
          </v:group>
          <w10:wrap type="none"/>
        </w:pict>
      </w:r>
      <w:r>
        <w:rPr/>
        <w:pict>
          <v:group style="position:absolute;margin-left:101.017883pt;margin-top:62.315151pt;width:420.486932pt;height:.1pt;mso-position-horizontal-relative:page;mso-position-vertical-relative:paragraph;z-index:-4083" coordorigin="2020,1246" coordsize="8410,2">
            <v:shape style="position:absolute;left:2020;top:1246;width:8410;height:2" coordorigin="2020,1246" coordsize="8410,0" path="m2020,1246l10430,1246e" filled="f" stroked="t" strokeweight=".420908pt" strokecolor="#000000">
              <v:path arrowok="t"/>
            </v:shape>
          </v:group>
          <w10:wrap type="none"/>
        </w:pict>
      </w:r>
      <w:r>
        <w:rPr/>
        <w:pict>
          <v:group style="position:absolute;margin-left:101.017883pt;margin-top:75.788834pt;width:420.486932pt;height:.1pt;mso-position-horizontal-relative:page;mso-position-vertical-relative:paragraph;z-index:-4082" coordorigin="2020,1516" coordsize="8410,2">
            <v:shape style="position:absolute;left:2020;top:1516;width:8410;height:2" coordorigin="2020,1516" coordsize="8410,0" path="m2020,1516l10430,1516e" filled="f" stroked="t" strokeweight=".420908pt" strokecolor="#000000">
              <v:path arrowok="t"/>
            </v:shape>
          </v:group>
          <w10:wrap type="none"/>
        </w:pict>
      </w:r>
      <w:r>
        <w:rPr/>
        <w:pict>
          <v:group style="position:absolute;margin-left:101.017883pt;margin-top:88.841469pt;width:420.486932pt;height:.1pt;mso-position-horizontal-relative:page;mso-position-vertical-relative:paragraph;z-index:-4081" coordorigin="2020,1777" coordsize="8410,2">
            <v:shape style="position:absolute;left:2020;top:1777;width:8410;height:2" coordorigin="2020,1777" coordsize="8410,0" path="m2020,1777l10430,1777e" filled="f" stroked="t" strokeweight=".420908pt" strokecolor="#000000">
              <v:path arrowok="t"/>
            </v:shape>
          </v:group>
          <w10:wrap type="none"/>
        </w:pict>
      </w:r>
      <w:r>
        <w:rPr/>
        <w:pict>
          <v:group style="position:absolute;margin-left:101.017883pt;margin-top:101.473045pt;width:420.486932pt;height:.1pt;mso-position-horizontal-relative:page;mso-position-vertical-relative:paragraph;z-index:-4080" coordorigin="2020,2029" coordsize="8410,2">
            <v:shape style="position:absolute;left:2020;top:2029;width:8410;height:2" coordorigin="2020,2029" coordsize="8410,0" path="m2020,2029l10430,2029e" filled="f" stroked="t" strokeweight=".420908pt" strokecolor="#030303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11"/>
          <w:w w:val="187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-43"/>
          <w:w w:val="187"/>
          <w:u w:val="single" w:color="0707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87"/>
          <w:u w:val="single" w:color="070707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87"/>
          <w:u w:val="single" w:color="070707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87"/>
        </w:rPr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87"/>
        </w:rPr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",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4"/>
        </w:rPr>
        <w:t>konstatoi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6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F1F1F"/>
          <w:spacing w:val="0"/>
          <w:w w:val="114"/>
        </w:rPr>
        <w:t>se: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107.519997pt;margin-top:128.160004pt;width:425.28pt;height:.1pt;mso-position-horizontal-relative:page;mso-position-vertical-relative:page;z-index:-4071" coordorigin="2150,2563" coordsize="8506,2">
            <v:shape style="position:absolute;left:2150;top:2563;width:8506;height:2" coordorigin="2150,2563" coordsize="8506,0" path="m2150,2563l10656,2563e" filled="f" stroked="t" strokeweight=".96pt" strokecolor="#000000">
              <v:path arrowok="t"/>
            </v:shape>
          </v:group>
          <w10:wrap type="none"/>
        </w:pict>
      </w:r>
      <w:r>
        <w:rPr/>
        <w:pict>
          <v:group style="position:absolute;margin-left:107.519997pt;margin-top:141.360001pt;width:425.28pt;height:.1pt;mso-position-horizontal-relative:page;mso-position-vertical-relative:page;z-index:-4070" coordorigin="2150,2827" coordsize="8506,2">
            <v:shape style="position:absolute;left:2150;top:2827;width:8506;height:2" coordorigin="2150,2827" coordsize="8506,0" path="m2150,2827l10656,2827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107.519997pt;margin-top:154.800003pt;width:425.28pt;height:.1pt;mso-position-horizontal-relative:page;mso-position-vertical-relative:page;z-index:-4069" coordorigin="2150,3096" coordsize="8506,2">
            <v:shape style="position:absolute;left:2150;top:3096;width:8506;height:2" coordorigin="2150,3096" coordsize="8506,0" path="m2150,3096l10656,3096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107.519997pt;margin-top:167.759995pt;width:425.28pt;height:.1pt;mso-position-horizontal-relative:page;mso-position-vertical-relative:page;z-index:-4068" coordorigin="2150,3355" coordsize="8506,2">
            <v:shape style="position:absolute;left:2150;top:3355;width:8506;height:2" coordorigin="2150,3355" coordsize="8506,0" path="m2150,3355l10656,3355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107.519997pt;margin-top:181.199997pt;width:425.28pt;height:.1pt;mso-position-horizontal-relative:page;mso-position-vertical-relative:page;z-index:-4067" coordorigin="2150,3624" coordsize="8506,2">
            <v:shape style="position:absolute;left:2150;top:3624;width:8506;height:2" coordorigin="2150,3624" coordsize="8506,0" path="m2150,3624l10656,3624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107.519997pt;margin-top:194.160004pt;width:425.28pt;height:.1pt;mso-position-horizontal-relative:page;mso-position-vertical-relative:page;z-index:-4066" coordorigin="2150,3883" coordsize="8506,2">
            <v:shape style="position:absolute;left:2150;top:3883;width:8506;height:2" coordorigin="2150,3883" coordsize="8506,0" path="m2150,3883l10656,3883e" filled="f" stroked="t" strokeweight=".48pt" strokecolor="#000000">
              <v:path arrowok="t"/>
            </v:shape>
          </v:group>
          <w10:wrap type="none"/>
        </w:pict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1" w:after="0" w:line="248" w:lineRule="exact"/>
        <w:ind w:left="109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07.519997pt;margin-top:-89.700462pt;width:425.28pt;height:.1pt;mso-position-horizontal-relative:page;mso-position-vertical-relative:paragraph;z-index:-4065" coordorigin="2150,-1794" coordsize="8506,2">
            <v:shape style="position:absolute;left:2150;top:-1794;width:8506;height:2" coordorigin="2150,-1794" coordsize="8506,0" path="m2150,-1794l10656,-1794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107.519997pt;margin-top:-76.740463pt;width:425.28pt;height:.1pt;mso-position-horizontal-relative:page;mso-position-vertical-relative:paragraph;z-index:-4064" coordorigin="2150,-1535" coordsize="8506,2">
            <v:shape style="position:absolute;left:2150;top:-1535;width:8506;height:2" coordorigin="2150,-1535" coordsize="8506,0" path="m2150,-1535l10656,-1535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107.519997pt;margin-top:-63.780464pt;width:425.28pt;height:.1pt;mso-position-horizontal-relative:page;mso-position-vertical-relative:paragraph;z-index:-4063" coordorigin="2150,-1276" coordsize="8506,2">
            <v:shape style="position:absolute;left:2150;top:-1276;width:8506;height:2" coordorigin="2150,-1276" coordsize="8506,0" path="m2150,-1276l10656,-1276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107.519997pt;margin-top:-50.340466pt;width:425.28pt;height:.1pt;mso-position-horizontal-relative:page;mso-position-vertical-relative:paragraph;z-index:-4062" coordorigin="2150,-1007" coordsize="8506,2">
            <v:shape style="position:absolute;left:2150;top:-1007;width:8506;height:2" coordorigin="2150,-1007" coordsize="8506,0" path="m2150,-1007l10656,-1007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107.519997pt;margin-top:-37.140465pt;width:425.28pt;height:.1pt;mso-position-horizontal-relative:page;mso-position-vertical-relative:paragraph;z-index:-4061" coordorigin="2150,-743" coordsize="8506,2">
            <v:shape style="position:absolute;left:2150;top:-743;width:8506;height:2" coordorigin="2150,-743" coordsize="8506,0" path="m2150,-743l10656,-743e" filled="f" stroked="t" strokeweight=".96pt" strokecolor="#000000">
              <v:path arrowok="t"/>
            </v:shape>
          </v:group>
          <w10:wrap type="none"/>
        </w:pict>
      </w:r>
      <w:r>
        <w:rPr/>
        <w:pict>
          <v:group style="position:absolute;margin-left:107.519997pt;margin-top:-23.940464pt;width:425.28pt;height:.1pt;mso-position-horizontal-relative:page;mso-position-vertical-relative:paragraph;z-index:-4060" coordorigin="2150,-479" coordsize="8506,2">
            <v:shape style="position:absolute;left:2150;top:-479;width:8506;height:2" coordorigin="2150,-479" coordsize="8506,0" path="m2150,-479l10656,-479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107.519997pt;margin-top:-10.740464pt;width:425.28pt;height:.1pt;mso-position-horizontal-relative:page;mso-position-vertical-relative:paragraph;z-index:-4059" coordorigin="2150,-215" coordsize="8506,2">
            <v:shape style="position:absolute;left:2150;top:-215;width:8506;height:2" coordorigin="2150,-215" coordsize="8506,0" path="m2150,-215l10656,-215e" filled="f" stroked="t" strokeweight=".9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-6"/>
          <w:w w:val="108"/>
          <w:position w:val="-1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8"/>
          <w:position w:val="-1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12"/>
          <w:w w:val="108"/>
          <w:position w:val="-1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8"/>
          <w:position w:val="-1"/>
        </w:rPr>
        <w:t>undim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8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-10"/>
          <w:w w:val="108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Komisioni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2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vlereso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2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se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-9"/>
          <w:w w:val="100"/>
          <w:position w:val="-1"/>
        </w:rPr>
        <w:t>Q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1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-3"/>
          <w:w w:val="100"/>
          <w:position w:val="-1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3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-8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3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0"/>
          <w:position w:val="-1"/>
        </w:rPr>
        <w:t>ajnimit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Priva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-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2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punonje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4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2"/>
          <w:w w:val="96"/>
          <w:position w:val="-1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4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04"/>
          <w:position w:val="-1"/>
        </w:rPr>
        <w:t>SHPS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19"/>
          <w:w w:val="104"/>
          <w:position w:val="-1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8"/>
          <w:position w:val="-1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-2"/>
          <w:w w:val="108"/>
          <w:position w:val="-1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0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0" w:after="0" w:line="263" w:lineRule="exact"/>
        <w:ind w:left="1090" w:right="-20"/>
        <w:jc w:val="left"/>
        <w:tabs>
          <w:tab w:pos="330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92pt;margin-top:13.163403pt;width:26.880001pt;height:.1pt;mso-position-horizontal-relative:page;mso-position-vertical-relative:paragraph;z-index:-4055" coordorigin="3840,263" coordsize="538,2">
            <v:shape style="position:absolute;left:3840;top:263;width:538;height:2" coordorigin="3840,263" coordsize="538,0" path="m3840,263l4378,263e" filled="f" stroked="t" strokeweight=".48pt" strokecolor="#C2C2C2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4"/>
          <w:szCs w:val="24"/>
          <w:color w:val="383838"/>
          <w:spacing w:val="0"/>
          <w:w w:val="136"/>
          <w:position w:val="-1"/>
        </w:rPr>
        <w:t>"</w:t>
      </w:r>
      <w:r>
        <w:rPr>
          <w:rFonts w:ascii="Times New Roman" w:hAnsi="Times New Roman" w:cs="Times New Roman" w:eastAsia="Times New Roman"/>
          <w:sz w:val="24"/>
          <w:szCs w:val="24"/>
          <w:color w:val="38383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383838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4"/>
          <w:szCs w:val="24"/>
          <w:color w:val="494949"/>
          <w:spacing w:val="0"/>
          <w:w w:val="136"/>
          <w:position w:val="-1"/>
        </w:rPr>
        <w:t>"</w:t>
      </w:r>
      <w:r>
        <w:rPr>
          <w:rFonts w:ascii="Times New Roman" w:hAnsi="Times New Roman" w:cs="Times New Roman" w:eastAsia="Times New Roman"/>
          <w:sz w:val="24"/>
          <w:szCs w:val="24"/>
          <w:color w:val="494949"/>
          <w:spacing w:val="-19"/>
          <w:w w:val="136"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0"/>
          <w:w w:val="106"/>
          <w:i/>
          <w:position w:val="-1"/>
        </w:rPr>
        <w:t>plotesonbtuk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31"/>
          <w:w w:val="106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0"/>
          <w:w w:val="93"/>
          <w:i/>
          <w:position w:val="-1"/>
        </w:rPr>
        <w:t>plotesott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15"/>
          <w:w w:val="93"/>
          <w:i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0"/>
          <w:position w:val="-1"/>
        </w:rPr>
        <w:t>kriteret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4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9"/>
          <w:position w:val="-1"/>
        </w:rPr>
        <w:t>vendosura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4"/>
          <w:w w:val="109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09"/>
          <w:position w:val="-1"/>
        </w:rPr>
        <w:t>Ud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-12"/>
          <w:w w:val="109"/>
          <w:position w:val="-1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9"/>
          <w:position w:val="-1"/>
        </w:rPr>
        <w:t>ezi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-10"/>
          <w:w w:val="109"/>
          <w:position w:val="-1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09"/>
          <w:position w:val="-1"/>
        </w:rPr>
        <w:t>it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-1"/>
          <w:w w:val="109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0"/>
          <w:position w:val="-1"/>
        </w:rPr>
        <w:t>MPB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16" w:after="0" w:line="240" w:lineRule="auto"/>
        <w:ind w:left="1090" w:right="-20"/>
        <w:jc w:val="left"/>
        <w:tabs>
          <w:tab w:pos="74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0"/>
          <w:b/>
          <w:bCs/>
        </w:rPr>
        <w:t>nr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-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C3C3C3"/>
          <w:spacing w:val="0"/>
          <w:w w:val="45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color w:val="C3C3C3"/>
          <w:spacing w:val="0"/>
          <w:w w:val="450"/>
          <w:b/>
          <w:bCs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color w:val="C3C3C3"/>
          <w:spacing w:val="-203"/>
          <w:w w:val="45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494949"/>
          <w:spacing w:val="-16"/>
          <w:w w:val="79"/>
          <w:b/>
          <w:bCs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0"/>
          <w:b/>
          <w:bCs/>
        </w:rPr>
        <w:t>late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C3C3C3"/>
          <w:spacing w:val="0"/>
          <w:w w:val="286"/>
          <w:b/>
          <w:bCs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-9"/>
          <w:w w:val="107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color w:val="C3C3C3"/>
          <w:spacing w:val="10"/>
          <w:w w:val="286"/>
          <w:b/>
          <w:bCs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01"/>
          <w:b/>
          <w:bCs/>
        </w:rPr>
        <w:t>.2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-17"/>
          <w:w w:val="101"/>
          <w:b/>
          <w:bCs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color w:val="C3C3C3"/>
          <w:spacing w:val="6"/>
          <w:w w:val="185"/>
          <w:b/>
          <w:bCs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53"/>
          <w:b/>
          <w:bCs/>
        </w:rPr>
        <w:t>/'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-2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-15"/>
          <w:w w:val="141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color w:val="C3C3C3"/>
          <w:spacing w:val="0"/>
          <w:w w:val="304"/>
        </w:rPr>
        <w:t>_</w:t>
      </w:r>
      <w:r>
        <w:rPr>
          <w:rFonts w:ascii="Times New Roman" w:hAnsi="Times New Roman" w:cs="Times New Roman" w:eastAsia="Times New Roman"/>
          <w:sz w:val="22"/>
          <w:szCs w:val="22"/>
          <w:color w:val="C3C3C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C3C3C3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color w:val="383838"/>
          <w:spacing w:val="0"/>
          <w:w w:val="141"/>
        </w:rPr>
        <w:t>"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446" w:lineRule="auto"/>
        <w:ind w:left="4479" w:right="413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250.559998pt;margin-top:58.509525pt;width:143.04pt;height:.1pt;mso-position-horizontal-relative:page;mso-position-vertical-relative:paragraph;z-index:-4058" coordorigin="5011,1170" coordsize="2861,2">
            <v:shape style="position:absolute;left:5011;top:1170;width:2861;height:2" coordorigin="5011,1170" coordsize="2861,0" path="m5011,1170l7872,1170e" filled="f" stroked="t" strokeweight=".4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46"/>
        </w:rPr>
        <w:t>KOMISIONI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4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262626"/>
          <w:spacing w:val="0"/>
          <w:w w:val="108"/>
        </w:rPr>
        <w:t>Kryetar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904" w:right="4550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134.880005pt;margin-top:34.98954pt;width:143.520pt;height:.1pt;mso-position-horizontal-relative:page;mso-position-vertical-relative:paragraph;z-index:-4057" coordorigin="2698,700" coordsize="2870,2">
            <v:shape style="position:absolute;left:2698;top:700;width:2870;height:2" coordorigin="2698,700" coordsize="2870,0" path="m2698,700l5568,700e" filled="f" stroked="t" strokeweight=".48pt" strokecolor="#000000">
              <v:path arrowok="t"/>
            </v:shape>
          </v:group>
          <w10:wrap type="none"/>
        </w:pict>
      </w:r>
      <w:r>
        <w:rPr/>
        <w:pict>
          <v:group style="position:absolute;margin-left:363.359985pt;margin-top:34.98954pt;width:143.04pt;height:.1pt;mso-position-horizontal-relative:page;mso-position-vertical-relative:paragraph;z-index:-4056" coordorigin="7267,700" coordsize="2861,2">
            <v:shape style="position:absolute;left:7267;top:700;width:2861;height:2" coordorigin="7267,700" coordsize="2861,0" path="m7267,700l10128,700e" filled="f" stroked="t" strokeweight=".4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2"/>
          <w:szCs w:val="22"/>
          <w:color w:val="161616"/>
          <w:w w:val="107"/>
        </w:rPr>
        <w:t>Anet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7"/>
          <w:w w:val="107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11"/>
        </w:rPr>
        <w:t>ret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90" w:right="-20"/>
        <w:jc w:val="left"/>
        <w:rPr>
          <w:rFonts w:ascii="Arial" w:hAnsi="Arial" w:cs="Arial" w:eastAsia="Arial"/>
          <w:sz w:val="19"/>
          <w:szCs w:val="19"/>
        </w:rPr>
      </w:pPr>
      <w:rPr/>
      <w:r>
        <w:rPr>
          <w:rFonts w:ascii="Arial" w:hAnsi="Arial" w:cs="Arial" w:eastAsia="Arial"/>
          <w:sz w:val="19"/>
          <w:szCs w:val="19"/>
          <w:w w:val="98"/>
        </w:rPr>
        <w:t>Faq</w:t>
      </w:r>
      <w:r>
        <w:rPr>
          <w:rFonts w:ascii="Arial" w:hAnsi="Arial" w:cs="Arial" w:eastAsia="Arial"/>
          <w:sz w:val="19"/>
          <w:szCs w:val="19"/>
          <w:w w:val="99"/>
        </w:rPr>
        <w:t>e</w:t>
      </w:r>
      <w:r>
        <w:rPr>
          <w:rFonts w:ascii="Arial" w:hAnsi="Arial" w:cs="Arial" w:eastAsia="Arial"/>
          <w:sz w:val="19"/>
          <w:szCs w:val="19"/>
          <w:spacing w:val="-34"/>
          <w:w w:val="100"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6"/>
        </w:rPr>
        <w:t>16521</w:t>
      </w:r>
      <w:r>
        <w:rPr>
          <w:rFonts w:ascii="Arial" w:hAnsi="Arial" w:cs="Arial" w:eastAsia="Arial"/>
          <w:sz w:val="19"/>
          <w:szCs w:val="19"/>
          <w:spacing w:val="0"/>
          <w:w w:val="100"/>
        </w:rPr>
      </w:r>
    </w:p>
    <w:p>
      <w:pPr>
        <w:jc w:val="left"/>
        <w:spacing w:after="0"/>
        <w:sectPr>
          <w:pgMar w:header="716" w:footer="0" w:top="1680" w:bottom="280" w:left="1060" w:right="800"/>
          <w:headerReference w:type="default" r:id="rId65"/>
          <w:footerReference w:type="default" r:id="rId66"/>
          <w:pgSz w:w="12240" w:h="15840"/>
        </w:sectPr>
      </w:pPr>
      <w:rPr/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9" w:after="0" w:line="240" w:lineRule="auto"/>
        <w:ind w:left="767" w:right="480"/>
        <w:jc w:val="center"/>
        <w:rPr>
          <w:rFonts w:ascii="Courier New" w:hAnsi="Courier New" w:cs="Courier New" w:eastAsia="Courier New"/>
          <w:sz w:val="21"/>
          <w:szCs w:val="21"/>
        </w:rPr>
      </w:pPr>
      <w:rPr/>
      <w:r>
        <w:rPr/>
        <w:pict>
          <v:group style="position:absolute;margin-left:472.799988pt;margin-top:-26.748535pt;width:56.16pt;height:.1pt;mso-position-horizontal-relative:page;mso-position-vertical-relative:paragraph;z-index:-4053" coordorigin="9456,-535" coordsize="1123,2">
            <v:shape style="position:absolute;left:9456;top:-535;width:1123;height:2" coordorigin="9456,-535" coordsize="1123,0" path="m9456,-535l10579,-535e" filled="f" stroked="t" strokeweight=".96pt" strokecolor="#131313">
              <v:path arrowok="t"/>
            </v:shape>
          </v:group>
          <w10:wrap type="none"/>
        </w:pict>
      </w:r>
      <w:r>
        <w:rPr/>
        <w:pict>
          <v:group style="position:absolute;margin-left:472.799988pt;margin-top:-5.148535pt;width:56.16pt;height:.1pt;mso-position-horizontal-relative:page;mso-position-vertical-relative:paragraph;z-index:-4052" coordorigin="9456,-103" coordsize="1123,2">
            <v:shape style="position:absolute;left:9456;top:-103;width:1123;height:2" coordorigin="9456,-103" coordsize="1123,0" path="m9456,-103l10579,-103e" filled="f" stroked="t" strokeweight=".96pt" strokecolor="#0F0F0F">
              <v:path arrowok="t"/>
            </v:shape>
          </v:group>
          <w10:wrap type="none"/>
        </w:pict>
      </w:r>
      <w:r>
        <w:rPr>
          <w:rFonts w:ascii="Courier New" w:hAnsi="Courier New" w:cs="Courier New" w:eastAsia="Courier New"/>
          <w:sz w:val="21"/>
          <w:szCs w:val="21"/>
          <w:color w:val="161616"/>
          <w:spacing w:val="0"/>
          <w:w w:val="138"/>
          <w:i/>
        </w:rPr>
        <w:t>----------------------</w:t>
      </w:r>
      <w:r>
        <w:rPr>
          <w:rFonts w:ascii="Courier New" w:hAnsi="Courier New" w:cs="Courier New" w:eastAsia="Courier New"/>
          <w:sz w:val="21"/>
          <w:szCs w:val="21"/>
          <w:color w:val="161616"/>
          <w:spacing w:val="0"/>
          <w:w w:val="138"/>
          <w:i/>
        </w:rPr>
        <w:t> </w:t>
      </w:r>
      <w:r>
        <w:rPr>
          <w:rFonts w:ascii="Courier New" w:hAnsi="Courier New" w:cs="Courier New" w:eastAsia="Courier New"/>
          <w:sz w:val="21"/>
          <w:szCs w:val="21"/>
          <w:color w:val="161616"/>
          <w:spacing w:val="0"/>
          <w:w w:val="138"/>
          <w:i/>
        </w:rPr>
        <w:t>----------------M-od-el-18---</w:t>
      </w:r>
      <w:r>
        <w:rPr>
          <w:rFonts w:ascii="Courier New" w:hAnsi="Courier New" w:cs="Courier New" w:eastAsia="Courier New"/>
          <w:sz w:val="21"/>
          <w:szCs w:val="21"/>
          <w:color w:val="000000"/>
          <w:spacing w:val="0"/>
          <w:w w:val="10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709" w:right="3424"/>
        <w:jc w:val="center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161616"/>
          <w:spacing w:val="0"/>
          <w:w w:val="166"/>
        </w:rPr>
        <w:t>REPUBLIKA</w:t>
      </w:r>
      <w:r>
        <w:rPr>
          <w:rFonts w:ascii="Arial" w:hAnsi="Arial" w:cs="Arial" w:eastAsia="Arial"/>
          <w:sz w:val="14"/>
          <w:szCs w:val="14"/>
          <w:color w:val="161616"/>
          <w:spacing w:val="0"/>
          <w:w w:val="166"/>
        </w:rPr>
        <w:t> </w:t>
      </w:r>
      <w:r>
        <w:rPr>
          <w:rFonts w:ascii="Arial" w:hAnsi="Arial" w:cs="Arial" w:eastAsia="Arial"/>
          <w:sz w:val="14"/>
          <w:szCs w:val="14"/>
          <w:color w:val="161616"/>
          <w:spacing w:val="28"/>
          <w:w w:val="166"/>
        </w:rPr>
        <w:t> </w:t>
      </w:r>
      <w:r>
        <w:rPr>
          <w:rFonts w:ascii="Arial" w:hAnsi="Arial" w:cs="Arial" w:eastAsia="Arial"/>
          <w:sz w:val="14"/>
          <w:szCs w:val="14"/>
          <w:color w:val="161616"/>
          <w:spacing w:val="0"/>
          <w:w w:val="100"/>
        </w:rPr>
        <w:t>E</w:t>
      </w:r>
      <w:r>
        <w:rPr>
          <w:rFonts w:ascii="Arial" w:hAnsi="Arial" w:cs="Arial" w:eastAsia="Arial"/>
          <w:sz w:val="14"/>
          <w:szCs w:val="14"/>
          <w:color w:val="161616"/>
          <w:spacing w:val="0"/>
          <w:w w:val="100"/>
        </w:rPr>
        <w:t>  </w:t>
      </w:r>
      <w:r>
        <w:rPr>
          <w:rFonts w:ascii="Arial" w:hAnsi="Arial" w:cs="Arial" w:eastAsia="Arial"/>
          <w:sz w:val="14"/>
          <w:szCs w:val="14"/>
          <w:color w:val="161616"/>
          <w:spacing w:val="39"/>
          <w:w w:val="100"/>
        </w:rPr>
        <w:t> </w:t>
      </w:r>
      <w:r>
        <w:rPr>
          <w:rFonts w:ascii="Arial" w:hAnsi="Arial" w:cs="Arial" w:eastAsia="Arial"/>
          <w:sz w:val="14"/>
          <w:szCs w:val="14"/>
          <w:color w:val="262626"/>
          <w:spacing w:val="0"/>
          <w:w w:val="166"/>
        </w:rPr>
        <w:t>SHQIPERISE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15" w:after="0" w:line="240" w:lineRule="auto"/>
        <w:ind w:left="2521" w:right="2245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0"/>
          <w:w w:val="124"/>
        </w:rPr>
        <w:t>MINISTRI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0"/>
          <w:w w:val="124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26"/>
          <w:w w:val="124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363636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0"/>
          <w:w w:val="123"/>
        </w:rPr>
        <w:t>PUNEVE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16"/>
          <w:w w:val="123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0"/>
          <w:w w:val="123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47"/>
          <w:w w:val="123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262626"/>
          <w:spacing w:val="0"/>
          <w:w w:val="123"/>
        </w:rPr>
        <w:t>BRENDSHME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w w:val="100"/>
        </w:rPr>
      </w:r>
    </w:p>
    <w:p>
      <w:pPr>
        <w:spacing w:before="5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097" w:right="2885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4"/>
        </w:rPr>
        <w:t>Drejtoria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1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6"/>
        </w:rPr>
        <w:t>Pergjithshme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10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00"/>
        </w:rPr>
        <w:t>PoJicise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9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4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9"/>
        </w:rPr>
        <w:t>Shtetit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8" w:after="0" w:line="237" w:lineRule="exact"/>
        <w:ind w:left="3378" w:right="3188"/>
        <w:jc w:val="center"/>
        <w:tabs>
          <w:tab w:pos="684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4"/>
          <w:position w:val="-1"/>
        </w:rPr>
        <w:t>Drejtorla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9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4"/>
          <w:position w:val="-1"/>
        </w:rPr>
        <w:t>Vendore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26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4"/>
          <w:position w:val="-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4"/>
          <w:position w:val="-1"/>
        </w:rPr>
        <w:t>Polkise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17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17"/>
          <w:w w:val="114"/>
          <w:u w:val="single" w:color="151515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4"/>
          <w:u w:val="single" w:color="151515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4"/>
          <w:u w:val="single" w:color="151515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4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230"/>
          <w:position w:val="-1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34" w:after="0" w:line="240" w:lineRule="auto"/>
        <w:ind w:left="1042" w:right="-20"/>
        <w:jc w:val="left"/>
        <w:tabs>
          <w:tab w:pos="1800" w:val="left"/>
          <w:tab w:pos="234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/>
        <w:pict>
          <v:group style="position:absolute;margin-left:450.23999pt;margin-top:14.395943pt;width:72.960pt;height:.1pt;mso-position-horizontal-relative:page;mso-position-vertical-relative:paragraph;z-index:-4051" coordorigin="9005,288" coordsize="1459,2">
            <v:shape style="position:absolute;left:9005;top:288;width:1459;height:2" coordorigin="9005,288" coordsize="1459,0" path="m9005,288l10464,288e" filled="f" stroked="t" strokeweight=".96pt" strokecolor="#C3C3C3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0"/>
          <w:w w:val="100"/>
          <w:u w:val="single" w:color="C3C3C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u w:val="single" w:color="C3C3C3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u w:val="single" w:color="C3C3C3"/>
        </w:rPr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C4C4C4"/>
          <w:spacing w:val="0"/>
          <w:w w:val="223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C4C4C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C4C4C4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363636"/>
          <w:spacing w:val="0"/>
          <w:w w:val="101"/>
          <w:position w:val="-4"/>
        </w:rPr>
        <w:t>Prot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252" w:right="-20"/>
        <w:jc w:val="left"/>
        <w:tabs>
          <w:tab w:pos="820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262626"/>
          <w:w w:val="111"/>
        </w:rPr>
        <w:t>Performa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3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-5"/>
          <w:w w:val="100"/>
        </w:rPr>
        <w:t>c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4"/>
          <w:w w:val="113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13"/>
        </w:rPr>
        <w:t>ubjektit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43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3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5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0"/>
          <w:w w:val="113"/>
        </w:rPr>
        <w:t>SHPSF</w:t>
      </w:r>
      <w:r>
        <w:rPr>
          <w:rFonts w:ascii="Times New Roman" w:hAnsi="Times New Roman" w:cs="Times New Roman" w:eastAsia="Times New Roman"/>
          <w:sz w:val="21"/>
          <w:szCs w:val="21"/>
          <w:color w:val="161616"/>
          <w:spacing w:val="-25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35"/>
          <w:w w:val="173"/>
        </w:rPr>
        <w:t>"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-31"/>
          <w:w w:val="173"/>
          <w:u w:val="single" w:color="1515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73"/>
          <w:u w:val="single" w:color="151515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73"/>
          <w:u w:val="single" w:color="151515"/>
        </w:rPr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73"/>
        </w:rPr>
      </w:r>
      <w:r>
        <w:rPr>
          <w:rFonts w:ascii="Times New Roman" w:hAnsi="Times New Roman" w:cs="Times New Roman" w:eastAsia="Times New Roman"/>
          <w:sz w:val="21"/>
          <w:szCs w:val="21"/>
          <w:color w:val="262626"/>
          <w:spacing w:val="0"/>
          <w:w w:val="173"/>
        </w:rPr>
        <w:t>"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6" w:lineRule="exact"/>
        <w:ind w:left="104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I.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9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86"/>
          <w:position w:val="-1"/>
        </w:rPr>
        <w:t>dl1fu1a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1"/>
          <w:w w:val="86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-1"/>
        </w:rPr>
        <w:t>plota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9"/>
          <w:w w:val="118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26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2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-1"/>
        </w:rPr>
        <w:t>hdhje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position w:val="-1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4"/>
          <w:w w:val="142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7"/>
          <w:position w:val="-1"/>
        </w:rPr>
        <w:t>ubjektin: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319.199982" w:type="dxa"/>
      </w:tblPr>
      <w:tblGrid/>
      <w:tr>
        <w:trPr>
          <w:trHeight w:val="255" w:hRule="exact"/>
        </w:trPr>
        <w:tc>
          <w:tcPr>
            <w:tcW w:w="26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4" w:after="0" w:line="240" w:lineRule="auto"/>
              <w:ind w:left="40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05"/>
              </w:rPr>
              <w:t>a.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49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4" w:after="0" w:line="240" w:lineRule="auto"/>
              <w:ind w:left="80" w:right="-20"/>
              <w:jc w:val="left"/>
              <w:tabs>
                <w:tab w:pos="2560" w:val="left"/>
                <w:tab w:pos="3240" w:val="left"/>
                <w:tab w:pos="3600" w:val="left"/>
              </w:tabs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Subje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9"/>
                <w:w w:val="100"/>
              </w:rPr>
              <w:t>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0"/>
                <w:w w:val="100"/>
              </w:rPr>
              <w:t>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-1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C4C4C4"/>
                <w:spacing w:val="-2"/>
                <w:w w:val="316"/>
              </w:rPr>
              <w:t>_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64"/>
              </w:rPr>
              <w:t>,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0"/>
                <w:w w:val="128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-9"/>
                <w:w w:val="118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8"/>
              </w:rPr>
              <w:t>enkategorise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04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4" w:after="0" w:line="240" w:lineRule="auto"/>
              <w:ind w:left="139" w:right="-20"/>
              <w:jc w:val="left"/>
              <w:tabs>
                <w:tab w:pos="860" w:val="left"/>
                <w:tab w:pos="1420" w:val="left"/>
                <w:tab w:pos="2300" w:val="left"/>
              </w:tabs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B5B5B5"/>
                <w:spacing w:val="0"/>
                <w:w w:val="289"/>
              </w:rPr>
              <w:t>--'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B5B5B5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B5B5B5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0"/>
                <w:w w:val="111"/>
              </w:rPr>
              <w:t>titul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-13"/>
                <w:w w:val="111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11"/>
              </w:rPr>
              <w:t>ar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52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8"/>
              </w:rPr>
              <w:t>su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2"/>
                <w:w w:val="118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-14"/>
                <w:w w:val="87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11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12"/>
              </w:rPr>
              <w:t>kti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65" w:hRule="exact"/>
        </w:trPr>
        <w:tc>
          <w:tcPr>
            <w:tcW w:w="26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  <w:tc>
          <w:tcPr>
            <w:tcW w:w="49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19" w:lineRule="exact"/>
              <w:ind w:left="80" w:right="-20"/>
              <w:jc w:val="left"/>
              <w:tabs>
                <w:tab w:pos="1920" w:val="left"/>
              </w:tabs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u w:val="single" w:color="454545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u w:val="single" w:color="454545"/>
              </w:rPr>
              <w:tab/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u w:val="single" w:color="454545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</w:rPr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dh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11"/>
              </w:rPr>
              <w:t>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-7"/>
                <w:w w:val="111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3"/>
                <w:w w:val="111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11"/>
              </w:rPr>
              <w:t>jtue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11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19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-16"/>
                <w:w w:val="123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2"/>
                <w:w w:val="111"/>
              </w:rPr>
              <w:t>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08"/>
              </w:rPr>
              <w:t>nik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3049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19" w:lineRule="exact"/>
              <w:ind w:left="533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eshte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p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1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-13"/>
                <w:w w:val="70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10"/>
              </w:rPr>
              <w:t>isu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11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2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4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licence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4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-8"/>
                <w:w w:val="112"/>
              </w:rPr>
              <w:t>m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Mar w:header="720" w:footer="0" w:top="1680" w:bottom="280" w:left="1060" w:right="800"/>
          <w:headerReference w:type="default" r:id="rId67"/>
          <w:footerReference w:type="default" r:id="rId68"/>
          <w:pgSz w:w="12240" w:h="15840"/>
        </w:sectPr>
      </w:pPr>
      <w:rPr/>
    </w:p>
    <w:p>
      <w:pPr>
        <w:spacing w:before="0" w:after="0" w:line="204" w:lineRule="exact"/>
        <w:ind w:left="1666" w:right="-7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ven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17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:imi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28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jt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9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rit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7"/>
        </w:rPr>
        <w:t>Pergjiths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"/>
          <w:w w:val="107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0"/>
          <w:w w:val="107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7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95"/>
        </w:rPr>
        <w:t>Pol:icise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Shtetit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79"/>
        </w:rPr>
        <w:t>nr.--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2"/>
          <w:w w:val="179"/>
        </w:rPr>
        <w:t>'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258"/>
        </w:rPr>
        <w:t>date-'-'-'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0" w:after="0" w:line="250" w:lineRule="auto"/>
        <w:ind w:left="1676" w:right="304" w:firstLine="-317"/>
        <w:jc w:val="left"/>
        <w:tabs>
          <w:tab w:pos="83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480.649994pt;margin-top:11.795938pt;width:24.500001pt;height:.1pt;mso-position-horizontal-relative:page;mso-position-vertical-relative:paragraph;z-index:-4050" coordorigin="9613,236" coordsize="490,2">
            <v:shape style="position:absolute;left:9613;top:236;width:490;height:2" coordorigin="9613,236" coordsize="490,0" path="m9613,236l10103,236e" filled="f" stroked="t" strokeweight=".4pt" strokecolor="#454545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b.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0"/>
        </w:rPr>
        <w:t>tniralua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7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Qendre.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1"/>
        </w:rPr>
        <w:t>Ko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"/>
          <w:w w:val="11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30"/>
          <w:w w:val="11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1"/>
        </w:rPr>
        <w:t>roll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"/>
          <w:w w:val="11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seline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qent.uore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DVP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7"/>
          <w:w w:val="125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33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3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7"/>
          <w:w w:val="106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24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6"/>
          <w:w w:val="241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8"/>
          <w:w w:val="178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6"/>
          <w:w w:val="297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21"/>
          <w:w w:val="133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600"/>
        </w:rPr>
        <w:t>-'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63636"/>
          <w:w w:val="114"/>
        </w:rPr>
        <w:t>pr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9"/>
          <w:w w:val="114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9"/>
          <w:w w:val="106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64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8934" w:space="174"/>
            <w:col w:w="1272"/>
          </w:cols>
        </w:sectPr>
      </w:pPr>
      <w:rPr/>
    </w:p>
    <w:p>
      <w:pPr>
        <w:spacing w:before="0" w:after="0" w:line="240" w:lineRule="auto"/>
        <w:ind w:left="1359" w:right="-20"/>
        <w:jc w:val="left"/>
        <w:tabs>
          <w:tab w:pos="7840" w:val="left"/>
          <w:tab w:pos="85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c.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mir.atua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9"/>
        </w:rPr>
        <w:t>Qendre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3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Kontrollit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jashte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seUe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DVP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5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3"/>
          <w:w w:val="115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14"/>
          <w:w w:val="115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-6"/>
          <w:w w:val="115"/>
          <w:u w:val="single" w:color="45454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15"/>
          <w:u w:val="single" w:color="454545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15"/>
          <w:u w:val="single" w:color="454545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15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prot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7"/>
          <w:w w:val="112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21"/>
        </w:rPr>
        <w:t>ate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4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II.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9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86"/>
        </w:rPr>
        <w:t>dl1fu1a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1"/>
          <w:w w:val="8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plota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6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objek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ruajtje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3"/>
        </w:rPr>
        <w:t>bu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23"/>
          <w:w w:val="11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</w:rPr>
        <w:t>in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58"/>
          <w:w w:val="113"/>
        </w:rPr>
        <w:t>1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8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6"/>
        </w:rPr>
        <w:t>njerezor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8"/>
          <w:w w:val="106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64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mje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7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3"/>
        </w:rPr>
        <w:t>etj: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26" w:lineRule="exact"/>
        <w:ind w:left="1436" w:right="-20"/>
        <w:jc w:val="left"/>
        <w:tabs>
          <w:tab w:pos="70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-1"/>
        </w:rPr>
        <w:t>Ob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4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9"/>
          <w:w w:val="100"/>
          <w:position w:val="-1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7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3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9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-1"/>
        </w:rPr>
        <w:t>ruajt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5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4"/>
          <w:position w:val="-1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4"/>
          <w:position w:val="-1"/>
        </w:rPr>
        <w:t>si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8"/>
          <w:w w:val="114"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4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4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2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-1"/>
        </w:rPr>
        <w:t>tabe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3"/>
          <w:w w:val="100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1"/>
          <w:w w:val="115"/>
          <w:position w:val="-1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7"/>
          <w:w w:val="115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5"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21"/>
          <w:w w:val="115"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5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3"/>
          <w:w w:val="115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5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0"/>
          <w:w w:val="115"/>
          <w:position w:val="-1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2"/>
          <w:w w:val="115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5"/>
          <w:position w:val="-1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13"/>
          <w:w w:val="115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position w:val="-1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13"/>
          <w:w w:val="100"/>
          <w:position w:val="-1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it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1"/>
          <w:w w:val="100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position w:val="-1"/>
        </w:rPr>
        <w:t>sej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1"/>
          <w:w w:val="100"/>
          <w:u w:val="single" w:color="C3C3C3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u w:val="single" w:color="C3C3C3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u w:val="single" w:color="C3C3C3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31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43.199997" w:type="dxa"/>
      </w:tblPr>
      <w:tblGrid/>
      <w:tr>
        <w:trPr>
          <w:trHeight w:val="730" w:hRule="exact"/>
        </w:trPr>
        <w:tc>
          <w:tcPr>
            <w:tcW w:w="552" w:type="dxa"/>
            <w:tcBorders>
              <w:top w:val="single" w:sz="3.84" w:space="0" w:color="131313"/>
              <w:bottom w:val="single" w:sz="3.84" w:space="0" w:color="131313"/>
              <w:left w:val="single" w:sz="3.84" w:space="0" w:color="000000"/>
              <w:right w:val="single" w:sz="7.68" w:space="0" w:color="444444"/>
            </w:tcBorders>
          </w:tcPr>
          <w:p>
            <w:pPr>
              <w:spacing w:before="0" w:after="0" w:line="226" w:lineRule="exact"/>
              <w:ind w:left="115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15"/>
              </w:rPr>
              <w:t>Nr.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693" w:type="dxa"/>
            <w:tcBorders>
              <w:top w:val="single" w:sz="3.84" w:space="0" w:color="131313"/>
              <w:bottom w:val="single" w:sz="3.84" w:space="0" w:color="131313"/>
              <w:left w:val="single" w:sz="7.68" w:space="0" w:color="444444"/>
              <w:right w:val="single" w:sz="3.84" w:space="0" w:color="080808"/>
            </w:tcBorders>
          </w:tcPr>
          <w:p>
            <w:pPr>
              <w:spacing w:before="0" w:after="0" w:line="226" w:lineRule="exact"/>
              <w:ind w:left="551" w:right="529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1"/>
              </w:rPr>
              <w:t>Obj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10"/>
                <w:w w:val="111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11"/>
              </w:rPr>
              <w:t>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-20"/>
                <w:w w:val="111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1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22"/>
                <w:w w:val="111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4"/>
              </w:rPr>
              <w:t>ruajtje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867" w:right="84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0"/>
              </w:rPr>
              <w:t>sh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-7"/>
                <w:w w:val="106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9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-7"/>
                <w:w w:val="123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0"/>
              </w:rPr>
              <w:t>erore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222" w:type="dxa"/>
            <w:tcBorders>
              <w:top w:val="single" w:sz="3.84" w:space="0" w:color="131313"/>
              <w:bottom w:val="single" w:sz="3.84" w:space="0" w:color="131313"/>
              <w:left w:val="single" w:sz="3.84" w:space="0" w:color="080808"/>
              <w:right w:val="single" w:sz="7.68" w:space="0" w:color="3F3F3F"/>
            </w:tcBorders>
          </w:tcPr>
          <w:p>
            <w:pPr>
              <w:spacing w:before="0" w:after="0" w:line="226" w:lineRule="exact"/>
              <w:ind w:left="394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1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0"/>
              </w:rPr>
              <w:t>dre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18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31"/>
                <w:w w:val="12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7"/>
              </w:rPr>
              <w:t>objekl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3"/>
                <w:w w:val="107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0"/>
                <w:w w:val="126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450" w:type="dxa"/>
            <w:tcBorders>
              <w:top w:val="single" w:sz="3.84" w:space="0" w:color="131313"/>
              <w:bottom w:val="single" w:sz="3.84" w:space="0" w:color="131313"/>
              <w:left w:val="single" w:sz="7.68" w:space="0" w:color="3F3F3F"/>
              <w:right w:val="single" w:sz="7.68" w:space="0" w:color="444444"/>
            </w:tcBorders>
          </w:tcPr>
          <w:p>
            <w:pPr>
              <w:spacing w:before="0" w:after="0" w:line="226" w:lineRule="exact"/>
              <w:ind w:left="272" w:right="243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Menyra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4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356" w:right="34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w w:val="114"/>
              </w:rPr>
              <w:t>rua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1"/>
                <w:w w:val="114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0"/>
                <w:w w:val="93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-14"/>
                <w:w w:val="93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3"/>
              </w:rPr>
              <w:t>es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119" w:right="102"/>
              <w:jc w:val="center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00"/>
              </w:rPr>
              <w:t>Turne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4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363636"/>
                <w:spacing w:val="0"/>
                <w:w w:val="106"/>
              </w:rPr>
              <w:t>l,II,III.</w:t>
            </w:r>
            <w:r>
              <w:rPr>
                <w:rFonts w:ascii="Times New Roman" w:hAnsi="Times New Roman" w:cs="Times New Roman" w:eastAsia="Times New Roman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344" w:type="dxa"/>
            <w:tcBorders>
              <w:top w:val="single" w:sz="3.84" w:space="0" w:color="131313"/>
              <w:bottom w:val="single" w:sz="3.84" w:space="0" w:color="131313"/>
              <w:left w:val="single" w:sz="7.68" w:space="0" w:color="444444"/>
              <w:right w:val="single" w:sz="7.68" w:space="0" w:color="444444"/>
            </w:tcBorders>
          </w:tcPr>
          <w:p>
            <w:pPr>
              <w:spacing w:before="0" w:after="0" w:line="226" w:lineRule="exact"/>
              <w:ind w:left="282" w:right="253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Numri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4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49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10" w:after="0" w:line="260" w:lineRule="auto"/>
              <w:ind w:left="136" w:right="120" w:firstLine="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97"/>
              </w:rPr>
              <w:t>p1.monjesve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97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16"/>
                <w:w w:val="142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1"/>
                <w:w w:val="108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10"/>
              </w:rPr>
              <w:t>erbim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12"/>
                <w:w w:val="110"/>
              </w:rPr>
              <w:t>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0"/>
                <w:w w:val="106"/>
              </w:rPr>
              <w:t>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504" w:hRule="exact"/>
        </w:trPr>
        <w:tc>
          <w:tcPr>
            <w:tcW w:w="8261" w:type="dxa"/>
            <w:gridSpan w:val="5"/>
            <w:tcBorders>
              <w:top w:val="single" w:sz="3.84" w:space="0" w:color="131313"/>
              <w:bottom w:val="nil" w:sz="6" w:space="0" w:color="auto"/>
              <w:left w:val="single" w:sz="3.84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43.199997" w:type="dxa"/>
      </w:tblPr>
      <w:tblGrid/>
      <w:tr>
        <w:trPr>
          <w:trHeight w:val="730" w:hRule="exact"/>
        </w:trPr>
        <w:tc>
          <w:tcPr>
            <w:tcW w:w="552" w:type="dxa"/>
            <w:tcBorders>
              <w:top w:val="single" w:sz="3.84" w:space="0" w:color="131313"/>
              <w:bottom w:val="single" w:sz="3.84" w:space="0" w:color="131313"/>
              <w:left w:val="single" w:sz="3.84" w:space="0" w:color="000000"/>
              <w:right w:val="single" w:sz="7.68" w:space="0" w:color="444444"/>
            </w:tcBorders>
          </w:tcPr>
          <w:p>
            <w:pPr>
              <w:spacing w:before="0" w:after="0" w:line="226" w:lineRule="exact"/>
              <w:ind w:left="115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15"/>
              </w:rPr>
              <w:t>Nr.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693" w:type="dxa"/>
            <w:tcBorders>
              <w:top w:val="single" w:sz="3.84" w:space="0" w:color="131313"/>
              <w:bottom w:val="single" w:sz="3.84" w:space="0" w:color="131313"/>
              <w:left w:val="single" w:sz="7.68" w:space="0" w:color="444444"/>
              <w:right w:val="single" w:sz="3.84" w:space="0" w:color="080808"/>
            </w:tcBorders>
          </w:tcPr>
          <w:p>
            <w:pPr>
              <w:spacing w:before="0" w:after="0" w:line="226" w:lineRule="exact"/>
              <w:ind w:left="551" w:right="53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9"/>
              </w:rPr>
              <w:t>Obje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4"/>
                <w:w w:val="109"/>
              </w:rPr>
              <w:t>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-19"/>
                <w:w w:val="109"/>
              </w:rPr>
              <w:t>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9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24"/>
                <w:w w:val="109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4"/>
              </w:rPr>
              <w:t>ru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5"/>
                <w:w w:val="113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1"/>
                <w:w w:val="87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99"/>
              </w:rPr>
              <w:t>tje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992" w:right="975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11"/>
              </w:rPr>
              <w:t>private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222" w:type="dxa"/>
            <w:tcBorders>
              <w:top w:val="single" w:sz="3.84" w:space="0" w:color="131313"/>
              <w:bottom w:val="single" w:sz="3.84" w:space="0" w:color="131313"/>
              <w:left w:val="single" w:sz="3.84" w:space="0" w:color="080808"/>
              <w:right w:val="single" w:sz="7.68" w:space="0" w:color="3F3F3F"/>
            </w:tcBorders>
          </w:tcPr>
          <w:p>
            <w:pPr>
              <w:spacing w:before="0" w:after="0" w:line="226" w:lineRule="exact"/>
              <w:ind w:left="394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1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0"/>
              </w:rPr>
              <w:t>dre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18"/>
                <w:w w:val="100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33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31"/>
                <w:w w:val="12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4"/>
              </w:rPr>
              <w:t>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2"/>
                <w:w w:val="114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-14"/>
                <w:w w:val="87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9"/>
              </w:rPr>
              <w:t>ektit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450" w:type="dxa"/>
            <w:tcBorders>
              <w:top w:val="single" w:sz="3.84" w:space="0" w:color="131313"/>
              <w:bottom w:val="single" w:sz="3.84" w:space="0" w:color="131313"/>
              <w:left w:val="single" w:sz="7.68" w:space="0" w:color="3F3F3F"/>
              <w:right w:val="single" w:sz="7.68" w:space="0" w:color="444444"/>
            </w:tcBorders>
          </w:tcPr>
          <w:p>
            <w:pPr>
              <w:spacing w:before="0" w:after="0" w:line="226" w:lineRule="exact"/>
              <w:ind w:left="272" w:right="241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Menyra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37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366" w:right="346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w w:val="101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3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02"/>
              </w:rPr>
              <w:t>uajljes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119" w:right="99"/>
              <w:jc w:val="center"/>
              <w:rPr>
                <w:rFonts w:ascii="Arial" w:hAnsi="Arial" w:cs="Arial" w:eastAsia="Arial"/>
                <w:sz w:val="19"/>
                <w:szCs w:val="19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w w:val="115"/>
              </w:rPr>
              <w:t>Tume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29"/>
                <w:w w:val="100"/>
              </w:rPr>
              <w:t> </w:t>
            </w:r>
            <w:r>
              <w:rPr>
                <w:rFonts w:ascii="Arial" w:hAnsi="Arial" w:cs="Arial" w:eastAsia="Arial"/>
                <w:sz w:val="19"/>
                <w:szCs w:val="19"/>
                <w:color w:val="464646"/>
                <w:spacing w:val="0"/>
                <w:w w:val="146"/>
              </w:rPr>
              <w:t>I,Il</w:t>
            </w:r>
            <w:r>
              <w:rPr>
                <w:rFonts w:ascii="Arial" w:hAnsi="Arial" w:cs="Arial" w:eastAsia="Arial"/>
                <w:sz w:val="19"/>
                <w:szCs w:val="19"/>
                <w:color w:val="464646"/>
                <w:spacing w:val="0"/>
                <w:w w:val="147"/>
              </w:rPr>
              <w:t>)</w:t>
            </w:r>
            <w:r>
              <w:rPr>
                <w:rFonts w:ascii="Arial" w:hAnsi="Arial" w:cs="Arial" w:eastAsia="Arial"/>
                <w:sz w:val="19"/>
                <w:szCs w:val="19"/>
                <w:color w:val="464646"/>
                <w:spacing w:val="-12"/>
                <w:w w:val="146"/>
              </w:rPr>
              <w:t>I</w:t>
            </w:r>
            <w:r>
              <w:rPr>
                <w:rFonts w:ascii="Arial" w:hAnsi="Arial" w:cs="Arial" w:eastAsia="Arial"/>
                <w:sz w:val="19"/>
                <w:szCs w:val="19"/>
                <w:color w:val="464646"/>
                <w:spacing w:val="-44"/>
                <w:w w:val="146"/>
              </w:rPr>
              <w:t>I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51"/>
              </w:rPr>
              <w:t>.</w:t>
            </w:r>
            <w:r>
              <w:rPr>
                <w:rFonts w:ascii="Arial" w:hAnsi="Arial" w:cs="Arial" w:eastAsia="Arial"/>
                <w:sz w:val="19"/>
                <w:szCs w:val="19"/>
                <w:color w:val="000000"/>
                <w:spacing w:val="0"/>
                <w:w w:val="100"/>
              </w:rPr>
            </w:r>
          </w:p>
        </w:tc>
        <w:tc>
          <w:tcPr>
            <w:tcW w:w="1344" w:type="dxa"/>
            <w:tcBorders>
              <w:top w:val="single" w:sz="3.84" w:space="0" w:color="131313"/>
              <w:bottom w:val="single" w:sz="3.84" w:space="0" w:color="131313"/>
              <w:left w:val="single" w:sz="7.68" w:space="0" w:color="444444"/>
              <w:right w:val="single" w:sz="7.68" w:space="0" w:color="444444"/>
            </w:tcBorders>
          </w:tcPr>
          <w:p>
            <w:pPr>
              <w:spacing w:before="0" w:after="0" w:line="226" w:lineRule="exact"/>
              <w:ind w:left="282" w:right="259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w w:val="110"/>
              </w:rPr>
              <w:t>Nu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13"/>
                <w:w w:val="109"/>
              </w:rPr>
              <w:t>m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5D5D5D"/>
                <w:spacing w:val="0"/>
                <w:w w:val="150"/>
              </w:rPr>
              <w:t>rii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10" w:after="0" w:line="250" w:lineRule="auto"/>
              <w:ind w:left="136" w:right="115" w:firstLine="-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8"/>
              </w:rPr>
              <w:t>punonjesve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16"/>
                <w:w w:val="142"/>
              </w:rPr>
              <w:t>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10"/>
                <w:w w:val="99"/>
              </w:rPr>
              <w:t>h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9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2"/>
                <w:w w:val="110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8"/>
              </w:rPr>
              <w:t>bimit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504" w:hRule="exact"/>
        </w:trPr>
        <w:tc>
          <w:tcPr>
            <w:tcW w:w="8261" w:type="dxa"/>
            <w:gridSpan w:val="5"/>
            <w:tcBorders>
              <w:top w:val="single" w:sz="3.84" w:space="0" w:color="131313"/>
              <w:bottom w:val="nil" w:sz="6" w:space="0" w:color="auto"/>
              <w:left w:val="single" w:sz="3.84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43.199997" w:type="dxa"/>
      </w:tblPr>
      <w:tblGrid/>
      <w:tr>
        <w:trPr>
          <w:trHeight w:val="730" w:hRule="exact"/>
        </w:trPr>
        <w:tc>
          <w:tcPr>
            <w:tcW w:w="552" w:type="dxa"/>
            <w:tcBorders>
              <w:top w:val="single" w:sz="3.84" w:space="0" w:color="0F0F0F"/>
              <w:bottom w:val="single" w:sz="3.84" w:space="0" w:color="131313"/>
              <w:left w:val="single" w:sz="3.84" w:space="0" w:color="000000"/>
              <w:right w:val="single" w:sz="7.68" w:space="0" w:color="444444"/>
            </w:tcBorders>
          </w:tcPr>
          <w:p>
            <w:pPr>
              <w:spacing w:before="0" w:after="0" w:line="226" w:lineRule="exact"/>
              <w:ind w:left="125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12"/>
              </w:rPr>
              <w:t>Nr.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693" w:type="dxa"/>
            <w:tcBorders>
              <w:top w:val="single" w:sz="3.84" w:space="0" w:color="0F0F0F"/>
              <w:bottom w:val="single" w:sz="3.84" w:space="0" w:color="131313"/>
              <w:left w:val="single" w:sz="7.68" w:space="0" w:color="444444"/>
              <w:right w:val="single" w:sz="3.84" w:space="0" w:color="080808"/>
            </w:tcBorders>
          </w:tcPr>
          <w:p>
            <w:pPr>
              <w:spacing w:before="0" w:after="0" w:line="226" w:lineRule="exact"/>
              <w:ind w:left="551" w:right="528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Objekte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16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-10"/>
                <w:w w:val="106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6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15"/>
                <w:w w:val="10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6"/>
              </w:rPr>
              <w:t>ruajtje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339" w:right="316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2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menyre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29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8"/>
              </w:rPr>
              <w:t>el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9"/>
                <w:w w:val="108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9"/>
                <w:w w:val="106"/>
              </w:rPr>
              <w:t>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99"/>
              </w:rPr>
              <w:t>tron:ike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2222" w:type="dxa"/>
            <w:tcBorders>
              <w:top w:val="single" w:sz="3.84" w:space="0" w:color="0F0F0F"/>
              <w:bottom w:val="single" w:sz="3.84" w:space="0" w:color="131313"/>
              <w:left w:val="single" w:sz="3.84" w:space="0" w:color="080808"/>
              <w:right w:val="single" w:sz="7.68" w:space="0" w:color="3F3F3F"/>
            </w:tcBorders>
          </w:tcPr>
          <w:p>
            <w:pPr>
              <w:spacing w:before="0" w:after="0" w:line="226" w:lineRule="exact"/>
              <w:ind w:left="384" w:right="-2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00"/>
              </w:rPr>
              <w:t>Ad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-7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0"/>
              </w:rPr>
              <w:t>esa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44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26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31"/>
                <w:w w:val="126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4"/>
              </w:rPr>
              <w:t>o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2"/>
                <w:w w:val="114"/>
              </w:rPr>
              <w:t>b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161616"/>
                <w:spacing w:val="-14"/>
                <w:w w:val="87"/>
              </w:rPr>
              <w:t>j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0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9"/>
                <w:w w:val="111"/>
              </w:rPr>
              <w:t>k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04"/>
              </w:rPr>
              <w:t>tit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450" w:type="dxa"/>
            <w:tcBorders>
              <w:top w:val="single" w:sz="3.84" w:space="0" w:color="0F0F0F"/>
              <w:bottom w:val="single" w:sz="3.84" w:space="0" w:color="131313"/>
              <w:left w:val="single" w:sz="7.68" w:space="0" w:color="3F3F3F"/>
              <w:right w:val="single" w:sz="7.68" w:space="0" w:color="444444"/>
            </w:tcBorders>
          </w:tcPr>
          <w:p>
            <w:pPr>
              <w:spacing w:before="0" w:after="0" w:line="226" w:lineRule="exact"/>
              <w:ind w:left="272" w:right="242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00"/>
              </w:rPr>
              <w:t>Me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-13"/>
                <w:w w:val="100"/>
              </w:rPr>
              <w:t>n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0"/>
              </w:rPr>
              <w:t>y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5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00"/>
              </w:rPr>
              <w:t>r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0"/>
                <w:w w:val="100"/>
              </w:rPr>
              <w:t>a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262626"/>
                <w:spacing w:val="18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13"/>
              </w:rPr>
              <w:t>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10" w:after="0" w:line="240" w:lineRule="auto"/>
              <w:ind w:left="365" w:right="346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5"/>
              </w:rPr>
              <w:t>ruajljes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0" w:after="0" w:line="240" w:lineRule="auto"/>
              <w:ind w:left="118" w:right="90"/>
              <w:jc w:val="center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00"/>
              </w:rPr>
              <w:t>Turne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40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262626"/>
                <w:spacing w:val="-10"/>
                <w:w w:val="48"/>
              </w:rPr>
              <w:t>T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64646"/>
                <w:spacing w:val="0"/>
                <w:w w:val="109"/>
              </w:rPr>
              <w:t>,IJ)I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464646"/>
                <w:spacing w:val="-11"/>
                <w:w w:val="109"/>
              </w:rPr>
              <w:t>I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27"/>
              </w:rPr>
              <w:t>.</w:t>
            </w:r>
            <w:r>
              <w:rPr>
                <w:rFonts w:ascii="Times New Roman" w:hAnsi="Times New Roman" w:cs="Times New Roman" w:eastAsia="Times New Roman"/>
                <w:sz w:val="21"/>
                <w:szCs w:val="21"/>
                <w:color w:val="000000"/>
                <w:spacing w:val="0"/>
                <w:w w:val="100"/>
              </w:rPr>
            </w:r>
          </w:p>
        </w:tc>
        <w:tc>
          <w:tcPr>
            <w:tcW w:w="1344" w:type="dxa"/>
            <w:tcBorders>
              <w:top w:val="single" w:sz="3.84" w:space="0" w:color="0F0F0F"/>
              <w:bottom w:val="single" w:sz="3.84" w:space="0" w:color="131313"/>
              <w:left w:val="single" w:sz="7.68" w:space="0" w:color="444444"/>
              <w:right w:val="single" w:sz="7.68" w:space="0" w:color="444444"/>
            </w:tcBorders>
          </w:tcPr>
          <w:p>
            <w:pPr>
              <w:spacing w:before="0" w:after="0" w:line="226" w:lineRule="exact"/>
              <w:ind w:left="282" w:right="260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363636"/>
                <w:spacing w:val="0"/>
                <w:w w:val="119"/>
              </w:rPr>
              <w:t>Numrii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10" w:after="0" w:line="250" w:lineRule="auto"/>
              <w:ind w:left="136" w:right="114" w:firstLine="-9"/>
              <w:jc w:val="center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Pr/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8"/>
              </w:rPr>
              <w:t>punonjesve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8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0"/>
              </w:rPr>
              <w:t>te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-12"/>
                <w:w w:val="100"/>
              </w:rPr>
              <w:t> 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464646"/>
                <w:spacing w:val="0"/>
                <w:w w:val="103"/>
              </w:rPr>
              <w:t>sherb.imit</w:t>
            </w:r>
            <w:r>
              <w:rPr>
                <w:rFonts w:ascii="Times New Roman" w:hAnsi="Times New Roman" w:cs="Times New Roman" w:eastAsia="Times New Roman"/>
                <w:sz w:val="20"/>
                <w:szCs w:val="20"/>
                <w:color w:val="000000"/>
                <w:spacing w:val="0"/>
                <w:w w:val="100"/>
              </w:rPr>
            </w:r>
          </w:p>
        </w:tc>
      </w:tr>
      <w:tr>
        <w:trPr>
          <w:trHeight w:val="226" w:hRule="exact"/>
        </w:trPr>
        <w:tc>
          <w:tcPr>
            <w:tcW w:w="552" w:type="dxa"/>
            <w:tcBorders>
              <w:top w:val="single" w:sz="3.84" w:space="0" w:color="131313"/>
              <w:bottom w:val="nil" w:sz="6" w:space="0" w:color="auto"/>
              <w:left w:val="single" w:sz="3.84" w:space="0" w:color="000000"/>
              <w:right w:val="single" w:sz="7.68" w:space="0" w:color="444444"/>
            </w:tcBorders>
          </w:tcPr>
          <w:p>
            <w:pPr/>
            <w:rPr/>
          </w:p>
        </w:tc>
        <w:tc>
          <w:tcPr>
            <w:tcW w:w="7709" w:type="dxa"/>
            <w:gridSpan w:val="4"/>
            <w:tcBorders>
              <w:top w:val="single" w:sz="3.84" w:space="0" w:color="131313"/>
              <w:bottom w:val="nil" w:sz="6" w:space="0" w:color="auto"/>
              <w:left w:val="single" w:sz="7.68" w:space="0" w:color="444444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78" w:hRule="exact"/>
        </w:trPr>
        <w:tc>
          <w:tcPr>
            <w:tcW w:w="8261" w:type="dxa"/>
            <w:gridSpan w:val="5"/>
            <w:tcBorders>
              <w:top w:val="nil" w:sz="6" w:space="0" w:color="auto"/>
              <w:bottom w:val="nil" w:sz="6" w:space="0" w:color="auto"/>
              <w:left w:val="single" w:sz="3.84" w:space="0" w:color="000000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44" w:after="0" w:line="240" w:lineRule="auto"/>
        <w:ind w:left="2079" w:right="-54" w:firstLine="-134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0"/>
        </w:rPr>
        <w:t>Sigurimi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28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09"/>
        </w:rPr>
        <w:t>shoqerimi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4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4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2"/>
          <w:w w:val="9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6"/>
          <w:w w:val="147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9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6"/>
        </w:rPr>
        <w:t>ra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10"/>
          <w:w w:val="107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9"/>
          <w:w w:val="10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9"/>
        </w:rPr>
        <w:t>onetare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51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3"/>
          <w:w w:val="140"/>
        </w:rPr>
        <w:t>·</w:t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7"/>
        </w:rPr>
        <w:t>ate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4" w:after="0" w:line="240" w:lineRule="auto"/>
        <w:ind w:right="-20"/>
        <w:jc w:val="left"/>
        <w:tabs>
          <w:tab w:pos="18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color w:val="262626"/>
          <w:w w:val="111"/>
          <w:position w:val="1"/>
        </w:rPr>
        <w:t>Ad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-8"/>
          <w:w w:val="111"/>
          <w:position w:val="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71"/>
          <w:position w:val="1"/>
        </w:rPr>
        <w:t>(.'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7"/>
          <w:w w:val="71"/>
          <w:position w:val="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17"/>
          <w:position w:val="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262626"/>
          <w:spacing w:val="0"/>
          <w:w w:val="100"/>
          <w:position w:val="1"/>
        </w:rPr>
      </w:r>
      <w:r>
        <w:rPr>
          <w:rFonts w:ascii="Times New Roman" w:hAnsi="Times New Roman" w:cs="Times New Roman" w:eastAsia="Times New Roman"/>
          <w:sz w:val="20"/>
          <w:szCs w:val="20"/>
          <w:color w:val="363636"/>
          <w:spacing w:val="0"/>
          <w:w w:val="117"/>
          <w:position w:val="0"/>
        </w:rPr>
        <w:t>Numrii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4165" w:space="1034"/>
            <w:col w:w="5181"/>
          </w:cols>
        </w:sectPr>
      </w:pPr>
      <w:rPr/>
    </w:p>
    <w:p>
      <w:pPr>
        <w:spacing w:before="5" w:after="0" w:line="220" w:lineRule="exact"/>
        <w:jc w:val="left"/>
        <w:rPr>
          <w:sz w:val="22"/>
          <w:szCs w:val="22"/>
        </w:rPr>
      </w:pPr>
      <w:rPr/>
      <w:r>
        <w:rPr/>
        <w:pict>
          <v:group style="position:absolute;margin-left:137.279999pt;margin-top:680.640015pt;width:386.880004pt;height:29.76pt;mso-position-horizontal-relative:page;mso-position-vertical-relative:page;z-index:-4054" coordorigin="2746,13613" coordsize="7738,595">
            <v:shape style="position:absolute;left:4685;top:13613;width:787;height:595" type="#_x0000_t75">
              <v:imagedata r:id="rId69" o:title=""/>
            </v:shape>
            <v:shape style="position:absolute;left:7661;top:13613;width:2822;height:595" type="#_x0000_t75">
              <v:imagedata r:id="rId70" o:title=""/>
            </v:shape>
            <v:group style="position:absolute;left:2755;top:13670;width:6029;height:2" coordorigin="2755,13670" coordsize="6029,2">
              <v:shape style="position:absolute;left:2755;top:13670;width:6029;height:2" coordorigin="2755,13670" coordsize="6029,0" path="m2755,13670l8784,13670e" filled="f" stroked="t" strokeweight=".96pt" strokecolor="#0F0F0F">
                <v:path arrowok="t"/>
              </v:shape>
            </v:group>
            <v:group style="position:absolute;left:2755;top:14160;width:1958;height:2" coordorigin="2755,14160" coordsize="1958,2">
              <v:shape style="position:absolute;left:2755;top:14160;width:1958;height:2" coordorigin="2755,14160" coordsize="1958,0" path="m2755,14160l4714,14160e" filled="f" stroked="t" strokeweight=".96pt" strokecolor="#131313">
                <v:path arrowok="t"/>
              </v:shape>
            </v:group>
            <w10:wrap type="none"/>
          </v:group>
        </w:pict>
      </w:r>
      <w:r>
        <w:rPr>
          <w:sz w:val="22"/>
          <w:szCs w:val="22"/>
        </w:rPr>
      </w:r>
    </w:p>
    <w:p>
      <w:pPr>
        <w:spacing w:before="0" w:after="0" w:line="240" w:lineRule="auto"/>
        <w:ind w:left="36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83.840009pt;height:24.57pt;mso-position-horizontal-relative:char;mso-position-vertical-relative:line" type="#_x0000_t75">
            <v:imagedata r:id="rId71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2572" w:right="-20"/>
        <w:jc w:val="left"/>
        <w:tabs>
          <w:tab w:pos="6880" w:val="left"/>
          <w:tab w:pos="83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07.351349pt;margin-top:1.954858pt;width:422.918919pt;height:.1pt;mso-position-horizontal-relative:page;mso-position-vertical-relative:paragraph;z-index:-4049" coordorigin="2147,39" coordsize="8458,2">
            <v:shape style="position:absolute;left:2147;top:39;width:8458;height:2" coordorigin="2147,39" coordsize="8458,0" path="m2147,39l10605,39e" filled="f" stroked="t" strokeweight=".648649pt" strokecolor="#000000">
              <v:path arrowok="t"/>
            </v:shape>
          </v:group>
          <w10:wrap type="none"/>
        </w:pict>
      </w:r>
      <w:r>
        <w:rPr/>
        <w:pict>
          <v:group style="position:absolute;margin-left:136.216217pt;margin-top:14.603507pt;width:394.054054pt;height:.1pt;mso-position-horizontal-relative:page;mso-position-vertical-relative:paragraph;z-index:-4048" coordorigin="2724,292" coordsize="7881,2">
            <v:shape style="position:absolute;left:2724;top:292;width:7881;height:2" coordorigin="2724,292" coordsize="7881,0" path="m2724,292l10605,292e" filled="f" stroked="t" strokeweight=".648649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3"/>
        </w:rPr>
        <w:t>transportit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</w:rPr>
        <w:t>blinduara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sherbimit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429" w:lineRule="exact"/>
        <w:ind w:left="1081" w:right="-20"/>
        <w:jc w:val="left"/>
        <w:tabs>
          <w:tab w:pos="1640" w:val="left"/>
          <w:tab w:pos="9540" w:val="left"/>
        </w:tabs>
        <w:rPr>
          <w:rFonts w:ascii="Arial" w:hAnsi="Arial" w:cs="Arial" w:eastAsia="Arial"/>
          <w:sz w:val="38"/>
          <w:szCs w:val="38"/>
        </w:rPr>
      </w:pPr>
      <w:rPr/>
      <w:r>
        <w:rPr/>
        <w:pict>
          <v:group style="position:absolute;margin-left:136.216217pt;margin-top:4.686669pt;width:394.054054pt;height:.1pt;mso-position-horizontal-relative:page;mso-position-vertical-relative:paragraph;z-index:-4047" coordorigin="2724,94" coordsize="7881,2">
            <v:shape style="position:absolute;left:2724;top:94;width:7881;height:2" coordorigin="2724,94" coordsize="7881,0" path="m2724,94l10605,94e" filled="f" stroked="t" strokeweight=".972973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38"/>
          <w:szCs w:val="38"/>
          <w:color w:val="030303"/>
          <w:w w:val="53"/>
          <w:position w:val="-1"/>
        </w:rPr>
      </w:r>
      <w:r>
        <w:rPr>
          <w:rFonts w:ascii="Arial" w:hAnsi="Arial" w:cs="Arial" w:eastAsia="Arial"/>
          <w:sz w:val="38"/>
          <w:szCs w:val="38"/>
          <w:color w:val="030303"/>
          <w:w w:val="53"/>
          <w:u w:val="single" w:color="000000"/>
          <w:position w:val="-1"/>
        </w:rPr>
        <w:t>I</w:t>
      </w:r>
      <w:r>
        <w:rPr>
          <w:rFonts w:ascii="Arial" w:hAnsi="Arial" w:cs="Arial" w:eastAsia="Arial"/>
          <w:sz w:val="38"/>
          <w:szCs w:val="38"/>
          <w:color w:val="030303"/>
          <w:w w:val="53"/>
          <w:u w:val="single" w:color="000000"/>
          <w:position w:val="-1"/>
        </w:rPr>
      </w:r>
      <w:r>
        <w:rPr>
          <w:rFonts w:ascii="Arial" w:hAnsi="Arial" w:cs="Arial" w:eastAsia="Arial"/>
          <w:sz w:val="38"/>
          <w:szCs w:val="38"/>
          <w:color w:val="030303"/>
          <w:w w:val="99"/>
          <w:u w:val="single" w:color="000000"/>
          <w:position w:val="-1"/>
        </w:rPr>
        <w:t> </w:t>
      </w:r>
      <w:r>
        <w:rPr>
          <w:rFonts w:ascii="Arial" w:hAnsi="Arial" w:cs="Arial" w:eastAsia="Arial"/>
          <w:sz w:val="38"/>
          <w:szCs w:val="38"/>
          <w:color w:val="030303"/>
          <w:w w:val="100"/>
          <w:u w:val="single" w:color="000000"/>
          <w:position w:val="-1"/>
        </w:rPr>
        <w:tab/>
      </w:r>
      <w:r>
        <w:rPr>
          <w:rFonts w:ascii="Arial" w:hAnsi="Arial" w:cs="Arial" w:eastAsia="Arial"/>
          <w:sz w:val="38"/>
          <w:szCs w:val="38"/>
          <w:color w:val="030303"/>
          <w:w w:val="100"/>
          <w:u w:val="single" w:color="000000"/>
          <w:position w:val="-1"/>
        </w:rPr>
      </w:r>
      <w:r>
        <w:rPr>
          <w:rFonts w:ascii="Arial" w:hAnsi="Arial" w:cs="Arial" w:eastAsia="Arial"/>
          <w:sz w:val="38"/>
          <w:szCs w:val="38"/>
          <w:color w:val="030303"/>
          <w:w w:val="35"/>
          <w:u w:val="single" w:color="000000"/>
          <w:position w:val="-1"/>
        </w:rPr>
        <w:t>I</w:t>
      </w:r>
      <w:r>
        <w:rPr>
          <w:rFonts w:ascii="Arial" w:hAnsi="Arial" w:cs="Arial" w:eastAsia="Arial"/>
          <w:sz w:val="38"/>
          <w:szCs w:val="38"/>
          <w:color w:val="030303"/>
          <w:w w:val="35"/>
          <w:u w:val="single" w:color="000000"/>
          <w:position w:val="-1"/>
        </w:rPr>
      </w:r>
      <w:r>
        <w:rPr>
          <w:rFonts w:ascii="Arial" w:hAnsi="Arial" w:cs="Arial" w:eastAsia="Arial"/>
          <w:sz w:val="38"/>
          <w:szCs w:val="38"/>
          <w:color w:val="030303"/>
          <w:w w:val="99"/>
          <w:u w:val="single" w:color="000000"/>
          <w:position w:val="-1"/>
        </w:rPr>
        <w:t> </w:t>
      </w:r>
      <w:r>
        <w:rPr>
          <w:rFonts w:ascii="Arial" w:hAnsi="Arial" w:cs="Arial" w:eastAsia="Arial"/>
          <w:sz w:val="38"/>
          <w:szCs w:val="38"/>
          <w:color w:val="030303"/>
          <w:w w:val="100"/>
          <w:u w:val="single" w:color="000000"/>
          <w:position w:val="-1"/>
        </w:rPr>
        <w:tab/>
      </w:r>
      <w:r>
        <w:rPr>
          <w:rFonts w:ascii="Arial" w:hAnsi="Arial" w:cs="Arial" w:eastAsia="Arial"/>
          <w:sz w:val="38"/>
          <w:szCs w:val="38"/>
          <w:color w:val="030303"/>
          <w:w w:val="100"/>
          <w:u w:val="single" w:color="000000"/>
          <w:position w:val="-1"/>
        </w:rPr>
      </w:r>
      <w:r>
        <w:rPr>
          <w:rFonts w:ascii="Arial" w:hAnsi="Arial" w:cs="Arial" w:eastAsia="Arial"/>
          <w:sz w:val="38"/>
          <w:szCs w:val="38"/>
          <w:color w:val="030303"/>
          <w:w w:val="100"/>
          <w:position w:val="-1"/>
        </w:rPr>
      </w:r>
      <w:r>
        <w:rPr>
          <w:rFonts w:ascii="Arial" w:hAnsi="Arial" w:cs="Arial" w:eastAsia="Arial"/>
          <w:sz w:val="38"/>
          <w:szCs w:val="38"/>
          <w:color w:val="000000"/>
          <w:w w:val="100"/>
          <w:position w:val="0"/>
        </w:rPr>
      </w:r>
    </w:p>
    <w:p>
      <w:pPr>
        <w:spacing w:before="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301" w:right="-20"/>
        <w:jc w:val="left"/>
        <w:tabs>
          <w:tab w:pos="64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37.773071pt;margin-top:11.295938pt;width:39.600002pt;height:.1pt;mso-position-horizontal-relative:page;mso-position-vertical-relative:paragraph;z-index:-4037" coordorigin="6755,226" coordsize="792,2">
            <v:shape style="position:absolute;left:6755;top:226;width:792;height:2" coordorigin="6755,226" coordsize="792,0" path="m6755,226l7547,226e" filled="f" stroked="t" strokeweight=".4pt" strokecolor="#020202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b.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</w:rPr>
        <w:t>Numri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4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5"/>
          <w:w w:val="14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1"/>
        </w:rPr>
        <w:t>punonjesve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5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sherbimit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1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9"/>
        </w:rPr>
        <w:t>certifikua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54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0" w:after="0" w:line="226" w:lineRule="exact"/>
        <w:ind w:left="130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75.722534pt;margin-top:11.795938pt;width:25.200001pt;height:.1pt;mso-position-horizontal-relative:page;mso-position-vertical-relative:paragraph;z-index:-4036" coordorigin="7514,236" coordsize="504,2">
            <v:shape style="position:absolute;left:7514;top:236;width:504;height:2" coordorigin="7514,236" coordsize="504,0" path="m7514,236l8018,236e" filled="f" stroked="t" strokeweight=".4pt" strokecolor="#020202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0"/>
          <w:position w:val="-1"/>
        </w:rPr>
        <w:t>c.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0"/>
          <w:w w:val="100"/>
          <w:position w:val="-1"/>
        </w:rPr>
        <w:t>   </w:t>
      </w:r>
      <w:r>
        <w:rPr>
          <w:rFonts w:ascii="Times New Roman" w:hAnsi="Times New Roman" w:cs="Times New Roman" w:eastAsia="Times New Roman"/>
          <w:sz w:val="19"/>
          <w:szCs w:val="19"/>
          <w:color w:val="030303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  <w:position w:val="-1"/>
        </w:rPr>
        <w:t>Numri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44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5"/>
          <w:w w:val="144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1"/>
          <w:position w:val="-1"/>
        </w:rPr>
        <w:t>punonjesve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5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1"/>
          <w:position w:val="-1"/>
        </w:rPr>
        <w:t>sherbimit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1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5"/>
          <w:position w:val="-1"/>
        </w:rPr>
        <w:t>detyre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  <w:position w:val="-1"/>
        </w:rPr>
        <w:t>"Truproj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9"/>
          <w:w w:val="111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0"/>
          <w:w w:val="163"/>
          <w:position w:val="-1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20" w:after="0" w:line="257" w:lineRule="auto"/>
        <w:ind w:left="1301" w:right="2878" w:firstLine="6"/>
        <w:jc w:val="left"/>
        <w:tabs>
          <w:tab w:pos="72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92.773193pt;margin-top:12.295938pt;width:29.850001pt;height:.1pt;mso-position-horizontal-relative:page;mso-position-vertical-relative:paragraph;z-index:-4035" coordorigin="7855,246" coordsize="597,2">
            <v:shape style="position:absolute;left:7855;top:246;width:597;height:2" coordorigin="7855,246" coordsize="597,0" path="m7855,246l8452,246e" filled="f" stroked="t" strokeweight=".4pt" strokecolor="#020202">
              <v:path arrowok="t"/>
            </v:shape>
          </v:group>
          <w10:wrap type="none"/>
        </w:pict>
      </w:r>
      <w:r>
        <w:rPr/>
        <w:pict>
          <v:group style="position:absolute;margin-left:387.684814pt;margin-top:24.944559pt;width:30.450001pt;height:.1pt;mso-position-horizontal-relative:page;mso-position-vertical-relative:paragraph;z-index:-4034" coordorigin="7754,499" coordsize="609,2">
            <v:shape style="position:absolute;left:7754;top:499;width:609;height:2" coordorigin="7754,499" coordsize="609,0" path="m7754,499l8363,499e" filled="f" stroked="t" strokeweight=".4pt" strokecolor="#020202">
              <v:path arrowok="t"/>
            </v:shape>
          </v:group>
          <w10:wrap type="none"/>
        </w:pict>
      </w:r>
      <w:r>
        <w:rPr/>
        <w:pict>
          <v:group style="position:absolute;margin-left:404.632233pt;margin-top:36.944557pt;width:34.925678pt;height:.1pt;mso-position-horizontal-relative:page;mso-position-vertical-relative:paragraph;z-index:-4033" coordorigin="8093,739" coordsize="699,2">
            <v:shape style="position:absolute;left:8093;top:739;width:699;height:2" coordorigin="8093,739" coordsize="699,0" path="m8093,739l8791,739e" filled="f" stroked="t" strokeweight=".4pt" strokecolor="#020202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26"/>
        </w:rPr>
        <w:t>d.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9"/>
          <w:w w:val="12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</w:rPr>
        <w:t>Numri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6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7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6"/>
        </w:rPr>
        <w:t>armeve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7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</w:rPr>
        <w:t>krahut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7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regjistrua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8"/>
          <w:w w:val="11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0"/>
          <w:w w:val="11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-5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</w:rPr>
        <w:t>sistemi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SIMA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2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2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</w:rPr>
        <w:t>Numri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6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7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6"/>
        </w:rPr>
        <w:t>armeve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7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brezit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0"/>
        </w:rPr>
        <w:t>regjistruara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2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sistemi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4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SIMA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5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50"/>
        </w:rPr>
        <w:t> </w:t>
      </w:r>
      <w:r>
        <w:rPr>
          <w:rFonts w:ascii="Arial" w:hAnsi="Arial" w:cs="Arial" w:eastAsia="Arial"/>
          <w:sz w:val="19"/>
          <w:szCs w:val="19"/>
          <w:color w:val="030303"/>
          <w:spacing w:val="0"/>
          <w:w w:val="133"/>
        </w:rPr>
        <w:t>f.</w:t>
      </w:r>
      <w:r>
        <w:rPr>
          <w:rFonts w:ascii="Arial" w:hAnsi="Arial" w:cs="Arial" w:eastAsia="Arial"/>
          <w:sz w:val="19"/>
          <w:szCs w:val="19"/>
          <w:color w:val="030303"/>
          <w:spacing w:val="0"/>
          <w:w w:val="133"/>
        </w:rPr>
        <w:t> </w:t>
      </w:r>
      <w:r>
        <w:rPr>
          <w:rFonts w:ascii="Arial" w:hAnsi="Arial" w:cs="Arial" w:eastAsia="Arial"/>
          <w:sz w:val="19"/>
          <w:szCs w:val="19"/>
          <w:color w:val="030303"/>
          <w:spacing w:val="49"/>
          <w:w w:val="13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</w:rPr>
        <w:t>Numri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4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5"/>
          <w:w w:val="14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1"/>
        </w:rPr>
        <w:t>punonjesve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5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pajisu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2"/>
        </w:rPr>
        <w:t>autorizim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4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mbajtje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5"/>
        </w:rPr>
        <w:t>arme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35" w:lineRule="exact"/>
        <w:ind w:left="1301" w:right="-20"/>
        <w:jc w:val="left"/>
        <w:tabs>
          <w:tab w:pos="43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34.270264pt;margin-top:23.147703pt;width:396.648649pt;height:.1pt;mso-position-horizontal-relative:page;mso-position-vertical-relative:paragraph;z-index:-4046" coordorigin="2685,463" coordsize="7933,2">
            <v:shape style="position:absolute;left:2685;top:463;width:7933;height:2" coordorigin="2685,463" coordsize="7933,0" path="m2685,463l10618,463e" filled="f" stroked="t" strokeweight=".324324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g.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1"/>
          <w:szCs w:val="21"/>
          <w:color w:val="030303"/>
          <w:spacing w:val="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  <w:position w:val="-1"/>
        </w:rPr>
        <w:t>Numri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2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mjeteve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  <w:position w:val="-1"/>
        </w:rPr>
        <w:t>speciale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5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5"/>
          <w:w w:val="111"/>
          <w:u w:val="single" w:color="020202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  <w:u w:val="single" w:color="020202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  <w:u w:val="single" w:color="020202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gjithsej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llojet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mjeteve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  <w:position w:val="-1"/>
        </w:rPr>
        <w:t>special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4"/>
          <w:w w:val="109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0"/>
          <w:w w:val="155"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-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q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  <w:position w:val="-1"/>
        </w:rPr>
        <w:t>administrim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0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NumType w:start="6523"/>
          <w:pgMar w:footer="973" w:header="720" w:top="1680" w:bottom="1160" w:left="1060" w:right="800"/>
          <w:footerReference w:type="default" r:id="rId72"/>
          <w:pgSz w:w="12240" w:h="15840"/>
        </w:sectPr>
      </w:pPr>
      <w:rPr/>
    </w:p>
    <w:p>
      <w:pPr>
        <w:spacing w:before="34" w:after="0" w:line="226" w:lineRule="exact"/>
        <w:ind w:left="1301" w:right="-7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30.378372pt;margin-top:-1.774861pt;width:391.783784pt;height:.1pt;mso-position-horizontal-relative:page;mso-position-vertical-relative:paragraph;z-index:-4045" coordorigin="2608,-35" coordsize="7836,2">
            <v:shape style="position:absolute;left:2608;top:-35;width:7836;height:2" coordorigin="2608,-35" coordsize="7836,0" path="m2608,-35l10443,-35e" filled="f" stroked="t" strokeweight=".324324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h.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3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  <w:position w:val="-1"/>
        </w:rPr>
        <w:t>Numri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44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37"/>
          <w:w w:val="144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  <w:position w:val="-1"/>
        </w:rPr>
        <w:t>automjeteve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3"/>
          <w:w w:val="11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1"/>
          <w:position w:val="-1"/>
        </w:rPr>
        <w:t>sherbimi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34" w:after="0" w:line="226" w:lineRule="exact"/>
        <w:ind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5"/>
          <w:position w:val="-1"/>
        </w:rPr>
        <w:t>gjithsej.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4484" w:space="879"/>
            <w:col w:w="5017"/>
          </w:cols>
        </w:sectPr>
      </w:pPr>
      <w:rPr/>
    </w:p>
    <w:p>
      <w:pPr>
        <w:spacing w:before="20" w:after="0" w:line="240" w:lineRule="auto"/>
        <w:ind w:left="1301" w:right="-20"/>
        <w:jc w:val="left"/>
        <w:tabs>
          <w:tab w:pos="1620" w:val="left"/>
          <w:tab w:pos="54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279.165497pt;margin-top:-.028403pt;width:39.600002pt;height:.1pt;mso-position-horizontal-relative:page;mso-position-vertical-relative:paragraph;z-index:-4032" coordorigin="5583,-1" coordsize="792,2">
            <v:shape style="position:absolute;left:5583;top:-1;width:792;height:2" coordorigin="5583,-1" coordsize="792,0" path="m5583,-1l6375,-1e" filled="f" stroked="t" strokeweight=".4pt" strokecolor="#020202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i.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</w:rPr>
        <w:t>Numri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44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7"/>
          <w:w w:val="14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automjeteve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7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0"/>
        </w:rPr>
        <w:t>blinduara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25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gjithsej.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977" w:right="-20"/>
        <w:jc w:val="left"/>
        <w:tabs>
          <w:tab w:pos="80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w w:val="118"/>
        </w:rPr>
        <w:t>III.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8"/>
        </w:rPr>
        <w:t>Kontrollet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</w:rPr>
        <w:t>ushtruara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5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4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5"/>
        </w:rPr>
        <w:t>DVP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</w:rPr>
        <w:t>gjate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</w:rPr>
        <w:t>ushtrimit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3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aktivitetit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5"/>
        </w:rPr>
        <w:t>gjithsej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3" w:after="0" w:line="226" w:lineRule="exact"/>
        <w:ind w:left="1301" w:right="-20"/>
        <w:jc w:val="left"/>
        <w:tabs>
          <w:tab w:pos="67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61616"/>
          <w:w w:val="121"/>
          <w:position w:val="-1"/>
        </w:rPr>
        <w:t>a.</w:t>
      </w:r>
      <w:r>
        <w:rPr>
          <w:rFonts w:ascii="Times New Roman" w:hAnsi="Times New Roman" w:cs="Times New Roman" w:eastAsia="Times New Roman"/>
          <w:sz w:val="19"/>
          <w:szCs w:val="19"/>
          <w:color w:val="161616"/>
          <w:w w:val="100"/>
          <w:position w:val="-1"/>
        </w:rPr>
        <w:t>   </w:t>
      </w:r>
      <w:r>
        <w:rPr>
          <w:rFonts w:ascii="Times New Roman" w:hAnsi="Times New Roman" w:cs="Times New Roman" w:eastAsia="Times New Roman"/>
          <w:sz w:val="19"/>
          <w:szCs w:val="19"/>
          <w:color w:val="161616"/>
          <w:spacing w:val="-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0"/>
          <w:position w:val="-1"/>
        </w:rPr>
        <w:t>Masat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  <w:position w:val="-1"/>
        </w:rPr>
        <w:t>administrative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8"/>
          <w:position w:val="-1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6"/>
          <w:position w:val="-1"/>
        </w:rPr>
        <w:t>dhena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5"/>
          <w:position w:val="-1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7"/>
          <w:position w:val="-1"/>
        </w:rPr>
        <w:t>DVP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6"/>
          <w:position w:val="-1"/>
        </w:rPr>
        <w:t>gjithsej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4" w:after="0" w:line="240" w:lineRule="auto"/>
        <w:ind w:left="977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IV.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Ngjar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9"/>
          <w:w w:val="10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22"/>
        </w:rPr>
        <w:t>ndodhura: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27" w:lineRule="exact"/>
        <w:ind w:left="1301" w:right="-20"/>
        <w:jc w:val="left"/>
        <w:tabs>
          <w:tab w:pos="91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18.054054pt;margin-top:23.945013pt;width:416.432432pt;height:.1pt;mso-position-horizontal-relative:page;mso-position-vertical-relative:paragraph;z-index:-4044" coordorigin="2361,479" coordsize="8329,2">
            <v:shape style="position:absolute;left:2361;top:479;width:8329;height:2" coordorigin="2361,479" coordsize="8329,0" path="m2361,479l10690,479e" filled="f" stroked="t" strokeweight=".324324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161616"/>
          <w:spacing w:val="0"/>
          <w:w w:val="100"/>
        </w:rPr>
        <w:t>a.</w:t>
      </w:r>
      <w:r>
        <w:rPr>
          <w:rFonts w:ascii="Times New Roman" w:hAnsi="Times New Roman" w:cs="Times New Roman" w:eastAsia="Times New Roman"/>
          <w:sz w:val="19"/>
          <w:szCs w:val="19"/>
          <w:color w:val="161616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19"/>
          <w:szCs w:val="19"/>
          <w:color w:val="161616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Ngjarja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5"/>
          <w:w w:val="100"/>
          <w:u w:val="single" w:color="0202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020202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257"/>
        </w:rPr>
        <w:t>_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6" w:lineRule="exact"/>
        <w:ind w:left="130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18.054054pt;margin-top:-1.204601pt;width:406.378378pt;height:.1pt;mso-position-horizontal-relative:page;mso-position-vertical-relative:paragraph;z-index:-4043" coordorigin="2361,-24" coordsize="8128,2">
            <v:shape style="position:absolute;left:2361;top:-24;width:8128;height:2" coordorigin="2361,-24" coordsize="8128,0" path="m2361,-24l10489,-24e" filled="f" stroked="t" strokeweight=".324324pt" strokecolor="#000000">
              <v:path arrowok="t"/>
            </v:shape>
          </v:group>
          <w10:wrap type="none"/>
        </w:pict>
      </w:r>
      <w:r>
        <w:rPr/>
        <w:pict>
          <v:group style="position:absolute;margin-left:252.267578pt;margin-top:11.295938pt;width:267.127040pt;height:.1pt;mso-position-horizontal-relative:page;mso-position-vertical-relative:paragraph;z-index:-4031" coordorigin="5045,226" coordsize="5343,2">
            <v:shape style="position:absolute;left:5045;top:226;width:5343;height:2" coordorigin="5045,226" coordsize="5343,0" path="m5045,226l10388,226e" filled="f" stroked="t" strokeweight=".4pt" strokecolor="#020202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b.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3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Masat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-2"/>
          <w:w w:val="114"/>
          <w:position w:val="-1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  <w:position w:val="-1"/>
        </w:rPr>
        <w:t>arra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3"/>
          <w:w w:val="114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8"/>
          <w:position w:val="-1"/>
        </w:rPr>
        <w:t>ngjarjet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4" w:after="0" w:line="226" w:lineRule="exact"/>
        <w:ind w:left="983" w:right="-20"/>
        <w:jc w:val="left"/>
        <w:tabs>
          <w:tab w:pos="16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423.999756pt;margin-top:12.995937pt;width:39.751354pt;height:.1pt;mso-position-horizontal-relative:page;mso-position-vertical-relative:paragraph;z-index:-4030" coordorigin="8480,260" coordsize="795,2">
            <v:shape style="position:absolute;left:8480;top:260;width:795;height:2" coordorigin="8480,260" coordsize="795,0" path="m8480,260l9275,260e" filled="f" stroked="t" strokeweight=".4pt" strokecolor="#7D7D7D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V.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3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8"/>
          <w:position w:val="-1"/>
        </w:rPr>
        <w:t>Shlyerje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8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4"/>
          <w:w w:val="108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  <w:position w:val="-1"/>
        </w:rPr>
        <w:t>detyrimeve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6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  <w:position w:val="-1"/>
        </w:rPr>
        <w:t>financiare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9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3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DVP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sipa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  <w:position w:val="-1"/>
        </w:rPr>
        <w:t>kerkes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3"/>
          <w:w w:val="10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3"/>
          <w:w w:val="109"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"/>
          <w:w w:val="10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6"/>
          <w:position w:val="-1"/>
        </w:rPr>
        <w:t>hgjit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4" w:after="0" w:line="250" w:lineRule="auto"/>
        <w:ind w:left="1625" w:right="707" w:firstLine="-642"/>
        <w:jc w:val="left"/>
        <w:tabs>
          <w:tab w:pos="1620" w:val="left"/>
          <w:tab w:pos="48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VI.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21"/>
        </w:rPr>
        <w:t>Numri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9"/>
          <w:w w:val="12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2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9"/>
          <w:w w:val="12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0"/>
        </w:rPr>
        <w:t>aktiviteteve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28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</w:rPr>
        <w:t>veprimtarive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0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social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</w:rPr>
        <w:t>kulturore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8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</w:rPr>
        <w:t>sportive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2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"/>
          <w:w w:val="11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fetare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</w:rPr>
        <w:t>pohtike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9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0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4"/>
        </w:rPr>
        <w:t>siguruara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3"/>
        </w:rPr>
        <w:t>ng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12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3"/>
        </w:rPr>
        <w:t>SHPSF-ja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7D7D7D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7D7D7D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  <w:u w:val="single" w:color="7D7D7D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4" w:after="0" w:line="240" w:lineRule="auto"/>
        <w:ind w:left="983" w:right="-20"/>
        <w:jc w:val="left"/>
        <w:tabs>
          <w:tab w:pos="1620" w:val="left"/>
          <w:tab w:pos="88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01.837837pt;margin-top:24.819731pt;width:431.351351pt;height:.1pt;mso-position-horizontal-relative:page;mso-position-vertical-relative:paragraph;z-index:-4042" coordorigin="2037,496" coordsize="8627,2">
            <v:shape style="position:absolute;left:2037;top:496;width:8627;height:2" coordorigin="2037,496" coordsize="8627,0" path="m2037,496l10664,496e" filled="f" stroked="t" strokeweight=".324324pt" strokecolor="#000000">
              <v:path arrowok="t"/>
            </v:shape>
          </v:group>
          <w10:wrap type="none"/>
        </w:pict>
      </w:r>
      <w:r>
        <w:rPr/>
        <w:pict>
          <v:group style="position:absolute;margin-left:101.837837pt;margin-top:37.144054pt;width:432.324324pt;height:.1pt;mso-position-horizontal-relative:page;mso-position-vertical-relative:paragraph;z-index:-4041" coordorigin="2037,743" coordsize="8646,2">
            <v:shape style="position:absolute;left:2037;top:743;width:8646;height:2" coordorigin="2037,743" coordsize="8646,0" path="m2037,743l10683,743e" filled="f" stroked="t" strokeweight=".324324pt" strokecolor="#000000">
              <v:path arrowok="t"/>
            </v:shape>
          </v:group>
          <w10:wrap type="none"/>
        </w:pict>
      </w:r>
      <w:r>
        <w:rPr/>
        <w:pict>
          <v:group style="position:absolute;margin-left:101.837837pt;margin-top:49.46838pt;width:431.351351pt;height:.1pt;mso-position-horizontal-relative:page;mso-position-vertical-relative:paragraph;z-index:-4040" coordorigin="2037,989" coordsize="8627,2">
            <v:shape style="position:absolute;left:2037;top:989;width:8627;height:2" coordorigin="2037,989" coordsize="8627,0" path="m2037,989l10664,989e" filled="f" stroked="t" strokeweight=".324324pt" strokecolor="#000000">
              <v:path arrowok="t"/>
            </v:shape>
          </v:group>
          <w10:wrap type="none"/>
        </w:pict>
      </w:r>
      <w:r>
        <w:rPr/>
        <w:pict>
          <v:group style="position:absolute;margin-left:101.837837pt;margin-top:61.792706pt;width:431.351351pt;height:.1pt;mso-position-horizontal-relative:page;mso-position-vertical-relative:paragraph;z-index:-4039" coordorigin="2037,1236" coordsize="8627,2">
            <v:shape style="position:absolute;left:2037;top:1236;width:8627;height:2" coordorigin="2037,1236" coordsize="8627,0" path="m2037,1236l10664,1236e" filled="f" stroked="t" strokeweight=".324324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VII.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</w:rPr>
        <w:t>Vleresimi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4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</w:rPr>
        <w:t>permbledhe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12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performance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6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4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11"/>
        </w:rPr>
        <w:t>SHPSF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25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8"/>
          <w:w w:val="184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42"/>
          <w:w w:val="184"/>
          <w:u w:val="single" w:color="020202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84"/>
          <w:u w:val="single" w:color="020202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84"/>
          <w:u w:val="single" w:color="020202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0"/>
          <w:w w:val="184"/>
        </w:rPr>
      </w:r>
      <w:r>
        <w:rPr>
          <w:rFonts w:ascii="Times New Roman" w:hAnsi="Times New Roman" w:cs="Times New Roman" w:eastAsia="Times New Roman"/>
          <w:sz w:val="20"/>
          <w:szCs w:val="20"/>
          <w:color w:val="161616"/>
          <w:spacing w:val="-16"/>
          <w:w w:val="174"/>
        </w:rPr>
        <w:t>"</w:t>
      </w:r>
      <w:r>
        <w:rPr>
          <w:rFonts w:ascii="Times New Roman" w:hAnsi="Times New Roman" w:cs="Times New Roman" w:eastAsia="Times New Roman"/>
          <w:sz w:val="20"/>
          <w:szCs w:val="20"/>
          <w:color w:val="333333"/>
          <w:spacing w:val="0"/>
          <w:w w:val="189"/>
        </w:rPr>
        <w:t>·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4756" w:right="4157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245.189194pt;margin-top:38.687294pt;width:163.783784pt;height:.1pt;mso-position-horizontal-relative:page;mso-position-vertical-relative:paragraph;z-index:-4038" coordorigin="4904,774" coordsize="3276,2">
            <v:shape style="position:absolute;left:4904;top:774;width:3276;height:2" coordorigin="4904,774" coordsize="3276,0" path="m4904,774l8179,774e" filled="f" stroked="t" strokeweight=".324324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030303"/>
          <w:spacing w:val="0"/>
          <w:w w:val="145"/>
        </w:rPr>
        <w:t>DREJTORI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826"/>
        <w:jc w:val="right"/>
        <w:rPr>
          <w:rFonts w:ascii="Arial" w:hAnsi="Arial" w:cs="Arial" w:eastAsia="Arial"/>
          <w:sz w:val="17"/>
          <w:szCs w:val="17"/>
        </w:rPr>
      </w:pPr>
      <w:rPr/>
      <w:r>
        <w:rPr/>
        <w:pict>
          <v:group style="position:absolute;margin-left:59.348007pt;margin-top:-42.974468pt;width:506.352132pt;height:.1pt;mso-position-horizontal-relative:page;mso-position-vertical-relative:paragraph;z-index:-4029" coordorigin="1187,-859" coordsize="10127,2">
            <v:shape style="position:absolute;left:1187;top:-859;width:10127;height:2" coordorigin="1187,-859" coordsize="10127,0" path="m1187,-859l11314,-859e" filled="f" stroked="t" strokeweight="1.683631pt" strokecolor="#000000">
              <v:path arrowok="t"/>
            </v:shape>
          </v:group>
          <w10:wrap type="none"/>
        </w:pict>
      </w:r>
      <w:r>
        <w:rPr/>
        <w:pict>
          <v:group style="position:absolute;margin-left:483.202209pt;margin-top:-4.658679pt;width:55.559835pt;height:.1pt;mso-position-horizontal-relative:page;mso-position-vertical-relative:paragraph;z-index:-4028" coordorigin="9664,-93" coordsize="1111,2">
            <v:shape style="position:absolute;left:9664;top:-93;width:1111;height:2" coordorigin="9664,-93" coordsize="1111,0" path="m9664,-93l10775,-93e" filled="f" stroked="t" strokeweight=".841816pt" strokecolor="#000000">
              <v:path arrowok="t"/>
            </v:shape>
          </v:group>
          <w10:wrap type="none"/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96.8088pt;margin-top:-17.121506pt;width:206.24485pt;height:72pt;mso-position-horizontal-relative:page;mso-position-vertical-relative:paragraph;z-index:-4024" type="#_x0000_t202" filled="f" stroked="f">
            <v:textbox inset="0,0,0,0">
              <w:txbxContent>
                <w:p>
                  <w:pPr>
                    <w:spacing w:before="0" w:after="0" w:line="1440" w:lineRule="exact"/>
                    <w:ind w:right="-256"/>
                    <w:jc w:val="left"/>
                    <w:tabs>
                      <w:tab w:pos="4060" w:val="left"/>
                    </w:tabs>
                    <w:rPr>
                      <w:rFonts w:ascii="Times New Roman" w:hAnsi="Times New Roman" w:cs="Times New Roman" w:eastAsia="Times New Roman"/>
                      <w:sz w:val="144"/>
                      <w:szCs w:val="144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144"/>
                      <w:szCs w:val="144"/>
                      <w:color w:val="050505"/>
                      <w:position w:val="-1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144"/>
                      <w:szCs w:val="144"/>
                      <w:color w:val="050505"/>
                      <w:u w:val="thick" w:color="040404"/>
                      <w:position w:val="-1"/>
                    </w:rPr>
                    <w:t> </w:t>
                  </w:r>
                  <w:r>
                    <w:rPr>
                      <w:rFonts w:ascii="Times New Roman" w:hAnsi="Times New Roman" w:cs="Times New Roman" w:eastAsia="Times New Roman"/>
                      <w:sz w:val="144"/>
                      <w:szCs w:val="144"/>
                      <w:color w:val="050505"/>
                      <w:u w:val="thick" w:color="040404"/>
                      <w:position w:val="-1"/>
                    </w:rPr>
                    <w:tab/>
                  </w:r>
                  <w:r>
                    <w:rPr>
                      <w:rFonts w:ascii="Times New Roman" w:hAnsi="Times New Roman" w:cs="Times New Roman" w:eastAsia="Times New Roman"/>
                      <w:sz w:val="144"/>
                      <w:szCs w:val="144"/>
                      <w:color w:val="050505"/>
                      <w:u w:val="thick" w:color="040404"/>
                      <w:position w:val="-1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144"/>
                      <w:szCs w:val="144"/>
                      <w:color w:val="050505"/>
                      <w:position w:val="-1"/>
                    </w:rPr>
                  </w:r>
                  <w:r>
                    <w:rPr>
                      <w:rFonts w:ascii="Times New Roman" w:hAnsi="Times New Roman" w:cs="Times New Roman" w:eastAsia="Times New Roman"/>
                      <w:sz w:val="144"/>
                      <w:szCs w:val="144"/>
                      <w:color w:val="050505"/>
                      <w:spacing w:val="-500"/>
                      <w:w w:val="340"/>
                      <w:position w:val="-1"/>
                    </w:rPr>
                    <w:t>,</w:t>
                  </w:r>
                  <w:r>
                    <w:rPr>
                      <w:rFonts w:ascii="Times New Roman" w:hAnsi="Times New Roman" w:cs="Times New Roman" w:eastAsia="Times New Roman"/>
                      <w:sz w:val="144"/>
                      <w:szCs w:val="144"/>
                      <w:color w:val="000000"/>
                      <w:spacing w:val="0"/>
                      <w:w w:val="100"/>
                      <w:position w:val="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Model</w:t>
      </w:r>
      <w:r>
        <w:rPr>
          <w:rFonts w:ascii="Arial" w:hAnsi="Arial" w:cs="Arial" w:eastAsia="Arial"/>
          <w:sz w:val="17"/>
          <w:szCs w:val="17"/>
          <w:color w:val="1C1C1C"/>
          <w:spacing w:val="0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1C1C1C"/>
          <w:spacing w:val="14"/>
          <w:w w:val="100"/>
          <w:i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14"/>
          <w:i/>
        </w:rPr>
        <w:t>19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5705" w:right="-20"/>
        <w:jc w:val="left"/>
        <w:tabs>
          <w:tab w:pos="8920" w:val="left"/>
        </w:tabs>
        <w:rPr>
          <w:rFonts w:ascii="Times New Roman" w:hAnsi="Times New Roman" w:cs="Times New Roman" w:eastAsia="Times New Roman"/>
          <w:sz w:val="54"/>
          <w:szCs w:val="54"/>
        </w:rPr>
      </w:pPr>
      <w:rPr/>
      <w:r>
        <w:rPr/>
        <w:pict>
          <v:group style="position:absolute;margin-left:483.202209pt;margin-top:1.207034pt;width:55.559835pt;height:.1pt;mso-position-horizontal-relative:page;mso-position-vertical-relative:paragraph;z-index:-4027" coordorigin="9664,24" coordsize="1111,2">
            <v:shape style="position:absolute;left:9664;top:24;width:1111;height:2" coordorigin="9664,24" coordsize="1111,0" path="m9664,24l10775,24e" filled="f" stroked="t" strokeweight=".841816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54"/>
          <w:szCs w:val="54"/>
          <w:color w:val="050505"/>
        </w:rPr>
      </w:r>
      <w:r>
        <w:rPr>
          <w:rFonts w:ascii="Times New Roman" w:hAnsi="Times New Roman" w:cs="Times New Roman" w:eastAsia="Times New Roman"/>
          <w:sz w:val="54"/>
          <w:szCs w:val="54"/>
          <w:color w:val="050505"/>
          <w:u w:val="thick" w:color="040404"/>
        </w:rPr>
        <w:t> </w:t>
      </w:r>
      <w:r>
        <w:rPr>
          <w:rFonts w:ascii="Times New Roman" w:hAnsi="Times New Roman" w:cs="Times New Roman" w:eastAsia="Times New Roman"/>
          <w:sz w:val="54"/>
          <w:szCs w:val="54"/>
          <w:color w:val="050505"/>
          <w:u w:val="thick" w:color="040404"/>
        </w:rPr>
        <w:tab/>
      </w:r>
      <w:r>
        <w:rPr>
          <w:rFonts w:ascii="Times New Roman" w:hAnsi="Times New Roman" w:cs="Times New Roman" w:eastAsia="Times New Roman"/>
          <w:sz w:val="54"/>
          <w:szCs w:val="54"/>
          <w:color w:val="050505"/>
          <w:u w:val="thick" w:color="040404"/>
        </w:rPr>
      </w:r>
      <w:r>
        <w:rPr>
          <w:rFonts w:ascii="Times New Roman" w:hAnsi="Times New Roman" w:cs="Times New Roman" w:eastAsia="Times New Roman"/>
          <w:sz w:val="54"/>
          <w:szCs w:val="54"/>
          <w:color w:val="050505"/>
        </w:rPr>
      </w:r>
      <w:r>
        <w:rPr>
          <w:rFonts w:ascii="Times New Roman" w:hAnsi="Times New Roman" w:cs="Times New Roman" w:eastAsia="Times New Roman"/>
          <w:sz w:val="54"/>
          <w:szCs w:val="54"/>
          <w:color w:val="050505"/>
          <w:spacing w:val="0"/>
          <w:w w:val="296"/>
        </w:rPr>
        <w:t>_</w:t>
      </w:r>
      <w:r>
        <w:rPr>
          <w:rFonts w:ascii="Times New Roman" w:hAnsi="Times New Roman" w:cs="Times New Roman" w:eastAsia="Times New Roman"/>
          <w:sz w:val="54"/>
          <w:szCs w:val="54"/>
          <w:color w:val="000000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43" w:after="0" w:line="291" w:lineRule="auto"/>
        <w:ind w:left="2579" w:right="2249" w:firstLine="39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Arial" w:hAnsi="Arial" w:cs="Arial" w:eastAsia="Arial"/>
          <w:sz w:val="13"/>
          <w:szCs w:val="13"/>
          <w:color w:val="050505"/>
          <w:spacing w:val="0"/>
          <w:w w:val="179"/>
        </w:rPr>
        <w:t>REPUBLIKA</w:t>
      </w:r>
      <w:r>
        <w:rPr>
          <w:rFonts w:ascii="Arial" w:hAnsi="Arial" w:cs="Arial" w:eastAsia="Arial"/>
          <w:sz w:val="13"/>
          <w:szCs w:val="13"/>
          <w:color w:val="050505"/>
          <w:spacing w:val="0"/>
          <w:w w:val="179"/>
        </w:rPr>
        <w:t> </w:t>
      </w:r>
      <w:r>
        <w:rPr>
          <w:rFonts w:ascii="Arial" w:hAnsi="Arial" w:cs="Arial" w:eastAsia="Arial"/>
          <w:sz w:val="13"/>
          <w:szCs w:val="13"/>
          <w:color w:val="050505"/>
          <w:spacing w:val="15"/>
          <w:w w:val="179"/>
        </w:rPr>
        <w:t> </w:t>
      </w:r>
      <w:r>
        <w:rPr>
          <w:rFonts w:ascii="Arial" w:hAnsi="Arial" w:cs="Arial" w:eastAsia="Arial"/>
          <w:sz w:val="13"/>
          <w:szCs w:val="13"/>
          <w:color w:val="050505"/>
          <w:spacing w:val="0"/>
          <w:w w:val="100"/>
        </w:rPr>
        <w:t>E</w:t>
      </w:r>
      <w:r>
        <w:rPr>
          <w:rFonts w:ascii="Arial" w:hAnsi="Arial" w:cs="Arial" w:eastAsia="Arial"/>
          <w:sz w:val="13"/>
          <w:szCs w:val="13"/>
          <w:color w:val="050505"/>
          <w:spacing w:val="0"/>
          <w:w w:val="100"/>
        </w:rPr>
        <w:t>   </w:t>
      </w:r>
      <w:r>
        <w:rPr>
          <w:rFonts w:ascii="Arial" w:hAnsi="Arial" w:cs="Arial" w:eastAsia="Arial"/>
          <w:sz w:val="13"/>
          <w:szCs w:val="13"/>
          <w:color w:val="050505"/>
          <w:spacing w:val="20"/>
          <w:w w:val="100"/>
        </w:rPr>
        <w:t> </w:t>
      </w:r>
      <w:r>
        <w:rPr>
          <w:rFonts w:ascii="Arial" w:hAnsi="Arial" w:cs="Arial" w:eastAsia="Arial"/>
          <w:sz w:val="13"/>
          <w:szCs w:val="13"/>
          <w:color w:val="1C1C1C"/>
          <w:spacing w:val="0"/>
          <w:w w:val="179"/>
        </w:rPr>
        <w:t>SHQIPERISE</w:t>
      </w:r>
      <w:r>
        <w:rPr>
          <w:rFonts w:ascii="Arial" w:hAnsi="Arial" w:cs="Arial" w:eastAsia="Arial"/>
          <w:sz w:val="13"/>
          <w:szCs w:val="13"/>
          <w:color w:val="1C1C1C"/>
          <w:spacing w:val="0"/>
          <w:w w:val="179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50505"/>
          <w:spacing w:val="0"/>
          <w:w w:val="128"/>
        </w:rPr>
        <w:t>MINISTRI</w:t>
      </w:r>
      <w:r>
        <w:rPr>
          <w:rFonts w:ascii="Times New Roman" w:hAnsi="Times New Roman" w:cs="Times New Roman" w:eastAsia="Times New Roman"/>
          <w:sz w:val="23"/>
          <w:szCs w:val="23"/>
          <w:color w:val="050505"/>
          <w:spacing w:val="0"/>
          <w:w w:val="128"/>
        </w:rPr>
        <w:t>A</w:t>
      </w:r>
      <w:r>
        <w:rPr>
          <w:rFonts w:ascii="Times New Roman" w:hAnsi="Times New Roman" w:cs="Times New Roman" w:eastAsia="Times New Roman"/>
          <w:sz w:val="23"/>
          <w:szCs w:val="23"/>
          <w:color w:val="050505"/>
          <w:spacing w:val="25"/>
          <w:w w:val="128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C1C1C"/>
          <w:spacing w:val="0"/>
          <w:w w:val="128"/>
        </w:rPr>
        <w:t>E</w:t>
      </w:r>
      <w:r>
        <w:rPr>
          <w:rFonts w:ascii="Times New Roman" w:hAnsi="Times New Roman" w:cs="Times New Roman" w:eastAsia="Times New Roman"/>
          <w:sz w:val="23"/>
          <w:szCs w:val="23"/>
          <w:color w:val="1C1C1C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1C1C1C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50505"/>
          <w:spacing w:val="0"/>
          <w:w w:val="129"/>
        </w:rPr>
        <w:t>PUNEVE</w:t>
      </w:r>
      <w:r>
        <w:rPr>
          <w:rFonts w:ascii="Times New Roman" w:hAnsi="Times New Roman" w:cs="Times New Roman" w:eastAsia="Times New Roman"/>
          <w:sz w:val="23"/>
          <w:szCs w:val="23"/>
          <w:color w:val="050505"/>
          <w:spacing w:val="4"/>
          <w:w w:val="129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50505"/>
          <w:spacing w:val="0"/>
          <w:w w:val="129"/>
        </w:rPr>
        <w:t>TE</w:t>
      </w:r>
      <w:r>
        <w:rPr>
          <w:rFonts w:ascii="Times New Roman" w:hAnsi="Times New Roman" w:cs="Times New Roman" w:eastAsia="Times New Roman"/>
          <w:sz w:val="23"/>
          <w:szCs w:val="23"/>
          <w:color w:val="050505"/>
          <w:spacing w:val="46"/>
          <w:w w:val="129"/>
        </w:rPr>
        <w:t> </w:t>
      </w:r>
      <w:r>
        <w:rPr>
          <w:rFonts w:ascii="Times New Roman" w:hAnsi="Times New Roman" w:cs="Times New Roman" w:eastAsia="Times New Roman"/>
          <w:sz w:val="23"/>
          <w:szCs w:val="23"/>
          <w:color w:val="050505"/>
          <w:spacing w:val="0"/>
          <w:w w:val="129"/>
        </w:rPr>
        <w:t>BRENDSHME</w:t>
      </w:r>
      <w:r>
        <w:rPr>
          <w:rFonts w:ascii="Times New Roman" w:hAnsi="Times New Roman" w:cs="Times New Roman" w:eastAsia="Times New Roman"/>
          <w:sz w:val="23"/>
          <w:szCs w:val="23"/>
          <w:color w:val="050505"/>
          <w:spacing w:val="-30"/>
          <w:w w:val="12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5"/>
        </w:rPr>
        <w:t>Drejtoria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20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3"/>
        </w:rPr>
        <w:t>Pergjithshme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15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3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1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3"/>
        </w:rPr>
        <w:t>Policise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26"/>
          <w:w w:val="113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20"/>
        </w:rPr>
        <w:t>Shtetit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190" w:lineRule="exact"/>
        <w:ind w:left="3489" w:right="3070"/>
        <w:jc w:val="center"/>
        <w:tabs>
          <w:tab w:pos="71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50505"/>
          <w:w w:val="115"/>
        </w:rPr>
        <w:t>Drejtoria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4"/>
        </w:rPr>
        <w:t>Ven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5"/>
        </w:rPr>
        <w:t>d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6"/>
        </w:rPr>
        <w:t>or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5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26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2"/>
        </w:rPr>
        <w:t>Policise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00"/>
          <w:u w:val="single" w:color="04040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00"/>
          <w:u w:val="single" w:color="040404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00"/>
          <w:u w:val="single" w:color="040404"/>
        </w:rPr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Mar w:header="720" w:footer="973" w:top="1420" w:bottom="1160" w:left="1080" w:right="800"/>
          <w:headerReference w:type="default" r:id="rId73"/>
          <w:pgSz w:w="12240" w:h="15840"/>
        </w:sectPr>
      </w:pPr>
      <w:rPr/>
    </w:p>
    <w:p>
      <w:pPr>
        <w:spacing w:before="34" w:after="0" w:line="226" w:lineRule="exact"/>
        <w:ind w:left="1159" w:right="-70"/>
        <w:jc w:val="left"/>
        <w:tabs>
          <w:tab w:pos="22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position w:val="-1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0"/>
          <w:w w:val="100"/>
          <w:u w:val="single" w:color="040404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7"/>
          <w:position w:val="-1"/>
        </w:rPr>
        <w:t>Prot.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34" w:after="0" w:line="226" w:lineRule="exact"/>
        <w:ind w:right="-20"/>
        <w:jc w:val="left"/>
        <w:tabs>
          <w:tab w:pos="6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color w:val="313131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13131"/>
          <w:u w:val="single" w:color="040404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u w:val="single" w:color="040404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313131"/>
          <w:u w:val="single" w:color="040404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13131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313131"/>
          <w:w w:val="173"/>
          <w:position w:val="-1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3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65"/>
          <w:position w:val="-1"/>
        </w:rPr>
        <w:t>me._._.20_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80" w:right="800"/>
          <w:cols w:num="2" w:equalWidth="0">
            <w:col w:w="2706" w:space="4447"/>
            <w:col w:w="3207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4" w:after="0" w:line="240" w:lineRule="auto"/>
        <w:ind w:left="4643" w:right="4233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37"/>
        </w:rPr>
        <w:t>VERTETIM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62" w:right="3630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Pe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16"/>
        </w:rPr>
        <w:t>pranimi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16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25"/>
          <w:w w:val="116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13"/>
        </w:rPr>
        <w:t>dokumenteve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89" w:lineRule="auto"/>
        <w:ind w:left="1151" w:right="731" w:firstLine="8"/>
        <w:jc w:val="left"/>
        <w:tabs>
          <w:tab w:pos="5600" w:val="left"/>
          <w:tab w:pos="74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ane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cilit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vertetojme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bazua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hgji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</w:rPr>
        <w:t>75/2014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10.07.2014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"Pe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8"/>
        </w:rPr>
        <w:t>sherbimi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8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3"/>
          <w:w w:val="10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11"/>
        </w:rPr>
        <w:t>privat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1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sigurise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fizike"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10"/>
        </w:rPr>
        <w:t>udhezimi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1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13"/>
          <w:w w:val="11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MP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4"/>
          <w:w w:val="100"/>
          <w:u w:val="single" w:color="0404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55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38"/>
          <w:w w:val="15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20"/>
          <w:w w:val="100"/>
          <w:u w:val="single" w:color="0404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17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23" w:right="715"/>
        <w:jc w:val="center"/>
        <w:tabs>
          <w:tab w:pos="4480" w:val="left"/>
          <w:tab w:pos="6760" w:val="left"/>
          <w:tab w:pos="954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C1C1C"/>
          <w:w w:val="129"/>
          <w:i/>
        </w:rPr>
        <w:t>Z.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w w:val="128"/>
          <w:i/>
        </w:rPr>
        <w:t>j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2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10"/>
        </w:rPr>
        <w:t>Znj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1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11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26"/>
        </w:rPr>
        <w:t>,me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24"/>
        </w:rPr>
        <w:t>date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25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22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2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23"/>
        </w:rPr>
        <w:t>dor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4"/>
          <w:w w:val="122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313131"/>
          <w:spacing w:val="-5"/>
          <w:w w:val="123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24"/>
        </w:rPr>
        <w:t>ua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25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2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1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54" w:after="0" w:line="240" w:lineRule="auto"/>
        <w:ind w:left="115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50505"/>
          <w:w w:val="364"/>
        </w:rPr>
        <w:t>--------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"/>
          <w:w w:val="364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19"/>
        </w:rPr>
        <w:t>dokumentet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18"/>
        </w:rPr>
        <w:t>meposhtme: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782" w:right="-20"/>
        <w:jc w:val="left"/>
        <w:tabs>
          <w:tab w:pos="5800" w:val="left"/>
        </w:tabs>
        <w:rPr>
          <w:rFonts w:ascii="Courier New" w:hAnsi="Courier New" w:cs="Courier New" w:eastAsia="Courier New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color w:val="1C1C1C"/>
          <w:w w:val="80"/>
        </w:rPr>
        <w:t>1</w:t>
      </w:r>
      <w:r>
        <w:rPr>
          <w:rFonts w:ascii="Courier New" w:hAnsi="Courier New" w:cs="Courier New" w:eastAsia="Courier New"/>
          <w:sz w:val="22"/>
          <w:szCs w:val="22"/>
          <w:color w:val="1C1C1C"/>
          <w:spacing w:val="7"/>
          <w:w w:val="80"/>
        </w:rPr>
        <w:t>.</w:t>
      </w:r>
      <w:r>
        <w:rPr>
          <w:rFonts w:ascii="Courier New" w:hAnsi="Courier New" w:cs="Courier New" w:eastAsia="Courier New"/>
          <w:sz w:val="22"/>
          <w:szCs w:val="22"/>
          <w:color w:val="1C1C1C"/>
          <w:spacing w:val="7"/>
          <w:w w:val="100"/>
        </w:rPr>
      </w:r>
      <w:r>
        <w:rPr>
          <w:rFonts w:ascii="Courier New" w:hAnsi="Courier New" w:cs="Courier New" w:eastAsia="Courier New"/>
          <w:sz w:val="22"/>
          <w:szCs w:val="22"/>
          <w:color w:val="1C1C1C"/>
          <w:spacing w:val="0"/>
          <w:w w:val="100"/>
          <w:u w:val="single" w:color="040404"/>
        </w:rPr>
        <w:t> </w:t>
      </w:r>
      <w:r>
        <w:rPr>
          <w:rFonts w:ascii="Courier New" w:hAnsi="Courier New" w:cs="Courier New" w:eastAsia="Courier New"/>
          <w:sz w:val="22"/>
          <w:szCs w:val="22"/>
          <w:color w:val="1C1C1C"/>
          <w:spacing w:val="0"/>
          <w:w w:val="100"/>
          <w:u w:val="single" w:color="040404"/>
        </w:rPr>
        <w:tab/>
      </w:r>
      <w:r>
        <w:rPr>
          <w:rFonts w:ascii="Courier New" w:hAnsi="Courier New" w:cs="Courier New" w:eastAsia="Courier New"/>
          <w:sz w:val="22"/>
          <w:szCs w:val="22"/>
          <w:color w:val="1C1C1C"/>
          <w:spacing w:val="0"/>
          <w:w w:val="100"/>
          <w:u w:val="single" w:color="040404"/>
        </w:rPr>
      </w:r>
      <w:r>
        <w:rPr>
          <w:rFonts w:ascii="Courier New" w:hAnsi="Courier New" w:cs="Courier New" w:eastAsia="Courier New"/>
          <w:sz w:val="22"/>
          <w:szCs w:val="22"/>
          <w:color w:val="1C1C1C"/>
          <w:spacing w:val="0"/>
          <w:w w:val="100"/>
        </w:rPr>
      </w:r>
      <w:r>
        <w:rPr>
          <w:rFonts w:ascii="Courier New" w:hAnsi="Courier New" w:cs="Courier New" w:eastAsia="Courier New"/>
          <w:sz w:val="22"/>
          <w:szCs w:val="22"/>
          <w:color w:val="000000"/>
          <w:spacing w:val="0"/>
          <w:w w:val="100"/>
        </w:rPr>
      </w:r>
    </w:p>
    <w:p>
      <w:pPr>
        <w:spacing w:before="8" w:after="0" w:line="240" w:lineRule="auto"/>
        <w:ind w:left="1791" w:right="-20"/>
        <w:jc w:val="left"/>
        <w:tabs>
          <w:tab w:pos="58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C1C1C"/>
          <w:w w:val="109"/>
        </w:rPr>
        <w:t>2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-18"/>
          <w:w w:val="10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-18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  <w:u w:val="single" w:color="0404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  <w:u w:val="single" w:color="040404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  <w:u w:val="single" w:color="040404"/>
        </w:rPr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1" w:after="0" w:line="240" w:lineRule="auto"/>
        <w:ind w:left="1782" w:right="-20"/>
        <w:jc w:val="left"/>
        <w:tabs>
          <w:tab w:pos="57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C1C1C"/>
          <w:w w:val="113"/>
        </w:rPr>
        <w:t>3.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u w:val="single" w:color="7D7D7D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u w:val="single" w:color="7D7D7D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  <w:u w:val="single" w:color="7D7D7D"/>
        </w:rPr>
      </w:r>
      <w:r>
        <w:rPr>
          <w:rFonts w:ascii="Times New Roman" w:hAnsi="Times New Roman" w:cs="Times New Roman" w:eastAsia="Times New Roman"/>
          <w:sz w:val="21"/>
          <w:szCs w:val="21"/>
          <w:color w:val="1C1C1C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20" w:after="0" w:line="240" w:lineRule="auto"/>
        <w:ind w:left="1782" w:right="-20"/>
        <w:jc w:val="left"/>
        <w:tabs>
          <w:tab w:pos="57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50505"/>
          <w:w w:val="114"/>
        </w:rPr>
        <w:t>4.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1" w:after="0" w:line="240" w:lineRule="auto"/>
        <w:ind w:left="1782" w:right="-20"/>
        <w:jc w:val="left"/>
        <w:tabs>
          <w:tab w:pos="57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50505"/>
          <w:w w:val="114"/>
        </w:rPr>
        <w:t>5.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2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00"/>
          <w:u w:val="single" w:color="04040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00"/>
          <w:u w:val="single" w:color="040404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00"/>
          <w:u w:val="single" w:color="040404"/>
        </w:rPr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37" w:after="0" w:line="240" w:lineRule="auto"/>
        <w:ind w:left="1791" w:right="-20"/>
        <w:jc w:val="left"/>
        <w:tabs>
          <w:tab w:pos="57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C1C1C"/>
          <w:w w:val="113"/>
        </w:rPr>
        <w:t>6.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  <w:u w:val="single" w:color="0404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  <w:u w:val="single" w:color="040404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  <w:u w:val="single" w:color="040404"/>
        </w:rPr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22" w:after="0" w:line="240" w:lineRule="auto"/>
        <w:ind w:left="1791" w:right="-20"/>
        <w:jc w:val="left"/>
        <w:tabs>
          <w:tab w:pos="57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50505"/>
          <w:w w:val="111"/>
        </w:rPr>
        <w:t>7.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040404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9" w:after="0" w:line="240" w:lineRule="auto"/>
        <w:ind w:left="1791" w:right="-20"/>
        <w:jc w:val="left"/>
        <w:tabs>
          <w:tab w:pos="58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50505"/>
          <w:w w:val="116"/>
        </w:rPr>
        <w:t>8.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7D7D7D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7D7D7D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  <w:u w:val="single" w:color="7D7D7D"/>
        </w:rPr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34" w:after="0" w:line="241" w:lineRule="exact"/>
        <w:ind w:left="1791" w:right="-20"/>
        <w:jc w:val="left"/>
        <w:tabs>
          <w:tab w:pos="5800" w:val="left"/>
        </w:tabs>
        <w:rPr>
          <w:rFonts w:ascii="Courier New" w:hAnsi="Courier New" w:cs="Courier New" w:eastAsia="Courier New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color w:val="1C1C1C"/>
          <w:w w:val="77"/>
          <w:position w:val="1"/>
        </w:rPr>
        <w:t>9</w:t>
      </w:r>
      <w:r>
        <w:rPr>
          <w:rFonts w:ascii="Courier New" w:hAnsi="Courier New" w:cs="Courier New" w:eastAsia="Courier New"/>
          <w:sz w:val="22"/>
          <w:szCs w:val="22"/>
          <w:color w:val="1C1C1C"/>
          <w:spacing w:val="7"/>
          <w:w w:val="77"/>
          <w:position w:val="1"/>
        </w:rPr>
        <w:t>.</w:t>
      </w:r>
      <w:r>
        <w:rPr>
          <w:rFonts w:ascii="Courier New" w:hAnsi="Courier New" w:cs="Courier New" w:eastAsia="Courier New"/>
          <w:sz w:val="22"/>
          <w:szCs w:val="22"/>
          <w:color w:val="1C1C1C"/>
          <w:spacing w:val="7"/>
          <w:w w:val="100"/>
          <w:position w:val="1"/>
        </w:rPr>
      </w:r>
      <w:r>
        <w:rPr>
          <w:rFonts w:ascii="Courier New" w:hAnsi="Courier New" w:cs="Courier New" w:eastAsia="Courier New"/>
          <w:sz w:val="22"/>
          <w:szCs w:val="22"/>
          <w:color w:val="1C1C1C"/>
          <w:spacing w:val="0"/>
          <w:w w:val="100"/>
          <w:u w:val="single" w:color="040404"/>
          <w:position w:val="1"/>
        </w:rPr>
        <w:t> </w:t>
      </w:r>
      <w:r>
        <w:rPr>
          <w:rFonts w:ascii="Courier New" w:hAnsi="Courier New" w:cs="Courier New" w:eastAsia="Courier New"/>
          <w:sz w:val="22"/>
          <w:szCs w:val="22"/>
          <w:color w:val="1C1C1C"/>
          <w:spacing w:val="0"/>
          <w:w w:val="100"/>
          <w:u w:val="single" w:color="040404"/>
          <w:position w:val="1"/>
        </w:rPr>
        <w:tab/>
      </w:r>
      <w:r>
        <w:rPr>
          <w:rFonts w:ascii="Courier New" w:hAnsi="Courier New" w:cs="Courier New" w:eastAsia="Courier New"/>
          <w:sz w:val="22"/>
          <w:szCs w:val="22"/>
          <w:color w:val="1C1C1C"/>
          <w:spacing w:val="0"/>
          <w:w w:val="100"/>
          <w:u w:val="single" w:color="040404"/>
          <w:position w:val="1"/>
        </w:rPr>
      </w:r>
      <w:r>
        <w:rPr>
          <w:rFonts w:ascii="Courier New" w:hAnsi="Courier New" w:cs="Courier New" w:eastAsia="Courier New"/>
          <w:sz w:val="22"/>
          <w:szCs w:val="22"/>
          <w:color w:val="1C1C1C"/>
          <w:spacing w:val="0"/>
          <w:w w:val="100"/>
          <w:position w:val="1"/>
        </w:rPr>
      </w:r>
      <w:r>
        <w:rPr>
          <w:rFonts w:ascii="Courier New" w:hAnsi="Courier New" w:cs="Courier New" w:eastAsia="Courier New"/>
          <w:sz w:val="22"/>
          <w:szCs w:val="22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4" w:after="0" w:line="226" w:lineRule="exact"/>
        <w:ind w:left="1260" w:right="-20"/>
        <w:jc w:val="left"/>
        <w:tabs>
          <w:tab w:pos="48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C1C1C"/>
          <w:w w:val="104"/>
          <w:position w:val="-1"/>
        </w:rPr>
        <w:t>Mbyl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-13"/>
          <w:w w:val="104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9"/>
          <w:w w:val="11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24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-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-1"/>
          <w:w w:val="115"/>
          <w:position w:val="-1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1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13"/>
          <w:position w:val="-1"/>
        </w:rPr>
        <w:t>nume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14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-1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12"/>
          <w:position w:val="-1"/>
        </w:rPr>
        <w:t>rendo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-6"/>
          <w:w w:val="113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10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u w:val="single" w:color="FAFAFA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u w:val="single" w:color="FAFAFA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u w:val="single" w:color="FAFAFA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464646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4" w:after="0" w:line="240" w:lineRule="auto"/>
        <w:ind w:left="1892" w:right="-20"/>
        <w:jc w:val="left"/>
        <w:tabs>
          <w:tab w:pos="71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46.896835pt;margin-top:34.82542pt;width:112.382394pt;height:.1pt;mso-position-horizontal-relative:page;mso-position-vertical-relative:paragraph;z-index:-4026" coordorigin="2938,697" coordsize="2248,2">
            <v:shape style="position:absolute;left:2938;top:697;width:2248;height:2" coordorigin="2938,697" coordsize="2248,0" path="m2938,697l5186,697e" filled="f" stroked="t" strokeweight=".420908pt" strokecolor="#000000">
              <v:path arrowok="t"/>
            </v:shape>
          </v:group>
          <w10:wrap type="none"/>
        </w:pict>
      </w:r>
      <w:r>
        <w:rPr/>
        <w:pict>
          <v:group style="position:absolute;margin-left:404.071533pt;margin-top:34.82542pt;width:102.701513pt;height:.1pt;mso-position-horizontal-relative:page;mso-position-vertical-relative:paragraph;z-index:-4025" coordorigin="8081,697" coordsize="2054,2">
            <v:shape style="position:absolute;left:8081;top:697;width:2054;height:2" coordorigin="8081,697" coordsize="2054,0" path="m8081,697l10135,697e" filled="f" stroked="t" strokeweight=".420908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</w:rPr>
        <w:t>Dorezuesi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1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9"/>
          <w:w w:val="11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19"/>
        </w:rPr>
        <w:t>dokumenteve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00"/>
        </w:rPr>
        <w:t>Punonjesi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0"/>
          <w:w w:val="118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color w:val="050505"/>
          <w:spacing w:val="-13"/>
          <w:w w:val="118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C1C1C"/>
          <w:spacing w:val="0"/>
          <w:w w:val="118"/>
        </w:rPr>
        <w:t>Pohcise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80" w:right="80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jc w:val="left"/>
        <w:spacing w:after="0"/>
        <w:sectPr>
          <w:pgMar w:header="720" w:footer="973" w:top="1400" w:bottom="1180" w:left="1080" w:right="800"/>
          <w:pgSz w:w="12240" w:h="15840"/>
        </w:sectPr>
      </w:pPr>
      <w:rPr/>
    </w:p>
    <w:p>
      <w:pPr>
        <w:spacing w:before="0" w:after="0" w:line="1083" w:lineRule="exact"/>
        <w:ind w:right="-20"/>
        <w:jc w:val="right"/>
        <w:rPr>
          <w:rFonts w:ascii="Times New Roman" w:hAnsi="Times New Roman" w:cs="Times New Roman" w:eastAsia="Times New Roman"/>
          <w:sz w:val="97"/>
          <w:szCs w:val="97"/>
        </w:rPr>
      </w:pPr>
      <w:rPr/>
      <w:r>
        <w:rPr/>
        <w:pict>
          <v:group style="position:absolute;margin-left:473.350067pt;margin-top:-2.241812pt;width:53.357992pt;height:.1pt;mso-position-horizontal-relative:page;mso-position-vertical-relative:paragraph;z-index:-4022" coordorigin="9467,-45" coordsize="1067,2">
            <v:shape style="position:absolute;left:9467;top:-45;width:1067;height:2" coordorigin="9467,-45" coordsize="1067,0" path="m9467,-45l10534,-45e" filled="f" stroked="t" strokeweight=".808454pt" strokecolor="#000000">
              <v:path arrowok="t"/>
            </v:shape>
          </v:group>
          <w10:wrap type="none"/>
        </w:pict>
      </w:r>
      <w:r>
        <w:rPr/>
        <w:pict>
          <v:group style="position:absolute;margin-left:94.184944pt;margin-top:54.161613pt;width:195.697509pt;height:.1pt;mso-position-horizontal-relative:page;mso-position-vertical-relative:paragraph;z-index:-4005" coordorigin="1884,1083" coordsize="3914,2">
            <v:shape style="position:absolute;left:1884;top:1083;width:3914;height:2" coordorigin="1884,1083" coordsize="3914,0" path="m1884,1083l5798,1083e" filled="f" stroked="t" strokeweight="1.94pt" strokecolor="#070707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97"/>
          <w:szCs w:val="97"/>
          <w:color w:val="1A1A1A"/>
          <w:spacing w:val="0"/>
          <w:w w:val="90"/>
          <w:position w:val="-3"/>
        </w:rPr>
        <w:t>[jl</w:t>
      </w:r>
      <w:r>
        <w:rPr>
          <w:rFonts w:ascii="Times New Roman" w:hAnsi="Times New Roman" w:cs="Times New Roman" w:eastAsia="Times New Roman"/>
          <w:sz w:val="97"/>
          <w:szCs w:val="97"/>
          <w:color w:val="000000"/>
          <w:spacing w:val="0"/>
          <w:w w:val="100"/>
          <w:position w:val="0"/>
        </w:rPr>
      </w:r>
    </w:p>
    <w:p>
      <w:pPr>
        <w:spacing w:before="39" w:after="0" w:line="240" w:lineRule="auto"/>
        <w:ind w:right="-20"/>
        <w:jc w:val="left"/>
        <w:rPr>
          <w:rFonts w:ascii="Arial" w:hAnsi="Arial" w:cs="Arial" w:eastAsia="Arial"/>
          <w:sz w:val="16"/>
          <w:szCs w:val="16"/>
        </w:rPr>
      </w:pPr>
      <w:rPr/>
      <w:r>
        <w:rPr/>
        <w:br w:type="column"/>
      </w:r>
      <w:r>
        <w:rPr>
          <w:rFonts w:ascii="Arial" w:hAnsi="Arial" w:cs="Arial" w:eastAsia="Arial"/>
          <w:sz w:val="16"/>
          <w:szCs w:val="16"/>
          <w:color w:val="080808"/>
          <w:spacing w:val="0"/>
          <w:w w:val="100"/>
          <w:i/>
        </w:rPr>
        <w:t>Model</w:t>
      </w:r>
      <w:r>
        <w:rPr>
          <w:rFonts w:ascii="Arial" w:hAnsi="Arial" w:cs="Arial" w:eastAsia="Arial"/>
          <w:sz w:val="16"/>
          <w:szCs w:val="16"/>
          <w:color w:val="080808"/>
          <w:spacing w:val="0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080808"/>
          <w:spacing w:val="34"/>
          <w:w w:val="100"/>
          <w:i/>
        </w:rPr>
        <w:t> </w:t>
      </w:r>
      <w:r>
        <w:rPr>
          <w:rFonts w:ascii="Arial" w:hAnsi="Arial" w:cs="Arial" w:eastAsia="Arial"/>
          <w:sz w:val="16"/>
          <w:szCs w:val="16"/>
          <w:color w:val="080808"/>
          <w:spacing w:val="0"/>
          <w:w w:val="114"/>
          <w:i/>
        </w:rPr>
        <w:t>20</w:t>
      </w:r>
      <w:r>
        <w:rPr>
          <w:rFonts w:ascii="Arial" w:hAnsi="Arial" w:cs="Arial" w:eastAsia="Arial"/>
          <w:sz w:val="16"/>
          <w:szCs w:val="16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80" w:right="800"/>
          <w:cols w:num="2" w:equalWidth="0">
            <w:col w:w="5438" w:space="3086"/>
            <w:col w:w="1836"/>
          </w:cols>
        </w:sectPr>
      </w:pPr>
      <w:rPr/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3578" w:right="3667"/>
        <w:jc w:val="center"/>
        <w:rPr>
          <w:rFonts w:ascii="Arial" w:hAnsi="Arial" w:cs="Arial" w:eastAsia="Arial"/>
          <w:sz w:val="12"/>
          <w:szCs w:val="12"/>
        </w:rPr>
      </w:pPr>
      <w:rPr/>
      <w:r>
        <w:rPr/>
        <w:pict>
          <v:group style="position:absolute;margin-left:473.350067pt;margin-top:-42.482346pt;width:53.357992pt;height:.1pt;mso-position-horizontal-relative:page;mso-position-vertical-relative:paragraph;z-index:-4021" coordorigin="9467,-850" coordsize="1067,2">
            <v:shape style="position:absolute;left:9467;top:-850;width:1067;height:2" coordorigin="9467,-850" coordsize="1067,0" path="m9467,-850l10534,-850e" filled="f" stroked="t" strokeweight=".808454pt" strokecolor="#000000">
              <v:path arrowok="t"/>
            </v:shape>
          </v:group>
          <w10:wrap type="none"/>
        </w:pict>
      </w:r>
      <w:r>
        <w:rPr/>
        <w:pict>
          <v:group style="position:absolute;margin-left:326.268707pt;margin-top:-6.293316pt;width:155.200007pt;height:.1pt;mso-position-horizontal-relative:page;mso-position-vertical-relative:paragraph;z-index:-4004" coordorigin="6525,-126" coordsize="3104,2">
            <v:shape style="position:absolute;left:6525;top:-126;width:3104;height:2" coordorigin="6525,-126" coordsize="3104,0" path="m6525,-126l9629,-126e" filled="f" stroked="t" strokeweight="1.94pt" strokecolor="#070707">
              <v:path arrowok="t"/>
            </v:shape>
          </v:group>
          <w10:wrap type="none"/>
        </w:pict>
      </w:r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483.663025pt;margin-top:-54.825993pt;width:39.042502pt;height:48.5pt;mso-position-horizontal-relative:page;mso-position-vertical-relative:paragraph;z-index:-3995" type="#_x0000_t202" filled="f" stroked="f">
            <v:textbox inset="0,0,0,0">
              <w:txbxContent>
                <w:p>
                  <w:pPr>
                    <w:spacing w:before="0" w:after="0" w:line="970" w:lineRule="exact"/>
                    <w:ind w:right="-185"/>
                    <w:jc w:val="left"/>
                    <w:rPr>
                      <w:rFonts w:ascii="Times New Roman" w:hAnsi="Times New Roman" w:cs="Times New Roman" w:eastAsia="Times New Roman"/>
                      <w:sz w:val="97"/>
                      <w:szCs w:val="97"/>
                    </w:rPr>
                  </w:pPr>
                  <w:rPr/>
                  <w:r>
                    <w:rPr>
                      <w:rFonts w:ascii="Times New Roman" w:hAnsi="Times New Roman" w:cs="Times New Roman" w:eastAsia="Times New Roman"/>
                      <w:sz w:val="97"/>
                      <w:szCs w:val="97"/>
                      <w:color w:val="080808"/>
                      <w:spacing w:val="0"/>
                      <w:w w:val="161"/>
                    </w:rPr>
                    <w:t>_</w:t>
                  </w:r>
                  <w:r>
                    <w:rPr>
                      <w:rFonts w:ascii="Times New Roman" w:hAnsi="Times New Roman" w:cs="Times New Roman" w:eastAsia="Times New Roman"/>
                      <w:sz w:val="97"/>
                      <w:szCs w:val="97"/>
                      <w:color w:val="000000"/>
                      <w:spacing w:val="0"/>
                      <w:w w:val="100"/>
                    </w:rPr>
                  </w:r>
                </w:p>
              </w:txbxContent>
            </v:textbox>
          </v:shape>
        </w:pict>
      </w:r>
      <w:r>
        <w:rPr>
          <w:rFonts w:ascii="Arial" w:hAnsi="Arial" w:cs="Arial" w:eastAsia="Arial"/>
          <w:sz w:val="12"/>
          <w:szCs w:val="12"/>
          <w:color w:val="1A1A1A"/>
          <w:spacing w:val="0"/>
          <w:w w:val="188"/>
        </w:rPr>
        <w:t>REPUBLIKA</w:t>
      </w:r>
      <w:r>
        <w:rPr>
          <w:rFonts w:ascii="Arial" w:hAnsi="Arial" w:cs="Arial" w:eastAsia="Arial"/>
          <w:sz w:val="12"/>
          <w:szCs w:val="12"/>
          <w:color w:val="1A1A1A"/>
          <w:spacing w:val="0"/>
          <w:w w:val="188"/>
        </w:rPr>
        <w:t> </w:t>
      </w:r>
      <w:r>
        <w:rPr>
          <w:rFonts w:ascii="Arial" w:hAnsi="Arial" w:cs="Arial" w:eastAsia="Arial"/>
          <w:sz w:val="12"/>
          <w:szCs w:val="12"/>
          <w:color w:val="1A1A1A"/>
          <w:spacing w:val="10"/>
          <w:w w:val="188"/>
        </w:rPr>
        <w:t> </w:t>
      </w:r>
      <w:r>
        <w:rPr>
          <w:rFonts w:ascii="Arial" w:hAnsi="Arial" w:cs="Arial" w:eastAsia="Arial"/>
          <w:sz w:val="12"/>
          <w:szCs w:val="12"/>
          <w:color w:val="080808"/>
          <w:spacing w:val="0"/>
          <w:w w:val="100"/>
        </w:rPr>
        <w:t>E</w:t>
      </w:r>
      <w:r>
        <w:rPr>
          <w:rFonts w:ascii="Arial" w:hAnsi="Arial" w:cs="Arial" w:eastAsia="Arial"/>
          <w:sz w:val="12"/>
          <w:szCs w:val="12"/>
          <w:color w:val="080808"/>
          <w:spacing w:val="0"/>
          <w:w w:val="100"/>
        </w:rPr>
        <w:t>   </w:t>
      </w:r>
      <w:r>
        <w:rPr>
          <w:rFonts w:ascii="Arial" w:hAnsi="Arial" w:cs="Arial" w:eastAsia="Arial"/>
          <w:sz w:val="12"/>
          <w:szCs w:val="12"/>
          <w:color w:val="080808"/>
          <w:spacing w:val="28"/>
          <w:w w:val="100"/>
        </w:rPr>
        <w:t> </w:t>
      </w:r>
      <w:r>
        <w:rPr>
          <w:rFonts w:ascii="Arial" w:hAnsi="Arial" w:cs="Arial" w:eastAsia="Arial"/>
          <w:sz w:val="12"/>
          <w:szCs w:val="12"/>
          <w:color w:val="1A1A1A"/>
          <w:spacing w:val="0"/>
          <w:w w:val="173"/>
        </w:rPr>
        <w:t>SHQJPERJSE</w:t>
      </w:r>
      <w:r>
        <w:rPr>
          <w:rFonts w:ascii="Arial" w:hAnsi="Arial" w:cs="Arial" w:eastAsia="Arial"/>
          <w:sz w:val="12"/>
          <w:szCs w:val="12"/>
          <w:color w:val="000000"/>
          <w:spacing w:val="0"/>
          <w:w w:val="100"/>
        </w:rPr>
      </w:r>
    </w:p>
    <w:p>
      <w:pPr>
        <w:spacing w:before="28" w:after="0" w:line="240" w:lineRule="auto"/>
        <w:ind w:left="2439" w:right="254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080808"/>
          <w:spacing w:val="0"/>
          <w:w w:val="128"/>
        </w:rPr>
        <w:t>MINISTRI</w:t>
      </w:r>
      <w:r>
        <w:rPr>
          <w:rFonts w:ascii="Times New Roman" w:hAnsi="Times New Roman" w:cs="Times New Roman" w:eastAsia="Times New Roman"/>
          <w:sz w:val="22"/>
          <w:szCs w:val="22"/>
          <w:color w:val="080808"/>
          <w:spacing w:val="0"/>
          <w:w w:val="128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080808"/>
          <w:spacing w:val="35"/>
          <w:w w:val="12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A1A1A"/>
          <w:spacing w:val="0"/>
          <w:w w:val="128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1A1A1A"/>
          <w:spacing w:val="40"/>
          <w:w w:val="12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80808"/>
          <w:spacing w:val="0"/>
          <w:w w:val="128"/>
        </w:rPr>
        <w:t>PUNEVE</w:t>
      </w:r>
      <w:r>
        <w:rPr>
          <w:rFonts w:ascii="Times New Roman" w:hAnsi="Times New Roman" w:cs="Times New Roman" w:eastAsia="Times New Roman"/>
          <w:sz w:val="22"/>
          <w:szCs w:val="22"/>
          <w:color w:val="080808"/>
          <w:spacing w:val="21"/>
          <w:w w:val="12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80808"/>
          <w:spacing w:val="0"/>
          <w:w w:val="128"/>
        </w:rPr>
        <w:t>TE</w:t>
      </w:r>
      <w:r>
        <w:rPr>
          <w:rFonts w:ascii="Times New Roman" w:hAnsi="Times New Roman" w:cs="Times New Roman" w:eastAsia="Times New Roman"/>
          <w:sz w:val="22"/>
          <w:szCs w:val="22"/>
          <w:color w:val="080808"/>
          <w:spacing w:val="48"/>
          <w:w w:val="12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80808"/>
          <w:spacing w:val="0"/>
          <w:w w:val="128"/>
        </w:rPr>
        <w:t>BRENDSHME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7" w:after="0" w:line="240" w:lineRule="auto"/>
        <w:ind w:left="3248" w:right="2890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2"/>
        </w:rPr>
        <w:t>Drejtoria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20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1"/>
        </w:rPr>
        <w:t>Pergjithshme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18"/>
          <w:w w:val="11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Policise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5"/>
        </w:rPr>
        <w:t>Shtetit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30" w:lineRule="exact"/>
        <w:ind w:left="3517" w:right="3173"/>
        <w:jc w:val="center"/>
        <w:tabs>
          <w:tab w:pos="708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80808"/>
          <w:w w:val="112"/>
        </w:rPr>
        <w:t>Drejtoria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0"/>
        </w:rPr>
        <w:t>Ven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1"/>
        </w:rPr>
        <w:t>dor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10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21"/>
        </w:rPr>
        <w:t>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8"/>
        </w:rPr>
        <w:t>Policise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u w:val="single" w:color="070707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u w:val="single" w:color="070707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  <w:u w:val="single" w:color="070707"/>
        </w:rPr>
      </w:r>
      <w:r>
        <w:rPr>
          <w:rFonts w:ascii="Times New Roman" w:hAnsi="Times New Roman" w:cs="Times New Roman" w:eastAsia="Times New Roman"/>
          <w:sz w:val="21"/>
          <w:szCs w:val="21"/>
          <w:color w:val="080808"/>
          <w:spacing w:val="0"/>
          <w:w w:val="100"/>
        </w:rPr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4" w:after="0" w:line="253" w:lineRule="auto"/>
        <w:ind w:left="4457" w:right="4114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A1A1A"/>
          <w:w w:val="110"/>
        </w:rPr>
        <w:t>PROCES</w:t>
      </w:r>
      <w:r>
        <w:rPr>
          <w:rFonts w:ascii="Times New Roman" w:hAnsi="Times New Roman" w:cs="Times New Roman" w:eastAsia="Times New Roman"/>
          <w:sz w:val="20"/>
          <w:szCs w:val="20"/>
          <w:color w:val="1A1A1A"/>
          <w:spacing w:val="-17"/>
          <w:w w:val="111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4"/>
        </w:rPr>
        <w:t>VERBAL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08"/>
        </w:rPr>
        <w:t>MBI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spacing w:before="0" w:after="0" w:line="226" w:lineRule="exact"/>
        <w:ind w:left="3396" w:right="3057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1"/>
          <w:position w:val="-1"/>
        </w:rPr>
        <w:t>KUNDR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3"/>
          <w:w w:val="111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1"/>
          <w:position w:val="-1"/>
        </w:rPr>
        <w:t>VAJlJE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1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29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80808"/>
          <w:spacing w:val="0"/>
          <w:w w:val="111"/>
          <w:position w:val="-1"/>
        </w:rPr>
        <w:t>ADMINISTRATIVE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5" w:after="0" w:line="214" w:lineRule="exact"/>
        <w:ind w:left="1281" w:right="-20"/>
        <w:jc w:val="left"/>
        <w:tabs>
          <w:tab w:pos="6340" w:val="left"/>
          <w:tab w:pos="854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412.512878pt;margin-top:12.481141pt;width:69.255003pt;height:.1pt;mso-position-horizontal-relative:page;mso-position-vertical-relative:paragraph;z-index:-4003" coordorigin="8250,250" coordsize="1385,2">
            <v:shape style="position:absolute;left:8250;top:250;width:1385;height:2" coordorigin="8250,250" coordsize="1385,0" path="m8250,250l9635,250e" filled="f" stroked="t" strokeweight=".38pt" strokecolor="#070707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1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date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2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273"/>
          <w:position w:val="-1"/>
        </w:rPr>
        <w:t>--------'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91"/>
          <w:w w:val="273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Bashkine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1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20"/>
          <w:position w:val="-1"/>
        </w:rPr>
        <w:t>Qarkut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20"/>
          <w:position w:val="-1"/>
        </w:rPr>
        <w:t>_,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2" w:after="0" w:line="240" w:lineRule="auto"/>
        <w:ind w:left="1281" w:right="-20"/>
        <w:jc w:val="left"/>
        <w:tabs>
          <w:tab w:pos="2820" w:val="left"/>
          <w:tab w:pos="6340" w:val="left"/>
          <w:tab w:pos="920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9"/>
        </w:rPr>
        <w:t>punonjesi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policise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6"/>
        </w:rPr>
        <w:t>detyre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6"/>
        </w:rPr>
        <w:t>ne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16" w:after="0" w:line="214" w:lineRule="exact"/>
        <w:ind w:left="1281" w:right="-20"/>
        <w:jc w:val="left"/>
        <w:tabs>
          <w:tab w:pos="4440" w:val="left"/>
          <w:tab w:pos="4660" w:val="left"/>
          <w:tab w:pos="5780" w:val="left"/>
          <w:tab w:pos="6340" w:val="left"/>
          <w:tab w:pos="7700" w:val="left"/>
          <w:tab w:pos="824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>
          <w:rFonts w:ascii="Times New Roman" w:hAnsi="Times New Roman" w:cs="Times New Roman" w:eastAsia="Times New Roman"/>
          <w:sz w:val="19"/>
          <w:szCs w:val="19"/>
          <w:color w:val="080808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80808"/>
          <w:u w:val="single" w:color="0000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u w:val="single" w:color="0000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u w:val="single" w:color="000000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80808"/>
          <w:position w:val="-1"/>
        </w:rPr>
      </w:r>
      <w:r>
        <w:rPr>
          <w:rFonts w:ascii="Times New Roman" w:hAnsi="Times New Roman" w:cs="Times New Roman" w:eastAsia="Times New Roman"/>
          <w:sz w:val="19"/>
          <w:szCs w:val="19"/>
          <w:color w:val="080808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8"/>
          <w:position w:val="-1"/>
        </w:rPr>
        <w:t>perpilojme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kete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8"/>
          <w:position w:val="-1"/>
        </w:rPr>
        <w:t>proces-verbal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mbi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9"/>
          <w:position w:val="-1"/>
        </w:rPr>
        <w:t>kundravajtjen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80" w:right="800"/>
        </w:sectPr>
      </w:pPr>
      <w:rPr/>
    </w:p>
    <w:p>
      <w:pPr>
        <w:spacing w:before="12" w:after="0" w:line="214" w:lineRule="exact"/>
        <w:ind w:left="1281" w:right="-6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367.819824pt;margin-top:11.331141pt;width:136.148369pt;height:.1pt;mso-position-horizontal-relative:page;mso-position-vertical-relative:paragraph;z-index:-4002" coordorigin="7356,227" coordsize="2723,2">
            <v:shape style="position:absolute;left:7356;top:227;width:2723;height:2" coordorigin="7356,227" coordsize="2723,0" path="m7356,227l10079,227e" filled="f" stroked="t" strokeweight=".38pt" strokecolor="#070707">
              <v:path arrowok="t"/>
            </v:shape>
          </v:group>
          <w10:wrap type="none"/>
        </w:pict>
      </w:r>
      <w:r>
        <w:rPr/>
        <w:pict>
          <v:group style="position:absolute;margin-left:450.713348pt;margin-top:21.279209pt;width:11.500001pt;height:.1pt;mso-position-horizontal-relative:page;mso-position-vertical-relative:paragraph;z-index:-3999" coordorigin="9014,426" coordsize="230,2">
            <v:shape style="position:absolute;left:9014;top:426;width:230;height:2" coordorigin="9014,426" coordsize="230,0" path="m9014,426l9244,426e" filled="f" stroked="t" strokeweight=".1pt" strokecolor="#070707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0"/>
          <w:position w:val="-1"/>
        </w:rPr>
        <w:t>administrative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0"/>
          <w:position w:val="-1"/>
        </w:rPr>
        <w:t> 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37"/>
          <w:w w:val="11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  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1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2"/>
          <w:position w:val="-1"/>
        </w:rPr>
        <w:t>konstatuara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2"/>
          <w:position w:val="-1"/>
        </w:rPr>
        <w:t> 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32"/>
          <w:w w:val="112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ndaj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  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46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6"/>
          <w:position w:val="-1"/>
        </w:rPr>
        <w:t>Sub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8"/>
          <w:w w:val="106"/>
          <w:position w:val="-1"/>
        </w:rPr>
        <w:t>j</w:t>
      </w:r>
      <w:r>
        <w:rPr>
          <w:rFonts w:ascii="Times New Roman" w:hAnsi="Times New Roman" w:cs="Times New Roman" w:eastAsia="Times New Roman"/>
          <w:sz w:val="19"/>
          <w:szCs w:val="19"/>
          <w:color w:val="2F2F2D"/>
          <w:spacing w:val="-10"/>
          <w:w w:val="106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6"/>
          <w:position w:val="-1"/>
        </w:rPr>
        <w:t>ktit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6"/>
          <w:position w:val="-1"/>
        </w:rPr>
        <w:t>  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7"/>
          <w:w w:val="106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6"/>
          <w:position w:val="-1"/>
        </w:rPr>
        <w:t>SHPSF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12" w:after="0" w:line="214" w:lineRule="exact"/>
        <w:ind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54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54"/>
          <w:position w:val="-1"/>
        </w:rPr>
        <w:t>    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25"/>
          <w:w w:val="54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6"/>
          <w:position w:val="-1"/>
        </w:rPr>
        <w:t>ne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80" w:right="800"/>
          <w:cols w:num="2" w:equalWidth="0">
            <w:col w:w="6283" w:space="2716"/>
            <w:col w:w="1361"/>
          </w:cols>
        </w:sectPr>
      </w:pPr>
      <w:rPr/>
    </w:p>
    <w:p>
      <w:pPr>
        <w:spacing w:before="12" w:after="0" w:line="257" w:lineRule="auto"/>
        <w:ind w:left="1281" w:right="-53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151.460388pt;margin-top:11.331141pt;width:113.680868pt;height:.1pt;mso-position-horizontal-relative:page;mso-position-vertical-relative:paragraph;z-index:-4001" coordorigin="3029,227" coordsize="2274,2">
            <v:shape style="position:absolute;left:3029;top:227;width:2274;height:2" coordorigin="3029,227" coordsize="2274,0" path="m3029,227l5303,227e" filled="f" stroked="t" strokeweight=".38pt" strokecolor="#070707">
              <v:path arrowok="t"/>
            </v:shape>
          </v:group>
          <w10:wrap type="none"/>
        </w:pict>
      </w:r>
      <w:r>
        <w:rPr/>
        <w:pict>
          <v:group style="position:absolute;margin-left:154.356522pt;margin-top:23.055475pt;width:146.632259pt;height:.1pt;mso-position-horizontal-relative:page;mso-position-vertical-relative:paragraph;z-index:-3998" coordorigin="3087,461" coordsize="2933,2">
            <v:shape style="position:absolute;left:3087;top:461;width:2933;height:2" coordorigin="3087,461" coordsize="2933,0" path="m3087,461l6020,461e" filled="f" stroked="t" strokeweight=".38pt" strokecolor="#070707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080808"/>
          <w:w w:val="101"/>
        </w:rPr>
        <w:t>objektin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w w:val="102"/>
        </w:rPr>
        <w:t>.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w w:val="102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10"/>
        </w:rPr>
        <w:t>sherbimi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12" w:after="0" w:line="240" w:lineRule="auto"/>
        <w:ind w:right="-6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74"/>
        </w:rPr>
        <w:t>,me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7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25"/>
          <w:w w:val="74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</w:rPr>
        <w:t>Drejtue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2F2F2D"/>
          <w:spacing w:val="-14"/>
          <w:w w:val="111"/>
        </w:rPr>
        <w:t>T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1"/>
        </w:rPr>
        <w:t>ekni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1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43"/>
          <w:w w:val="11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9"/>
          <w:w w:val="114"/>
        </w:rPr>
        <w:t>z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48"/>
        </w:rPr>
        <w:t>..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92" w:right="1088"/>
        <w:jc w:val="center"/>
        <w:rPr>
          <w:rFonts w:ascii="Arial" w:hAnsi="Arial" w:cs="Arial" w:eastAsia="Arial"/>
          <w:sz w:val="6"/>
          <w:szCs w:val="6"/>
        </w:rPr>
      </w:pPr>
      <w:rPr/>
      <w:r>
        <w:rPr/>
        <w:pict>
          <v:group style="position:absolute;margin-left:358.35379pt;margin-top:-7.04837pt;width:91.200004pt;height:.1pt;mso-position-horizontal-relative:page;mso-position-vertical-relative:paragraph;z-index:-4000" coordorigin="7167,-141" coordsize="1824,2">
            <v:shape style="position:absolute;left:7167;top:-141;width:1824;height:2" coordorigin="7167,-141" coordsize="1824,0" path="m7167,-141l8991,-141e" filled="f" stroked="t" strokeweight=".38pt" strokecolor="#070707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6"/>
          <w:szCs w:val="6"/>
          <w:color w:val="080808"/>
          <w:spacing w:val="0"/>
          <w:w w:val="143"/>
        </w:rPr>
        <w:t>c</w:t>
      </w:r>
      <w:r>
        <w:rPr>
          <w:rFonts w:ascii="Arial" w:hAnsi="Arial" w:cs="Arial" w:eastAsia="Arial"/>
          <w:sz w:val="6"/>
          <w:szCs w:val="6"/>
          <w:color w:val="000000"/>
          <w:spacing w:val="0"/>
          <w:w w:val="100"/>
        </w:rPr>
      </w:r>
    </w:p>
    <w:p>
      <w:pPr>
        <w:spacing w:before="12" w:after="0" w:line="240" w:lineRule="auto"/>
        <w:ind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5"/>
          <w:szCs w:val="5"/>
          <w:color w:val="080808"/>
          <w:spacing w:val="0"/>
          <w:w w:val="230"/>
        </w:rPr>
        <w:t>J</w:t>
      </w:r>
      <w:r>
        <w:rPr>
          <w:rFonts w:ascii="Times New Roman" w:hAnsi="Times New Roman" w:cs="Times New Roman" w:eastAsia="Times New Roman"/>
          <w:sz w:val="5"/>
          <w:szCs w:val="5"/>
          <w:color w:val="080808"/>
          <w:spacing w:val="0"/>
          <w:w w:val="230"/>
        </w:rPr>
        <w:t>  </w:t>
      </w:r>
      <w:r>
        <w:rPr>
          <w:rFonts w:ascii="Times New Roman" w:hAnsi="Times New Roman" w:cs="Times New Roman" w:eastAsia="Times New Roman"/>
          <w:sz w:val="5"/>
          <w:szCs w:val="5"/>
          <w:color w:val="080808"/>
          <w:spacing w:val="3"/>
          <w:w w:val="23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10"/>
        </w:rPr>
        <w:t>punonjes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80" w:right="800"/>
          <w:cols w:num="3" w:equalWidth="0">
            <w:col w:w="2018" w:space="2204"/>
            <w:col w:w="1892" w:space="2049"/>
            <w:col w:w="2197"/>
          </w:cols>
        </w:sectPr>
      </w:pPr>
      <w:rPr/>
    </w:p>
    <w:p>
      <w:pPr>
        <w:spacing w:before="8" w:after="0" w:line="214" w:lineRule="exact"/>
        <w:ind w:left="1281" w:right="-69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240.446259pt;margin-top:11.131141pt;width:22.657501pt;height:.1pt;mso-position-horizontal-relative:page;mso-position-vertical-relative:paragraph;z-index:-3997" coordorigin="4809,223" coordsize="453,2">
            <v:shape style="position:absolute;left:4809;top:223;width:453;height:2" coordorigin="4809,223" coordsize="453,0" path="m4809,223l5262,223e" filled="f" stroked="t" strokeweight=".38pt" strokecolor="#7A7A7A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Pe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2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  <w:position w:val="-1"/>
        </w:rPr>
        <w:t>arsye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3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2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k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3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1"/>
          <w:position w:val="-1"/>
        </w:rPr>
        <w:t>shkelu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1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4"/>
          <w:w w:val="111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3"/>
          <w:position w:val="-1"/>
        </w:rPr>
        <w:t>neni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4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8" w:after="0" w:line="214" w:lineRule="exact"/>
        <w:ind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9"/>
          <w:szCs w:val="19"/>
          <w:color w:val="7B7B7B"/>
          <w:spacing w:val="0"/>
          <w:w w:val="159"/>
          <w:position w:val="-1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7B7B7B"/>
          <w:spacing w:val="-34"/>
          <w:w w:val="159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31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Ligjit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nr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3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4"/>
          <w:position w:val="-1"/>
        </w:rPr>
        <w:t>7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9"/>
          <w:w w:val="104"/>
          <w:position w:val="-1"/>
        </w:rPr>
        <w:t>5</w:t>
      </w:r>
      <w:r>
        <w:rPr>
          <w:rFonts w:ascii="Times New Roman" w:hAnsi="Times New Roman" w:cs="Times New Roman" w:eastAsia="Times New Roman"/>
          <w:sz w:val="19"/>
          <w:szCs w:val="19"/>
          <w:color w:val="2F2F2D"/>
          <w:spacing w:val="0"/>
          <w:w w:val="138"/>
          <w:position w:val="-1"/>
        </w:rPr>
        <w:t>/</w:t>
      </w:r>
      <w:r>
        <w:rPr>
          <w:rFonts w:ascii="Times New Roman" w:hAnsi="Times New Roman" w:cs="Times New Roman" w:eastAsia="Times New Roman"/>
          <w:sz w:val="19"/>
          <w:szCs w:val="19"/>
          <w:color w:val="2F2F2D"/>
          <w:spacing w:val="-9"/>
          <w:w w:val="139"/>
          <w:position w:val="-1"/>
        </w:rPr>
        <w:t>2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014,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date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35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  <w:position w:val="-1"/>
        </w:rPr>
        <w:t>30.07.2014,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28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  <w:position w:val="-1"/>
        </w:rPr>
        <w:t>"Pe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  <w:position w:val="-1"/>
        </w:rPr>
        <w:t>r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2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8"/>
          <w:position w:val="-1"/>
        </w:rPr>
        <w:t>Sherbimi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8"/>
          <w:position w:val="-1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8"/>
          <w:w w:val="108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position w:val="-1"/>
        </w:rPr>
        <w:t>Privat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43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1"/>
          <w:position w:val="-1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80" w:right="800"/>
          <w:cols w:num="2" w:equalWidth="0">
            <w:col w:w="3738" w:space="445"/>
            <w:col w:w="6177"/>
          </w:cols>
        </w:sectPr>
      </w:pPr>
      <w:rPr/>
    </w:p>
    <w:p>
      <w:pPr>
        <w:spacing w:before="12" w:after="0" w:line="240" w:lineRule="auto"/>
        <w:ind w:left="1273" w:right="-20"/>
        <w:jc w:val="left"/>
        <w:tabs>
          <w:tab w:pos="4980" w:val="left"/>
          <w:tab w:pos="6840" w:val="left"/>
        </w:tabs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59.421398pt;margin-top:85.1026pt;width:506.092471pt;height:.1pt;mso-position-horizontal-relative:page;mso-position-vertical-relative:page;z-index:-4023" coordorigin="1188,1702" coordsize="10122,2">
            <v:shape style="position:absolute;left:1188;top:1702;width:10122;height:2" coordorigin="1188,1702" coordsize="10122,0" path="m1188,1702l11310,1702e" filled="f" stroked="t" strokeweight="2.021136pt" strokecolor="#000000">
              <v:path arrowok="t"/>
            </v:shape>
          </v:group>
          <w10:wrap type="none"/>
        </w:pict>
      </w:r>
      <w:r>
        <w:rPr/>
        <w:pict>
          <v:group style="position:absolute;margin-left:118.034348pt;margin-top:34.737137pt;width:405.439894pt;height:.1pt;mso-position-horizontal-relative:page;mso-position-vertical-relative:paragraph;z-index:-4020" coordorigin="2361,695" coordsize="8109,2">
            <v:shape style="position:absolute;left:2361;top:695;width:8109;height:2" coordorigin="2361,695" coordsize="8109,0" path="m2361,695l10469,695e" filled="f" stroked="t" strokeweight=".404227pt" strokecolor="#000000">
              <v:path arrowok="t"/>
            </v:shape>
          </v:group>
          <w10:wrap type="none"/>
        </w:pict>
      </w:r>
      <w:r>
        <w:rPr/>
        <w:pict>
          <v:group style="position:absolute;margin-left:118.034348pt;margin-top:46.865772pt;width:405.439894pt;height:.1pt;mso-position-horizontal-relative:page;mso-position-vertical-relative:paragraph;z-index:-4019" coordorigin="2361,937" coordsize="8109,2">
            <v:shape style="position:absolute;left:2361;top:937;width:8109;height:2" coordorigin="2361,937" coordsize="8109,0" path="m2361,937l10469,937e" filled="f" stroked="t" strokeweight=".404227pt" strokecolor="#030303">
              <v:path arrowok="t"/>
            </v:shape>
          </v:group>
          <w10:wrap type="none"/>
        </w:pict>
      </w:r>
      <w:r>
        <w:rPr/>
        <w:pict>
          <v:group style="position:absolute;margin-left:118.034348pt;margin-top:58.994411pt;width:405.439894pt;height:.1pt;mso-position-horizontal-relative:page;mso-position-vertical-relative:paragraph;z-index:-4018" coordorigin="2361,1180" coordsize="8109,2">
            <v:shape style="position:absolute;left:2361;top:1180;width:8109;height:2" coordorigin="2361,1180" coordsize="8109,0" path="m2361,1180l10469,1180e" filled="f" stroked="t" strokeweight=".404227pt" strokecolor="#000000">
              <v:path arrowok="t"/>
            </v:shape>
          </v:group>
          <w10:wrap type="none"/>
        </w:pict>
      </w:r>
      <w:r>
        <w:rPr/>
        <w:pict>
          <v:group style="position:absolute;margin-left:118.034348pt;margin-top:71.123047pt;width:405.439894pt;height:.1pt;mso-position-horizontal-relative:page;mso-position-vertical-relative:paragraph;z-index:-4017" coordorigin="2361,1422" coordsize="8109,2">
            <v:shape style="position:absolute;left:2361;top:1422;width:8109;height:2" coordorigin="2361,1422" coordsize="8109,0" path="m2361,1422l10469,1422e" filled="f" stroked="t" strokeweight=".40422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Sigurise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Fizike"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dh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8"/>
        </w:rPr>
        <w:t>Udhezimit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2"/>
          <w:w w:val="108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nr.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24"/>
          <w:w w:val="100"/>
          <w:u w:val="single" w:color="0303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u w:val="single" w:color="0303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u w:val="single" w:color="030300"/>
        </w:rPr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date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21"/>
          <w:w w:val="100"/>
          <w:u w:val="single" w:color="0303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u w:val="single" w:color="030300"/>
        </w:rPr>
        <w:tab/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  <w:u w:val="single" w:color="030300"/>
        </w:rPr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duk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7"/>
        </w:rPr>
        <w:t>konstatuar: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73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118.034348pt;margin-top:-63.700535pt;width:405.439894pt;height:.1pt;mso-position-horizontal-relative:page;mso-position-vertical-relative:paragraph;z-index:-4016" coordorigin="2361,-1274" coordsize="8109,2">
            <v:shape style="position:absolute;left:2361;top:-1274;width:8109;height:2" coordorigin="2361,-1274" coordsize="8109,0" path="m2361,-1274l10469,-1274e" filled="f" stroked="t" strokeweight=".404227pt" strokecolor="#000000">
              <v:path arrowok="t"/>
            </v:shape>
          </v:group>
          <w10:wrap type="none"/>
        </w:pict>
      </w:r>
      <w:r>
        <w:rPr/>
        <w:pict>
          <v:group style="position:absolute;margin-left:118.034348pt;margin-top:-51.571899pt;width:405.439894pt;height:.1pt;mso-position-horizontal-relative:page;mso-position-vertical-relative:paragraph;z-index:-4015" coordorigin="2361,-1031" coordsize="8109,2">
            <v:shape style="position:absolute;left:2361;top:-1031;width:8109;height:2" coordorigin="2361,-1031" coordsize="8109,0" path="m2361,-1031l10469,-1031e" filled="f" stroked="t" strokeweight=".404227pt" strokecolor="#030303">
              <v:path arrowok="t"/>
            </v:shape>
          </v:group>
          <w10:wrap type="none"/>
        </w:pict>
      </w:r>
      <w:r>
        <w:rPr/>
        <w:pict>
          <v:group style="position:absolute;margin-left:118.034348pt;margin-top:-39.038971pt;width:405.439894pt;height:.1pt;mso-position-horizontal-relative:page;mso-position-vertical-relative:paragraph;z-index:-4014" coordorigin="2361,-781" coordsize="8109,2">
            <v:shape style="position:absolute;left:2361;top:-781;width:8109;height:2" coordorigin="2361,-781" coordsize="8109,0" path="m2361,-781l10469,-781e" filled="f" stroked="t" strokeweight=".404227pt" strokecolor="#000000">
              <v:path arrowok="t"/>
            </v:shape>
          </v:group>
          <w10:wrap type="none"/>
        </w:pict>
      </w:r>
      <w:r>
        <w:rPr/>
        <w:pict>
          <v:group style="position:absolute;margin-left:118.034348pt;margin-top:-26.910336pt;width:405.439894pt;height:.1pt;mso-position-horizontal-relative:page;mso-position-vertical-relative:paragraph;z-index:-4013" coordorigin="2361,-538" coordsize="8109,2">
            <v:shape style="position:absolute;left:2361;top:-538;width:8109;height:2" coordorigin="2361,-538" coordsize="8109,0" path="m2361,-538l10469,-538e" filled="f" stroked="t" strokeweight=".404227pt" strokecolor="#030303">
              <v:path arrowok="t"/>
            </v:shape>
          </v:group>
          <w10:wrap type="none"/>
        </w:pict>
      </w:r>
      <w:r>
        <w:rPr/>
        <w:pict>
          <v:group style="position:absolute;margin-left:118.034348pt;margin-top:-14.781699pt;width:318.935271pt;height:.1pt;mso-position-horizontal-relative:page;mso-position-vertical-relative:paragraph;z-index:-4012" coordorigin="2361,-296" coordsize="6379,2">
            <v:shape style="position:absolute;left:2361;top:-296;width:6379;height:2" coordorigin="2361,-296" coordsize="6379,0" path="m2361,-296l8739,-296e" filled="f" stroked="t" strokeweight=".404227pt" strokecolor="#000000">
              <v:path arrowok="t"/>
            </v:shape>
          </v:group>
          <w10:wrap type="none"/>
        </w:pict>
      </w:r>
      <w:r>
        <w:rPr/>
        <w:pict>
          <v:group style="position:absolute;margin-left:118.034348pt;margin-top:22.817076pt;width:405.439894pt;height:.1pt;mso-position-horizontal-relative:page;mso-position-vertical-relative:paragraph;z-index:-4011" coordorigin="2361,456" coordsize="8109,2">
            <v:shape style="position:absolute;left:2361;top:456;width:8109;height:2" coordorigin="2361,456" coordsize="8109,0" path="m2361,456l10469,456e" filled="f" stroked="t" strokeweight=".404227pt" strokecolor="#030303">
              <v:path arrowok="t"/>
            </v:shape>
          </v:group>
          <w10:wrap type="none"/>
        </w:pict>
      </w:r>
      <w:r>
        <w:rPr/>
        <w:pict>
          <v:group style="position:absolute;margin-left:118.034348pt;margin-top:35.350002pt;width:405.439894pt;height:.1pt;mso-position-horizontal-relative:page;mso-position-vertical-relative:paragraph;z-index:-4010" coordorigin="2361,707" coordsize="8109,2">
            <v:shape style="position:absolute;left:2361;top:707;width:8109;height:2" coordorigin="2361,707" coordsize="8109,0" path="m2361,707l10469,707e" filled="f" stroked="t" strokeweight=".40422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19"/>
        </w:rPr>
        <w:t>Sqarime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18"/>
          <w:w w:val="11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19"/>
        </w:rPr>
        <w:t>kundravajtesit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5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15" w:lineRule="exact"/>
        <w:ind w:left="1281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118.034348pt;margin-top:-26.910341pt;width:405.439894pt;height:.1pt;mso-position-horizontal-relative:page;mso-position-vertical-relative:paragraph;z-index:-4009" coordorigin="2361,-538" coordsize="8109,2">
            <v:shape style="position:absolute;left:2361;top:-538;width:8109;height:2" coordorigin="2361,-538" coordsize="8109,0" path="m2361,-538l10469,-538e" filled="f" stroked="t" strokeweight=".404227pt" strokecolor="#000000">
              <v:path arrowok="t"/>
            </v:shape>
          </v:group>
          <w10:wrap type="none"/>
        </w:pict>
      </w:r>
      <w:r>
        <w:rPr/>
        <w:pict>
          <v:group style="position:absolute;margin-left:118.034348pt;margin-top:-14.377417pt;width:405.439894pt;height:.1pt;mso-position-horizontal-relative:page;mso-position-vertical-relative:paragraph;z-index:-4008" coordorigin="2361,-288" coordsize="8109,2">
            <v:shape style="position:absolute;left:2361;top:-288;width:8109;height:2" coordorigin="2361,-288" coordsize="8109,0" path="m2361,-288l10469,-288e" filled="f" stroked="t" strokeweight=".404227pt" strokecolor="#030303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19"/>
          <w:position w:val="-1"/>
        </w:rPr>
        <w:t>Nenshkrimi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21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9"/>
          <w:position w:val="-1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4"/>
          <w:w w:val="119"/>
          <w:position w:val="-1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19"/>
          <w:position w:val="-1"/>
        </w:rPr>
        <w:t>Kundravajtesit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  <w:position w:val="0"/>
        </w:rPr>
      </w:r>
    </w:p>
    <w:p>
      <w:pPr>
        <w:spacing w:before="0" w:after="0" w:line="247" w:lineRule="exact"/>
        <w:ind w:left="1329" w:right="-20"/>
        <w:jc w:val="left"/>
        <w:rPr>
          <w:rFonts w:ascii="Courier New" w:hAnsi="Courier New" w:cs="Courier New" w:eastAsia="Courier New"/>
          <w:sz w:val="25"/>
          <w:szCs w:val="25"/>
        </w:rPr>
      </w:pPr>
      <w:rPr/>
      <w:r>
        <w:rPr/>
        <w:pict>
          <v:group style="position:absolute;margin-left:127.381027pt;margin-top:11.812132pt;width:127.263731pt;height:.1pt;mso-position-horizontal-relative:page;mso-position-vertical-relative:paragraph;z-index:-3996" coordorigin="2548,236" coordsize="2545,2">
            <v:shape style="position:absolute;left:2548;top:236;width:2545;height:2" coordorigin="2548,236" coordsize="2545,0" path="m2548,236l5093,236e" filled="f" stroked="t" strokeweight=".451pt" strokecolor="#070707">
              <v:path arrowok="t"/>
            </v:shape>
          </v:group>
          <w10:wrap type="none"/>
        </w:pict>
      </w:r>
      <w:r>
        <w:rPr>
          <w:rFonts w:ascii="Courier New" w:hAnsi="Courier New" w:cs="Courier New" w:eastAsia="Courier New"/>
          <w:sz w:val="25"/>
          <w:szCs w:val="25"/>
          <w:color w:val="1A1A1A"/>
          <w:spacing w:val="0"/>
          <w:w w:val="137"/>
          <w:position w:val="2"/>
        </w:rPr>
        <w:t>(</w:t>
      </w:r>
      <w:r>
        <w:rPr>
          <w:rFonts w:ascii="Courier New" w:hAnsi="Courier New" w:cs="Courier New" w:eastAsia="Courier New"/>
          <w:sz w:val="25"/>
          <w:szCs w:val="25"/>
          <w:color w:val="000000"/>
          <w:spacing w:val="0"/>
          <w:w w:val="100"/>
          <w:position w:val="0"/>
        </w:rPr>
      </w:r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5" w:after="0" w:line="240" w:lineRule="auto"/>
        <w:ind w:left="5638" w:right="-20"/>
        <w:jc w:val="left"/>
        <w:rPr>
          <w:rFonts w:ascii="Times New Roman" w:hAnsi="Times New Roman" w:cs="Times New Roman" w:eastAsia="Times New Roman"/>
          <w:sz w:val="19"/>
          <w:szCs w:val="19"/>
        </w:rPr>
      </w:pPr>
      <w:rPr/>
      <w:r>
        <w:rPr/>
        <w:pict>
          <v:group style="position:absolute;margin-left:255.471603pt;margin-top:37.099995pt;width:128.140027pt;height:.1pt;mso-position-horizontal-relative:page;mso-position-vertical-relative:paragraph;z-index:-4007" coordorigin="5109,742" coordsize="2563,2">
            <v:shape style="position:absolute;left:5109;top:742;width:2563;height:2" coordorigin="5109,742" coordsize="2563,0" path="m5109,742l7672,742e" filled="f" stroked="t" strokeweight=".404227pt" strokecolor="#000000">
              <v:path arrowok="t"/>
            </v:shape>
          </v:group>
          <w10:wrap type="none"/>
        </w:pict>
      </w:r>
      <w:r>
        <w:rPr/>
        <w:pict>
          <v:group style="position:absolute;margin-left:409.077942pt;margin-top:37.099995pt;width:111.566711pt;height:.1pt;mso-position-horizontal-relative:page;mso-position-vertical-relative:paragraph;z-index:-4006" coordorigin="8182,742" coordsize="2231,2">
            <v:shape style="position:absolute;left:8182;top:742;width:2231;height:2" coordorigin="8182,742" coordsize="2231,0" path="m8182,742l10413,742e" filled="f" stroked="t" strokeweight=".404227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2"/>
          <w:w w:val="119"/>
        </w:rPr>
        <w:t>N</w:t>
      </w:r>
      <w:r>
        <w:rPr>
          <w:rFonts w:ascii="Times New Roman" w:hAnsi="Times New Roman" w:cs="Times New Roman" w:eastAsia="Times New Roman"/>
          <w:sz w:val="19"/>
          <w:szCs w:val="19"/>
          <w:color w:val="2F2F2D"/>
          <w:spacing w:val="-1"/>
          <w:w w:val="119"/>
        </w:rPr>
        <w:t>e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9"/>
        </w:rPr>
        <w:t>nshkrimi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2"/>
          <w:w w:val="11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0"/>
          <w:w w:val="119"/>
        </w:rPr>
        <w:t>i</w:t>
      </w:r>
      <w:r>
        <w:rPr>
          <w:rFonts w:ascii="Times New Roman" w:hAnsi="Times New Roman" w:cs="Times New Roman" w:eastAsia="Times New Roman"/>
          <w:sz w:val="19"/>
          <w:szCs w:val="19"/>
          <w:color w:val="080808"/>
          <w:spacing w:val="-12"/>
          <w:w w:val="11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19"/>
        </w:rPr>
        <w:t>Punonjesve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-27"/>
          <w:w w:val="119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1A1A1A"/>
          <w:spacing w:val="0"/>
          <w:w w:val="112"/>
        </w:rPr>
        <w:t>Policise</w:t>
      </w:r>
      <w:r>
        <w:rPr>
          <w:rFonts w:ascii="Times New Roman" w:hAnsi="Times New Roman" w:cs="Times New Roman" w:eastAsia="Times New Roman"/>
          <w:sz w:val="19"/>
          <w:szCs w:val="19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80" w:right="80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8" w:after="0" w:line="192" w:lineRule="exact"/>
        <w:ind w:right="923"/>
        <w:jc w:val="right"/>
        <w:rPr>
          <w:rFonts w:ascii="Arial" w:hAnsi="Arial" w:cs="Arial" w:eastAsia="Arial"/>
          <w:sz w:val="17"/>
          <w:szCs w:val="17"/>
        </w:rPr>
      </w:pPr>
      <w:rPr/>
      <w:r>
        <w:rPr/>
        <w:pict>
          <v:group style="position:absolute;margin-left:476.742859pt;margin-top:-3.241373pt;width:57.6pt;height:.1pt;mso-position-horizontal-relative:page;mso-position-vertical-relative:paragraph;z-index:-3991" coordorigin="9535,-65" coordsize="1152,2">
            <v:shape style="position:absolute;left:9535;top:-65;width:1152;height:2" coordorigin="9535,-65" coordsize="1152,0" path="m9535,-65l10687,-65e" filled="f" stroked="t" strokeweight="1.542857pt" strokecolor="#000000">
              <v:path arrowok="t"/>
            </v:shape>
          </v:group>
          <w10:wrap type="none"/>
        </w:pict>
      </w:r>
      <w:r>
        <w:rPr/>
        <w:pict>
          <v:group style="position:absolute;margin-left:476.742859pt;margin-top:18.615770pt;width:57.6pt;height:.1pt;mso-position-horizontal-relative:page;mso-position-vertical-relative:paragraph;z-index:-3990" coordorigin="9535,372" coordsize="1152,2">
            <v:shape style="position:absolute;left:9535;top:372;width:1152;height:2" coordorigin="9535,372" coordsize="1152,0" path="m9535,372l10687,372e" filled="f" stroked="t" strokeweight="1.028571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7"/>
          <w:szCs w:val="17"/>
          <w:color w:val="343434"/>
          <w:spacing w:val="0"/>
          <w:w w:val="112"/>
          <w:i/>
          <w:position w:val="-1"/>
        </w:rPr>
        <w:t>M</w:t>
      </w:r>
      <w:r>
        <w:rPr>
          <w:rFonts w:ascii="Arial" w:hAnsi="Arial" w:cs="Arial" w:eastAsia="Arial"/>
          <w:sz w:val="17"/>
          <w:szCs w:val="17"/>
          <w:color w:val="343434"/>
          <w:spacing w:val="-16"/>
          <w:w w:val="112"/>
          <w:i/>
          <w:position w:val="-1"/>
        </w:rPr>
        <w:t>o</w:t>
      </w:r>
      <w:r>
        <w:rPr>
          <w:rFonts w:ascii="Arial" w:hAnsi="Arial" w:cs="Arial" w:eastAsia="Arial"/>
          <w:sz w:val="17"/>
          <w:szCs w:val="17"/>
          <w:color w:val="181818"/>
          <w:spacing w:val="0"/>
          <w:w w:val="112"/>
          <w:i/>
          <w:position w:val="-1"/>
        </w:rPr>
        <w:t>d</w:t>
      </w:r>
      <w:r>
        <w:rPr>
          <w:rFonts w:ascii="Arial" w:hAnsi="Arial" w:cs="Arial" w:eastAsia="Arial"/>
          <w:sz w:val="17"/>
          <w:szCs w:val="17"/>
          <w:color w:val="181818"/>
          <w:spacing w:val="-20"/>
          <w:w w:val="112"/>
          <w:i/>
          <w:position w:val="-1"/>
        </w:rPr>
        <w:t>e</w:t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112"/>
          <w:i/>
          <w:position w:val="-1"/>
        </w:rPr>
        <w:t>l</w:t>
      </w:r>
      <w:r>
        <w:rPr>
          <w:rFonts w:ascii="Arial" w:hAnsi="Arial" w:cs="Arial" w:eastAsia="Arial"/>
          <w:sz w:val="17"/>
          <w:szCs w:val="17"/>
          <w:color w:val="4D4D4D"/>
          <w:spacing w:val="0"/>
          <w:w w:val="112"/>
          <w:i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4D4D4D"/>
          <w:spacing w:val="11"/>
          <w:w w:val="112"/>
          <w:i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12"/>
          <w:i/>
          <w:position w:val="-1"/>
        </w:rPr>
        <w:t>21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3" w:after="0" w:line="240" w:lineRule="auto"/>
        <w:ind w:left="3965" w:right="3165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4"/>
        </w:rPr>
        <w:t>DOKUMENT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4"/>
        </w:rPr>
        <w:t>I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43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4"/>
        </w:rPr>
        <w:t>IDENTIHKil\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5"/>
        </w:rPr>
        <w:t>11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459" w:right="167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378.257141pt;margin-top:54.879532pt;width:61.714286pt;height:196.457143pt;mso-position-horizontal-relative:page;mso-position-vertical-relative:paragraph;z-index:-3989" coordorigin="7565,1098" coordsize="1234,3929">
            <v:group style="position:absolute;left:7817;top:1190;width:2;height:669" coordorigin="7817,1190" coordsize="2,669">
              <v:shape style="position:absolute;left:7817;top:1190;width:2;height:669" coordorigin="7817,1190" coordsize="0,669" path="m7817,1859l7817,1190e" filled="f" stroked="t" strokeweight="1.028571pt" strokecolor="#030303">
                <v:path arrowok="t"/>
              </v:shape>
            </v:group>
            <v:group style="position:absolute;left:8769;top:1108;width:2;height:3909" coordorigin="8769,1108" coordsize="2,3909">
              <v:shape style="position:absolute;left:8769;top:1108;width:2;height:3909" coordorigin="8769,1108" coordsize="0,3909" path="m8769,5016l8769,1108e" filled="f" stroked="t" strokeweight="1.028571pt" strokecolor="#4F4F4F">
                <v:path arrowok="t"/>
              </v:shape>
            </v:group>
            <v:group style="position:absolute;left:7807;top:1843;width:895;height:2" coordorigin="7807,1843" coordsize="895,2">
              <v:shape style="position:absolute;left:7807;top:1843;width:895;height:2" coordorigin="7807,1843" coordsize="895,0" path="m7807,1843l8702,1843e" filled="f" stroked="t" strokeweight="1.542857pt" strokecolor="#000000">
                <v:path arrowok="t"/>
              </v:shape>
            </v:group>
            <v:group style="position:absolute;left:7581;top:3715;width:1203;height:2" coordorigin="7581,3715" coordsize="1203,2">
              <v:shape style="position:absolute;left:7581;top:3715;width:1203;height:2" coordorigin="7581,3715" coordsize="1203,0" path="m7581,3715l8784,3715e" filled="f" stroked="t" strokeweight="1.542857pt" strokecolor="#BFBFBC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4"/>
        </w:rPr>
        <w:t>PUNONJESI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4"/>
        </w:rPr>
        <w:t>N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24"/>
          <w:w w:val="11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81818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181818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12"/>
        </w:rPr>
        <w:t>SHERBil\.flT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15"/>
          <w:w w:val="112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2"/>
        </w:rPr>
        <w:t>PRI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5"/>
          <w:w w:val="113"/>
        </w:rPr>
        <w:t>V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20"/>
        </w:rPr>
        <w:t>AT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23"/>
          <w:w w:val="100"/>
        </w:rPr>
        <w:t> </w:t>
      </w:r>
      <w:r>
        <w:rPr>
          <w:rFonts w:ascii="Arial" w:hAnsi="Arial" w:cs="Arial" w:eastAsia="Arial"/>
          <w:sz w:val="26"/>
          <w:szCs w:val="26"/>
          <w:color w:val="181818"/>
          <w:spacing w:val="0"/>
          <w:w w:val="91"/>
        </w:rPr>
        <w:t>TE</w:t>
      </w:r>
      <w:r>
        <w:rPr>
          <w:rFonts w:ascii="Arial" w:hAnsi="Arial" w:cs="Arial" w:eastAsia="Arial"/>
          <w:sz w:val="26"/>
          <w:szCs w:val="26"/>
          <w:color w:val="181818"/>
          <w:spacing w:val="-38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4"/>
        </w:rPr>
        <w:t>SIGURISE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27"/>
          <w:w w:val="114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50505"/>
          <w:spacing w:val="0"/>
          <w:w w:val="107"/>
        </w:rPr>
        <w:t>FIZIKE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6881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pict>
          <v:shape style="position:absolute;margin-left:168.685715pt;margin-top:-10.531257pt;width:36pt;height:46.285713pt;mso-position-horizontal-relative:page;mso-position-vertical-relative:paragraph;z-index:-3994" type="#_x0000_t75">
            <v:imagedata r:id="rId76" o:title=""/>
          </v:shape>
        </w:pict>
      </w:r>
      <w:r>
        <w:rPr/>
        <w:pict>
          <v:group style="position:absolute;margin-left:153.257141pt;margin-top:-8.474106pt;width:240.685713pt;height:198.514298pt;mso-position-horizontal-relative:page;mso-position-vertical-relative:paragraph;z-index:-3993" coordorigin="3065,-169" coordsize="4814,3970">
            <v:shape style="position:absolute;left:6933;top:2978;width:946;height:823" type="#_x0000_t75">
              <v:imagedata r:id="rId77" o:title=""/>
            </v:shape>
            <v:group style="position:absolute;left:3086;top:-159;width:2;height:3909" coordorigin="3086,-159" coordsize="2,3909">
              <v:shape style="position:absolute;left:3086;top:-159;width:2;height:3909" coordorigin="3086,-159" coordsize="0,3909" path="m3086,3749l3086,-159e" filled="f" stroked="t" strokeweight="1.028571pt" strokecolor="#181818">
                <v:path arrowok="t"/>
              </v:shape>
            </v:group>
            <v:group style="position:absolute;left:3075;top:3729;width:4258;height:2" coordorigin="3075,3729" coordsize="4258,2">
              <v:shape style="position:absolute;left:3075;top:3729;width:4258;height:2" coordorigin="3075,3729" coordsize="4258,0" path="m3075,3729l7334,3729e" filled="f" stroked="t" strokeweight="1.028571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16"/>
          <w:szCs w:val="16"/>
          <w:color w:val="343434"/>
          <w:spacing w:val="-10"/>
          <w:w w:val="102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color w:val="181818"/>
          <w:spacing w:val="-6"/>
          <w:w w:val="118"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color w:val="343434"/>
          <w:spacing w:val="2"/>
          <w:w w:val="118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color w:val="4D4D4D"/>
          <w:spacing w:val="5"/>
          <w:w w:val="83"/>
        </w:rPr>
        <w:t>m</w:t>
      </w:r>
      <w:r>
        <w:rPr>
          <w:rFonts w:ascii="Times New Roman" w:hAnsi="Times New Roman" w:cs="Times New Roman" w:eastAsia="Times New Roman"/>
          <w:sz w:val="16"/>
          <w:szCs w:val="16"/>
          <w:color w:val="050505"/>
          <w:spacing w:val="0"/>
          <w:w w:val="78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color w:val="000000"/>
          <w:spacing w:val="0"/>
          <w:w w:val="100"/>
        </w:rPr>
      </w:r>
    </w:p>
    <w:p>
      <w:pPr>
        <w:spacing w:before="19" w:after="0" w:line="240" w:lineRule="auto"/>
        <w:ind w:left="6891" w:right="-20"/>
        <w:jc w:val="left"/>
        <w:rPr>
          <w:rFonts w:ascii="Arial" w:hAnsi="Arial" w:cs="Arial" w:eastAsia="Arial"/>
          <w:sz w:val="14"/>
          <w:szCs w:val="14"/>
        </w:rPr>
      </w:pPr>
      <w:rPr/>
      <w:r>
        <w:rPr>
          <w:rFonts w:ascii="Arial" w:hAnsi="Arial" w:cs="Arial" w:eastAsia="Arial"/>
          <w:sz w:val="14"/>
          <w:szCs w:val="14"/>
          <w:color w:val="343434"/>
          <w:w w:val="92"/>
        </w:rPr>
        <w:t>s</w:t>
      </w:r>
      <w:r>
        <w:rPr>
          <w:rFonts w:ascii="Arial" w:hAnsi="Arial" w:cs="Arial" w:eastAsia="Arial"/>
          <w:sz w:val="14"/>
          <w:szCs w:val="14"/>
          <w:color w:val="343434"/>
          <w:spacing w:val="-3"/>
          <w:w w:val="92"/>
        </w:rPr>
        <w:t>h</w:t>
      </w:r>
      <w:r>
        <w:rPr>
          <w:rFonts w:ascii="Arial" w:hAnsi="Arial" w:cs="Arial" w:eastAsia="Arial"/>
          <w:sz w:val="14"/>
          <w:szCs w:val="14"/>
          <w:color w:val="4D4D4D"/>
          <w:spacing w:val="-11"/>
          <w:w w:val="106"/>
        </w:rPr>
        <w:t>o</w:t>
      </w:r>
      <w:r>
        <w:rPr>
          <w:rFonts w:ascii="Arial" w:hAnsi="Arial" w:cs="Arial" w:eastAsia="Arial"/>
          <w:sz w:val="14"/>
          <w:szCs w:val="14"/>
          <w:color w:val="343434"/>
          <w:spacing w:val="-7"/>
          <w:w w:val="115"/>
        </w:rPr>
        <w:t>q</w:t>
      </w:r>
      <w:r>
        <w:rPr>
          <w:rFonts w:ascii="Arial" w:hAnsi="Arial" w:cs="Arial" w:eastAsia="Arial"/>
          <w:sz w:val="14"/>
          <w:szCs w:val="14"/>
          <w:color w:val="181818"/>
          <w:spacing w:val="-14"/>
          <w:w w:val="92"/>
        </w:rPr>
        <w:t>e</w:t>
      </w:r>
      <w:r>
        <w:rPr>
          <w:rFonts w:ascii="Arial" w:hAnsi="Arial" w:cs="Arial" w:eastAsia="Arial"/>
          <w:sz w:val="14"/>
          <w:szCs w:val="14"/>
          <w:color w:val="4D4D4D"/>
          <w:spacing w:val="1"/>
          <w:w w:val="130"/>
        </w:rPr>
        <w:t>r</w:t>
      </w:r>
      <w:r>
        <w:rPr>
          <w:rFonts w:ascii="Arial" w:hAnsi="Arial" w:cs="Arial" w:eastAsia="Arial"/>
          <w:sz w:val="14"/>
          <w:szCs w:val="14"/>
          <w:color w:val="343434"/>
          <w:spacing w:val="0"/>
          <w:w w:val="75"/>
        </w:rPr>
        <w:t>is,e</w:t>
      </w:r>
      <w:r>
        <w:rPr>
          <w:rFonts w:ascii="Arial" w:hAnsi="Arial" w:cs="Arial" w:eastAsia="Arial"/>
          <w:sz w:val="14"/>
          <w:szCs w:val="14"/>
          <w:color w:val="000000"/>
          <w:spacing w:val="0"/>
          <w:w w:val="100"/>
        </w:rPr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428" w:right="4076"/>
        <w:jc w:val="center"/>
        <w:rPr>
          <w:rFonts w:ascii="Times New Roman" w:hAnsi="Times New Roman" w:cs="Times New Roman" w:eastAsia="Times New Roman"/>
          <w:sz w:val="17"/>
          <w:szCs w:val="17"/>
        </w:rPr>
      </w:pPr>
      <w:rPr/>
      <w:r>
        <w:rPr>
          <w:rFonts w:ascii="Times New Roman" w:hAnsi="Times New Roman" w:cs="Times New Roman" w:eastAsia="Times New Roman"/>
          <w:sz w:val="17"/>
          <w:szCs w:val="17"/>
          <w:color w:val="050505"/>
          <w:spacing w:val="0"/>
          <w:w w:val="133"/>
        </w:rPr>
        <w:t>REPUBLIKll</w:t>
      </w:r>
      <w:r>
        <w:rPr>
          <w:rFonts w:ascii="Times New Roman" w:hAnsi="Times New Roman" w:cs="Times New Roman" w:eastAsia="Times New Roman"/>
          <w:sz w:val="17"/>
          <w:szCs w:val="17"/>
          <w:color w:val="050505"/>
          <w:spacing w:val="16"/>
          <w:w w:val="133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050505"/>
          <w:spacing w:val="0"/>
          <w:w w:val="133"/>
        </w:rPr>
        <w:t>E</w:t>
      </w:r>
      <w:r>
        <w:rPr>
          <w:rFonts w:ascii="Times New Roman" w:hAnsi="Times New Roman" w:cs="Times New Roman" w:eastAsia="Times New Roman"/>
          <w:sz w:val="17"/>
          <w:szCs w:val="17"/>
          <w:color w:val="050505"/>
          <w:spacing w:val="-18"/>
          <w:w w:val="133"/>
        </w:rPr>
        <w:t> </w:t>
      </w:r>
      <w:r>
        <w:rPr>
          <w:rFonts w:ascii="Times New Roman" w:hAnsi="Times New Roman" w:cs="Times New Roman" w:eastAsia="Times New Roman"/>
          <w:sz w:val="17"/>
          <w:szCs w:val="17"/>
          <w:color w:val="050505"/>
          <w:spacing w:val="0"/>
          <w:w w:val="133"/>
        </w:rPr>
        <w:t>SHQIPERISE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3183" w:right="3781"/>
        <w:jc w:val="center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8"/>
        </w:rPr>
        <w:t>DOKUMENT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20"/>
          <w:w w:val="118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21"/>
        </w:rPr>
        <w:t>IDENTIFIKI.l\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22"/>
        </w:rPr>
        <w:t>11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5" w:lineRule="exact"/>
        <w:ind w:left="2916" w:right="3505"/>
        <w:jc w:val="center"/>
        <w:rPr>
          <w:rFonts w:ascii="Courier New" w:hAnsi="Courier New" w:cs="Courier New" w:eastAsia="Courier New"/>
          <w:sz w:val="20"/>
          <w:szCs w:val="20"/>
        </w:rPr>
      </w:pPr>
      <w:rPr/>
      <w:r>
        <w:rPr/>
        <w:pict>
          <v:shape style="position:absolute;margin-left:349.714294pt;margin-top:8.839504pt;width:30.857143pt;height:5.142857pt;mso-position-horizontal-relative:page;mso-position-vertical-relative:paragraph;z-index:-3992" type="#_x0000_t75">
            <v:imagedata r:id="rId78" o:title=""/>
          </v:shape>
        </w:pict>
      </w:r>
      <w:r>
        <w:rPr>
          <w:rFonts w:ascii="Courier New" w:hAnsi="Courier New" w:cs="Courier New" w:eastAsia="Courier New"/>
          <w:sz w:val="20"/>
          <w:szCs w:val="20"/>
          <w:color w:val="181818"/>
          <w:spacing w:val="0"/>
          <w:w w:val="100"/>
        </w:rPr>
        <w:t>Z/Zn</w:t>
      </w:r>
      <w:r>
        <w:rPr>
          <w:rFonts w:ascii="Courier New" w:hAnsi="Courier New" w:cs="Courier New" w:eastAsia="Courier New"/>
          <w:sz w:val="20"/>
          <w:szCs w:val="20"/>
          <w:color w:val="181818"/>
          <w:spacing w:val="24"/>
          <w:w w:val="100"/>
        </w:rPr>
        <w:t> </w:t>
      </w:r>
      <w:r>
        <w:rPr>
          <w:rFonts w:ascii="Courier New" w:hAnsi="Courier New" w:cs="Courier New" w:eastAsia="Courier New"/>
          <w:sz w:val="20"/>
          <w:szCs w:val="20"/>
          <w:color w:val="181818"/>
          <w:spacing w:val="0"/>
          <w:w w:val="104"/>
        </w:rPr>
        <w:t>·-------------------------</w:t>
      </w:r>
      <w:r>
        <w:rPr>
          <w:rFonts w:ascii="Courier New" w:hAnsi="Courier New" w:cs="Courier New" w:eastAsia="Courier New"/>
          <w:sz w:val="20"/>
          <w:szCs w:val="20"/>
          <w:color w:val="000000"/>
          <w:spacing w:val="0"/>
          <w:w w:val="100"/>
        </w:rPr>
      </w:r>
    </w:p>
    <w:p>
      <w:pPr>
        <w:spacing w:before="0" w:after="0" w:line="101" w:lineRule="exact"/>
        <w:ind w:left="4661" w:right="5296"/>
        <w:jc w:val="center"/>
        <w:rPr>
          <w:rFonts w:ascii="Times New Roman" w:hAnsi="Times New Roman" w:cs="Times New Roman" w:eastAsia="Times New Roman"/>
          <w:sz w:val="12"/>
          <w:szCs w:val="12"/>
        </w:rPr>
      </w:pPr>
      <w:rPr/>
      <w:r>
        <w:rPr>
          <w:rFonts w:ascii="Times New Roman" w:hAnsi="Times New Roman" w:cs="Times New Roman" w:eastAsia="Times New Roman"/>
          <w:sz w:val="12"/>
          <w:szCs w:val="12"/>
          <w:color w:val="181818"/>
          <w:spacing w:val="0"/>
          <w:w w:val="147"/>
          <w:position w:val="1"/>
        </w:rPr>
        <w:t>Atisi</w:t>
      </w:r>
      <w:r>
        <w:rPr>
          <w:rFonts w:ascii="Times New Roman" w:hAnsi="Times New Roman" w:cs="Times New Roman" w:eastAsia="Times New Roman"/>
          <w:sz w:val="12"/>
          <w:szCs w:val="12"/>
          <w:color w:val="000000"/>
          <w:spacing w:val="0"/>
          <w:w w:val="100"/>
          <w:position w:val="0"/>
        </w:rPr>
      </w:r>
    </w:p>
    <w:p>
      <w:pPr>
        <w:spacing w:before="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137" w:right="2812"/>
        <w:jc w:val="center"/>
        <w:rPr>
          <w:rFonts w:ascii="Arial" w:hAnsi="Arial" w:cs="Arial" w:eastAsia="Arial"/>
          <w:sz w:val="17"/>
          <w:szCs w:val="17"/>
        </w:rPr>
      </w:pPr>
      <w:rPr/>
      <w:r>
        <w:rPr>
          <w:rFonts w:ascii="Arial" w:hAnsi="Arial" w:cs="Arial" w:eastAsia="Arial"/>
          <w:sz w:val="17"/>
          <w:szCs w:val="17"/>
          <w:color w:val="050505"/>
          <w:spacing w:val="0"/>
          <w:w w:val="114"/>
        </w:rPr>
        <w:t>PUNON.JES</w:t>
      </w:r>
      <w:r>
        <w:rPr>
          <w:rFonts w:ascii="Arial" w:hAnsi="Arial" w:cs="Arial" w:eastAsia="Arial"/>
          <w:sz w:val="17"/>
          <w:szCs w:val="17"/>
          <w:color w:val="050505"/>
          <w:spacing w:val="3"/>
          <w:w w:val="114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254"/>
        </w:rPr>
        <w:t>I</w:t>
      </w:r>
      <w:r>
        <w:rPr>
          <w:rFonts w:ascii="Arial" w:hAnsi="Arial" w:cs="Arial" w:eastAsia="Arial"/>
          <w:sz w:val="17"/>
          <w:szCs w:val="17"/>
          <w:color w:val="050505"/>
          <w:spacing w:val="-26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22"/>
        </w:rPr>
        <w:t>SHERBIMIT</w:t>
      </w:r>
      <w:r>
        <w:rPr>
          <w:rFonts w:ascii="Arial" w:hAnsi="Arial" w:cs="Arial" w:eastAsia="Arial"/>
          <w:sz w:val="17"/>
          <w:szCs w:val="17"/>
          <w:color w:val="050505"/>
          <w:spacing w:val="-5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22"/>
        </w:rPr>
        <w:t>PRIVAT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22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</w:rPr>
        <w:t>TE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19"/>
          <w:w w:val="100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18"/>
        </w:rPr>
        <w:t>SIGURISE</w:t>
      </w:r>
      <w:r>
        <w:rPr>
          <w:rFonts w:ascii="Arial" w:hAnsi="Arial" w:cs="Arial" w:eastAsia="Arial"/>
          <w:sz w:val="17"/>
          <w:szCs w:val="17"/>
          <w:color w:val="050505"/>
          <w:spacing w:val="-3"/>
          <w:w w:val="118"/>
        </w:rPr>
        <w:t> </w:t>
      </w:r>
      <w:r>
        <w:rPr>
          <w:rFonts w:ascii="Arial" w:hAnsi="Arial" w:cs="Arial" w:eastAsia="Arial"/>
          <w:sz w:val="17"/>
          <w:szCs w:val="17"/>
          <w:color w:val="050505"/>
          <w:spacing w:val="0"/>
          <w:w w:val="127"/>
        </w:rPr>
        <w:t>FIZIKE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37" w:lineRule="exact"/>
        <w:ind w:left="2170" w:right="-20"/>
        <w:jc w:val="left"/>
        <w:tabs>
          <w:tab w:pos="5540" w:val="left"/>
        </w:tabs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27"/>
          <w:position w:val="-1"/>
        </w:rPr>
        <w:t>Shoqeria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58"/>
          <w:w w:val="127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4"/>
          <w:w w:val="127"/>
          <w:u w:val="single" w:color="040404"/>
          <w:position w:val="-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27"/>
          <w:u w:val="single" w:color="040404"/>
          <w:position w:val="-1"/>
        </w:rPr>
        <w:tab/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27"/>
          <w:u w:val="single" w:color="040404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27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27"/>
          <w:position w:val="-1"/>
        </w:rPr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27"/>
          <w:position w:val="-1"/>
        </w:rPr>
        <w:t>_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  <w:position w:val="0"/>
        </w:rPr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jc w:val="left"/>
        <w:spacing w:after="0"/>
        <w:sectPr>
          <w:pgMar w:header="720" w:footer="981" w:top="1680" w:bottom="1180" w:left="1060" w:right="800"/>
          <w:headerReference w:type="default" r:id="rId74"/>
          <w:footerReference w:type="default" r:id="rId75"/>
          <w:pgSz w:w="12240" w:h="15840"/>
        </w:sectPr>
      </w:pPr>
      <w:rPr/>
    </w:p>
    <w:p>
      <w:pPr>
        <w:spacing w:before="40" w:after="0" w:line="220" w:lineRule="exact"/>
        <w:ind w:left="2159" w:right="-70"/>
        <w:jc w:val="left"/>
        <w:tabs>
          <w:tab w:pos="4380" w:val="left"/>
        </w:tabs>
        <w:rPr>
          <w:rFonts w:ascii="Courier New" w:hAnsi="Courier New" w:cs="Courier New" w:eastAsia="Courier New"/>
          <w:sz w:val="20"/>
          <w:szCs w:val="20"/>
        </w:rPr>
      </w:pPr>
      <w:rPr/>
      <w:r>
        <w:rPr>
          <w:rFonts w:ascii="Courier New" w:hAnsi="Courier New" w:cs="Courier New" w:eastAsia="Courier New"/>
          <w:sz w:val="20"/>
          <w:szCs w:val="20"/>
          <w:color w:val="181818"/>
          <w:w w:val="96"/>
          <w:position w:val="1"/>
        </w:rPr>
        <w:t>Nr</w:t>
      </w:r>
      <w:r>
        <w:rPr>
          <w:rFonts w:ascii="Courier New" w:hAnsi="Courier New" w:cs="Courier New" w:eastAsia="Courier New"/>
          <w:sz w:val="20"/>
          <w:szCs w:val="20"/>
          <w:color w:val="181818"/>
          <w:spacing w:val="-17"/>
          <w:w w:val="96"/>
          <w:position w:val="1"/>
        </w:rPr>
        <w:t>.</w:t>
      </w:r>
      <w:r>
        <w:rPr>
          <w:rFonts w:ascii="Courier New" w:hAnsi="Courier New" w:cs="Courier New" w:eastAsia="Courier New"/>
          <w:sz w:val="20"/>
          <w:szCs w:val="20"/>
          <w:color w:val="181818"/>
          <w:spacing w:val="-17"/>
          <w:w w:val="100"/>
          <w:position w:val="1"/>
        </w:rPr>
      </w:r>
      <w:r>
        <w:rPr>
          <w:rFonts w:ascii="Courier New" w:hAnsi="Courier New" w:cs="Courier New" w:eastAsia="Courier New"/>
          <w:sz w:val="20"/>
          <w:szCs w:val="20"/>
          <w:color w:val="181818"/>
          <w:spacing w:val="0"/>
          <w:w w:val="100"/>
          <w:u w:val="single" w:color="040404"/>
          <w:position w:val="1"/>
        </w:rPr>
        <w:t> </w:t>
      </w:r>
      <w:r>
        <w:rPr>
          <w:rFonts w:ascii="Courier New" w:hAnsi="Courier New" w:cs="Courier New" w:eastAsia="Courier New"/>
          <w:sz w:val="20"/>
          <w:szCs w:val="20"/>
          <w:color w:val="181818"/>
          <w:spacing w:val="0"/>
          <w:w w:val="100"/>
          <w:u w:val="single" w:color="040404"/>
          <w:position w:val="1"/>
        </w:rPr>
        <w:tab/>
      </w:r>
      <w:r>
        <w:rPr>
          <w:rFonts w:ascii="Courier New" w:hAnsi="Courier New" w:cs="Courier New" w:eastAsia="Courier New"/>
          <w:sz w:val="20"/>
          <w:szCs w:val="20"/>
          <w:color w:val="181818"/>
          <w:spacing w:val="0"/>
          <w:w w:val="100"/>
          <w:u w:val="single" w:color="040404"/>
          <w:position w:val="1"/>
        </w:rPr>
      </w:r>
      <w:r>
        <w:rPr>
          <w:rFonts w:ascii="Courier New" w:hAnsi="Courier New" w:cs="Courier New" w:eastAsia="Courier New"/>
          <w:sz w:val="20"/>
          <w:szCs w:val="20"/>
          <w:color w:val="181818"/>
          <w:spacing w:val="0"/>
          <w:w w:val="100"/>
          <w:position w:val="1"/>
        </w:rPr>
      </w:r>
      <w:r>
        <w:rPr>
          <w:rFonts w:ascii="Courier New" w:hAnsi="Courier New" w:cs="Courier New" w:eastAsia="Courier New"/>
          <w:sz w:val="20"/>
          <w:szCs w:val="20"/>
          <w:color w:val="000000"/>
          <w:spacing w:val="0"/>
          <w:w w:val="100"/>
          <w:position w:val="0"/>
        </w:rPr>
      </w:r>
    </w:p>
    <w:p>
      <w:pPr>
        <w:spacing w:before="48" w:after="0" w:line="240" w:lineRule="auto"/>
        <w:ind w:right="-20"/>
        <w:jc w:val="left"/>
        <w:rPr>
          <w:rFonts w:ascii="Times New Roman" w:hAnsi="Times New Roman" w:cs="Times New Roman" w:eastAsia="Times New Roman"/>
          <w:sz w:val="17"/>
          <w:szCs w:val="17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7"/>
          <w:szCs w:val="17"/>
          <w:color w:val="C3C3C3"/>
          <w:spacing w:val="0"/>
          <w:w w:val="100"/>
        </w:rPr>
        <w:t>Feoto</w:t>
      </w:r>
      <w:r>
        <w:rPr>
          <w:rFonts w:ascii="Times New Roman" w:hAnsi="Times New Roman" w:cs="Times New Roman" w:eastAsia="Times New Roman"/>
          <w:sz w:val="17"/>
          <w:szCs w:val="17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  <w:cols w:num="2" w:equalWidth="0">
            <w:col w:w="4386" w:space="2577"/>
            <w:col w:w="3417"/>
          </w:cols>
        </w:sectPr>
      </w:pPr>
      <w:rPr/>
    </w:p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6" w:after="0" w:line="240" w:lineRule="auto"/>
        <w:ind w:left="2159" w:right="-20"/>
        <w:jc w:val="left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color w:val="050505"/>
          <w:spacing w:val="0"/>
          <w:w w:val="153"/>
        </w:rPr>
        <w:t>Nr.ID:</w:t>
      </w:r>
      <w:r>
        <w:rPr>
          <w:rFonts w:ascii="Times New Roman" w:hAnsi="Times New Roman" w:cs="Times New Roman" w:eastAsia="Times New Roman"/>
          <w:sz w:val="18"/>
          <w:szCs w:val="18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059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9"/>
        </w:rPr>
        <w:t>Specifikime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-22"/>
          <w:w w:val="119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26"/>
        </w:rPr>
        <w:t>teknike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758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16"/>
        </w:rPr>
        <w:t>Materialikartom;ine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7"/>
          <w:w w:val="116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14"/>
        </w:rPr>
        <w:t>ngjyre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2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15"/>
        </w:rPr>
        <w:t>bardhe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16" w:after="0" w:line="240" w:lineRule="auto"/>
        <w:ind w:left="1758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o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  </w:t>
      </w:r>
      <w:r>
        <w:rPr>
          <w:rFonts w:ascii="Arial" w:hAnsi="Arial" w:cs="Arial" w:eastAsia="Arial"/>
          <w:sz w:val="20"/>
          <w:szCs w:val="20"/>
          <w:color w:val="181818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17"/>
        </w:rPr>
        <w:t>Permasat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25"/>
          <w:w w:val="117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81818"/>
          <w:spacing w:val="0"/>
          <w:w w:val="100"/>
        </w:rPr>
        <w:t>10</w:t>
      </w:r>
      <w:r>
        <w:rPr>
          <w:rFonts w:ascii="Times New Roman" w:hAnsi="Times New Roman" w:cs="Times New Roman" w:eastAsia="Times New Roman"/>
          <w:sz w:val="22"/>
          <w:szCs w:val="22"/>
          <w:color w:val="181818"/>
          <w:spacing w:val="18"/>
          <w:w w:val="100"/>
        </w:rPr>
        <w:t> </w:t>
      </w:r>
      <w:r>
        <w:rPr>
          <w:rFonts w:ascii="Arial" w:hAnsi="Arial" w:cs="Arial" w:eastAsia="Arial"/>
          <w:sz w:val="20"/>
          <w:szCs w:val="20"/>
          <w:color w:val="181818"/>
          <w:spacing w:val="0"/>
          <w:w w:val="100"/>
        </w:rPr>
        <w:t>x</w:t>
      </w:r>
      <w:r>
        <w:rPr>
          <w:rFonts w:ascii="Arial" w:hAnsi="Arial" w:cs="Arial" w:eastAsia="Arial"/>
          <w:sz w:val="20"/>
          <w:szCs w:val="20"/>
          <w:color w:val="181818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81818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2"/>
          <w:szCs w:val="22"/>
          <w:color w:val="181818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20"/>
        </w:rPr>
        <w:t>em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23" w:after="0" w:line="240" w:lineRule="auto"/>
        <w:ind w:left="1758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181818"/>
          <w:spacing w:val="0"/>
          <w:w w:val="13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color w:val="181818"/>
          <w:spacing w:val="0"/>
          <w:w w:val="13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181818"/>
          <w:spacing w:val="57"/>
          <w:w w:val="131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18"/>
        </w:rPr>
        <w:t>Shkrimi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30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14"/>
        </w:rPr>
        <w:t>ngjyre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"/>
          <w:w w:val="114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1"/>
          <w:szCs w:val="21"/>
          <w:color w:val="050505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29"/>
        </w:rPr>
        <w:t>zi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spacing w:before="26" w:after="0" w:line="240" w:lineRule="auto"/>
        <w:ind w:left="1758" w:right="-20"/>
        <w:jc w:val="left"/>
        <w:rPr>
          <w:rFonts w:ascii="Times New Roman" w:hAnsi="Times New Roman" w:cs="Times New Roman" w:eastAsia="Times New Roman"/>
          <w:sz w:val="21"/>
          <w:szCs w:val="21"/>
        </w:rPr>
      </w:pPr>
      <w:rPr/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15"/>
        </w:rPr>
        <w:t>Stemat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13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15"/>
        </w:rPr>
        <w:t>sipa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15"/>
        </w:rPr>
        <w:t>s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-1"/>
          <w:w w:val="115"/>
        </w:rPr>
        <w:t> </w:t>
      </w:r>
      <w:r>
        <w:rPr>
          <w:rFonts w:ascii="Times New Roman" w:hAnsi="Times New Roman" w:cs="Times New Roman" w:eastAsia="Times New Roman"/>
          <w:sz w:val="21"/>
          <w:szCs w:val="21"/>
          <w:color w:val="181818"/>
          <w:spacing w:val="0"/>
          <w:w w:val="115"/>
        </w:rPr>
        <w:t>koloreve</w:t>
      </w:r>
      <w:r>
        <w:rPr>
          <w:rFonts w:ascii="Times New Roman" w:hAnsi="Times New Roman" w:cs="Times New Roman" w:eastAsia="Times New Roman"/>
          <w:sz w:val="21"/>
          <w:szCs w:val="21"/>
          <w:color w:val="00000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840" w:bottom="1180" w:left="1060" w:right="80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8" w:after="0" w:line="192" w:lineRule="exact"/>
        <w:ind w:right="1035"/>
        <w:jc w:val="right"/>
        <w:rPr>
          <w:rFonts w:ascii="Arial" w:hAnsi="Arial" w:cs="Arial" w:eastAsia="Arial"/>
          <w:sz w:val="17"/>
          <w:szCs w:val="17"/>
        </w:rPr>
      </w:pPr>
      <w:rPr/>
      <w:r>
        <w:rPr/>
        <w:pict>
          <v:group style="position:absolute;margin-left:474.202362pt;margin-top:-2.685247pt;width:54.114859pt;height:.1pt;mso-position-horizontal-relative:page;mso-position-vertical-relative:paragraph;z-index:-3988" coordorigin="9484,-54" coordsize="1082,2">
            <v:shape style="position:absolute;left:9484;top:-54;width:1082;height:2" coordorigin="9484,-54" coordsize="1082,0" path="m9484,-54l10566,-54e" filled="f" stroked="t" strokeweight=".557885pt" strokecolor="#000000">
              <v:path arrowok="t"/>
            </v:shape>
          </v:group>
          <w10:wrap type="none"/>
        </w:pict>
      </w:r>
      <w:r>
        <w:rPr/>
        <w:pict>
          <v:group style="position:absolute;margin-left:474.202362pt;margin-top:17.965916pt;width:54.114859pt;height:.1pt;mso-position-horizontal-relative:page;mso-position-vertical-relative:paragraph;z-index:-3987" coordorigin="9484,359" coordsize="1082,2">
            <v:shape style="position:absolute;left:9484;top:359;width:1082;height:2" coordorigin="9484,359" coordsize="1082,0" path="m9484,359l10566,359e" filled="f" stroked="t" strokeweight=".557885pt" strokecolor="#000000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0"/>
          <w:i/>
          <w:position w:val="-1"/>
        </w:rPr>
        <w:t>Model</w:t>
      </w:r>
      <w:r>
        <w:rPr>
          <w:rFonts w:ascii="Arial" w:hAnsi="Arial" w:cs="Arial" w:eastAsia="Arial"/>
          <w:sz w:val="17"/>
          <w:szCs w:val="17"/>
          <w:color w:val="010101"/>
          <w:spacing w:val="47"/>
          <w:w w:val="100"/>
          <w:i/>
          <w:position w:val="-1"/>
        </w:rPr>
        <w:t> </w:t>
      </w:r>
      <w:r>
        <w:rPr>
          <w:rFonts w:ascii="Arial" w:hAnsi="Arial" w:cs="Arial" w:eastAsia="Arial"/>
          <w:sz w:val="17"/>
          <w:szCs w:val="17"/>
          <w:color w:val="010101"/>
          <w:spacing w:val="0"/>
          <w:w w:val="105"/>
          <w:i/>
          <w:position w:val="-1"/>
        </w:rPr>
        <w:t>22</w:t>
      </w:r>
      <w:r>
        <w:rPr>
          <w:rFonts w:ascii="Arial" w:hAnsi="Arial" w:cs="Arial" w:eastAsia="Arial"/>
          <w:sz w:val="17"/>
          <w:szCs w:val="17"/>
          <w:color w:val="00000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286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226.440004pt;height:172.05pt;mso-position-horizontal-relative:char;mso-position-vertical-relative:line" type="#_x0000_t75">
            <v:imagedata r:id="rId80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1" w:after="0" w:line="240" w:lineRule="auto"/>
        <w:ind w:left="3740" w:right="4015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00"/>
        </w:rPr>
        <w:t>NGJYR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00"/>
        </w:rPr>
        <w:t>KAF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161616"/>
          <w:spacing w:val="0"/>
          <w:w w:val="106"/>
        </w:rPr>
        <w:t>ERRET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245" w:right="4445"/>
        <w:jc w:val="center"/>
        <w:rPr>
          <w:rFonts w:ascii="Times New Roman" w:hAnsi="Times New Roman" w:cs="Times New Roman" w:eastAsia="Times New Roman"/>
          <w:sz w:val="26"/>
          <w:szCs w:val="26"/>
        </w:rPr>
      </w:pPr>
      <w:rPr/>
      <w:r>
        <w:rPr>
          <w:rFonts w:ascii="Arial" w:hAnsi="Arial" w:cs="Arial" w:eastAsia="Arial"/>
          <w:sz w:val="25"/>
          <w:szCs w:val="25"/>
          <w:color w:val="161616"/>
          <w:w w:val="95"/>
          <w:b/>
          <w:bCs/>
        </w:rPr>
        <w:t>KODI</w:t>
      </w:r>
      <w:r>
        <w:rPr>
          <w:rFonts w:ascii="Arial" w:hAnsi="Arial" w:cs="Arial" w:eastAsia="Arial"/>
          <w:sz w:val="25"/>
          <w:szCs w:val="25"/>
          <w:color w:val="161616"/>
          <w:w w:val="96"/>
          <w:b/>
          <w:bCs/>
        </w:rPr>
        <w:t>:</w:t>
      </w:r>
      <w:r>
        <w:rPr>
          <w:rFonts w:ascii="Arial" w:hAnsi="Arial" w:cs="Arial" w:eastAsia="Arial"/>
          <w:sz w:val="25"/>
          <w:szCs w:val="25"/>
          <w:color w:val="161616"/>
          <w:spacing w:val="-44"/>
          <w:w w:val="100"/>
          <w:b/>
          <w:bCs/>
        </w:rPr>
        <w:t> </w:t>
      </w:r>
      <w:r>
        <w:rPr>
          <w:rFonts w:ascii="Arial" w:hAnsi="Arial" w:cs="Arial" w:eastAsia="Arial"/>
          <w:sz w:val="24"/>
          <w:szCs w:val="24"/>
          <w:color w:val="3D3D3D"/>
          <w:spacing w:val="0"/>
          <w:w w:val="76"/>
          <w:i/>
        </w:rPr>
        <w:t>It</w:t>
      </w:r>
      <w:r>
        <w:rPr>
          <w:rFonts w:ascii="Arial" w:hAnsi="Arial" w:cs="Arial" w:eastAsia="Arial"/>
          <w:sz w:val="24"/>
          <w:szCs w:val="24"/>
          <w:color w:val="3D3D3D"/>
          <w:spacing w:val="0"/>
          <w:w w:val="76"/>
          <w:i/>
        </w:rPr>
        <w:t> </w:t>
      </w:r>
      <w:r>
        <w:rPr>
          <w:rFonts w:ascii="Times New Roman" w:hAnsi="Times New Roman" w:cs="Times New Roman" w:eastAsia="Times New Roman"/>
          <w:sz w:val="26"/>
          <w:szCs w:val="26"/>
          <w:color w:val="161616"/>
          <w:spacing w:val="0"/>
          <w:w w:val="88"/>
        </w:rPr>
        <w:t>2C1608</w:t>
      </w:r>
      <w:r>
        <w:rPr>
          <w:rFonts w:ascii="Times New Roman" w:hAnsi="Times New Roman" w:cs="Times New Roman" w:eastAsia="Times New Roman"/>
          <w:sz w:val="26"/>
          <w:szCs w:val="26"/>
          <w:color w:val="000000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8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13"/>
        </w:rPr>
        <w:t>Uniforma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1"/>
          <w:w w:val="11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15"/>
        </w:rPr>
        <w:t>punonjesit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-4"/>
          <w:w w:val="115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8"/>
        </w:rPr>
        <w:t>SHPSF-se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-3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14"/>
        </w:rPr>
        <w:t>ngjyre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-22"/>
          <w:w w:val="11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</w:rPr>
        <w:t>kafe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</w:rPr>
        <w:t>eret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0"/>
        </w:rPr>
        <w:t>me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26"/>
        </w:rPr>
        <w:t>kodin: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-23"/>
          <w:w w:val="126"/>
        </w:rPr>
        <w:t> 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0"/>
          <w:w w:val="100"/>
        </w:rPr>
        <w:t>#</w:t>
      </w:r>
      <w:r>
        <w:rPr>
          <w:rFonts w:ascii="Times New Roman" w:hAnsi="Times New Roman" w:cs="Times New Roman" w:eastAsia="Times New Roman"/>
          <w:sz w:val="19"/>
          <w:szCs w:val="19"/>
          <w:color w:val="010101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color w:val="010101"/>
          <w:spacing w:val="0"/>
          <w:w w:val="104"/>
        </w:rPr>
        <w:t>2C1608</w:t>
      </w:r>
      <w:r>
        <w:rPr>
          <w:rFonts w:ascii="Times New Roman" w:hAnsi="Times New Roman" w:cs="Times New Roman" w:eastAsia="Times New Roman"/>
          <w:sz w:val="20"/>
          <w:szCs w:val="20"/>
          <w:color w:val="000000"/>
          <w:spacing w:val="0"/>
          <w:w w:val="100"/>
        </w:rPr>
      </w:r>
    </w:p>
    <w:p>
      <w:pPr>
        <w:jc w:val="left"/>
        <w:spacing w:after="0"/>
        <w:sectPr>
          <w:pgMar w:footer="985" w:header="720" w:top="1680" w:bottom="1180" w:left="1060" w:right="800"/>
          <w:footerReference w:type="default" r:id="rId79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58.990002pt;margin-top:35.950001pt;width:507.22pt;height:49.9pt;mso-position-horizontal-relative:page;mso-position-vertical-relative:page;z-index:-3986" coordorigin="1180,719" coordsize="10144,998">
            <v:group style="position:absolute;left:1210;top:751;width:2810;height:211" coordorigin="1210,751" coordsize="2810,211">
              <v:shape style="position:absolute;left:1210;top:751;width:2810;height:211" coordorigin="1210,751" coordsize="2810,211" path="m1210,962l4020,962,4020,751,1210,751,1210,962e" filled="t" fillcolor="#E7E7E7" stroked="f">
                <v:path arrowok="t"/>
                <v:fill/>
              </v:shape>
            </v:group>
            <v:group style="position:absolute;left:1210;top:962;width:108;height:511" coordorigin="1210,962" coordsize="108,511">
              <v:shape style="position:absolute;left:1210;top:962;width:108;height:511" coordorigin="1210,962" coordsize="108,511" path="m1210,1474l1318,1474,1318,962,1210,962,1210,1474e" filled="t" fillcolor="#E7E7E7" stroked="f">
                <v:path arrowok="t"/>
                <v:fill/>
              </v:shape>
            </v:group>
            <v:group style="position:absolute;left:3912;top:962;width:108;height:511" coordorigin="3912,962" coordsize="108,511">
              <v:shape style="position:absolute;left:3912;top:962;width:108;height:511" coordorigin="3912,962" coordsize="108,511" path="m3912,1474l4020,1474,4020,962,3912,962,3912,1474e" filled="t" fillcolor="#E7E7E7" stroked="f">
                <v:path arrowok="t"/>
                <v:fill/>
              </v:shape>
            </v:group>
            <v:group style="position:absolute;left:1210;top:1474;width:2810;height:214" coordorigin="1210,1474" coordsize="2810,214">
              <v:shape style="position:absolute;left:1210;top:1474;width:2810;height:214" coordorigin="1210,1474" coordsize="2810,214" path="m1210,1687l4020,1687,4020,1474,1210,1474,1210,1687e" filled="t" fillcolor="#E7E7E7" stroked="f">
                <v:path arrowok="t"/>
                <v:fill/>
              </v:shape>
            </v:group>
            <v:group style="position:absolute;left:1318;top:962;width:2594;height:511" coordorigin="1318,962" coordsize="2594,511">
              <v:shape style="position:absolute;left:1318;top:962;width:2594;height:511" coordorigin="1318,962" coordsize="2594,511" path="m1318,1474l3912,1474,3912,962,1318,962,1318,1474e" filled="t" fillcolor="#E7E7E7" stroked="f">
                <v:path arrowok="t"/>
                <v:fill/>
              </v:shape>
            </v:group>
            <v:group style="position:absolute;left:1210;top:755;width:10099;height:2" coordorigin="1210,755" coordsize="10099,2">
              <v:shape style="position:absolute;left:1210;top:755;width:10099;height:2" coordorigin="1210,755" coordsize="10099,0" path="m1210,755l11309,755e" filled="f" stroked="t" strokeweight=".7pt" strokecolor="#E7E7E7">
                <v:path arrowok="t"/>
              </v:shape>
            </v:group>
            <v:group style="position:absolute;left:4020;top:761;width:108;height:914" coordorigin="4020,761" coordsize="108,914">
              <v:shape style="position:absolute;left:4020;top:761;width:108;height:914" coordorigin="4020,761" coordsize="108,914" path="m4020,1675l4128,1675,4128,761,4020,761,4020,1675e" filled="t" fillcolor="#E7E7E7" stroked="f">
                <v:path arrowok="t"/>
                <v:fill/>
              </v:shape>
            </v:group>
            <v:group style="position:absolute;left:7865;top:761;width:108;height:914" coordorigin="7865,761" coordsize="108,914">
              <v:shape style="position:absolute;left:7865;top:761;width:108;height:914" coordorigin="7865,761" coordsize="108,914" path="m7865,1675l7973,1675,7973,761,7865,761,7865,1675e" filled="t" fillcolor="#E7E7E7" stroked="f">
                <v:path arrowok="t"/>
                <v:fill/>
              </v:shape>
            </v:group>
            <v:group style="position:absolute;left:1210;top:1681;width:10099;height:2" coordorigin="1210,1681" coordsize="10099,2">
              <v:shape style="position:absolute;left:1210;top:1681;width:10099;height:2" coordorigin="1210,1681" coordsize="10099,0" path="m1210,1681l11309,1681e" filled="f" stroked="t" strokeweight=".7pt" strokecolor="#E7E7E7">
                <v:path arrowok="t"/>
              </v:shape>
            </v:group>
            <v:group style="position:absolute;left:4128;top:761;width:3737;height:914" coordorigin="4128,761" coordsize="3737,914">
              <v:shape style="position:absolute;left:4128;top:761;width:3737;height:914" coordorigin="4128,761" coordsize="3737,914" path="m4128,1675l7865,1675,7865,761,4128,761,4128,1675e" filled="t" fillcolor="#E7E7E7" stroked="f">
                <v:path arrowok="t"/>
                <v:fill/>
              </v:shape>
            </v:group>
            <v:group style="position:absolute;left:7973;top:751;width:3336;height:211" coordorigin="7973,751" coordsize="3336,211">
              <v:shape style="position:absolute;left:7973;top:751;width:3336;height:211" coordorigin="7973,751" coordsize="3336,211" path="m7973,962l11309,962,11309,751,7973,751,7973,962e" filled="t" fillcolor="#E7E7E7" stroked="f">
                <v:path arrowok="t"/>
                <v:fill/>
              </v:shape>
            </v:group>
            <v:group style="position:absolute;left:7973;top:962;width:108;height:511" coordorigin="7973,962" coordsize="108,511">
              <v:shape style="position:absolute;left:7973;top:962;width:108;height:511" coordorigin="7973,962" coordsize="108,511" path="m7973,1474l8081,1474,8081,962,7973,962,7973,1474e" filled="t" fillcolor="#E7E7E7" stroked="f">
                <v:path arrowok="t"/>
                <v:fill/>
              </v:shape>
            </v:group>
            <v:group style="position:absolute;left:11201;top:962;width:108;height:511" coordorigin="11201,962" coordsize="108,511">
              <v:shape style="position:absolute;left:11201;top:962;width:108;height:511" coordorigin="11201,962" coordsize="108,511" path="m11201,1474l11309,1474,11309,962,11201,962,11201,1474e" filled="t" fillcolor="#E7E7E7" stroked="f">
                <v:path arrowok="t"/>
                <v:fill/>
              </v:shape>
            </v:group>
            <v:group style="position:absolute;left:7973;top:1474;width:3336;height:214" coordorigin="7973,1474" coordsize="3336,214">
              <v:shape style="position:absolute;left:7973;top:1474;width:3336;height:214" coordorigin="7973,1474" coordsize="3336,214" path="m7973,1687l11309,1687,11309,1474,7973,1474,7973,1687e" filled="t" fillcolor="#E7E7E7" stroked="f">
                <v:path arrowok="t"/>
                <v:fill/>
              </v:shape>
            </v:group>
            <v:group style="position:absolute;left:8081;top:962;width:3120;height:511" coordorigin="8081,962" coordsize="3120,511">
              <v:shape style="position:absolute;left:8081;top:962;width:3120;height:511" coordorigin="8081,962" coordsize="3120,511" path="m8081,1474l11201,1474,11201,962,8081,962,8081,1474e" filled="t" fillcolor="#E7E7E7" stroked="f">
                <v:path arrowok="t"/>
                <v:fill/>
              </v:shape>
            </v:group>
            <v:group style="position:absolute;left:1210;top:734;width:10099;height:2" coordorigin="1210,734" coordsize="10099,2">
              <v:shape style="position:absolute;left:1210;top:734;width:10099;height:2" coordorigin="1210,734" coordsize="10099,0" path="m1210,734l11309,734e" filled="f" stroked="t" strokeweight="1.54pt" strokecolor="#000000">
                <v:path arrowok="t"/>
              </v:shape>
            </v:group>
            <v:group style="position:absolute;left:4020;top:750;width:3953;height:2" coordorigin="4020,750" coordsize="3953,2">
              <v:shape style="position:absolute;left:4020;top:750;width:3953;height:2" coordorigin="4020,750" coordsize="3953,0" path="m4020,750l7973,750e" filled="f" stroked="t" strokeweight=".22pt" strokecolor="#E7E7E7">
                <v:path arrowok="t"/>
              </v:shape>
            </v:group>
            <v:group style="position:absolute;left:1195;top:1702;width:10114;height:2" coordorigin="1195,1702" coordsize="10114,2">
              <v:shape style="position:absolute;left:1195;top:1702;width:10114;height:2" coordorigin="1195,1702" coordsize="10114,0" path="m1195,1702l11309,1702e" filled="f" stroked="t" strokeweight="1.54pt" strokecolor="#000000">
                <v:path arrowok="t"/>
              </v:shape>
            </v:group>
            <v:group style="position:absolute;left:4020;top:1686;width:3953;height:2" coordorigin="4020,1686" coordsize="3953,2">
              <v:shape style="position:absolute;left:4020;top:1686;width:3953;height:2" coordorigin="4020,1686" coordsize="3953,0" path="m4020,1686l7973,1686e" filled="f" stroked="t" strokeweight=".22pt" strokecolor="#E7E7E7">
                <v:path arrowok="t"/>
              </v:shape>
              <v:shape style="position:absolute;left:4130;top:765;width:468;height:661" type="#_x0000_t75">
                <v:imagedata r:id="rId83" o:title=""/>
              </v:shape>
            </v:group>
            <w10:wrap type="none"/>
          </v:group>
        </w:pict>
      </w:r>
      <w:r>
        <w:rPr>
          <w:sz w:val="20"/>
          <w:szCs w:val="20"/>
        </w:rPr>
      </w:r>
    </w:p>
    <w:sectPr>
      <w:pgMar w:header="992" w:footer="986" w:top="1220" w:bottom="1180" w:left="1200" w:right="1720"/>
      <w:headerReference w:type="default" r:id="rId81"/>
      <w:footerReference w:type="default" r:id="rId82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165.968" w:lineRule="exact"/>
      <w:jc w:val="left"/>
      <w:rPr>
        <w:sz w:val="16.595703"/>
        <w:szCs w:val="16.595703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.639999pt;margin-top:775.159973pt;width:52.072802pt;height:13.04pt;mso-position-horizontal-relative:page;mso-position-vertical-relative:page;z-index:-4180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2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F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a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q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|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</w:r>
                <w:r>
                  <w:rPr/>
                  <w:fldChar w:fldCharType="begin"/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6471</w:t>
                </w:r>
                <w:r>
                  <w:rPr/>
                  <w:fldChar w:fldCharType="end"/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16.595703"/>
        <w:szCs w:val="16.595703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.639999pt;margin-top:775.159973pt;width:51.06918pt;height:13.04pt;mso-position-horizontal-relative:page;mso-position-vertical-relative:page;z-index:-4179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F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a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q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|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6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4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97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pt;margin-top:731.719971pt;width:51.06918pt;height:13.04pt;mso-position-horizontal-relative:page;mso-position-vertical-relative:page;z-index:-4176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F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a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q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|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6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4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98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.940933pt;margin-top:732.016846pt;width:51.602002pt;height:12pt;mso-position-horizontal-relative:page;mso-position-vertical-relative:page;z-index:-4127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color w:val="080808"/>
                    <w:spacing w:val="0"/>
                    <w:w w:val="104"/>
                  </w:rPr>
                  <w:t>Faqel6512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.626579pt;margin-top:732.693726pt;width:51.283864pt;height:11pt;mso-position-horizontal-relative:page;mso-position-vertical-relative:page;z-index:-4126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color w:val="070707"/>
                    <w:spacing w:val="0"/>
                    <w:w w:val="100"/>
                  </w:rPr>
                  <w:t>Faq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70707"/>
                    <w:spacing w:val="0"/>
                    <w:w w:val="100"/>
                  </w:rPr>
                  <w:t>e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70707"/>
                    <w:spacing w:val="-8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70707"/>
                    <w:spacing w:val="0"/>
                    <w:w w:val="106"/>
                  </w:rPr>
                  <w:t>16513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.396149pt;margin-top:731.957458pt;width:52.365802pt;height:11.925644pt;mso-position-horizontal-relative:page;mso-position-vertical-relative:page;z-index:-4093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20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w w:val="109"/>
                  </w:rPr>
                  <w:t>Faqel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w w:val="110"/>
                  </w:rPr>
                </w:r>
                <w:r>
                  <w:rPr/>
                  <w:fldChar w:fldCharType="begin"/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w w:val="11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6524</w:t>
                </w:r>
                <w:r>
                  <w:rPr/>
                  <w:fldChar w:fldCharType="end"/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.514282pt;margin-top:732.792908pt;width:51.045142pt;height:11pt;mso-position-horizontal-relative:page;mso-position-vertical-relative:page;z-index:-4085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00"/>
                  </w:rPr>
                  <w:t>Faq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00"/>
                  </w:rPr>
                  <w:t>e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-18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07"/>
                  </w:rPr>
                  <w:t>16526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.52507pt;margin-top:731.760254pt;width:50.729452pt;height:12.5pt;mso-position-horizontal-relative:page;mso-position-vertical-relative:page;z-index:-4084" type="#_x0000_t202" filled="f" stroked="f">
          <v:textbox inset="0,0,0,0">
            <w:txbxContent>
              <w:p>
                <w:pPr>
                  <w:spacing w:before="0" w:after="0" w:line="234" w:lineRule="exact"/>
                  <w:ind w:left="20" w:right="-52"/>
                  <w:jc w:val="left"/>
                  <w:rPr>
                    <w:rFonts w:ascii="Times New Roman" w:hAnsi="Times New Roman" w:cs="Times New Roman" w:eastAsia="Times New Roman"/>
                    <w:sz w:val="21"/>
                    <w:szCs w:val="21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1"/>
                    <w:szCs w:val="21"/>
                    <w:color w:val="010101"/>
                    <w:spacing w:val="0"/>
                    <w:w w:val="109"/>
                  </w:rPr>
                  <w:t>Faqel6527</w:t>
                </w:r>
                <w:r>
                  <w:rPr>
                    <w:rFonts w:ascii="Times New Roman" w:hAnsi="Times New Roman" w:cs="Times New Roman" w:eastAsia="Times New Roman"/>
                    <w:sz w:val="21"/>
                    <w:szCs w:val="21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pt;margin-top:731.719971pt;width:51.06918pt;height:13.04pt;mso-position-horizontal-relative:page;mso-position-vertical-relative:page;z-index:-4081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F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a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q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|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6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5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28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43.630001pt;margin-top:42.549976pt;width:507.22pt;height:49.9pt;mso-position-horizontal-relative:page;mso-position-vertical-relative:page;z-index:-4183" coordorigin="873,851" coordsize="10144,998">
          <v:group style="position:absolute;left:905;top:881;width:2810;height:214" coordorigin="905,881" coordsize="2810,214">
            <v:shape style="position:absolute;left:905;top:881;width:2810;height:214" coordorigin="905,881" coordsize="2810,214" path="m905,1094l3715,1094,3715,881,905,881,905,1094e" filled="t" fillcolor="#E7E7E7" stroked="f">
              <v:path arrowok="t"/>
              <v:fill/>
            </v:shape>
          </v:group>
          <v:group style="position:absolute;left:905;top:1094;width:108;height:509" coordorigin="905,1094" coordsize="108,509">
            <v:shape style="position:absolute;left:905;top:1094;width:108;height:509" coordorigin="905,1094" coordsize="108,509" path="m905,1603l1013,1603,1013,1094,905,1094,905,1603e" filled="t" fillcolor="#E7E7E7" stroked="f">
              <v:path arrowok="t"/>
              <v:fill/>
            </v:shape>
          </v:group>
          <v:group style="position:absolute;left:3607;top:1094;width:108;height:509" coordorigin="3607,1094" coordsize="108,509">
            <v:shape style="position:absolute;left:3607;top:1094;width:108;height:509" coordorigin="3607,1094" coordsize="108,509" path="m3607,1603l3715,1603,3715,1094,3607,1094,3607,1603e" filled="t" fillcolor="#E7E7E7" stroked="f">
              <v:path arrowok="t"/>
              <v:fill/>
            </v:shape>
          </v:group>
          <v:group style="position:absolute;left:905;top:1603;width:2810;height:214" coordorigin="905,1603" coordsize="2810,214">
            <v:shape style="position:absolute;left:905;top:1603;width:2810;height:214" coordorigin="905,1603" coordsize="2810,214" path="m905,1817l3715,1817,3715,1603,905,1603,905,1817e" filled="t" fillcolor="#E7E7E7" stroked="f">
              <v:path arrowok="t"/>
              <v:fill/>
            </v:shape>
          </v:group>
          <v:group style="position:absolute;left:1013;top:1094;width:2594;height:509" coordorigin="1013,1094" coordsize="2594,509">
            <v:shape style="position:absolute;left:1013;top:1094;width:2594;height:509" coordorigin="1013,1094" coordsize="2594,509" path="m1013,1603l3607,1603,3607,1094,1013,1094,1013,1603e" filled="t" fillcolor="#E7E7E7" stroked="f">
              <v:path arrowok="t"/>
              <v:fill/>
            </v:shape>
          </v:group>
          <v:group style="position:absolute;left:902;top:887;width:10099;height:2" coordorigin="902,887" coordsize="10099,2">
            <v:shape style="position:absolute;left:902;top:887;width:10099;height:2" coordorigin="902,887" coordsize="10099,0" path="m902,887l11002,887e" filled="f" stroked="t" strokeweight=".7pt" strokecolor="#E7E7E7">
              <v:path arrowok="t"/>
            </v:shape>
          </v:group>
          <v:group style="position:absolute;left:3715;top:893;width:108;height:912" coordorigin="3715,893" coordsize="108,912">
            <v:shape style="position:absolute;left:3715;top:893;width:108;height:912" coordorigin="3715,893" coordsize="108,912" path="m3715,1805l3823,1805,3823,893,3715,893,3715,1805e" filled="t" fillcolor="#E7E7E7" stroked="f">
              <v:path arrowok="t"/>
              <v:fill/>
            </v:shape>
          </v:group>
          <v:group style="position:absolute;left:7560;top:893;width:108;height:912" coordorigin="7560,893" coordsize="108,912">
            <v:shape style="position:absolute;left:7560;top:893;width:108;height:912" coordorigin="7560,893" coordsize="108,912" path="m7560,1805l7668,1805,7668,893,7560,893,7560,1805e" filled="t" fillcolor="#E7E7E7" stroked="f">
              <v:path arrowok="t"/>
              <v:fill/>
            </v:shape>
          </v:group>
          <v:group style="position:absolute;left:902;top:1812;width:6766;height:2" coordorigin="902,1812" coordsize="6766,2">
            <v:shape style="position:absolute;left:902;top:1812;width:6766;height:2" coordorigin="902,1812" coordsize="6766,0" path="m902,1812l7668,1812e" filled="f" stroked="t" strokeweight=".82pt" strokecolor="#E7E7E7">
              <v:path arrowok="t"/>
            </v:shape>
          </v:group>
          <v:group style="position:absolute;left:3823;top:893;width:3737;height:912" coordorigin="3823,893" coordsize="3737,912">
            <v:shape style="position:absolute;left:3823;top:893;width:3737;height:912" coordorigin="3823,893" coordsize="3737,912" path="m3823,1805l7560,1805,7560,893,3823,893,3823,1805e" filled="t" fillcolor="#E7E7E7" stroked="f">
              <v:path arrowok="t"/>
              <v:fill/>
            </v:shape>
          </v:group>
          <v:group style="position:absolute;left:7668;top:881;width:3334;height:214" coordorigin="7668,881" coordsize="3334,214">
            <v:shape style="position:absolute;left:7668;top:881;width:3334;height:214" coordorigin="7668,881" coordsize="3334,214" path="m7668,1094l11002,1094,11002,881,7668,881,7668,1094e" filled="t" fillcolor="#E7E7E7" stroked="f">
              <v:path arrowok="t"/>
              <v:fill/>
            </v:shape>
          </v:group>
          <v:group style="position:absolute;left:7668;top:1094;width:108;height:509" coordorigin="7668,1094" coordsize="108,509">
            <v:shape style="position:absolute;left:7668;top:1094;width:108;height:509" coordorigin="7668,1094" coordsize="108,509" path="m7668,1603l7776,1603,7776,1094,7668,1094,7668,1603e" filled="t" fillcolor="#E7E7E7" stroked="f">
              <v:path arrowok="t"/>
              <v:fill/>
            </v:shape>
          </v:group>
          <v:group style="position:absolute;left:10894;top:1094;width:108;height:509" coordorigin="10894,1094" coordsize="108,509">
            <v:shape style="position:absolute;left:10894;top:1094;width:108;height:509" coordorigin="10894,1094" coordsize="108,509" path="m10894,1603l11002,1603,11002,1094,10894,1094,10894,1603e" filled="t" fillcolor="#E7E7E7" stroked="f">
              <v:path arrowok="t"/>
              <v:fill/>
            </v:shape>
          </v:group>
          <v:group style="position:absolute;left:7668;top:1603;width:3334;height:214" coordorigin="7668,1603" coordsize="3334,214">
            <v:shape style="position:absolute;left:7668;top:1603;width:3334;height:214" coordorigin="7668,1603" coordsize="3334,214" path="m7668,1817l11002,1817,11002,1603,7668,1603,7668,1817e" filled="t" fillcolor="#E7E7E7" stroked="f">
              <v:path arrowok="t"/>
              <v:fill/>
            </v:shape>
          </v:group>
          <v:group style="position:absolute;left:7776;top:1094;width:3118;height:509" coordorigin="7776,1094" coordsize="3118,509">
            <v:shape style="position:absolute;left:7776;top:1094;width:3118;height:509" coordorigin="7776,1094" coordsize="3118,509" path="m7776,1603l10894,1603,10894,1094,7776,1094,7776,1603e" filled="t" fillcolor="#E7E7E7" stroked="f">
              <v:path arrowok="t"/>
              <v:fill/>
            </v:shape>
          </v:group>
          <v:group style="position:absolute;left:902;top:866;width:10099;height:2" coordorigin="902,866" coordsize="10099,2">
            <v:shape style="position:absolute;left:902;top:866;width:10099;height:2" coordorigin="902,866" coordsize="10099,0" path="m902,866l11002,866e" filled="f" stroked="t" strokeweight="1.54pt" strokecolor="#000000">
              <v:path arrowok="t"/>
            </v:shape>
          </v:group>
          <v:group style="position:absolute;left:3713;top:882;width:3953;height:2" coordorigin="3713,882" coordsize="3953,2">
            <v:shape style="position:absolute;left:3713;top:882;width:3953;height:2" coordorigin="3713,882" coordsize="3953,0" path="m3713,882l7666,882e" filled="f" stroked="t" strokeweight=".22pt" strokecolor="#E7E7E7">
              <v:path arrowok="t"/>
            </v:shape>
          </v:group>
          <v:group style="position:absolute;left:888;top:1834;width:10114;height:2" coordorigin="888,1834" coordsize="10114,2">
            <v:shape style="position:absolute;left:888;top:1834;width:10114;height:2" coordorigin="888,1834" coordsize="10114,0" path="m888,1834l11002,1834e" filled="f" stroked="t" strokeweight="1.54pt" strokecolor="#000000">
              <v:path arrowok="t"/>
            </v:shape>
          </v:group>
          <v:group style="position:absolute;left:3713;top:1818;width:7289;height:2" coordorigin="3713,1818" coordsize="7289,2">
            <v:shape style="position:absolute;left:3713;top:1818;width:7289;height:2" coordorigin="3713,1818" coordsize="7289,0" path="m3713,1818l11002,1818e" filled="f" stroked="t" strokeweight=".22pt" strokecolor="#E7E7E7">
              <v:path arrowok="t"/>
            </v:shape>
            <v:shape style="position:absolute;left:3824;top:896;width:468;height:661" type="#_x0000_t75">
              <v:imagedata r:id="rId1" o:title="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9.639999pt;margin-top:55.879978pt;width:71.05736pt;height:13.04pt;mso-position-horizontal-relative:page;mso-position-vertical-relative:page;z-index:-4182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F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let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rja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Z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y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3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tare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87.799988pt;margin-top:55.879978pt;width:99.503471pt;height:13.04pt;mso-position-horizontal-relative:page;mso-position-vertical-relative:page;z-index:-4181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V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iti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2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0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1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7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–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N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u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m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ri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1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2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8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4.879997pt;margin-top:49.279999pt;width:71.05736pt;height:13.04pt;mso-position-horizontal-relative:page;mso-position-vertical-relative:page;z-index:-4178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F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let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rja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Z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y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3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tare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040009pt;margin-top:49.279999pt;width:99.503471pt;height:13.04pt;mso-position-horizontal-relative:page;mso-position-vertical-relative:page;z-index:-4177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V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iti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2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0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1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7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–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N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u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m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ri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1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2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8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53846pt;margin-top:36pt;width:506.769231pt;height:34.961547pt;mso-position-horizontal-relative:page;mso-position-vertical-relative:page;z-index:-4175" coordorigin="1191,720" coordsize="10135,699">
          <v:shape style="position:absolute;left:4098;top:741;width:505;height:678" type="#_x0000_t75">
            <v:imagedata r:id="rId1" o:title=""/>
          </v:shape>
          <v:group style="position:absolute;left:1205;top:734;width:10108;height:2" coordorigin="1205,734" coordsize="10108,2">
            <v:shape style="position:absolute;left:1205;top:734;width:10108;height:2" coordorigin="1205,734" coordsize="10108,0" path="m1205,734l11312,734e" filled="f" stroked="t" strokeweight="1.384615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538464pt;margin-top:84.980766pt;width:506.076923pt;height:.1pt;mso-position-horizontal-relative:page;mso-position-vertical-relative:page;z-index:-4174" coordorigin="1191,1700" coordsize="10122,2">
          <v:shape style="position:absolute;left:1191;top:1700;width:10122;height:2" coordorigin="1191,1700" coordsize="10122,0" path="m1191,1700l11312,1700e" filled="f" stroked="t" strokeweight="1.730769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2.615387pt;margin-top:49.455879pt;width:99.271268pt;height:11.5pt;mso-position-horizontal-relative:page;mso-position-vertical-relative:page;z-index:-4173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3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27"/>
                  </w:rPr>
                  <w:t>2017-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-3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4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11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46154pt;margin-top:49.80201pt;width:71.513968pt;height:11.5pt;mso-position-horizontal-relative:page;mso-position-vertical-relative:page;z-index:-4172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5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7"/>
                  </w:rPr>
                  <w:t>Zyrtare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511169pt;margin-top:35.799149pt;width:507.051248pt;height:34.994127pt;mso-position-horizontal-relative:page;mso-position-vertical-relative:page;z-index:-4171" coordorigin="1190,716" coordsize="10141,700">
          <v:shape style="position:absolute;left:4095;top:740;width:507;height:676" type="#_x0000_t75">
            <v:imagedata r:id="rId1" o:title=""/>
          </v:shape>
          <v:group style="position:absolute;left:1206;top:732;width:10109;height:2" coordorigin="1206,732" coordsize="10109,2">
            <v:shape style="position:absolute;left:1206;top:732;width:10109;height:2" coordorigin="1206,732" coordsize="10109,0" path="m1206,732l11315,732e" filled="f" stroked="t" strokeweight="1.60841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511169pt;margin-top:85.072624pt;width:506.247043pt;height:.1pt;mso-position-horizontal-relative:page;mso-position-vertical-relative:page;z-index:-4170" coordorigin="1190,1701" coordsize="10125,2">
          <v:shape style="position:absolute;left:1190;top:1701;width:10125;height:2" coordorigin="1190,1701" coordsize="10125,0" path="m1190,1701l11315,1701e" filled="f" stroked="t" strokeweight="2.01051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346909pt;margin-top:49.626045pt;width:71.485330pt;height:11.5pt;mso-position-horizontal-relative:page;mso-position-vertical-relative:page;z-index:-4169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4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7"/>
                  </w:rPr>
                  <w:t>Zyrtare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2.710907pt;margin-top:49.628983pt;width:98.411648pt;height:11pt;mso-position-horizontal-relative:page;mso-position-vertical-relative:page;z-index:-4168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46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34"/>
                  </w:rPr>
                  <w:t>2017-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2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6"/>
                  </w:rPr>
                  <w:t>Numri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7"/>
                    <w:w w:val="116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6"/>
                  </w:rPr>
                  <w:t>128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370098pt;margin-top:35.796879pt;width:507.085714pt;height:34.982783pt;mso-position-horizontal-relative:page;mso-position-vertical-relative:page;z-index:-4167" coordorigin="1187,716" coordsize="10142,700">
          <v:shape style="position:absolute;left:4100;top:740;width:521;height:675" type="#_x0000_t75">
            <v:imagedata r:id="rId1" o:title=""/>
          </v:shape>
          <v:group style="position:absolute;left:1204;top:732;width:10109;height:2" coordorigin="1204,732" coordsize="10109,2">
            <v:shape style="position:absolute;left:1204;top:732;width:10109;height:2" coordorigin="1204,732" coordsize="10109,0" path="m1204,732l11313,732e" filled="f" stroked="t" strokeweight="1.626578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370098pt;margin-top:85.016953pt;width:506.272425pt;height:.1pt;mso-position-horizontal-relative:page;mso-position-vertical-relative:page;z-index:-4166" coordorigin="1187,1700" coordsize="10125,2">
          <v:shape style="position:absolute;left:1187;top:1700;width:10125;height:2" coordorigin="1187,1700" coordsize="10125,0" path="m1187,1700l11313,1700e" filled="f" stroked="t" strokeweight="1.626578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283058pt;margin-top:49.471504pt;width:71.023479pt;height:11.5pt;mso-position-horizontal-relative:page;mso-position-vertical-relative:page;z-index:-4165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5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5"/>
                  </w:rPr>
                  <w:t>Zyrtare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2.798004pt;margin-top:49.471504pt;width:98.756381pt;height:11.5pt;mso-position-horizontal-relative:page;mso-position-vertical-relative:page;z-index:-4164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3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27"/>
                  </w:rPr>
                  <w:t>2017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3"/>
                    <w:w w:val="127"/>
                  </w:rPr>
                  <w:t>-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12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-2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13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842743pt;margin-top:35.794495pt;width:506.298388pt;height:34.971192pt;mso-position-horizontal-relative:page;mso-position-vertical-relative:page;z-index:-4163" coordorigin="1197,716" coordsize="10126,699">
          <v:shape style="position:absolute;left:4098;top:749;width:510;height:667" type="#_x0000_t75">
            <v:imagedata r:id="rId1" o:title=""/>
          </v:shape>
          <v:group style="position:absolute;left:1209;top:728;width:10101;height:2" coordorigin="1209,728" coordsize="10101,2">
            <v:shape style="position:absolute;left:1209;top:728;width:10101;height:2" coordorigin="1209,728" coordsize="10101,0" path="m1209,728l11310,728e" filled="f" stroked="t" strokeweight="1.233871pt" strokecolor="#000000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217743pt;margin-top:49.313423pt;width:71.359604pt;height:11.5pt;mso-position-horizontal-relative:page;mso-position-vertical-relative:page;z-index:-4162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5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6"/>
                  </w:rPr>
                  <w:t>Zyrtare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2.4758pt;margin-top:49.313423pt;width:98.889814pt;height:11.5pt;mso-position-horizontal-relative:page;mso-position-vertical-relative:page;z-index:-4161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3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26"/>
                  </w:rPr>
                  <w:t>2017-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-3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36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11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370098pt;margin-top:35.796879pt;width:507.085714pt;height:34.982783pt;mso-position-horizontal-relative:page;mso-position-vertical-relative:page;z-index:-4160" coordorigin="1187,716" coordsize="10142,700">
          <v:shape style="position:absolute;left:4100;top:740;width:521;height:675" type="#_x0000_t75">
            <v:imagedata r:id="rId1" o:title=""/>
          </v:shape>
          <v:group style="position:absolute;left:1204;top:732;width:10109;height:2" coordorigin="1204,732" coordsize="10109,2">
            <v:shape style="position:absolute;left:1204;top:732;width:10109;height:2" coordorigin="1204,732" coordsize="10109,0" path="m1204,732l11313,732e" filled="f" stroked="t" strokeweight="1.626578pt" strokecolor="#000000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283058pt;margin-top:49.471504pt;width:71.023479pt;height:11.5pt;mso-position-horizontal-relative:page;mso-position-vertical-relative:page;z-index:-4159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5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5"/>
                  </w:rPr>
                  <w:t>Zyrtare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2.798004pt;margin-top:49.471504pt;width:98.756381pt;height:11.5pt;mso-position-horizontal-relative:page;mso-position-vertical-relative:page;z-index:-4158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3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27"/>
                  </w:rPr>
                  <w:t>2017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3"/>
                    <w:w w:val="127"/>
                  </w:rPr>
                  <w:t>-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12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-2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13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370098pt;margin-top:35.796879pt;width:507.085714pt;height:34.982783pt;mso-position-horizontal-relative:page;mso-position-vertical-relative:page;z-index:-4157" coordorigin="1187,716" coordsize="10142,700">
          <v:shape style="position:absolute;left:4100;top:740;width:521;height:675" type="#_x0000_t75">
            <v:imagedata r:id="rId1" o:title=""/>
          </v:shape>
          <v:group style="position:absolute;left:1204;top:732;width:10109;height:2" coordorigin="1204,732" coordsize="10109,2">
            <v:shape style="position:absolute;left:1204;top:732;width:10109;height:2" coordorigin="1204,732" coordsize="10109,0" path="m1204,732l11313,732e" filled="f" stroked="t" strokeweight="1.626578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370098pt;margin-top:85.016953pt;width:506.272425pt;height:.1pt;mso-position-horizontal-relative:page;mso-position-vertical-relative:page;z-index:-4156" coordorigin="1187,1700" coordsize="10125,2">
          <v:shape style="position:absolute;left:1187;top:1700;width:10125;height:2" coordorigin="1187,1700" coordsize="10125,0" path="m1187,1700l11313,1700e" filled="f" stroked="t" strokeweight="1.626578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283058pt;margin-top:49.471504pt;width:71.023479pt;height:11.5pt;mso-position-horizontal-relative:page;mso-position-vertical-relative:page;z-index:-4155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5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5"/>
                  </w:rPr>
                  <w:t>Zyrtare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2.798004pt;margin-top:49.471504pt;width:98.756381pt;height:11.5pt;mso-position-horizontal-relative:page;mso-position-vertical-relative:page;z-index:-4154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3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27"/>
                  </w:rPr>
                  <w:t>2017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13"/>
                    <w:w w:val="127"/>
                  </w:rPr>
                  <w:t>-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12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-2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13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279999pt;margin-top:36pt;width:506.88pt;height:35.039978pt;mso-position-horizontal-relative:page;mso-position-vertical-relative:page;z-index:-4153" coordorigin="1186,720" coordsize="10138,701">
          <v:shape style="position:absolute;left:4109;top:730;width:499;height:691" type="#_x0000_t75">
            <v:imagedata r:id="rId1" o:title=""/>
          </v:shape>
          <v:group style="position:absolute;left:1200;top:734;width:10109;height:2" coordorigin="1200,734" coordsize="10109,2">
            <v:shape style="position:absolute;left:1200;top:734;width:10109;height:2" coordorigin="1200,734" coordsize="10109,0" path="m1200,734l11309,734e" filled="f" stroked="t" strokeweight="1.44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52pt;margin-top:84.959999pt;width:505.92pt;height:.1pt;mso-position-horizontal-relative:page;mso-position-vertical-relative:page;z-index:-4152" coordorigin="1190,1699" coordsize="10118,2">
          <v:shape style="position:absolute;left:1190;top:1699;width:10118;height:2" coordorigin="1190,1699" coordsize="10118,0" path="m1190,1699l11309,1699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239998pt;margin-top:49.456852pt;width:71.438603pt;height:12pt;mso-position-horizontal-relative:page;mso-position-vertical-relative:page;z-index:-4151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color w:val="030303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30303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30303"/>
                    <w:spacing w:val="1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30303"/>
                    <w:spacing w:val="0"/>
                    <w:w w:val="101"/>
                  </w:rPr>
                  <w:t>Zyrtare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160004pt;margin-top:48.976871pt;width:97.394566pt;height:12pt;mso-position-horizontal-relative:page;mso-position-vertical-relative:page;z-index:-4150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color w:val="030303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30303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30303"/>
                    <w:spacing w:val="-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30303"/>
                    <w:spacing w:val="0"/>
                    <w:w w:val="123"/>
                  </w:rPr>
                  <w:t>2017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30303"/>
                    <w:spacing w:val="11"/>
                    <w:w w:val="123"/>
                  </w:rPr>
                  <w:t>-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30303"/>
                    <w:spacing w:val="0"/>
                    <w:w w:val="108"/>
                  </w:rPr>
                  <w:t>Numr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30303"/>
                    <w:spacing w:val="5"/>
                    <w:w w:val="108"/>
                  </w:rPr>
                  <w:t>i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30303"/>
                    <w:spacing w:val="0"/>
                    <w:w w:val="108"/>
                  </w:rPr>
                  <w:t>128</w:t>
                </w:r>
                <w:r>
                  <w:rPr>
                    <w:rFonts w:ascii="Arial" w:hAnsi="Arial" w:cs="Arial" w:eastAsia="Arial"/>
                    <w:sz w:val="20"/>
                    <w:szCs w:val="20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4.879997pt;margin-top:49.279999pt;width:71.05736pt;height:13.04pt;mso-position-horizontal-relative:page;mso-position-vertical-relative:page;z-index:-4149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F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let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rja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Z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y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3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tare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040009pt;margin-top:49.279999pt;width:99.503471pt;height:13.04pt;mso-position-horizontal-relative:page;mso-position-vertical-relative:page;z-index:-4148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V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iti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2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0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1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7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–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N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u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m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ri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1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2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8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421688pt;margin-top:35.566265pt;width:507.036144pt;height:35.132527pt;mso-position-horizontal-relative:page;mso-position-vertical-relative:page;z-index:-4147" coordorigin="1188,711" coordsize="10141,703">
          <v:shape style="position:absolute;left:4094;top:737;width:512;height:677" type="#_x0000_t75">
            <v:imagedata r:id="rId1" o:title=""/>
          </v:shape>
          <v:group style="position:absolute;left:1206;top:729;width:10106;height:2" coordorigin="1206,729" coordsize="10106,2">
            <v:shape style="position:absolute;left:1206;top:729;width:10106;height:2" coordorigin="1206,729" coordsize="10106,0" path="m1206,729l11312,729e" filled="f" stroked="t" strokeweight="1.73494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421688pt;margin-top:85.012047pt;width:506.168674pt;height:.1pt;mso-position-horizontal-relative:page;mso-position-vertical-relative:page;z-index:-4146" coordorigin="1188,1700" coordsize="10123,2">
          <v:shape style="position:absolute;left:1188;top:1700;width:10123;height:2" coordorigin="1188,1700" coordsize="10123,0" path="m1188,1700l11312,1700e" filled="f" stroked="t" strokeweight="1.73494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361443pt;margin-top:49.422493pt;width:71.097037pt;height:11.5pt;mso-position-horizontal-relative:page;mso-position-vertical-relative:page;z-index:-4145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0"/>
                    <w:w w:val="102"/>
                  </w:rPr>
                  <w:t>Zyrt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0"/>
                    <w:w w:val="103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-38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0"/>
                    <w:w w:val="105"/>
                  </w:rPr>
                  <w:t>re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2.80722pt;margin-top:49.422493pt;width:97.893551pt;height:11.5pt;mso-position-horizontal-relative:page;mso-position-vertical-relative:page;z-index:-4144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2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0"/>
                    <w:w w:val="128"/>
                  </w:rPr>
                  <w:t>2017-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-37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0"/>
                    <w:w w:val="100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38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C0C0C"/>
                    <w:spacing w:val="0"/>
                    <w:w w:val="108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842743pt;margin-top:35.794495pt;width:506.298388pt;height:34.971192pt;mso-position-horizontal-relative:page;mso-position-vertical-relative:page;z-index:-4143" coordorigin="1197,716" coordsize="10126,699">
          <v:shape style="position:absolute;left:4098;top:749;width:510;height:667" type="#_x0000_t75">
            <v:imagedata r:id="rId1" o:title=""/>
          </v:shape>
          <v:group style="position:absolute;left:1209;top:728;width:10101;height:2" coordorigin="1209,728" coordsize="10101,2">
            <v:shape style="position:absolute;left:1209;top:728;width:10101;height:2" coordorigin="1209,728" coordsize="10101,0" path="m1209,728l11310,728e" filled="f" stroked="t" strokeweight="1.233871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637096pt;margin-top:85.16571pt;width:505.887097pt;height:.1pt;mso-position-horizontal-relative:page;mso-position-vertical-relative:page;z-index:-4142" coordorigin="1193,1703" coordsize="10118,2">
          <v:shape style="position:absolute;left:1193;top:1703;width:10118;height:2" coordorigin="1193,1703" coordsize="10118,0" path="m1193,1703l11310,1703e" filled="f" stroked="t" strokeweight="1.645161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217743pt;margin-top:49.313423pt;width:71.359604pt;height:11.5pt;mso-position-horizontal-relative:page;mso-position-vertical-relative:page;z-index:-4141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10101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10101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10101"/>
                    <w:spacing w:val="5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10101"/>
                    <w:spacing w:val="0"/>
                    <w:w w:val="106"/>
                  </w:rPr>
                  <w:t>Zyrtare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2.4758pt;margin-top:49.313423pt;width:98.889814pt;height:11.5pt;mso-position-horizontal-relative:page;mso-position-vertical-relative:page;z-index:-4140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10101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10101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10101"/>
                    <w:spacing w:val="3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10101"/>
                    <w:spacing w:val="0"/>
                    <w:w w:val="126"/>
                  </w:rPr>
                  <w:t>2017-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10101"/>
                    <w:spacing w:val="-3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10101"/>
                    <w:spacing w:val="0"/>
                    <w:w w:val="100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10101"/>
                    <w:spacing w:val="36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10101"/>
                    <w:spacing w:val="0"/>
                    <w:w w:val="111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400002pt;margin-top:36pt;width:506.88pt;height:34.919983pt;mso-position-horizontal-relative:page;mso-position-vertical-relative:page;z-index:-4139" coordorigin="1188,720" coordsize="10138,698">
          <v:shape style="position:absolute;left:4104;top:749;width:518;height:670" type="#_x0000_t75">
            <v:imagedata r:id="rId1" o:title=""/>
          </v:shape>
          <v:group style="position:absolute;left:1202;top:734;width:10109;height:2" coordorigin="1202,734" coordsize="10109,2">
            <v:shape style="position:absolute;left:1202;top:734;width:10109;height:2" coordorigin="1202,734" coordsize="10109,0" path="m1202,734l11311,734e" filled="f" stroked="t" strokeweight="1.44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400002pt;margin-top:85.139999pt;width:506.16pt;height:.1pt;mso-position-horizontal-relative:page;mso-position-vertical-relative:page;z-index:-4138" coordorigin="1188,1703" coordsize="10123,2">
          <v:shape style="position:absolute;left:1188;top:1703;width:10123;height:2" coordorigin="1188,1703" coordsize="10123,0" path="m1188,1703l11311,1703e" filled="f" stroked="t" strokeweight="1.8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959999pt;margin-top:49.622017pt;width:70.779568pt;height:11.5pt;mso-position-horizontal-relative:page;mso-position-vertical-relative:page;z-index:-4137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4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6"/>
                  </w:rPr>
                  <w:t>Zyrtare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2.920013pt;margin-top:49.622017pt;width:97.488424pt;height:11.5pt;mso-position-horizontal-relative:page;mso-position-vertical-relative:page;z-index:-4136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27"/>
                  </w:rPr>
                  <w:t>2017-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-3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10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279999pt;margin-top:36pt;width:506.88pt;height:35.039978pt;mso-position-horizontal-relative:page;mso-position-vertical-relative:page;z-index:-4135" coordorigin="1186,720" coordsize="10138,701">
          <v:shape style="position:absolute;left:4109;top:730;width:499;height:691" type="#_x0000_t75">
            <v:imagedata r:id="rId1" o:title=""/>
          </v:shape>
          <v:group style="position:absolute;left:1200;top:734;width:10109;height:2" coordorigin="1200,734" coordsize="10109,2">
            <v:shape style="position:absolute;left:1200;top:734;width:10109;height:2" coordorigin="1200,734" coordsize="10109,0" path="m1200,734l11309,734e" filled="f" stroked="t" strokeweight="1.44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52pt;margin-top:84.959999pt;width:505.92pt;height:.1pt;mso-position-horizontal-relative:page;mso-position-vertical-relative:page;z-index:-4134" coordorigin="1190,1699" coordsize="10118,2">
          <v:shape style="position:absolute;left:1190;top:1699;width:10118;height:2" coordorigin="1190,1699" coordsize="10118,0" path="m1190,1699l11309,1699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239998pt;margin-top:49.456852pt;width:71.438603pt;height:12pt;mso-position-horizontal-relative:page;mso-position-vertical-relative:page;z-index:-4133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1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1"/>
                  </w:rPr>
                  <w:t>Zyrtare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160004pt;margin-top:48.976871pt;width:97.394566pt;height:12pt;mso-position-horizontal-relative:page;mso-position-vertical-relative:page;z-index:-4132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-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23"/>
                  </w:rPr>
                  <w:t>2017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11"/>
                    <w:w w:val="123"/>
                  </w:rPr>
                  <w:t>-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8"/>
                  </w:rPr>
                  <w:t>Numr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5"/>
                    <w:w w:val="108"/>
                  </w:rPr>
                  <w:t>i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8"/>
                  </w:rPr>
                  <w:t>128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294117pt;margin-top:35.576469pt;width:507.388236pt;height:35.152961pt;mso-position-horizontal-relative:page;mso-position-vertical-relative:page;z-index:-4131" coordorigin="1186,712" coordsize="10148,703">
          <v:shape style="position:absolute;left:4100;top:737;width:508;height:678" type="#_x0000_t75">
            <v:imagedata r:id="rId1" o:title=""/>
          </v:shape>
          <v:group style="position:absolute;left:1203;top:728;width:10114;height:2" coordorigin="1203,728" coordsize="10114,2">
            <v:shape style="position:absolute;left:1203;top:728;width:10114;height:2" coordorigin="1203,728" coordsize="10114,0" path="m1203,728l11317,728e" filled="f" stroked="t" strokeweight="1.694118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717648pt;margin-top:85.12941pt;width:506.117647pt;height:.1pt;mso-position-horizontal-relative:page;mso-position-vertical-relative:page;z-index:-4130" coordorigin="1194,1703" coordsize="10122,2">
          <v:shape style="position:absolute;left:1194;top:1703;width:10122;height:2" coordorigin="1194,1703" coordsize="10122,0" path="m1194,1703l11317,1703e" filled="f" stroked="t" strokeweight="1.694118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494118pt;margin-top:49.730728pt;width:71.575595pt;height:11pt;mso-position-horizontal-relative:page;mso-position-vertical-relative:page;z-index:-4129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0"/>
                    <w:w w:val="113"/>
                  </w:rPr>
                  <w:t>Fletorj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0"/>
                    <w:w w:val="113"/>
                  </w:rPr>
                  <w:t>a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0"/>
                    <w:w w:val="113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0"/>
                    <w:w w:val="110"/>
                  </w:rPr>
                  <w:t>Zyrt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5"/>
                    <w:w w:val="111"/>
                  </w:rPr>
                  <w:t>a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0"/>
                    <w:w w:val="120"/>
                  </w:rPr>
                  <w:t>re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047058pt;margin-top:49.730728pt;width:96.537225pt;height:11pt;mso-position-horizontal-relative:page;mso-position-vertical-relative:page;z-index:-4128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17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0"/>
                    <w:w w:val="137"/>
                  </w:rPr>
                  <w:t>2017-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-34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0"/>
                    <w:w w:val="119"/>
                  </w:rPr>
                  <w:t>Numr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9"/>
                    <w:w w:val="119"/>
                  </w:rPr>
                  <w:t>i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10101"/>
                    <w:spacing w:val="0"/>
                    <w:w w:val="115"/>
                  </w:rPr>
                  <w:t>128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279999pt;margin-top:36pt;width:506.88pt;height:35.039978pt;mso-position-horizontal-relative:page;mso-position-vertical-relative:page;z-index:-4125" coordorigin="1186,720" coordsize="10138,701">
          <v:shape style="position:absolute;left:4109;top:730;width:499;height:691" type="#_x0000_t75">
            <v:imagedata r:id="rId1" o:title=""/>
          </v:shape>
          <v:group style="position:absolute;left:1200;top:734;width:10109;height:2" coordorigin="1200,734" coordsize="10109,2">
            <v:shape style="position:absolute;left:1200;top:734;width:10109;height:2" coordorigin="1200,734" coordsize="10109,0" path="m1200,734l11309,734e" filled="f" stroked="t" strokeweight="1.44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52pt;margin-top:84.959999pt;width:505.92pt;height:.1pt;mso-position-horizontal-relative:page;mso-position-vertical-relative:page;z-index:-4124" coordorigin="1190,1699" coordsize="10118,2">
          <v:shape style="position:absolute;left:1190;top:1699;width:10118;height:2" coordorigin="1190,1699" coordsize="10118,0" path="m1190,1699l11309,1699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239998pt;margin-top:49.456852pt;width:71.438603pt;height:12pt;mso-position-horizontal-relative:page;mso-position-vertical-relative:page;z-index:-4123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1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1"/>
                  </w:rPr>
                  <w:t>Zyrtare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160004pt;margin-top:48.976871pt;width:97.394566pt;height:12pt;mso-position-horizontal-relative:page;mso-position-vertical-relative:page;z-index:-4122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-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23"/>
                  </w:rPr>
                  <w:t>2017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11"/>
                    <w:w w:val="123"/>
                  </w:rPr>
                  <w:t>-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8"/>
                  </w:rPr>
                  <w:t>Numr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5"/>
                    <w:w w:val="108"/>
                  </w:rPr>
                  <w:t>i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8"/>
                  </w:rPr>
                  <w:t>128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279999pt;margin-top:36pt;width:506.88pt;height:35.039978pt;mso-position-horizontal-relative:page;mso-position-vertical-relative:page;z-index:-4121" coordorigin="1186,720" coordsize="10138,701">
          <v:shape style="position:absolute;left:4109;top:730;width:499;height:691" type="#_x0000_t75">
            <v:imagedata r:id="rId1" o:title=""/>
          </v:shape>
          <v:group style="position:absolute;left:1200;top:734;width:10109;height:2" coordorigin="1200,734" coordsize="10109,2">
            <v:shape style="position:absolute;left:1200;top:734;width:10109;height:2" coordorigin="1200,734" coordsize="10109,0" path="m1200,734l11309,734e" filled="f" stroked="t" strokeweight="1.44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52pt;margin-top:84.959999pt;width:505.92pt;height:.1pt;mso-position-horizontal-relative:page;mso-position-vertical-relative:page;z-index:-4120" coordorigin="1190,1699" coordsize="10118,2">
          <v:shape style="position:absolute;left:1190;top:1699;width:10118;height:2" coordorigin="1190,1699" coordsize="10118,0" path="m1190,1699l11309,1699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239998pt;margin-top:49.456852pt;width:71.438603pt;height:12pt;mso-position-horizontal-relative:page;mso-position-vertical-relative:page;z-index:-4119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1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1"/>
                  </w:rPr>
                  <w:t>Zyrtare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160004pt;margin-top:48.976871pt;width:97.394566pt;height:12pt;mso-position-horizontal-relative:page;mso-position-vertical-relative:page;z-index:-4118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-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23"/>
                  </w:rPr>
                  <w:t>2017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11"/>
                    <w:w w:val="123"/>
                  </w:rPr>
                  <w:t>-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8"/>
                  </w:rPr>
                  <w:t>Numr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5"/>
                    <w:w w:val="108"/>
                  </w:rPr>
                  <w:t>i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8"/>
                  </w:rPr>
                  <w:t>128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625pt;margin-top:35.67857pt;width:506.892858pt;height:35.357135pt;mso-position-horizontal-relative:page;mso-position-vertical-relative:page;z-index:-4117" coordorigin="1193,714" coordsize="10138,707">
          <v:shape style="position:absolute;left:4101;top:739;width:501;height:681" type="#_x0000_t75">
            <v:imagedata r:id="rId1" o:title=""/>
          </v:shape>
          <v:group style="position:absolute;left:1209;top:730;width:10106;height:2" coordorigin="1209,730" coordsize="10106,2">
            <v:shape style="position:absolute;left:1209;top:730;width:10106;height:2" coordorigin="1209,730" coordsize="10106,0" path="m1209,730l11314,730e" filled="f" stroked="t" strokeweight="1.607143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464287pt;margin-top:85.01786pt;width:506.25pt;height:.1pt;mso-position-horizontal-relative:page;mso-position-vertical-relative:page;z-index:-4116" coordorigin="1189,1700" coordsize="10125,2">
          <v:shape style="position:absolute;left:1189;top:1700;width:10125;height:2" coordorigin="1189,1700" coordsize="10125,0" path="m1189,1700l11314,1700e" filled="f" stroked="t" strokeweight="1.607143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357147pt;margin-top:49.480598pt;width:96.626303pt;height:11.5pt;mso-position-horizontal-relative:page;mso-position-vertical-relative:page;z-index:-4115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161616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161616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161616"/>
                    <w:spacing w:val="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27"/>
                  </w:rPr>
                  <w:t>2017-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-3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14"/>
                  </w:rPr>
                  <w:t>Numr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7"/>
                    <w:w w:val="114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9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535713pt;margin-top:49.80201pt;width:71.717144pt;height:11.5pt;mso-position-horizontal-relative:page;mso-position-vertical-relative:page;z-index:-4114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w w:val="83"/>
                  </w:rPr>
                  <w:t>F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-37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let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6"/>
                    <w:w w:val="100"/>
                  </w:rPr>
                  <w:t>o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r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4"/>
                    <w:w w:val="100"/>
                  </w:rPr>
                  <w:t>j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3"/>
                  </w:rPr>
                  <w:t>Zyrt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6"/>
                    <w:w w:val="104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12"/>
                  </w:rPr>
                  <w:t>re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604046pt;margin-top:35.837276pt;width:506.797233pt;height:35.185366pt;mso-position-horizontal-relative:page;mso-position-vertical-relative:page;z-index:-4113" coordorigin="1192,717" coordsize="10136,704">
          <v:shape style="position:absolute;left:4098;top:736;width:508;height:684" type="#_x0000_t75">
            <v:imagedata r:id="rId1" o:title=""/>
          </v:shape>
          <v:group style="position:absolute;left:1205;top:730;width:10110;height:2" coordorigin="1205,730" coordsize="10110,2">
            <v:shape style="position:absolute;left:1205;top:730;width:10110;height:2" coordorigin="1205,730" coordsize="10110,0" path="m1205,730l11315,730e" filled="f" stroked="t" strokeweight="1.302821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604046pt;margin-top:85.031677pt;width:506.145822pt;height:.1pt;mso-position-horizontal-relative:page;mso-position-vertical-relative:page;z-index:-4112" coordorigin="1192,1701" coordsize="10123,2">
          <v:shape style="position:absolute;left:1192;top:1701;width:10123;height:2" coordorigin="1192,1701" coordsize="10123,0" path="m1192,1701l11315,1701e" filled="f" stroked="t" strokeweight="1.954231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443855pt;margin-top:49.618782pt;width:71.105372pt;height:11.5pt;mso-position-horizontal-relative:page;mso-position-vertical-relative:page;z-index:-4111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5"/>
                  </w:rPr>
                  <w:t>Zyrtare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200104pt;margin-top:49.618782pt;width:96.964018pt;height:11.5pt;mso-position-horizontal-relative:page;mso-position-vertical-relative:page;z-index:-4110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7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28"/>
                  </w:rPr>
                  <w:t>2017-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-2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17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11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421688pt;margin-top:35.566265pt;width:507.036144pt;height:35.132527pt;mso-position-horizontal-relative:page;mso-position-vertical-relative:page;z-index:-4109" coordorigin="1188,711" coordsize="10141,703">
          <v:shape style="position:absolute;left:4094;top:737;width:512;height:677" type="#_x0000_t75">
            <v:imagedata r:id="rId1" o:title=""/>
          </v:shape>
          <v:group style="position:absolute;left:1206;top:729;width:10106;height:2" coordorigin="1206,729" coordsize="10106,2">
            <v:shape style="position:absolute;left:1206;top:729;width:10106;height:2" coordorigin="1206,729" coordsize="10106,0" path="m1206,729l11312,729e" filled="f" stroked="t" strokeweight="1.73494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421688pt;margin-top:85.012047pt;width:506.168674pt;height:.1pt;mso-position-horizontal-relative:page;mso-position-vertical-relative:page;z-index:-4108" coordorigin="1188,1700" coordsize="10123,2">
          <v:shape style="position:absolute;left:1188;top:1700;width:10123;height:2" coordorigin="1188,1700" coordsize="10123,0" path="m1188,1700l11312,1700e" filled="f" stroked="t" strokeweight="1.73494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361443pt;margin-top:49.422493pt;width:71.097037pt;height:11.5pt;mso-position-horizontal-relative:page;mso-position-vertical-relative:page;z-index:-4107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2"/>
                  </w:rPr>
                  <w:t>Zyrt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3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-38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5"/>
                  </w:rPr>
                  <w:t>re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2.80722pt;margin-top:49.422493pt;width:97.893551pt;height:11.5pt;mso-position-horizontal-relative:page;mso-position-vertical-relative:page;z-index:-4106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21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28"/>
                  </w:rPr>
                  <w:t>2017-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-37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0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38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30303"/>
                    <w:spacing w:val="0"/>
                    <w:w w:val="108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55846pt;margin-top:35.789692pt;width:506.773041pt;height:34.947125pt;mso-position-horizontal-relative:page;mso-position-vertical-relative:page;z-index:-4105" coordorigin="1191,716" coordsize="10135,699">
          <v:shape style="position:absolute;left:4093;top:733;width:514;height:682" type="#_x0000_t75">
            <v:imagedata r:id="rId1" o:title=""/>
          </v:shape>
          <v:group style="position:absolute;left:1204;top:728;width:10110;height:2" coordorigin="1204,728" coordsize="10110,2">
            <v:shape style="position:absolute;left:1204;top:728;width:10110;height:2" coordorigin="1204,728" coordsize="10110,0" path="m1204,728l11314,728e" filled="f" stroked="t" strokeweight="1.262724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348007pt;margin-top:85.052635pt;width:506.352132pt;height:.1pt;mso-position-horizontal-relative:page;mso-position-vertical-relative:page;z-index:-4104" coordorigin="1187,1701" coordsize="10127,2">
          <v:shape style="position:absolute;left:1187;top:1701;width:10127;height:2" coordorigin="1187,1701" coordsize="10127,0" path="m1187,1701l11314,1701e" filled="f" stroked="t" strokeweight="1.683631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071533pt;margin-top:49.407295pt;width:97.774331pt;height:11.5pt;mso-position-horizontal-relative:page;mso-position-vertical-relative:page;z-index:-4103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28"/>
                  </w:rPr>
                  <w:t>2017-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-37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38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8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503441pt;margin-top:49.828316pt;width:71.617139pt;height:11.5pt;mso-position-horizontal-relative:page;mso-position-vertical-relative:page;z-index:-4102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46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80808"/>
                    <w:spacing w:val="0"/>
                    <w:w w:val="108"/>
                  </w:rPr>
                  <w:t>Zyrtare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279999pt;margin-top:36pt;width:506.88pt;height:35.039978pt;mso-position-horizontal-relative:page;mso-position-vertical-relative:page;z-index:-4101" coordorigin="1186,720" coordsize="10138,701">
          <v:shape style="position:absolute;left:4109;top:730;width:499;height:691" type="#_x0000_t75">
            <v:imagedata r:id="rId1" o:title=""/>
          </v:shape>
          <v:group style="position:absolute;left:1200;top:734;width:10109;height:2" coordorigin="1200,734" coordsize="10109,2">
            <v:shape style="position:absolute;left:1200;top:734;width:10109;height:2" coordorigin="1200,734" coordsize="10109,0" path="m1200,734l11309,734e" filled="f" stroked="t" strokeweight="1.44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52pt;margin-top:84.959999pt;width:505.92pt;height:.1pt;mso-position-horizontal-relative:page;mso-position-vertical-relative:page;z-index:-4100" coordorigin="1190,1699" coordsize="10118,2">
          <v:shape style="position:absolute;left:1190;top:1699;width:10118;height:2" coordorigin="1190,1699" coordsize="10118,0" path="m1190,1699l11309,1699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160004pt;margin-top:48.976871pt;width:97.394566pt;height:12pt;mso-position-horizontal-relative:page;mso-position-vertical-relative:page;z-index:-4099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-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23"/>
                  </w:rPr>
                  <w:t>2017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11"/>
                    <w:w w:val="123"/>
                  </w:rPr>
                  <w:t>-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8"/>
                  </w:rPr>
                  <w:t>Numr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5"/>
                    <w:w w:val="108"/>
                  </w:rPr>
                  <w:t>i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8"/>
                  </w:rPr>
                  <w:t>128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239998pt;margin-top:49.862007pt;width:71.489188pt;height:11.5pt;mso-position-horizontal-relative:page;mso-position-vertical-relative:page;z-index:-4098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2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6"/>
                  </w:rPr>
                  <w:t>Zyrtare</w:t>
                </w:r>
                <w:r>
                  <w:rPr>
                    <w:rFonts w:ascii="Arial" w:hAnsi="Arial" w:cs="Arial" w:eastAsia="Arial"/>
                    <w:sz w:val="19"/>
                    <w:szCs w:val="19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279999pt;margin-top:36pt;width:506.88pt;height:35.039978pt;mso-position-horizontal-relative:page;mso-position-vertical-relative:page;z-index:-4097" coordorigin="1186,720" coordsize="10138,701">
          <v:shape style="position:absolute;left:4109;top:730;width:499;height:691" type="#_x0000_t75">
            <v:imagedata r:id="rId1" o:title=""/>
          </v:shape>
          <v:group style="position:absolute;left:1200;top:734;width:10109;height:2" coordorigin="1200,734" coordsize="10109,2">
            <v:shape style="position:absolute;left:1200;top:734;width:10109;height:2" coordorigin="1200,734" coordsize="10109,0" path="m1200,734l11309,734e" filled="f" stroked="t" strokeweight="1.44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52pt;margin-top:84.959999pt;width:505.92pt;height:.1pt;mso-position-horizontal-relative:page;mso-position-vertical-relative:page;z-index:-4096" coordorigin="1190,1699" coordsize="10118,2">
          <v:shape style="position:absolute;left:1190;top:1699;width:10118;height:2" coordorigin="1190,1699" coordsize="10118,0" path="m1190,1699l11309,1699e" filled="f" stroked="t" strokeweight="1.92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239998pt;margin-top:49.456852pt;width:71.438603pt;height:12pt;mso-position-horizontal-relative:page;mso-position-vertical-relative:page;z-index:-4095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1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1"/>
                  </w:rPr>
                  <w:t>Zyrtare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160004pt;margin-top:48.976871pt;width:97.394566pt;height:12pt;mso-position-horizontal-relative:page;mso-position-vertical-relative:page;z-index:-4094" type="#_x0000_t202" filled="f" stroked="f">
          <v:textbox inset="0,0,0,0">
            <w:txbxContent>
              <w:p>
                <w:pPr>
                  <w:spacing w:before="0" w:after="0" w:line="224" w:lineRule="exact"/>
                  <w:ind w:left="20" w:right="-5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Pr/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-9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23"/>
                  </w:rPr>
                  <w:t>2017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11"/>
                    <w:w w:val="123"/>
                  </w:rPr>
                  <w:t>-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8"/>
                  </w:rPr>
                  <w:t>Numr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5"/>
                    <w:w w:val="108"/>
                  </w:rPr>
                  <w:t>i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8"/>
                  </w:rPr>
                  <w:t>128</w:t>
                </w:r>
                <w:r>
                  <w:rPr>
                    <w:rFonts w:ascii="Arial" w:hAnsi="Arial" w:cs="Arial" w:eastAsia="Arial"/>
                    <w:sz w:val="20"/>
                    <w:szCs w:val="2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55846pt;margin-top:35.789692pt;width:506.773041pt;height:34.947125pt;mso-position-horizontal-relative:page;mso-position-vertical-relative:page;z-index:-4092" coordorigin="1191,716" coordsize="10135,699">
          <v:shape style="position:absolute;left:4093;top:733;width:514;height:682" type="#_x0000_t75">
            <v:imagedata r:id="rId1" o:title=""/>
          </v:shape>
          <v:group style="position:absolute;left:1204;top:728;width:10110;height:2" coordorigin="1204,728" coordsize="10110,2">
            <v:shape style="position:absolute;left:1204;top:728;width:10110;height:2" coordorigin="1204,728" coordsize="10110,0" path="m1204,728l11314,728e" filled="f" stroked="t" strokeweight="1.262724pt" strokecolor="#000000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071533pt;margin-top:49.407295pt;width:97.774331pt;height:11.5pt;mso-position-horizontal-relative:page;mso-position-vertical-relative:page;z-index:-4091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28"/>
                  </w:rPr>
                  <w:t>2017-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-37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00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38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08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503441pt;margin-top:49.828316pt;width:71.617139pt;height:11.5pt;mso-position-horizontal-relative:page;mso-position-vertical-relative:page;z-index:-4090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00"/>
                  </w:rPr>
                  <w:t>Fletorj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00"/>
                  </w:rPr>
                  <w:t>a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46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08"/>
                  </w:rPr>
                  <w:t>Zyrtare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59.657143pt;margin-top:36pt;width:506.571428pt;height:34.971436pt;mso-position-horizontal-relative:page;mso-position-vertical-relative:page;z-index:-4089" coordorigin="1193,720" coordsize="10131,699">
          <v:shape style="position:absolute;left:4094;top:741;width:514;height:679" type="#_x0000_t75">
            <v:imagedata r:id="rId1" o:title=""/>
          </v:shape>
          <v:group style="position:absolute;left:1203;top:730;width:10111;height:2" coordorigin="1203,730" coordsize="10111,2">
            <v:shape style="position:absolute;left:1203;top:730;width:10111;height:2" coordorigin="1203,730" coordsize="10111,0" path="m1203,730l11314,730e" filled="f" stroked="t" strokeweight="1.028571pt" strokecolor="#000000">
              <v:path arrowok="t"/>
            </v:shape>
          </v:group>
          <w10:wrap type="none"/>
        </v:group>
      </w:pict>
    </w:r>
    <w:r>
      <w:rPr/>
      <w:pict>
        <v:group style="position:absolute;margin-left:59.657143pt;margin-top:85.114288pt;width:506.057143pt;height:.1pt;mso-position-horizontal-relative:page;mso-position-vertical-relative:page;z-index:-4088" coordorigin="1193,1702" coordsize="10121,2">
          <v:shape style="position:absolute;left:1193;top:1702;width:10121;height:2" coordorigin="1193,1702" coordsize="10121,0" path="m1193,1702l11314,1702e" filled="f" stroked="t" strokeweight="1.542857pt" strokecolor="#000000">
            <v:path arrowok="t"/>
          </v:shape>
        </v:group>
        <w10:wrap type="none"/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228577pt;margin-top:49.416267pt;width:96.873968pt;height:11.5pt;mso-position-horizontal-relative:page;mso-position-vertical-relative:page;z-index:-4087" type="#_x0000_t202" filled="f" stroked="f">
          <v:textbox inset="0,0,0,0">
            <w:txbxContent>
              <w:p>
                <w:pPr>
                  <w:spacing w:before="0" w:after="0" w:line="214" w:lineRule="exact"/>
                  <w:ind w:left="20" w:right="-49"/>
                  <w:jc w:val="left"/>
                  <w:rPr>
                    <w:rFonts w:ascii="Arial" w:hAnsi="Arial" w:cs="Arial" w:eastAsia="Arial"/>
                    <w:sz w:val="19"/>
                    <w:szCs w:val="19"/>
                  </w:rPr>
                </w:pPr>
                <w:rPr/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00"/>
                  </w:rPr>
                  <w:t>Vit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00"/>
                  </w:rPr>
                  <w:t>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6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28"/>
                  </w:rPr>
                  <w:t>2017-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-35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14"/>
                  </w:rPr>
                  <w:t>Numri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-36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50505"/>
                    <w:spacing w:val="0"/>
                    <w:w w:val="107"/>
                  </w:rPr>
                  <w:t>128</w:t>
                </w:r>
                <w:r>
                  <w:rPr>
                    <w:rFonts w:ascii="Arial" w:hAnsi="Arial" w:cs="Arial" w:eastAsia="Arial"/>
                    <w:sz w:val="19"/>
                    <w:szCs w:val="19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5.342857pt;margin-top:50.33577pt;width:71.143249pt;height:11pt;mso-position-horizontal-relative:page;mso-position-vertical-relative:page;z-index:-4086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13"/>
                  </w:rPr>
                  <w:t>Fletorj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13"/>
                  </w:rPr>
                  <w:t>a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5"/>
                    <w:w w:val="113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50505"/>
                    <w:spacing w:val="0"/>
                    <w:w w:val="113"/>
                  </w:rPr>
                  <w:t>Zyrtare</w:t>
                </w:r>
                <w:r>
                  <w:rPr>
                    <w:rFonts w:ascii="Arial" w:hAnsi="Arial" w:cs="Arial" w:eastAsia="Arial"/>
                    <w:sz w:val="18"/>
                    <w:szCs w:val="18"/>
                    <w:color w:val="000000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4.879997pt;margin-top:49.279999pt;width:71.05736pt;height:13.04pt;mso-position-horizontal-relative:page;mso-position-vertical-relative:page;z-index:-4083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F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let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o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rja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Z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y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3"/>
                    <w:w w:val="100"/>
                    <w:position w:val="1"/>
                  </w:rPr>
                  <w:t>r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tare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03.040009pt;margin-top:49.279999pt;width:99.503471pt;height:13.04pt;mso-position-horizontal-relative:page;mso-position-vertical-relative:page;z-index:-4082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Pr/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V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iti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2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0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1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7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–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N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1"/>
                    <w:w w:val="100"/>
                    <w:position w:val="1"/>
                  </w:rPr>
                  <w:t>u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m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ri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 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1"/>
                    <w:w w:val="100"/>
                    <w:position w:val="1"/>
                  </w:rPr>
                  <w:t>1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-2"/>
                    <w:w w:val="100"/>
                    <w:position w:val="1"/>
                  </w:rPr>
                  <w:t>2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1"/>
                  </w:rPr>
                  <w:t>8</w:t>
                </w:r>
                <w:r>
                  <w:rPr>
                    <w:rFonts w:ascii="Calibri" w:hAnsi="Calibri" w:cs="Calibri" w:eastAsia="Calibri"/>
                    <w:sz w:val="22"/>
                    <w:szCs w:val="22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header" Target="header2.xml"/><Relationship Id="rId9" Type="http://schemas.openxmlformats.org/officeDocument/2006/relationships/footer" Target="footer3.xml"/><Relationship Id="rId10" Type="http://schemas.openxmlformats.org/officeDocument/2006/relationships/image" Target="media/image2.png"/><Relationship Id="rId11" Type="http://schemas.openxmlformats.org/officeDocument/2006/relationships/header" Target="header3.xml"/><Relationship Id="rId12" Type="http://schemas.openxmlformats.org/officeDocument/2006/relationships/footer" Target="footer4.xml"/><Relationship Id="rId13" Type="http://schemas.openxmlformats.org/officeDocument/2006/relationships/image" Target="media/image4.jpg"/><Relationship Id="rId14" Type="http://schemas.openxmlformats.org/officeDocument/2006/relationships/header" Target="header4.xml"/><Relationship Id="rId15" Type="http://schemas.openxmlformats.org/officeDocument/2006/relationships/footer" Target="footer5.xml"/><Relationship Id="rId16" Type="http://schemas.openxmlformats.org/officeDocument/2006/relationships/image" Target="media/image6.jpg"/><Relationship Id="rId17" Type="http://schemas.openxmlformats.org/officeDocument/2006/relationships/header" Target="header5.xml"/><Relationship Id="rId18" Type="http://schemas.openxmlformats.org/officeDocument/2006/relationships/footer" Target="footer6.xml"/><Relationship Id="rId19" Type="http://schemas.openxmlformats.org/officeDocument/2006/relationships/image" Target="media/image8.jpg"/><Relationship Id="rId20" Type="http://schemas.openxmlformats.org/officeDocument/2006/relationships/header" Target="header6.xml"/><Relationship Id="rId21" Type="http://schemas.openxmlformats.org/officeDocument/2006/relationships/footer" Target="footer7.xml"/><Relationship Id="rId22" Type="http://schemas.openxmlformats.org/officeDocument/2006/relationships/image" Target="media/image10.jpg"/><Relationship Id="rId23" Type="http://schemas.openxmlformats.org/officeDocument/2006/relationships/header" Target="header7.xml"/><Relationship Id="rId24" Type="http://schemas.openxmlformats.org/officeDocument/2006/relationships/footer" Target="footer8.xml"/><Relationship Id="rId25" Type="http://schemas.openxmlformats.org/officeDocument/2006/relationships/image" Target="media/image12.jpg"/><Relationship Id="rId26" Type="http://schemas.openxmlformats.org/officeDocument/2006/relationships/header" Target="header8.xml"/><Relationship Id="rId27" Type="http://schemas.openxmlformats.org/officeDocument/2006/relationships/footer" Target="footer9.xml"/><Relationship Id="rId28" Type="http://schemas.openxmlformats.org/officeDocument/2006/relationships/image" Target="media/image14.jpg"/><Relationship Id="rId29" Type="http://schemas.openxmlformats.org/officeDocument/2006/relationships/header" Target="header9.xml"/><Relationship Id="rId30" Type="http://schemas.openxmlformats.org/officeDocument/2006/relationships/footer" Target="footer10.xml"/><Relationship Id="rId31" Type="http://schemas.openxmlformats.org/officeDocument/2006/relationships/image" Target="media/image16.jpg"/><Relationship Id="rId32" Type="http://schemas.openxmlformats.org/officeDocument/2006/relationships/image" Target="media/image17.jpg"/><Relationship Id="rId33" Type="http://schemas.openxmlformats.org/officeDocument/2006/relationships/image" Target="media/image18.jpg"/><Relationship Id="rId34" Type="http://schemas.openxmlformats.org/officeDocument/2006/relationships/header" Target="header10.xml"/><Relationship Id="rId35" Type="http://schemas.openxmlformats.org/officeDocument/2006/relationships/footer" Target="footer11.xml"/><Relationship Id="rId36" Type="http://schemas.openxmlformats.org/officeDocument/2006/relationships/image" Target="media/image19.png"/><Relationship Id="rId37" Type="http://schemas.openxmlformats.org/officeDocument/2006/relationships/header" Target="header11.xml"/><Relationship Id="rId38" Type="http://schemas.openxmlformats.org/officeDocument/2006/relationships/footer" Target="footer12.xml"/><Relationship Id="rId39" Type="http://schemas.openxmlformats.org/officeDocument/2006/relationships/header" Target="header12.xml"/><Relationship Id="rId40" Type="http://schemas.openxmlformats.org/officeDocument/2006/relationships/footer" Target="footer13.xml"/><Relationship Id="rId41" Type="http://schemas.openxmlformats.org/officeDocument/2006/relationships/header" Target="header13.xml"/><Relationship Id="rId42" Type="http://schemas.openxmlformats.org/officeDocument/2006/relationships/footer" Target="footer14.xml"/><Relationship Id="rId43" Type="http://schemas.openxmlformats.org/officeDocument/2006/relationships/image" Target="media/image23.jpg"/><Relationship Id="rId44" Type="http://schemas.openxmlformats.org/officeDocument/2006/relationships/header" Target="header14.xml"/><Relationship Id="rId45" Type="http://schemas.openxmlformats.org/officeDocument/2006/relationships/footer" Target="footer15.xml"/><Relationship Id="rId46" Type="http://schemas.openxmlformats.org/officeDocument/2006/relationships/image" Target="media/image25.png"/><Relationship Id="rId47" Type="http://schemas.openxmlformats.org/officeDocument/2006/relationships/header" Target="header15.xml"/><Relationship Id="rId48" Type="http://schemas.openxmlformats.org/officeDocument/2006/relationships/footer" Target="footer16.xml"/><Relationship Id="rId49" Type="http://schemas.openxmlformats.org/officeDocument/2006/relationships/footer" Target="footer17.xml"/><Relationship Id="rId50" Type="http://schemas.openxmlformats.org/officeDocument/2006/relationships/footer" Target="footer18.xml"/><Relationship Id="rId51" Type="http://schemas.openxmlformats.org/officeDocument/2006/relationships/footer" Target="footer19.xml"/><Relationship Id="rId52" Type="http://schemas.openxmlformats.org/officeDocument/2006/relationships/image" Target="media/image27.png"/><Relationship Id="rId53" Type="http://schemas.openxmlformats.org/officeDocument/2006/relationships/header" Target="header16.xml"/><Relationship Id="rId54" Type="http://schemas.openxmlformats.org/officeDocument/2006/relationships/footer" Target="footer20.xml"/><Relationship Id="rId55" Type="http://schemas.openxmlformats.org/officeDocument/2006/relationships/header" Target="header17.xml"/><Relationship Id="rId56" Type="http://schemas.openxmlformats.org/officeDocument/2006/relationships/footer" Target="footer21.xml"/><Relationship Id="rId57" Type="http://schemas.openxmlformats.org/officeDocument/2006/relationships/header" Target="header18.xml"/><Relationship Id="rId58" Type="http://schemas.openxmlformats.org/officeDocument/2006/relationships/footer" Target="footer22.xml"/><Relationship Id="rId59" Type="http://schemas.openxmlformats.org/officeDocument/2006/relationships/header" Target="header19.xml"/><Relationship Id="rId60" Type="http://schemas.openxmlformats.org/officeDocument/2006/relationships/footer" Target="footer23.xml"/><Relationship Id="rId61" Type="http://schemas.openxmlformats.org/officeDocument/2006/relationships/header" Target="header20.xml"/><Relationship Id="rId62" Type="http://schemas.openxmlformats.org/officeDocument/2006/relationships/footer" Target="footer24.xml"/><Relationship Id="rId63" Type="http://schemas.openxmlformats.org/officeDocument/2006/relationships/header" Target="header21.xml"/><Relationship Id="rId64" Type="http://schemas.openxmlformats.org/officeDocument/2006/relationships/footer" Target="footer25.xml"/><Relationship Id="rId65" Type="http://schemas.openxmlformats.org/officeDocument/2006/relationships/header" Target="header22.xml"/><Relationship Id="rId66" Type="http://schemas.openxmlformats.org/officeDocument/2006/relationships/footer" Target="footer26.xml"/><Relationship Id="rId67" Type="http://schemas.openxmlformats.org/officeDocument/2006/relationships/header" Target="header23.xml"/><Relationship Id="rId68" Type="http://schemas.openxmlformats.org/officeDocument/2006/relationships/footer" Target="footer27.xml"/><Relationship Id="rId69" Type="http://schemas.openxmlformats.org/officeDocument/2006/relationships/image" Target="media/image36.png"/><Relationship Id="rId70" Type="http://schemas.openxmlformats.org/officeDocument/2006/relationships/image" Target="media/image37.jpg"/><Relationship Id="rId71" Type="http://schemas.openxmlformats.org/officeDocument/2006/relationships/image" Target="media/image38.png"/><Relationship Id="rId72" Type="http://schemas.openxmlformats.org/officeDocument/2006/relationships/footer" Target="footer28.xml"/><Relationship Id="rId73" Type="http://schemas.openxmlformats.org/officeDocument/2006/relationships/header" Target="header24.xml"/><Relationship Id="rId74" Type="http://schemas.openxmlformats.org/officeDocument/2006/relationships/header" Target="header25.xml"/><Relationship Id="rId75" Type="http://schemas.openxmlformats.org/officeDocument/2006/relationships/footer" Target="footer29.xml"/><Relationship Id="rId76" Type="http://schemas.openxmlformats.org/officeDocument/2006/relationships/image" Target="media/image41.jpg"/><Relationship Id="rId77" Type="http://schemas.openxmlformats.org/officeDocument/2006/relationships/image" Target="media/image42.jpg"/><Relationship Id="rId78" Type="http://schemas.openxmlformats.org/officeDocument/2006/relationships/image" Target="media/image43.png"/><Relationship Id="rId79" Type="http://schemas.openxmlformats.org/officeDocument/2006/relationships/footer" Target="footer30.xml"/><Relationship Id="rId80" Type="http://schemas.openxmlformats.org/officeDocument/2006/relationships/image" Target="media/image44.png"/><Relationship Id="rId81" Type="http://schemas.openxmlformats.org/officeDocument/2006/relationships/header" Target="header26.xml"/><Relationship Id="rId82" Type="http://schemas.openxmlformats.org/officeDocument/2006/relationships/footer" Target="footer31.xml"/><Relationship Id="rId83" Type="http://schemas.openxmlformats.org/officeDocument/2006/relationships/image" Target="media/image45.png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
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
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
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
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
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
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
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
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
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
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
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
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
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
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30.png"/></Relationships>
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31.png"/></Relationships>
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
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
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
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
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39.png"/></Relationships>
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40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2017-12-18T10:12:09Z</dcterms:created>
  <dcterms:modified xsi:type="dcterms:W3CDTF">2017-12-18T10:12:09Z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LastSaved">
    <vt:filetime>2017-12-18T00:00:00Z</vt:filetime>
  </property>
</Properties>
</file>