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3376" w:right="33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30.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05" w:right="7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36" w:right="41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68" w:lineRule="exact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3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hafaj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488" w:right="95" w:firstLine="-40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8" w:lineRule="exact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7" w:after="0" w:line="293" w:lineRule="exact"/>
        <w:ind w:left="2304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.471695pt;margin-top:40.929535pt;width:679.018868pt;height:293.099867pt;mso-position-horizontal-relative:page;mso-position-vertical-relative:paragraph;z-index:-125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145" w:hRule="exact"/>
                    </w:trPr>
                    <w:tc>
                      <w:tcPr>
                        <w:tcW w:w="281" w:type="dxa"/>
                        <w:vMerge w:val="restart"/>
                        <w:tcBorders>
                          <w:top w:val="single" w:sz="18.113208" w:space="0" w:color="2B2823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6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6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30101"/>
                            <w:spacing w:val="-12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D1A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vMerge w:val="restart"/>
                        <w:tcBorders>
                          <w:top w:val="single" w:sz="18.113208" w:space="0" w:color="2B2823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168" w:lineRule="exact"/>
                          <w:ind w:left="118" w:right="63"/>
                          <w:jc w:val="both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4312F"/>
                            <w:spacing w:val="0"/>
                            <w:w w:val="100"/>
                            <w:i/>
                            <w:position w:val="-2"/>
                          </w:rPr>
                          <w:t>'D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3" w:after="0" w:line="144" w:lineRule="auto"/>
                          <w:ind w:left="118" w:right="23"/>
                          <w:jc w:val="both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0493B"/>
                            <w:spacing w:val="0"/>
                            <w:w w:val="69"/>
                          </w:rPr>
                          <w:t>,lc1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0493B"/>
                            <w:spacing w:val="0"/>
                            <w:w w:val="6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0493B"/>
                            <w:spacing w:val="0"/>
                            <w:w w:val="120"/>
                            <w:i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0493B"/>
                            <w:spacing w:val="0"/>
                            <w:w w:val="120"/>
                            <w:i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0493B"/>
                            <w:spacing w:val="0"/>
                            <w:w w:val="161"/>
                          </w:rPr>
                          <w:t>F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9" w:type="dxa"/>
                        <w:vMerge w:val="restart"/>
                        <w:tcBorders>
                          <w:top w:val="single" w:sz="18.113208" w:space="0" w:color="2B2823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7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60493B"/>
                            <w:spacing w:val="0"/>
                            <w:w w:val="309"/>
                          </w:rPr>
                          <w:t>]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0" w:after="0" w:line="205" w:lineRule="exact"/>
                          <w:ind w:left="13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60493B"/>
                            <w:spacing w:val="-29"/>
                            <w:w w:val="80"/>
                            <w:position w:val="-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7E6250"/>
                            <w:spacing w:val="0"/>
                            <w:w w:val="64"/>
                            <w:position w:val="-3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3" w:lineRule="exact"/>
                          <w:ind w:left="154" w:right="-20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7E6250"/>
                            <w:spacing w:val="0"/>
                            <w:w w:val="100"/>
                            <w:position w:val="-2"/>
                          </w:rPr>
                          <w:t>&gt;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7" w:lineRule="exact"/>
                          <w:ind w:left="127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0493B"/>
                            <w:spacing w:val="0"/>
                            <w:w w:val="100"/>
                            <w:i/>
                          </w:rPr>
                          <w:t>'D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09" w:lineRule="exact"/>
                          <w:ind w:left="127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0493B"/>
                            <w:spacing w:val="0"/>
                            <w:w w:val="69"/>
                          </w:rPr>
                          <w:t>,lc1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21" w:lineRule="exact"/>
                          <w:ind w:left="127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4312F"/>
                            <w:position w:val="-1"/>
                          </w:rPr>
                          <w:t>&lt;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4312F"/>
                            <w:w w:val="101"/>
                            <w:position w:val="-1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7" w:lineRule="exact"/>
                          <w:ind w:left="12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0493B"/>
                            <w:spacing w:val="0"/>
                            <w:w w:val="61"/>
                            <w:position w:val="-4"/>
                          </w:rPr>
                          <w:t>.....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58" w:lineRule="exact"/>
                          <w:ind w:left="12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7E6250"/>
                            <w:spacing w:val="-59"/>
                            <w:w w:val="114"/>
                            <w:position w:val="25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5"/>
                            <w:szCs w:val="45"/>
                            <w:color w:val="60493B"/>
                            <w:spacing w:val="-157"/>
                            <w:w w:val="62"/>
                            <w:i/>
                            <w:position w:val="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60493B"/>
                            <w:spacing w:val="0"/>
                            <w:w w:val="54"/>
                            <w:position w:val="25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8.113208" w:space="0" w:color="2B2823"/>
                          <w:bottom w:val="single" w:sz="7.24528" w:space="0" w:color="1F1813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>
                          <w:spacing w:before="17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82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w w:val="72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8"/>
                            <w:w w:val="72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6"/>
                          </w:rPr>
                          <w:t>oji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5" w:after="0" w:line="240" w:lineRule="auto"/>
                          <w:ind w:left="65" w:right="43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8"/>
                            <w:w w:val="97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8"/>
                          </w:rPr>
                          <w:t>ub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25"/>
                            <w:w w:val="87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2"/>
                          </w:rPr>
                          <w:t>ekti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3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58" w:type="dxa"/>
                        <w:gridSpan w:val="4"/>
                        <w:tcBorders>
                          <w:top w:val="single" w:sz="18.113208" w:space="0" w:color="2B2823"/>
                          <w:bottom w:val="single" w:sz="7.24528" w:space="0" w:color="030300"/>
                          <w:left w:val="single" w:sz="10.867928" w:space="0" w:color="181313"/>
                          <w:right w:val="single" w:sz="10.867928" w:space="0" w:color="080303"/>
                        </w:tcBorders>
                      </w:tcPr>
                      <w:p>
                        <w:pPr>
                          <w:spacing w:before="0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83" w:lineRule="auto"/>
                          <w:ind w:left="29" w:right="9" w:firstLine="7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w w:val="75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w w:val="7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6"/>
                            <w:w w:val="7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6"/>
                          </w:rPr>
                          <w:t>ee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2"/>
                            <w:w w:val="87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4"/>
                            <w:w w:val="86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5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7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1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97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67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9"/>
                          </w:rPr>
                          <w:t>bj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2"/>
                            <w:w w:val="7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7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6"/>
                            <w:w w:val="86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6"/>
                          </w:rPr>
                          <w:t>eve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6"/>
                            <w:w w:val="102"/>
                          </w:rPr>
                          <w:t>q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6"/>
                            <w:w w:val="92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4"/>
                            <w:w w:val="9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8"/>
                            <w:w w:val="92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1"/>
                            <w:w w:val="92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6"/>
                            <w:w w:val="92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5"/>
                            <w:w w:val="92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7"/>
                            <w:w w:val="92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6"/>
                            <w:w w:val="9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92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0"/>
                            <w:w w:val="9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10"/>
                            <w:w w:val="92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9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2"/>
                            <w:w w:val="9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4"/>
                          </w:rPr>
                          <w:t>marrin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6"/>
                            <w:w w:val="79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9"/>
                          </w:rPr>
                          <w:t>asa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6"/>
                            <w:w w:val="7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9"/>
                            <w:w w:val="10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3"/>
                            <w:w w:val="78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19"/>
                            <w:w w:val="104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6"/>
                          </w:rPr>
                          <w:t>ese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96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8"/>
                            <w:w w:val="95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4"/>
                            <w:w w:val="116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7"/>
                            <w:w w:val="77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4"/>
                            <w:w w:val="72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0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88" w:type="dxa"/>
                        <w:gridSpan w:val="2"/>
                        <w:tcBorders>
                          <w:top w:val="single" w:sz="18.113208" w:space="0" w:color="2B2823"/>
                          <w:bottom w:val="single" w:sz="7.24528" w:space="0" w:color="281F1C"/>
                          <w:left w:val="single" w:sz="10.867928" w:space="0" w:color="080303"/>
                          <w:right w:val="single" w:sz="10.867928" w:space="0" w:color="030000"/>
                        </w:tcBorders>
                      </w:tcPr>
                      <w:p>
                        <w:pPr>
                          <w:spacing w:before="17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78" w:lineRule="auto"/>
                          <w:ind w:left="91" w:right="46" w:firstLine="18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w w:val="85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6"/>
                            <w:w w:val="84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1"/>
                          </w:rPr>
                          <w:t>ed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1"/>
                            <w:w w:val="8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4"/>
                            <w:w w:val="10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6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5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5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9"/>
                            <w:w w:val="97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96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9"/>
                          </w:rPr>
                          <w:t>bjekt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4"/>
                            <w:w w:val="79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7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4" w:type="dxa"/>
                        <w:gridSpan w:val="3"/>
                        <w:tcBorders>
                          <w:top w:val="single" w:sz="18.113208" w:space="0" w:color="2B2823"/>
                          <w:bottom w:val="single" w:sz="7.24528" w:space="0" w:color="281F1C"/>
                          <w:left w:val="single" w:sz="10.867928" w:space="0" w:color="030000"/>
                          <w:right w:val="single" w:sz="14.490568" w:space="0" w:color="2F2B2B"/>
                        </w:tcBorders>
                      </w:tcPr>
                      <w:p>
                        <w:pPr>
                          <w:spacing w:before="17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6" w:right="13"/>
                          <w:jc w:val="center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w w:val="74"/>
                          </w:rPr>
                          <w:t>Ad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3"/>
                            <w:w w:val="74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6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3"/>
                            <w:w w:val="78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8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"/>
                            <w:w w:val="7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0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6"/>
                            <w:w w:val="81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9"/>
                            <w:w w:val="83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8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4"/>
                            <w:w w:val="72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34312F"/>
                            <w:spacing w:val="0"/>
                            <w:w w:val="67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5" w:after="0" w:line="240" w:lineRule="auto"/>
                          <w:ind w:left="310" w:right="293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3"/>
                            <w:w w:val="101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5"/>
                          </w:rPr>
                          <w:t>al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19"/>
                            <w:w w:val="85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0"/>
                          </w:rPr>
                          <w:t>tit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722" w:type="dxa"/>
                        <w:gridSpan w:val="7"/>
                        <w:tcBorders>
                          <w:top w:val="single" w:sz="18.113208" w:space="0" w:color="2B2823"/>
                          <w:bottom w:val="nil" w:sz="6" w:space="0" w:color="auto"/>
                          <w:left w:val="single" w:sz="14.490568" w:space="0" w:color="2F2B2B"/>
                          <w:right w:val="single" w:sz="10.867928" w:space="0" w:color="13130F"/>
                        </w:tcBorders>
                      </w:tcPr>
                      <w:p>
                        <w:pPr>
                          <w:spacing w:before="4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2"/>
                          </w:rPr>
                          <w:t>Subjek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20"/>
                            <w:w w:val="82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9"/>
                            <w:w w:val="8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7"/>
                            <w:w w:val="92"/>
                          </w:rPr>
                          <w:t>q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93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4"/>
                            <w:w w:val="92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3"/>
                            <w:w w:val="10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5"/>
                          </w:rPr>
                          <w:t>ponono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7"/>
                            <w:w w:val="84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8"/>
                            <w:w w:val="88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3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9"/>
                            <w:w w:val="125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9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7"/>
                            <w:w w:val="95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6"/>
                            <w:w w:val="87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6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7"/>
                            <w:w w:val="93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8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4"/>
                            <w:w w:val="100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21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9" w:type="dxa"/>
                        <w:vMerge w:val="restart"/>
                        <w:tcBorders>
                          <w:top w:val="single" w:sz="18.113208" w:space="0" w:color="2B2823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>
                          <w:spacing w:before="4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106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E6250"/>
                            <w:spacing w:val="0"/>
                            <w:w w:val="100"/>
                            <w:position w:val="-1"/>
                          </w:rPr>
                          <w:t>IV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07" w:lineRule="exact"/>
                          <w:ind w:left="45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0493B"/>
                            <w:spacing w:val="0"/>
                            <w:w w:val="100"/>
                          </w:rPr>
                          <w:t>'f$'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05" w:lineRule="exact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0493B"/>
                            <w:spacing w:val="0"/>
                            <w:w w:val="130"/>
                            <w:position w:val="-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03" w:lineRule="exact"/>
                          <w:ind w:left="3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60493B"/>
                            <w:spacing w:val="0"/>
                            <w:w w:val="230"/>
                            <w:position w:val="1"/>
                          </w:rPr>
                          <w:t>]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81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E6250"/>
                            <w:spacing w:val="0"/>
                            <w:w w:val="100"/>
                            <w:position w:val="-2"/>
                          </w:rPr>
                          <w:t>IV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34" w:lineRule="exact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E6250"/>
                            <w:spacing w:val="-98"/>
                            <w:w w:val="89"/>
                            <w:position w:val="7"/>
                          </w:rPr>
                          <w:t>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60493B"/>
                            <w:spacing w:val="0"/>
                            <w:w w:val="60"/>
                            <w:position w:val="-2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3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E6250"/>
                            <w:spacing w:val="0"/>
                            <w:w w:val="100"/>
                            <w:position w:val="-1"/>
                          </w:rPr>
                          <w:t>IV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9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60493B"/>
                            <w:spacing w:val="0"/>
                            <w:w w:val="100"/>
                            <w:position w:val="-2"/>
                          </w:rPr>
                          <w:t>p.,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3" w:lineRule="exact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60493B"/>
                            <w:spacing w:val="0"/>
                            <w:w w:val="60"/>
                            <w:position w:val="1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40" w:lineRule="auto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4312F"/>
                            <w:spacing w:val="0"/>
                            <w:w w:val="100"/>
                          </w:rPr>
                          <w:t>:J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5" w:after="0" w:line="307" w:lineRule="exact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30"/>
                            <w:szCs w:val="3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  <w:szCs w:val="30"/>
                            <w:color w:val="7E6250"/>
                            <w:spacing w:val="0"/>
                            <w:w w:val="79"/>
                            <w:position w:val="-3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  <w:szCs w:val="3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7" w:lineRule="exact"/>
                          <w:ind w:left="4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60493B"/>
                            <w:spacing w:val="0"/>
                            <w:w w:val="55"/>
                            <w:position w:val="1"/>
                          </w:rPr>
                          <w:t>;:3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22" w:after="0" w:line="94" w:lineRule="exact"/>
                          <w:ind w:left="45" w:right="-20"/>
                          <w:jc w:val="left"/>
                          <w:rPr>
                            <w:rFonts w:ascii="Courier New" w:hAnsi="Courier New" w:cs="Courier New" w:eastAsia="Courier New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9"/>
                            <w:szCs w:val="9"/>
                            <w:color w:val="60493B"/>
                            <w:spacing w:val="0"/>
                            <w:w w:val="57"/>
                          </w:rPr>
                          <w:t>....</w:t>
                        </w:r>
                        <w:r>
                          <w:rPr>
                            <w:rFonts w:ascii="Courier New" w:hAnsi="Courier New" w:cs="Courier New" w:eastAsia="Courier New"/>
                            <w:sz w:val="9"/>
                            <w:szCs w:val="9"/>
                            <w:color w:val="60493B"/>
                            <w:spacing w:val="0"/>
                            <w:w w:val="57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9"/>
                            <w:szCs w:val="9"/>
                            <w:color w:val="60493B"/>
                            <w:spacing w:val="5"/>
                            <w:w w:val="57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9"/>
                            <w:szCs w:val="9"/>
                            <w:color w:val="7E6250"/>
                            <w:spacing w:val="0"/>
                            <w:w w:val="57"/>
                          </w:rPr>
                          <w:t>1:1</w:t>
                        </w:r>
                        <w:r>
                          <w:rPr>
                            <w:rFonts w:ascii="Courier New" w:hAnsi="Courier New" w:cs="Courier New" w:eastAsia="Courier New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83" w:lineRule="exact"/>
                          <w:ind w:left="45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0493B"/>
                            <w:spacing w:val="0"/>
                            <w:w w:val="100"/>
                            <w:i/>
                            <w:position w:val="-1"/>
                          </w:rPr>
                          <w:t>'Q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0493B"/>
                            <w:spacing w:val="0"/>
                            <w:w w:val="100"/>
                            <w:i/>
                            <w:position w:val="-1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0493B"/>
                            <w:spacing w:val="0"/>
                            <w:w w:val="100"/>
                            <w:i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0493B"/>
                            <w:spacing w:val="0"/>
                            <w:w w:val="100"/>
                            <w:i/>
                            <w:position w:val="-1"/>
                          </w:rPr>
                          <w:t>...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8" w:lineRule="exact"/>
                          <w:ind w:left="3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0493B"/>
                            <w:spacing w:val="0"/>
                            <w:w w:val="100"/>
                            <w:position w:val="-1"/>
                          </w:rPr>
                          <w:t>.II;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0493B"/>
                            <w:spacing w:val="0"/>
                            <w:w w:val="100"/>
                            <w:position w:val="-1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0493B"/>
                            <w:spacing w:val="4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4312F"/>
                            <w:spacing w:val="0"/>
                            <w:w w:val="132"/>
                            <w:position w:val="-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7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0493B"/>
                            <w:spacing w:val="0"/>
                            <w:w w:val="100"/>
                            <w:position w:val="-1"/>
                          </w:rPr>
                          <w:t>IV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3" w:lineRule="exact"/>
                          <w:ind w:left="3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60493B"/>
                            <w:spacing w:val="0"/>
                            <w:w w:val="69"/>
                          </w:rPr>
                          <w:t>:.S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60493B"/>
                            <w:spacing w:val="23"/>
                            <w:w w:val="6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4312F"/>
                            <w:spacing w:val="0"/>
                            <w:w w:val="6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58" w:type="dxa"/>
                        <w:gridSpan w:val="4"/>
                        <w:tcBorders>
                          <w:top w:val="single" w:sz="18.113208" w:space="0" w:color="2B2823"/>
                          <w:bottom w:val="single" w:sz="7.24528" w:space="0" w:color="0F0C0C"/>
                          <w:left w:val="single" w:sz="10.867928" w:space="0" w:color="181813"/>
                          <w:right w:val="single" w:sz="10.867928" w:space="0" w:color="0C0803"/>
                        </w:tcBorders>
                      </w:tcPr>
                      <w:p>
                        <w:pPr>
                          <w:spacing w:before="4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1"/>
                            <w:w w:val="67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8"/>
                            <w:w w:val="8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3"/>
                            <w:w w:val="9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9"/>
                            <w:w w:val="6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6"/>
                            <w:w w:val="88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8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3"/>
                            <w:w w:val="88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1"/>
                            <w:w w:val="88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1"/>
                            <w:w w:val="88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8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1"/>
                            <w:w w:val="8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3"/>
                          </w:rPr>
                          <w:t>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12"/>
                            <w:w w:val="9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"/>
                            <w:w w:val="72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8"/>
                            <w:w w:val="67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4"/>
                            <w:w w:val="72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44641"/>
                            <w:spacing w:val="1"/>
                            <w:w w:val="42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3"/>
                            <w:w w:val="9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62" w:type="dxa"/>
                        <w:gridSpan w:val="4"/>
                        <w:tcBorders>
                          <w:top w:val="single" w:sz="18.113208" w:space="0" w:color="2B2823"/>
                          <w:bottom w:val="nil" w:sz="6" w:space="0" w:color="auto"/>
                          <w:left w:val="single" w:sz="10.867928" w:space="0" w:color="0C0803"/>
                          <w:right w:val="single" w:sz="14.490568" w:space="0" w:color="382B23"/>
                        </w:tcBorders>
                      </w:tcPr>
                      <w:p>
                        <w:pPr>
                          <w:spacing w:before="4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3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3"/>
                            <w:w w:val="73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1"/>
                            <w:w w:val="73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3"/>
                          </w:rPr>
                          <w:t>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3"/>
                            <w:w w:val="73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D1A"/>
                            <w:spacing w:val="-2"/>
                            <w:w w:val="7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4"/>
                            <w:w w:val="73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7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7"/>
                            <w:w w:val="7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101"/>
                            <w:spacing w:val="0"/>
                            <w:w w:val="3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101"/>
                            <w:spacing w:val="0"/>
                            <w:w w:val="3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101"/>
                            <w:spacing w:val="2"/>
                            <w:w w:val="3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68"/>
                          </w:rPr>
                          <w:t>Si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"/>
                            <w:w w:val="69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80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5"/>
                            <w:w w:val="80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2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1"/>
                          </w:rPr>
                          <w:t>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8.113208" w:space="0" w:color="2B2823"/>
                          <w:bottom w:val="single" w:sz="7.24528" w:space="0" w:color="382F28"/>
                          <w:left w:val="single" w:sz="14.490568" w:space="0" w:color="382B23"/>
                          <w:right w:val="single" w:sz="14.490568" w:space="0" w:color="38342B"/>
                        </w:tcBorders>
                      </w:tcPr>
                      <w:p>
                        <w:pPr>
                          <w:spacing w:before="17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78" w:lineRule="auto"/>
                          <w:ind w:left="72" w:right="18" w:firstLine="9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w w:val="73"/>
                          </w:rPr>
                          <w:t>ln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4"/>
                            <w:w w:val="7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6"/>
                          </w:rPr>
                          <w:t>pekt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3"/>
                            <w:w w:val="76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69"/>
                          </w:rPr>
                          <w:t>mi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6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4"/>
                            <w:w w:val="7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0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11"/>
                            <w:w w:val="7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1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"/>
                            <w:w w:val="7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3"/>
                            <w:w w:val="62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67"/>
                          </w:rPr>
                          <w:t>icia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4" w:type="dxa"/>
                        <w:gridSpan w:val="3"/>
                        <w:tcBorders>
                          <w:top w:val="single" w:sz="18.113208" w:space="0" w:color="2B2823"/>
                          <w:bottom w:val="nil" w:sz="6" w:space="0" w:color="auto"/>
                          <w:left w:val="single" w:sz="14.490568" w:space="0" w:color="38342B"/>
                          <w:right w:val="single" w:sz="10.867928" w:space="0" w:color="080808"/>
                        </w:tcBorders>
                      </w:tcPr>
                      <w:p>
                        <w:pPr>
                          <w:spacing w:before="17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3" w:right="333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9"/>
                            <w:w w:val="73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1"/>
                            <w:w w:val="8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3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8"/>
                            <w:w w:val="72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7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5" w:after="0" w:line="240" w:lineRule="auto"/>
                          <w:ind w:left="111" w:right="94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-7"/>
                            <w:w w:val="6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5"/>
                          </w:rPr>
                          <w:t>dm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7"/>
                            <w:w w:val="75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3"/>
                            <w:w w:val="68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0"/>
                            <w:w w:val="6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8"/>
                            <w:w w:val="9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86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5"/>
                            <w:w w:val="87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8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-5"/>
                            <w:w w:val="89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0"/>
                            <w:w w:val="7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0493B"/>
                            <w:spacing w:val="-17"/>
                            <w:w w:val="71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E625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109" w:hRule="exact"/>
                    </w:trPr>
                    <w:tc>
                      <w:tcPr>
                        <w:tcW w:w="281" w:type="dxa"/>
                        <w:vMerge/>
                        <w:tcBorders>
                          <w:bottom w:val="single" w:sz="18.113208" w:space="0" w:color="1C1C18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0" w:type="dxa"/>
                        <w:vMerge/>
                        <w:tcBorders>
                          <w:bottom w:val="single" w:sz="18.113208" w:space="0" w:color="1C1C18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vMerge/>
                        <w:tcBorders>
                          <w:bottom w:val="single" w:sz="18.113208" w:space="0" w:color="1C1C18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1F1813"/>
                          <w:bottom w:val="single" w:sz="18.113208" w:space="0" w:color="1C1C18"/>
                          <w:left w:val="single" w:sz="10.867928" w:space="0" w:color="181313"/>
                          <w:right w:val="single" w:sz="7.24528" w:space="0" w:color="3F2F2B"/>
                        </w:tcBorders>
                      </w:tcPr>
                      <w:p>
                        <w:pPr>
                          <w:spacing w:before="9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465" w:lineRule="exact"/>
                          <w:ind w:left="83" w:right="16"/>
                          <w:jc w:val="center"/>
                          <w:rPr>
                            <w:rFonts w:ascii="Arial" w:hAnsi="Arial" w:cs="Arial" w:eastAsia="Arial"/>
                            <w:sz w:val="44"/>
                            <w:szCs w:val="4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44"/>
                            <w:szCs w:val="44"/>
                            <w:color w:val="34312F"/>
                            <w:spacing w:val="0"/>
                            <w:w w:val="59"/>
                            <w:position w:val="-4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44"/>
                            <w:szCs w:val="4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1" w:lineRule="exact"/>
                          <w:ind w:left="126" w:right="89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0493B"/>
                            <w:spacing w:val="0"/>
                            <w:w w:val="79"/>
                            <w:position w:val="1"/>
                          </w:rPr>
                          <w:t>t'il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1F1813"/>
                          <w:bottom w:val="single" w:sz="18.113208" w:space="0" w:color="1C1C18"/>
                          <w:left w:val="single" w:sz="7.24528" w:space="0" w:color="3F2F2B"/>
                          <w:right w:val="single" w:sz="10.867928" w:space="0" w:color="181313"/>
                        </w:tcBorders>
                      </w:tcPr>
                      <w:p>
                        <w:pPr>
                          <w:spacing w:before="9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4312F"/>
                            <w:spacing w:val="-45"/>
                            <w:w w:val="149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1"/>
                            <w:szCs w:val="31"/>
                            <w:color w:val="60493B"/>
                            <w:spacing w:val="-82"/>
                            <w:w w:val="69"/>
                            <w:i/>
                            <w:position w:val="-17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4312F"/>
                            <w:spacing w:val="0"/>
                            <w:w w:val="149"/>
                            <w:position w:val="0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1F1813"/>
                          <w:bottom w:val="single" w:sz="18.113208" w:space="0" w:color="1C1C18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4" w:right="104"/>
                          <w:jc w:val="center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62665B"/>
                            <w:spacing w:val="0"/>
                            <w:w w:val="7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030300"/>
                          <w:bottom w:val="single" w:sz="18.113208" w:space="0" w:color="1C1C18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8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3" w:right="99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727569"/>
                            <w:spacing w:val="0"/>
                            <w:w w:val="84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single" w:sz="7.24528" w:space="0" w:color="030300"/>
                          <w:bottom w:val="single" w:sz="18.113208" w:space="0" w:color="1C1C18"/>
                          <w:left w:val="single" w:sz="3.62264" w:space="0" w:color="080808"/>
                          <w:right w:val="single" w:sz="3.62264" w:space="0" w:color="03030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9" w:right="101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727569"/>
                            <w:spacing w:val="0"/>
                            <w:w w:val="75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7" w:type="dxa"/>
                        <w:tcBorders>
                          <w:top w:val="single" w:sz="7.24528" w:space="0" w:color="030300"/>
                          <w:bottom w:val="single" w:sz="18.113208" w:space="0" w:color="1C1C18"/>
                          <w:left w:val="single" w:sz="3.62264" w:space="0" w:color="030303"/>
                          <w:right w:val="single" w:sz="10.867928" w:space="0" w:color="08030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8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0" w:right="84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52564B"/>
                            <w:spacing w:val="0"/>
                            <w:w w:val="10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281F1C"/>
                          <w:bottom w:val="single" w:sz="18.113208" w:space="0" w:color="1C1C18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388" w:lineRule="exact"/>
                          <w:ind w:left="105" w:right="47"/>
                          <w:jc w:val="center"/>
                          <w:rPr>
                            <w:rFonts w:ascii="Times New Roman" w:hAnsi="Times New Roman" w:cs="Times New Roman" w:eastAsia="Times New Roman"/>
                            <w:sz w:val="38"/>
                            <w:szCs w:val="3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8"/>
                            <w:szCs w:val="38"/>
                            <w:color w:val="7E6250"/>
                            <w:spacing w:val="0"/>
                            <w:w w:val="96"/>
                            <w:position w:val="-4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8"/>
                            <w:szCs w:val="3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5" w:lineRule="exact"/>
                          <w:ind w:left="101" w:right="84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7E6250"/>
                            <w:spacing w:val="0"/>
                            <w:w w:val="64"/>
                            <w:position w:val="1"/>
                          </w:rPr>
                          <w:t>.2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281F1C"/>
                          <w:bottom w:val="single" w:sz="18.113208" w:space="0" w:color="1C1C18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>
                          <w:spacing w:before="8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2" w:right="77"/>
                          <w:jc w:val="center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7E6250"/>
                            <w:spacing w:val="0"/>
                            <w:w w:val="85"/>
                          </w:rPr>
                          <w:t>;;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" w:after="0" w:line="240" w:lineRule="auto"/>
                          <w:ind w:left="100" w:right="-82"/>
                          <w:jc w:val="center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7E6250"/>
                            <w:spacing w:val="0"/>
                            <w:w w:val="433"/>
                          </w:rPr>
                          <w:t>!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281F1C"/>
                          <w:bottom w:val="single" w:sz="18.113208" w:space="0" w:color="1C1C18"/>
                          <w:left w:val="single" w:sz="10.867928" w:space="0" w:color="030000"/>
                          <w:right w:val="single" w:sz="14.490568" w:space="0" w:color="1F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281F1C"/>
                          <w:bottom w:val="single" w:sz="18.113208" w:space="0" w:color="1C1C18"/>
                          <w:left w:val="single" w:sz="14.490568" w:space="0" w:color="1F1C18"/>
                          <w:right w:val="single" w:sz="14.490568" w:space="0" w:color="3B2F23"/>
                        </w:tcBorders>
                      </w:tcPr>
                      <w:p>
                        <w:pPr>
                          <w:spacing w:before="7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399" w:lineRule="exact"/>
                          <w:ind w:left="94" w:right="-57"/>
                          <w:jc w:val="center"/>
                          <w:rPr>
                            <w:rFonts w:ascii="Arial" w:hAnsi="Arial" w:cs="Arial" w:eastAsia="Arial"/>
                            <w:sz w:val="41"/>
                            <w:szCs w:val="4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7E6250"/>
                            <w:spacing w:val="0"/>
                            <w:w w:val="154"/>
                            <w:position w:val="-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70" w:lineRule="exact"/>
                          <w:ind w:left="98" w:right="-53"/>
                          <w:jc w:val="center"/>
                          <w:rPr>
                            <w:rFonts w:ascii="Arial" w:hAnsi="Arial" w:cs="Arial" w:eastAsia="Arial"/>
                            <w:sz w:val="46"/>
                            <w:szCs w:val="4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  <w:color w:val="7E6250"/>
                            <w:spacing w:val="-84"/>
                            <w:w w:val="76"/>
                            <w:i/>
                            <w:position w:val="1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46"/>
                            <w:szCs w:val="46"/>
                            <w:color w:val="7E6250"/>
                            <w:spacing w:val="0"/>
                            <w:w w:val="137"/>
                            <w:position w:val="-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6"/>
                            <w:szCs w:val="4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4" w:lineRule="exact"/>
                          <w:ind w:left="96" w:right="59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7E6250"/>
                            <w:spacing w:val="0"/>
                            <w:w w:val="106"/>
                            <w:i/>
                            <w:position w:val="1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281F1C"/>
                          <w:bottom w:val="single" w:sz="18.113208" w:space="0" w:color="1C1C18"/>
                          <w:left w:val="single" w:sz="14.490568" w:space="0" w:color="3B2F23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281F1C"/>
                          <w:bottom w:val="single" w:sz="18.113208" w:space="0" w:color="1C1C18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53" w:lineRule="exact"/>
                          <w:ind w:left="130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27569"/>
                            <w:spacing w:val="-52"/>
                            <w:w w:val="144"/>
                            <w:position w:val="8"/>
                          </w:rPr>
                          <w:t>!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27569"/>
                            <w:spacing w:val="-31"/>
                            <w:w w:val="116"/>
                            <w:position w:val="-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27569"/>
                            <w:spacing w:val="0"/>
                            <w:w w:val="144"/>
                            <w:position w:val="8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0F0F0C"/>
                          <w:bottom w:val="single" w:sz="18.113208" w:space="0" w:color="1C1C18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>
                          <w:spacing w:before="4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84" w:lineRule="exact"/>
                          <w:ind w:left="104" w:right="74"/>
                          <w:jc w:val="center"/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  <w:color w:val="727569"/>
                            <w:spacing w:val="0"/>
                            <w:w w:val="65"/>
                            <w:i/>
                            <w:position w:val="-3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0F0F0C"/>
                          <w:bottom w:val="single" w:sz="18.113208" w:space="0" w:color="1C1C18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10" w:lineRule="exact"/>
                          <w:ind w:left="97" w:right="50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727569"/>
                            <w:spacing w:val="0"/>
                            <w:w w:val="190"/>
                            <w:position w:val="-2"/>
                          </w:rPr>
                          <w:t>]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4" w:lineRule="exact"/>
                          <w:ind w:left="120" w:right="8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727569"/>
                            <w:spacing w:val="0"/>
                            <w:w w:val="60"/>
                            <w:position w:val="-2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51" w:lineRule="exact"/>
                          <w:ind w:left="95" w:right="76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27569"/>
                            <w:spacing w:val="-43"/>
                            <w:w w:val="81"/>
                            <w:position w:val="5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727569"/>
                            <w:spacing w:val="-46"/>
                            <w:w w:val="89"/>
                            <w:position w:val="0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27569"/>
                            <w:spacing w:val="0"/>
                            <w:w w:val="81"/>
                            <w:position w:val="5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1F231C"/>
                          <w:bottom w:val="single" w:sz="18.113208" w:space="0" w:color="1C1C18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1F231C"/>
                          <w:bottom w:val="single" w:sz="18.113208" w:space="0" w:color="1C1C18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1F231C"/>
                          <w:bottom w:val="single" w:sz="18.113208" w:space="0" w:color="1C1C18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>
                          <w:spacing w:before="1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27569"/>
                            <w:spacing w:val="0"/>
                            <w:w w:val="106"/>
                          </w:rPr>
                          <w:t>II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1F231C"/>
                          <w:bottom w:val="single" w:sz="18.113208" w:space="0" w:color="1C1C18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vMerge/>
                        <w:tcBorders>
                          <w:bottom w:val="single" w:sz="18.113208" w:space="0" w:color="1C1C18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0F0C0C"/>
                          <w:bottom w:val="single" w:sz="18.113208" w:space="0" w:color="1C1C18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90" w:lineRule="exact"/>
                          <w:ind w:left="94" w:right="77"/>
                          <w:jc w:val="center"/>
                          <w:rPr>
                            <w:rFonts w:ascii="Arial" w:hAnsi="Arial" w:cs="Arial" w:eastAsia="Arial"/>
                            <w:sz w:val="29"/>
                            <w:szCs w:val="2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727569"/>
                            <w:spacing w:val="0"/>
                            <w:w w:val="60"/>
                            <w:position w:val="-4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5" w:lineRule="exact"/>
                          <w:ind w:left="100" w:right="59"/>
                          <w:jc w:val="center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727569"/>
                            <w:spacing w:val="0"/>
                            <w:w w:val="103"/>
                            <w:position w:val="-9"/>
                          </w:rPr>
                          <w:t>.,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3" w:lineRule="exact"/>
                          <w:ind w:left="107" w:right="95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2665B"/>
                            <w:spacing w:val="0"/>
                            <w:w w:val="92"/>
                            <w:i/>
                            <w:position w:val="1"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0F0C0C"/>
                          <w:bottom w:val="single" w:sz="18.113208" w:space="0" w:color="1C1C18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0F0C0C"/>
                          <w:bottom w:val="single" w:sz="18.113208" w:space="0" w:color="1C1C18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35" w:lineRule="exact"/>
                          <w:ind w:left="10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727569"/>
                            <w:spacing w:val="0"/>
                            <w:w w:val="100"/>
                            <w:position w:val="-5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2" w:lineRule="exact"/>
                          <w:ind w:left="10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2665B"/>
                            <w:spacing w:val="0"/>
                            <w:w w:val="119"/>
                            <w:position w:val="1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05" w:lineRule="exact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727569"/>
                            <w:spacing w:val="0"/>
                            <w:w w:val="118"/>
                          </w:rPr>
                          <w:t>Ji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0" w:after="0" w:line="240" w:lineRule="auto"/>
                          <w:ind w:left="10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62665B"/>
                            <w:spacing w:val="0"/>
                            <w:w w:val="100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161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898E80"/>
                            <w:spacing w:val="-43"/>
                            <w:w w:val="75"/>
                            <w:position w:val="-10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7569"/>
                            <w:spacing w:val="0"/>
                            <w:w w:val="100"/>
                            <w:position w:val="-10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19" w:lineRule="exact"/>
                          <w:ind w:left="100" w:right="-20"/>
                          <w:jc w:val="left"/>
                          <w:rPr>
                            <w:rFonts w:ascii="Arial" w:hAnsi="Arial" w:cs="Arial" w:eastAsia="Arial"/>
                            <w:sz w:val="50"/>
                            <w:szCs w:val="5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52564B"/>
                            <w:spacing w:val="0"/>
                            <w:w w:val="108"/>
                            <w:position w:val="-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7" w:lineRule="exact"/>
                          <w:ind w:left="100" w:right="-20"/>
                          <w:jc w:val="left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62665B"/>
                            <w:spacing w:val="0"/>
                            <w:w w:val="100"/>
                            <w:position w:val="-1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2" w:lineRule="exact"/>
                          <w:ind w:left="75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44641"/>
                            <w:spacing w:val="-13"/>
                            <w:w w:val="180"/>
                            <w:position w:val="-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27569"/>
                            <w:spacing w:val="0"/>
                            <w:w w:val="109"/>
                            <w:position w:val="-1"/>
                          </w:rPr>
                          <w:t>!!,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88" w:lineRule="exact"/>
                          <w:ind w:left="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98E80"/>
                            <w:spacing w:val="0"/>
                            <w:w w:val="76"/>
                            <w:i/>
                          </w:rPr>
                          <w:t>.r;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27" w:lineRule="exact"/>
                          <w:ind w:left="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27569"/>
                            <w:spacing w:val="0"/>
                            <w:w w:val="75"/>
                          </w:rPr>
                          <w:t>:'2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0F0C0C"/>
                          <w:bottom w:val="single" w:sz="18.113208" w:space="0" w:color="1C1C18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>
                          <w:spacing w:before="6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379" w:lineRule="exact"/>
                          <w:ind w:left="97" w:right="40"/>
                          <w:jc w:val="center"/>
                          <w:rPr>
                            <w:rFonts w:ascii="Arial" w:hAnsi="Arial" w:cs="Arial" w:eastAsia="Arial"/>
                            <w:sz w:val="37"/>
                            <w:szCs w:val="3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7"/>
                            <w:szCs w:val="37"/>
                            <w:color w:val="727569"/>
                            <w:spacing w:val="0"/>
                            <w:w w:val="57"/>
                            <w:position w:val="-4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37"/>
                            <w:szCs w:val="3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8" w:lineRule="exact"/>
                          <w:ind w:left="108" w:right="72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27569"/>
                            <w:spacing w:val="0"/>
                            <w:w w:val="81"/>
                            <w:position w:val="1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69" w:lineRule="exact"/>
                          <w:ind w:left="108" w:right="72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27569"/>
                            <w:spacing w:val="-65"/>
                            <w:w w:val="81"/>
                            <w:position w:val="-4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30101"/>
                            <w:spacing w:val="-17"/>
                            <w:w w:val="159"/>
                            <w:position w:val="-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27569"/>
                            <w:spacing w:val="0"/>
                            <w:w w:val="81"/>
                            <w:position w:val="-4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7" w:lineRule="exact"/>
                          <w:ind w:left="108" w:right="59"/>
                          <w:jc w:val="center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A5AC9C"/>
                            <w:spacing w:val="-44"/>
                            <w:w w:val="115"/>
                            <w:position w:val="1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727569"/>
                            <w:spacing w:val="0"/>
                            <w:w w:val="72"/>
                            <w:position w:val="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09" w:lineRule="exact"/>
                          <w:ind w:left="109" w:right="66"/>
                          <w:jc w:val="center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727569"/>
                            <w:spacing w:val="0"/>
                            <w:w w:val="59"/>
                          </w:rPr>
                          <w:t>..,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79" w:lineRule="exact"/>
                          <w:ind w:left="111" w:right="70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727569"/>
                            <w:spacing w:val="0"/>
                            <w:w w:val="68"/>
                          </w:rPr>
                          <w:t>,!;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0F0C0C"/>
                          <w:bottom w:val="single" w:sz="18.113208" w:space="0" w:color="1C1C18"/>
                          <w:left w:val="single" w:sz="10.867928" w:space="0" w:color="0C0803"/>
                          <w:right w:val="single" w:sz="10.867928" w:space="0" w:color="0C0303"/>
                        </w:tcBorders>
                      </w:tcPr>
                      <w:p>
                        <w:pPr>
                          <w:spacing w:before="9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4312F"/>
                            <w:spacing w:val="-7"/>
                            <w:w w:val="69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0493B"/>
                            <w:spacing w:val="0"/>
                            <w:w w:val="113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281C18"/>
                          <w:bottom w:val="single" w:sz="18.113208" w:space="0" w:color="1C1C18"/>
                          <w:left w:val="single" w:sz="10.867928" w:space="0" w:color="0C0303"/>
                          <w:right w:val="single" w:sz="14.490568" w:space="0" w:color="3B2F2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7" w:right="83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7E6250"/>
                            <w:spacing w:val="0"/>
                            <w:w w:val="91"/>
                          </w:rPr>
                          <w:t>jo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82F28"/>
                          <w:bottom w:val="single" w:sz="18.113208" w:space="0" w:color="1C1C18"/>
                          <w:left w:val="single" w:sz="14.490568" w:space="0" w:color="3B2F23"/>
                          <w:right w:val="single" w:sz="14.490568" w:space="0" w:color="382F2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39" w:lineRule="exact"/>
                          <w:ind w:left="117" w:right="9"/>
                          <w:jc w:val="center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7E6250"/>
                            <w:spacing w:val="0"/>
                            <w:w w:val="222"/>
                            <w:position w:val="-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4" w:lineRule="exact"/>
                          <w:ind w:left="96" w:right="77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9A7B5D"/>
                            <w:spacing w:val="0"/>
                            <w:w w:val="104"/>
                            <w:position w:val="-1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5" w:lineRule="exact"/>
                          <w:ind w:left="115" w:right="77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E6250"/>
                            <w:spacing w:val="0"/>
                            <w:w w:val="140"/>
                          </w:rPr>
                          <w:t>$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76" w:lineRule="exact"/>
                          <w:ind w:left="111" w:right="66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7E6250"/>
                            <w:spacing w:val="0"/>
                            <w:w w:val="153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59" w:lineRule="exact"/>
                          <w:ind w:left="96" w:right="77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9A7B5D"/>
                            <w:spacing w:val="0"/>
                            <w:w w:val="104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ind w:left="117" w:right="62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7E6250"/>
                            <w:spacing w:val="0"/>
                            <w:w w:val="116"/>
                            <w:position w:val="-5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9" w:lineRule="exact"/>
                          <w:ind w:left="92" w:right="-5"/>
                          <w:jc w:val="center"/>
                          <w:rPr>
                            <w:rFonts w:ascii="Arial" w:hAnsi="Arial" w:cs="Arial" w:eastAsia="Arial"/>
                            <w:sz w:val="32"/>
                            <w:szCs w:val="3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2"/>
                            <w:szCs w:val="32"/>
                            <w:color w:val="7E6250"/>
                            <w:spacing w:val="0"/>
                            <w:w w:val="94"/>
                            <w:i/>
                            <w:position w:val="-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32"/>
                            <w:szCs w:val="3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2F28"/>
                          <w:bottom w:val="single" w:sz="18.113208" w:space="0" w:color="1C1C18"/>
                          <w:left w:val="single" w:sz="14.490568" w:space="0" w:color="382F2F"/>
                          <w:right w:val="single" w:sz="7.24528" w:space="0" w:color="3F2F2F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23"/>
                          <w:jc w:val="center"/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  <w:color w:val="7E6250"/>
                            <w:spacing w:val="0"/>
                            <w:w w:val="58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1" w:after="0" w:line="240" w:lineRule="auto"/>
                          <w:ind w:left="123" w:right="98"/>
                          <w:jc w:val="center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7E6250"/>
                            <w:spacing w:val="0"/>
                            <w:w w:val="63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508" w:lineRule="exact"/>
                          <w:ind w:left="96" w:right="-45"/>
                          <w:jc w:val="center"/>
                          <w:rPr>
                            <w:rFonts w:ascii="Arial" w:hAnsi="Arial" w:cs="Arial" w:eastAsia="Arial"/>
                            <w:sz w:val="50"/>
                            <w:szCs w:val="5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7E6250"/>
                            <w:spacing w:val="0"/>
                            <w:w w:val="126"/>
                            <w:position w:val="-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5" w:lineRule="exact"/>
                          <w:ind w:left="102" w:right="91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7E6250"/>
                            <w:spacing w:val="0"/>
                            <w:w w:val="163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94" w:lineRule="exact"/>
                          <w:ind w:left="107" w:right="56"/>
                          <w:jc w:val="center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7E6250"/>
                            <w:spacing w:val="0"/>
                            <w:w w:val="158"/>
                          </w:rPr>
                          <w:t>'ii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84" w:lineRule="exact"/>
                          <w:ind w:left="116" w:right="40"/>
                          <w:jc w:val="center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E6250"/>
                            <w:spacing w:val="0"/>
                            <w:w w:val="129"/>
                            <w:position w:val="-4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2F28"/>
                          <w:bottom w:val="single" w:sz="18.113208" w:space="0" w:color="1C1C18"/>
                          <w:left w:val="single" w:sz="7.24528" w:space="0" w:color="3F2F2F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2F28"/>
                          <w:bottom w:val="single" w:sz="18.113208" w:space="0" w:color="1C1C18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2F28"/>
                          <w:bottom w:val="single" w:sz="18.113208" w:space="0" w:color="1C1C18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45" w:right="-74"/>
                          <w:jc w:val="left"/>
                          <w:rPr>
                            <w:rFonts w:ascii="Arial" w:hAnsi="Arial" w:cs="Arial" w:eastAsia="Arial"/>
                            <w:sz w:val="50"/>
                            <w:szCs w:val="5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62665B"/>
                            <w:spacing w:val="0"/>
                            <w:w w:val="12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181C18"/>
                          <w:bottom w:val="single" w:sz="18.113208" w:space="0" w:color="1C1C18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73" w:lineRule="exact"/>
                          <w:ind w:left="105" w:right="43"/>
                          <w:jc w:val="center"/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62665B"/>
                            <w:spacing w:val="0"/>
                            <w:w w:val="89"/>
                            <w:position w:val="-1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9" w:lineRule="exact"/>
                          <w:ind w:left="112" w:right="8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2665B"/>
                            <w:spacing w:val="0"/>
                            <w:w w:val="214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080808"/>
                          <w:bottom w:val="single" w:sz="18.113208" w:space="0" w:color="1C1C18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>
                          <w:spacing w:before="2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27569"/>
                            <w:spacing w:val="0"/>
                            <w:w w:val="150"/>
                          </w:rPr>
                          <w:t>!l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898E80"/>
                            <w:spacing w:val="0"/>
                            <w:w w:val="82"/>
                            <w:position w:val="-2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0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7569"/>
                            <w:spacing w:val="0"/>
                            <w:w w:val="74"/>
                            <w:position w:val="1"/>
                          </w:rPr>
                          <w:t>'"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72" w:after="0" w:line="132" w:lineRule="exact"/>
                          <w:ind w:left="91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727569"/>
                            <w:spacing w:val="0"/>
                            <w:w w:val="111"/>
                            <w:position w:val="-1"/>
                          </w:rPr>
                          <w:t>&gt;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8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727569"/>
                            <w:spacing w:val="0"/>
                            <w:w w:val="156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7" w:after="0" w:line="240" w:lineRule="auto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27569"/>
                            <w:spacing w:val="0"/>
                            <w:w w:val="21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4" w:after="0" w:line="240" w:lineRule="auto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727569"/>
                            <w:spacing w:val="0"/>
                            <w:w w:val="73"/>
                            <w:i/>
                          </w:rPr>
                          <w:t>.r:.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5" w:after="0" w:line="183" w:lineRule="exact"/>
                          <w:ind w:left="91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898E80"/>
                            <w:spacing w:val="0"/>
                            <w:w w:val="151"/>
                            <w:position w:val="-2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6" w:lineRule="exact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727569"/>
                            <w:spacing w:val="0"/>
                            <w:w w:val="82"/>
                            <w:i/>
                            <w:position w:val="-2"/>
                          </w:rPr>
                          <w:t>!.</w:t>
                        </w:r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281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0" w:after="0" w:line="194" w:lineRule="exact"/>
                          <w:ind w:left="91" w:right="-5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4312F"/>
                            <w:spacing w:val="0"/>
                            <w:w w:val="16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8.113208" w:space="0" w:color="1C1C18"/>
                          <w:bottom w:val="single" w:sz="7.24528" w:space="0" w:color="383834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9" w:hRule="exact"/>
                    </w:trPr>
                    <w:tc>
                      <w:tcPr>
                        <w:tcW w:w="281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12" w:after="0" w:line="240" w:lineRule="auto"/>
                          <w:ind w:left="9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4312F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181C18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281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22" w:after="0" w:line="240" w:lineRule="auto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4312F"/>
                            <w:spacing w:val="0"/>
                            <w:w w:val="120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181C18"/>
                          <w:bottom w:val="single" w:sz="10.867928" w:space="0" w:color="4B4B48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9" w:hRule="exact"/>
                    </w:trPr>
                    <w:tc>
                      <w:tcPr>
                        <w:tcW w:w="281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0" w:after="0" w:line="202" w:lineRule="exact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4312F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B4B48"/>
                          <w:bottom w:val="single" w:sz="7.24528" w:space="0" w:color="383834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9" w:hRule="exact"/>
                    </w:trPr>
                    <w:tc>
                      <w:tcPr>
                        <w:tcW w:w="281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13" w:after="0" w:line="240" w:lineRule="auto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4312F"/>
                            <w:spacing w:val="0"/>
                            <w:w w:val="11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83834"/>
                          <w:bottom w:val="single" w:sz="10.867928" w:space="0" w:color="2F2F2B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281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13" w:after="0" w:line="240" w:lineRule="auto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4312F"/>
                            <w:spacing w:val="0"/>
                            <w:w w:val="102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4F4F4F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2F2F2B"/>
                          <w:bottom w:val="single" w:sz="7.24528" w:space="0" w:color="3B3F3B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545454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2F2F2B"/>
                          <w:bottom w:val="single" w:sz="10.867928" w:space="0" w:color="545454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2F2F2B"/>
                          <w:bottom w:val="single" w:sz="10.867928" w:space="0" w:color="545454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545454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545454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10.867928" w:space="0" w:color="545454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2F2F2B"/>
                          <w:bottom w:val="single" w:sz="7.24528" w:space="0" w:color="3B3B38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4" w:hRule="exact"/>
                    </w:trPr>
                    <w:tc>
                      <w:tcPr>
                        <w:tcW w:w="281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0" w:after="0" w:line="204" w:lineRule="exact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12F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F4F4F"/>
                          <w:bottom w:val="single" w:sz="10.867928" w:space="0" w:color="383838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B3F3B"/>
                          <w:bottom w:val="single" w:sz="10.867928" w:space="0" w:color="383838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545454"/>
                          <w:bottom w:val="single" w:sz="10.867928" w:space="0" w:color="383838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545454"/>
                          <w:bottom w:val="single" w:sz="10.867928" w:space="0" w:color="383838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545454"/>
                          <w:bottom w:val="single" w:sz="10.867928" w:space="0" w:color="383838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545454"/>
                          <w:bottom w:val="single" w:sz="10.867928" w:space="0" w:color="383838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545454"/>
                          <w:bottom w:val="single" w:sz="10.867928" w:space="0" w:color="383838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545454"/>
                          <w:bottom w:val="single" w:sz="10.867928" w:space="0" w:color="383838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B3B38"/>
                          <w:bottom w:val="single" w:sz="10.867928" w:space="0" w:color="383838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281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22" w:after="0" w:line="240" w:lineRule="auto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4312F"/>
                            <w:spacing w:val="0"/>
                            <w:w w:val="111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383838"/>
                          <w:bottom w:val="single" w:sz="10.867928" w:space="0" w:color="484848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281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4" w:after="0" w:line="240" w:lineRule="auto"/>
                          <w:ind w:left="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4312F"/>
                            <w:spacing w:val="0"/>
                            <w:w w:val="102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10.867928" w:space="0" w:color="484848"/>
                          <w:bottom w:val="single" w:sz="7.24528" w:space="0" w:color="343434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63" w:hRule="exact"/>
                    </w:trPr>
                    <w:tc>
                      <w:tcPr>
                        <w:tcW w:w="281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0C0803"/>
                          <w:right w:val="single" w:sz="10.867928" w:space="0" w:color="180F0F"/>
                        </w:tcBorders>
                      </w:tcPr>
                      <w:p>
                        <w:pPr>
                          <w:spacing w:before="0" w:after="0" w:line="223" w:lineRule="exact"/>
                          <w:ind w:left="54" w:right="-48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34312F"/>
                            <w:spacing w:val="0"/>
                            <w:w w:val="74"/>
                            <w:position w:val="2"/>
                          </w:rPr>
                          <w:t>10</w:t>
                        </w:r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80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80F0F"/>
                          <w:right w:val="single" w:sz="10.867928" w:space="0" w:color="18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8130F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79" w:type="dxa"/>
                        <w:gridSpan w:val="2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81313"/>
                          <w:right w:val="single" w:sz="10.867928" w:space="0" w:color="18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81313"/>
                          <w:right w:val="single" w:sz="7.2452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0C0C0C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2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3.62264" w:space="0" w:color="080808"/>
                          <w:right w:val="single" w:sz="3.62264" w:space="0" w:color="13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7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3.62264" w:space="0" w:color="131813"/>
                          <w:right w:val="single" w:sz="10.867928" w:space="0" w:color="08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080303"/>
                          <w:right w:val="single" w:sz="10.867928" w:space="0" w:color="4B48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4B4844"/>
                          <w:right w:val="single" w:sz="10.867928" w:space="0" w:color="03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030000"/>
                          <w:right w:val="single" w:sz="10.867928" w:space="0" w:color="1F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F1C1C"/>
                          <w:right w:val="single" w:sz="7.2452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1C1C1C"/>
                          <w:right w:val="single" w:sz="14.490568" w:space="0" w:color="2F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4.490568" w:space="0" w:color="2F2B2B"/>
                          <w:right w:val="single" w:sz="7.24528" w:space="0" w:color="0C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0C0F0C"/>
                          <w:right w:val="single" w:sz="7.24528" w:space="0" w:color="0F0F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0F0F0C"/>
                          <w:right w:val="single" w:sz="7.2452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131313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34382F"/>
                          <w:right w:val="single" w:sz="7.2452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343434"/>
                          <w:right w:val="single" w:sz="7.24528" w:space="0" w:color="1C1F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1C1F18"/>
                          <w:right w:val="single" w:sz="10.867928" w:space="0" w:color="1313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3130F"/>
                          <w:right w:val="single" w:sz="10.867928" w:space="0" w:color="1818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81813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3.62264" w:space="0" w:color="080808"/>
                          <w:right w:val="single" w:sz="3.6226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3.62264" w:space="0" w:color="080808"/>
                          <w:right w:val="single" w:sz="7.24528" w:space="0" w:color="282B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4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282B28"/>
                          <w:right w:val="single" w:sz="10.867928" w:space="0" w:color="0C08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0C0803"/>
                          <w:right w:val="single" w:sz="10.86792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444444"/>
                          <w:right w:val="single" w:sz="7.24528" w:space="0" w:color="3838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98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383834"/>
                          <w:right w:val="single" w:sz="7.2452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383838"/>
                          <w:right w:val="single" w:sz="14.4905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4.490568" w:space="0" w:color="383838"/>
                          <w:right w:val="single" w:sz="7.24528" w:space="0" w:color="0C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0C0303"/>
                          <w:right w:val="single" w:sz="14.490568" w:space="0" w:color="3834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4.490568" w:space="0" w:color="38342B"/>
                          <w:right w:val="single" w:sz="7.24528" w:space="0" w:color="3438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5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7.24528" w:space="0" w:color="34382F"/>
                          <w:right w:val="single" w:sz="10.867928" w:space="0" w:color="1C1C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89" w:type="dxa"/>
                        <w:tcBorders>
                          <w:top w:val="single" w:sz="7.24528" w:space="0" w:color="343434"/>
                          <w:bottom w:val="single" w:sz="14.490568" w:space="0" w:color="0F0F0F"/>
                          <w:left w:val="single" w:sz="10.867928" w:space="0" w:color="1C1C18"/>
                          <w:right w:val="single" w:sz="10.867928" w:space="0" w:color="080808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6"/>
          <w:position w:val="-1"/>
        </w:rPr>
        <w:t>RREGISTER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-14"/>
          <w:w w:val="106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PER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6"/>
          <w:position w:val="-1"/>
        </w:rPr>
        <w:t>SUBJEKTET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-2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MARRI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MASA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SHTESE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40"/>
          <w:w w:val="100"/>
          <w:position w:val="-1"/>
        </w:rPr>
        <w:t> </w:t>
      </w:r>
      <w:r>
        <w:rPr>
          <w:rFonts w:ascii="Arial" w:hAnsi="Arial" w:cs="Arial" w:eastAsia="Arial"/>
          <w:sz w:val="26"/>
          <w:szCs w:val="26"/>
          <w:color w:val="030101"/>
          <w:spacing w:val="0"/>
          <w:w w:val="98"/>
          <w:position w:val="-1"/>
        </w:rPr>
        <w:t>TE</w:t>
      </w:r>
      <w:r>
        <w:rPr>
          <w:rFonts w:ascii="Arial" w:hAnsi="Arial" w:cs="Arial" w:eastAsia="Arial"/>
          <w:sz w:val="26"/>
          <w:szCs w:val="26"/>
          <w:color w:val="030101"/>
          <w:spacing w:val="-3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0"/>
          <w:position w:val="-1"/>
        </w:rPr>
        <w:t>SIGURISE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2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101"/>
          <w:spacing w:val="0"/>
          <w:w w:val="106"/>
          <w:position w:val="-1"/>
        </w:rPr>
        <w:t>PUBLIKE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Sz w:w="15840" w:h="12240" w:orient="landscape"/>
          <w:pgMar w:top="1120" w:bottom="280" w:left="1500" w:right="5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60493B"/>
          <w:spacing w:val="0"/>
          <w:w w:val="89"/>
        </w:rPr>
        <w:t>.fl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8" w:lineRule="exact"/>
        <w:ind w:right="-94"/>
        <w:jc w:val="left"/>
        <w:tabs>
          <w:tab w:pos="420" w:val="left"/>
        </w:tabs>
        <w:rPr>
          <w:rFonts w:ascii="Arial" w:hAnsi="Arial" w:cs="Arial" w:eastAsia="Arial"/>
          <w:sz w:val="36"/>
          <w:szCs w:val="36"/>
        </w:rPr>
      </w:pPr>
      <w:rPr/>
      <w:r>
        <w:rPr>
          <w:rFonts w:ascii="Arial" w:hAnsi="Arial" w:cs="Arial" w:eastAsia="Arial"/>
          <w:sz w:val="13"/>
          <w:szCs w:val="13"/>
          <w:color w:val="52564B"/>
          <w:spacing w:val="0"/>
          <w:w w:val="68"/>
          <w:position w:val="1"/>
        </w:rPr>
        <w:t>E</w:t>
      </w:r>
      <w:r>
        <w:rPr>
          <w:rFonts w:ascii="Arial" w:hAnsi="Arial" w:cs="Arial" w:eastAsia="Arial"/>
          <w:sz w:val="13"/>
          <w:szCs w:val="13"/>
          <w:color w:val="52564B"/>
          <w:spacing w:val="-17"/>
          <w:w w:val="68"/>
          <w:position w:val="1"/>
        </w:rPr>
        <w:t> </w:t>
      </w:r>
      <w:r>
        <w:rPr>
          <w:rFonts w:ascii="Arial" w:hAnsi="Arial" w:cs="Arial" w:eastAsia="Arial"/>
          <w:sz w:val="13"/>
          <w:szCs w:val="13"/>
          <w:color w:val="52564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3"/>
          <w:szCs w:val="13"/>
          <w:color w:val="52564B"/>
          <w:spacing w:val="0"/>
          <w:w w:val="100"/>
          <w:position w:val="1"/>
        </w:rPr>
      </w:r>
      <w:r>
        <w:rPr>
          <w:rFonts w:ascii="Arial" w:hAnsi="Arial" w:cs="Arial" w:eastAsia="Arial"/>
          <w:sz w:val="36"/>
          <w:szCs w:val="36"/>
          <w:color w:val="62665B"/>
          <w:spacing w:val="0"/>
          <w:w w:val="68"/>
          <w:position w:val="-9"/>
        </w:rPr>
        <w:t>..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32" w:after="0" w:line="293" w:lineRule="exact"/>
        <w:ind w:right="-20"/>
        <w:jc w:val="left"/>
        <w:tabs>
          <w:tab w:pos="340" w:val="left"/>
        </w:tabs>
        <w:rPr>
          <w:rFonts w:ascii="Arial" w:hAnsi="Arial" w:cs="Arial" w:eastAsia="Arial"/>
          <w:sz w:val="25"/>
          <w:szCs w:val="25"/>
        </w:rPr>
      </w:pPr>
      <w:rPr/>
      <w:r>
        <w:rPr/>
        <w:br w:type="column"/>
      </w:r>
      <w:r>
        <w:rPr>
          <w:rFonts w:ascii="Arial" w:hAnsi="Arial" w:cs="Arial" w:eastAsia="Arial"/>
          <w:sz w:val="22"/>
          <w:szCs w:val="22"/>
          <w:color w:val="7E6250"/>
          <w:spacing w:val="0"/>
          <w:w w:val="100"/>
          <w:position w:val="-3"/>
        </w:rPr>
        <w:t>·</w:t>
      </w:r>
      <w:r>
        <w:rPr>
          <w:rFonts w:ascii="Arial" w:hAnsi="Arial" w:cs="Arial" w:eastAsia="Arial"/>
          <w:sz w:val="22"/>
          <w:szCs w:val="22"/>
          <w:color w:val="7E6250"/>
          <w:spacing w:val="-60"/>
          <w:w w:val="100"/>
          <w:position w:val="-3"/>
        </w:rPr>
        <w:t> </w:t>
      </w:r>
      <w:r>
        <w:rPr>
          <w:rFonts w:ascii="Arial" w:hAnsi="Arial" w:cs="Arial" w:eastAsia="Arial"/>
          <w:sz w:val="22"/>
          <w:szCs w:val="22"/>
          <w:color w:val="7E6250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22"/>
          <w:szCs w:val="22"/>
          <w:color w:val="7E6250"/>
          <w:spacing w:val="0"/>
          <w:w w:val="100"/>
          <w:position w:val="-3"/>
        </w:rPr>
      </w:r>
      <w:r>
        <w:rPr>
          <w:rFonts w:ascii="Arial" w:hAnsi="Arial" w:cs="Arial" w:eastAsia="Arial"/>
          <w:sz w:val="9"/>
          <w:szCs w:val="9"/>
          <w:color w:val="7E6250"/>
          <w:spacing w:val="-16"/>
          <w:w w:val="300"/>
          <w:position w:val="4"/>
        </w:rPr>
        <w:t>'</w:t>
      </w:r>
      <w:r>
        <w:rPr>
          <w:rFonts w:ascii="Arial" w:hAnsi="Arial" w:cs="Arial" w:eastAsia="Arial"/>
          <w:sz w:val="9"/>
          <w:szCs w:val="9"/>
          <w:color w:val="9A7B5D"/>
          <w:spacing w:val="-64"/>
          <w:w w:val="96"/>
          <w:position w:val="4"/>
        </w:rPr>
        <w:t>C</w:t>
      </w:r>
      <w:r>
        <w:rPr>
          <w:rFonts w:ascii="Arial" w:hAnsi="Arial" w:cs="Arial" w:eastAsia="Arial"/>
          <w:sz w:val="25"/>
          <w:szCs w:val="25"/>
          <w:color w:val="7E6250"/>
          <w:spacing w:val="0"/>
          <w:w w:val="238"/>
          <w:position w:val="0"/>
        </w:rPr>
        <w:t>,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0" w:after="0" w:line="166" w:lineRule="exact"/>
        <w:ind w:left="39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7E6250"/>
          <w:spacing w:val="0"/>
          <w:w w:val="123"/>
        </w:rPr>
        <w:t>·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240" w:lineRule="auto"/>
        <w:ind w:left="339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9A7B5D"/>
          <w:spacing w:val="-13"/>
          <w:w w:val="203"/>
        </w:rPr>
        <w:t>·</w:t>
      </w:r>
      <w:r>
        <w:rPr>
          <w:rFonts w:ascii="Times New Roman" w:hAnsi="Times New Roman" w:cs="Times New Roman" w:eastAsia="Times New Roman"/>
          <w:sz w:val="13"/>
          <w:szCs w:val="13"/>
          <w:color w:val="B5977E"/>
          <w:spacing w:val="0"/>
          <w:w w:val="194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58" w:after="0" w:line="137" w:lineRule="exact"/>
        <w:ind w:left="18" w:right="-20"/>
        <w:jc w:val="lef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7E6250"/>
          <w:spacing w:val="0"/>
          <w:w w:val="63"/>
          <w:position w:val="-3"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1500" w:right="580"/>
          <w:cols w:num="3" w:equalWidth="0">
            <w:col w:w="1053" w:space="8396"/>
            <w:col w:w="555" w:space="1048"/>
            <w:col w:w="2708"/>
          </w:cols>
        </w:sectPr>
      </w:pPr>
      <w:rPr/>
    </w:p>
    <w:p>
      <w:pPr>
        <w:spacing w:before="0" w:after="0" w:line="206" w:lineRule="exact"/>
        <w:ind w:left="4849" w:right="-20"/>
        <w:jc w:val="left"/>
        <w:tabs>
          <w:tab w:pos="9440" w:val="left"/>
          <w:tab w:pos="9880" w:val="left"/>
          <w:tab w:pos="1146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7E6250"/>
          <w:spacing w:val="0"/>
          <w:w w:val="139"/>
          <w:position w:val="-1"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7E625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7E6250"/>
          <w:spacing w:val="0"/>
          <w:w w:val="100"/>
          <w:position w:val="-1"/>
        </w:rPr>
      </w:r>
      <w:r>
        <w:rPr>
          <w:rFonts w:ascii="Arial" w:hAnsi="Arial" w:cs="Arial" w:eastAsia="Arial"/>
          <w:sz w:val="17"/>
          <w:szCs w:val="17"/>
          <w:color w:val="727569"/>
          <w:spacing w:val="0"/>
          <w:w w:val="59"/>
          <w:position w:val="-4"/>
        </w:rPr>
        <w:t>E</w:t>
      </w:r>
      <w:r>
        <w:rPr>
          <w:rFonts w:ascii="Arial" w:hAnsi="Arial" w:cs="Arial" w:eastAsia="Arial"/>
          <w:sz w:val="17"/>
          <w:szCs w:val="17"/>
          <w:color w:val="727569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17"/>
          <w:szCs w:val="17"/>
          <w:color w:val="727569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15"/>
          <w:szCs w:val="15"/>
          <w:color w:val="727569"/>
          <w:spacing w:val="0"/>
          <w:w w:val="100"/>
          <w:position w:val="4"/>
        </w:rPr>
        <w:t>:r</w:t>
      </w:r>
      <w:r>
        <w:rPr>
          <w:rFonts w:ascii="Times New Roman" w:hAnsi="Times New Roman" w:cs="Times New Roman" w:eastAsia="Times New Roman"/>
          <w:sz w:val="15"/>
          <w:szCs w:val="15"/>
          <w:color w:val="727569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727569"/>
          <w:spacing w:val="0"/>
          <w:w w:val="100"/>
          <w:position w:val="4"/>
        </w:rPr>
      </w:r>
      <w:r>
        <w:rPr>
          <w:rFonts w:ascii="Arial" w:hAnsi="Arial" w:cs="Arial" w:eastAsia="Arial"/>
          <w:sz w:val="12"/>
          <w:szCs w:val="12"/>
          <w:color w:val="7E6250"/>
          <w:spacing w:val="0"/>
          <w:w w:val="100"/>
          <w:position w:val="5"/>
        </w:rPr>
        <w:t>&gt;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1500" w:right="580"/>
        </w:sectPr>
      </w:pPr>
      <w:rPr/>
    </w:p>
    <w:p>
      <w:pPr>
        <w:spacing w:before="0" w:after="0" w:line="143" w:lineRule="exact"/>
        <w:ind w:right="-20"/>
        <w:jc w:val="right"/>
        <w:tabs>
          <w:tab w:pos="204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1"/>
          <w:szCs w:val="11"/>
          <w:color w:val="727569"/>
          <w:w w:val="191"/>
          <w:position w:val="2"/>
        </w:rPr>
        <w:t>!!</w:t>
      </w:r>
      <w:r>
        <w:rPr>
          <w:rFonts w:ascii="Arial" w:hAnsi="Arial" w:cs="Arial" w:eastAsia="Arial"/>
          <w:sz w:val="11"/>
          <w:szCs w:val="11"/>
          <w:color w:val="727569"/>
          <w:w w:val="100"/>
          <w:position w:val="2"/>
        </w:rPr>
        <w:tab/>
      </w:r>
      <w:r>
        <w:rPr>
          <w:rFonts w:ascii="Arial" w:hAnsi="Arial" w:cs="Arial" w:eastAsia="Arial"/>
          <w:sz w:val="11"/>
          <w:szCs w:val="11"/>
          <w:color w:val="727569"/>
          <w:w w:val="100"/>
          <w:position w:val="2"/>
        </w:rPr>
      </w:r>
      <w:r>
        <w:rPr>
          <w:rFonts w:ascii="Arial" w:hAnsi="Arial" w:cs="Arial" w:eastAsia="Arial"/>
          <w:sz w:val="14"/>
          <w:szCs w:val="14"/>
          <w:color w:val="7E6250"/>
          <w:spacing w:val="0"/>
          <w:w w:val="74"/>
          <w:position w:val="0"/>
        </w:rPr>
        <w:t>E,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jc w:val="right"/>
        <w:rPr>
          <w:rFonts w:ascii="Arial" w:hAnsi="Arial" w:cs="Arial" w:eastAsia="Arial"/>
          <w:sz w:val="29"/>
          <w:szCs w:val="29"/>
        </w:rPr>
      </w:pPr>
      <w:rPr/>
      <w:r>
        <w:rPr>
          <w:rFonts w:ascii="Arial" w:hAnsi="Arial" w:cs="Arial" w:eastAsia="Arial"/>
          <w:sz w:val="29"/>
          <w:szCs w:val="29"/>
          <w:color w:val="7E6250"/>
          <w:spacing w:val="0"/>
          <w:w w:val="94"/>
        </w:rPr>
        <w:t>"</w:t>
      </w:r>
      <w:r>
        <w:rPr>
          <w:rFonts w:ascii="Arial" w:hAnsi="Arial" w:cs="Arial" w:eastAsia="Arial"/>
          <w:sz w:val="29"/>
          <w:szCs w:val="29"/>
          <w:color w:val="000000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tabs>
          <w:tab w:pos="38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727569"/>
          <w:spacing w:val="0"/>
          <w:w w:val="141"/>
          <w:position w:val="4"/>
        </w:rPr>
        <w:t>.0</w:t>
      </w:r>
      <w:r>
        <w:rPr>
          <w:rFonts w:ascii="Times New Roman" w:hAnsi="Times New Roman" w:cs="Times New Roman" w:eastAsia="Times New Roman"/>
          <w:sz w:val="9"/>
          <w:szCs w:val="9"/>
          <w:color w:val="727569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727569"/>
          <w:spacing w:val="0"/>
          <w:w w:val="100"/>
          <w:position w:val="4"/>
        </w:rPr>
      </w:r>
      <w:r>
        <w:rPr>
          <w:rFonts w:ascii="Arial" w:hAnsi="Arial" w:cs="Arial" w:eastAsia="Arial"/>
          <w:sz w:val="13"/>
          <w:szCs w:val="13"/>
          <w:color w:val="898E80"/>
          <w:spacing w:val="-16"/>
          <w:w w:val="138"/>
          <w:position w:val="0"/>
        </w:rPr>
        <w:t>'</w:t>
      </w:r>
      <w:r>
        <w:rPr>
          <w:rFonts w:ascii="Arial" w:hAnsi="Arial" w:cs="Arial" w:eastAsia="Arial"/>
          <w:sz w:val="13"/>
          <w:szCs w:val="13"/>
          <w:color w:val="62665B"/>
          <w:spacing w:val="0"/>
          <w:w w:val="84"/>
          <w:position w:val="0"/>
        </w:rPr>
        <w:t>0'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sectPr>
      <w:type w:val="continuous"/>
      <w:pgSz w:w="15840" w:h="12240" w:orient="landscape"/>
      <w:pgMar w:top="640" w:bottom="280" w:left="1500" w:right="580"/>
      <w:cols w:num="2" w:equalWidth="0">
        <w:col w:w="11569" w:space="1042"/>
        <w:col w:w="114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2017-12-18T16:16:41Z</dcterms:created>
  <dcterms:modified xsi:type="dcterms:W3CDTF">2017-12-18T16:16:41Z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2017-12-18T00:00:00Z</vt:filetime>
  </property>
</Properties>
</file>