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3285" w:right="32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85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33" w:right="114" w:firstLine="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LERË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TAR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824" w:right="18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BAR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RIVAT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31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.1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.2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/>
        <w:br w:type="column"/>
      </w:r>
      <w:r>
        <w:rPr>
          <w:sz w:val="15"/>
          <w:szCs w:val="15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2574" w:space="1468"/>
            <w:col w:w="5558"/>
          </w:cols>
        </w:sectPr>
      </w:pPr>
      <w:rPr/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mik;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ze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–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–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–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5,000,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782" w:right="363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477" w:right="347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left="3931" w:right="39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Gaz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456" w:right="34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4120" w:right="41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center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2017-12-18T11:00:21Z</dcterms:created>
  <dcterms:modified xsi:type="dcterms:W3CDTF">2017-12-18T11:00:21Z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2017-06-30T00:00:00Z</vt:filetime>
  </property>
  <property fmtid="{D5CDD505-2E9C-101B-9397-08002B2CF9AE}" pid="3" name="LastSaved">
    <vt:filetime>2017-12-18T00:00:00Z</vt:filetime>
  </property>
</Properties>
</file>