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3376" w:right="33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385/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532" w:right="5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55" w:right="41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fa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507.799988" w:type="dxa"/>
      </w:tblPr>
      <w:tblGrid/>
      <w:tr>
        <w:trPr>
          <w:trHeight w:val="581" w:hRule="exact"/>
        </w:trPr>
        <w:tc>
          <w:tcPr>
            <w:tcW w:w="422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253" w:right="234"/>
              <w:jc w:val="center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le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nga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...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de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në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..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35" w:after="0" w:line="240" w:lineRule="auto"/>
              <w:ind w:left="1858" w:right="1843"/>
              <w:jc w:val="center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</w:rPr>
              <w:t>ALL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459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74" w:lineRule="auto"/>
              <w:ind w:left="1444" w:right="303" w:firstLine="-1082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ifa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fik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në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lekë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pë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ind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bi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le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ën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de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293" w:hRule="exact"/>
        </w:trPr>
        <w:tc>
          <w:tcPr>
            <w:tcW w:w="4229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47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100,000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4598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47" w:lineRule="exact"/>
              <w:ind w:left="105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15,000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95" w:hRule="exact"/>
        </w:trPr>
        <w:tc>
          <w:tcPr>
            <w:tcW w:w="4229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100,001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300,000</w:t>
            </w:r>
          </w:p>
        </w:tc>
        <w:tc>
          <w:tcPr>
            <w:tcW w:w="4598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22,000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kë</w:t>
            </w:r>
          </w:p>
        </w:tc>
      </w:tr>
      <w:tr>
        <w:trPr>
          <w:trHeight w:val="295" w:hRule="exact"/>
        </w:trPr>
        <w:tc>
          <w:tcPr>
            <w:tcW w:w="4229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47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300,001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500,000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4598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47" w:lineRule="exact"/>
              <w:ind w:left="105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30,000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95" w:hRule="exact"/>
        </w:trPr>
        <w:tc>
          <w:tcPr>
            <w:tcW w:w="4229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47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500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4598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47" w:lineRule="exact"/>
              <w:ind w:left="105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%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95" w:hRule="exact"/>
        </w:trPr>
        <w:tc>
          <w:tcPr>
            <w:tcW w:w="4229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47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4598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47" w:lineRule="exact"/>
              <w:ind w:left="105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%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93" w:hRule="exact"/>
        </w:trPr>
        <w:tc>
          <w:tcPr>
            <w:tcW w:w="4229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47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4598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47" w:lineRule="exact"/>
              <w:ind w:left="105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%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95" w:hRule="exact"/>
        </w:trPr>
        <w:tc>
          <w:tcPr>
            <w:tcW w:w="422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47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30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459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47" w:lineRule="exact"/>
              <w:ind w:left="105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%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95" w:hRule="exact"/>
        </w:trPr>
        <w:tc>
          <w:tcPr>
            <w:tcW w:w="422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47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30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90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459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47" w:lineRule="exact"/>
              <w:ind w:left="105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%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95" w:hRule="exact"/>
        </w:trPr>
        <w:tc>
          <w:tcPr>
            <w:tcW w:w="422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47" w:lineRule="exact"/>
              <w:ind w:left="10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mbi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90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4598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47" w:lineRule="exact"/>
              <w:ind w:left="160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%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jo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më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milionë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4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683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4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39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51" w:firstLine="33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570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305" w:lineRule="exact"/>
        <w:ind w:left="113" w:right="1419"/>
        <w:jc w:val="both"/>
        <w:rPr>
          <w:rFonts w:ascii="MS Mincho" w:hAnsi="MS Mincho" w:cs="MS Mincho" w:eastAsia="MS Mincho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MS Mincho" w:hAnsi="MS Mincho" w:cs="MS Mincho" w:eastAsia="MS Mincho"/>
          <w:sz w:val="24"/>
          <w:szCs w:val="24"/>
          <w:spacing w:val="0"/>
          <w:w w:val="100"/>
        </w:rPr>
        <w:t> </w:t>
      </w:r>
    </w:p>
    <w:p>
      <w:pPr>
        <w:spacing w:before="20" w:after="0" w:line="223" w:lineRule="auto"/>
        <w:ind w:left="113" w:right="40" w:firstLine="283"/>
        <w:jc w:val="both"/>
        <w:rPr>
          <w:rFonts w:ascii="MS Mincho" w:hAnsi="MS Mincho" w:cs="MS Mincho" w:eastAsia="MS Mincho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MS Mincho" w:hAnsi="MS Mincho" w:cs="MS Mincho" w:eastAsia="MS Mincho"/>
          <w:sz w:val="24"/>
          <w:szCs w:val="24"/>
          <w:spacing w:val="0"/>
          <w:w w:val="100"/>
        </w:rPr>
        <w:t> </w:t>
      </w:r>
    </w:p>
    <w:p>
      <w:pPr>
        <w:spacing w:before="5" w:after="0" w:line="268" w:lineRule="exact"/>
        <w:ind w:left="113" w:right="4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13" w:right="901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305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MS Mincho" w:hAnsi="MS Mincho" w:cs="MS Mincho" w:eastAsia="MS Mincho"/>
          <w:sz w:val="24"/>
          <w:szCs w:val="24"/>
          <w:spacing w:val="-5"/>
          <w:w w:val="100"/>
        </w:rPr>
        <w:t> 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312" w:lineRule="exact"/>
        <w:ind w:left="113" w:right="1174"/>
        <w:jc w:val="both"/>
        <w:rPr>
          <w:rFonts w:ascii="MS Mincho" w:hAnsi="MS Mincho" w:cs="MS Mincho" w:eastAsia="MS Mincho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MS Mincho" w:hAnsi="MS Mincho" w:cs="MS Mincho" w:eastAsia="MS Mincho"/>
          <w:sz w:val="24"/>
          <w:szCs w:val="24"/>
          <w:spacing w:val="0"/>
          <w:w w:val="100"/>
        </w:rPr>
        <w:t> </w:t>
      </w:r>
    </w:p>
    <w:p>
      <w:pPr>
        <w:spacing w:before="32" w:after="0" w:line="209" w:lineRule="auto"/>
        <w:ind w:left="113" w:right="40" w:firstLine="283"/>
        <w:jc w:val="both"/>
        <w:rPr>
          <w:rFonts w:ascii="MS Mincho" w:hAnsi="MS Mincho" w:cs="MS Mincho" w:eastAsia="MS Mincho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MS Mincho" w:hAnsi="MS Mincho" w:cs="MS Mincho" w:eastAsia="MS Mincho"/>
          <w:sz w:val="24"/>
          <w:szCs w:val="24"/>
          <w:spacing w:val="0"/>
          <w:w w:val="100"/>
        </w:rPr>
        <w:t> </w:t>
      </w:r>
    </w:p>
    <w:p>
      <w:pPr>
        <w:spacing w:before="41" w:after="0" w:line="209" w:lineRule="auto"/>
        <w:ind w:left="113" w:right="39" w:firstLine="283"/>
        <w:jc w:val="both"/>
        <w:rPr>
          <w:rFonts w:ascii="MS Mincho" w:hAnsi="MS Mincho" w:cs="MS Mincho" w:eastAsia="MS Mincho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MS Mincho" w:hAnsi="MS Mincho" w:cs="MS Mincho" w:eastAsia="MS Mincho"/>
          <w:sz w:val="24"/>
          <w:szCs w:val="24"/>
          <w:spacing w:val="0"/>
          <w:w w:val="100"/>
        </w:rPr>
        <w:t> </w:t>
      </w:r>
    </w:p>
    <w:p>
      <w:pPr>
        <w:spacing w:before="9" w:after="0" w:line="268" w:lineRule="exact"/>
        <w:ind w:left="113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3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3" w:right="5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3" w:right="4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3" w:right="5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0" w:after="0" w:line="240" w:lineRule="auto"/>
        <w:ind w:left="113" w:right="4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)(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6.599998" w:type="dxa"/>
      </w:tblPr>
      <w:tblGrid/>
      <w:tr>
        <w:trPr>
          <w:trHeight w:val="338" w:hRule="exact"/>
        </w:trPr>
        <w:tc>
          <w:tcPr>
            <w:tcW w:w="466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69" w:lineRule="exact"/>
              <w:ind w:left="1763" w:right="1744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99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99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59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3356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269" w:lineRule="exact"/>
              <w:ind w:left="255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lekë)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50" w:hRule="exact"/>
        </w:trPr>
        <w:tc>
          <w:tcPr>
            <w:tcW w:w="466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69" w:lineRule="exact"/>
              <w:ind w:left="3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4949" w:type="dxa"/>
            <w:gridSpan w:val="2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69" w:lineRule="exact"/>
              <w:ind w:left="3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%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38" w:hRule="exact"/>
        </w:trPr>
        <w:tc>
          <w:tcPr>
            <w:tcW w:w="4666" w:type="dxa"/>
            <w:tcBorders>
              <w:top w:val="single" w:sz="6.56" w:space="0" w:color="000000"/>
              <w:bottom w:val="single" w:sz="6.56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69" w:lineRule="exact"/>
              <w:ind w:left="3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4949" w:type="dxa"/>
            <w:gridSpan w:val="2"/>
            <w:tcBorders>
              <w:top w:val="single" w:sz="6.56" w:space="0" w:color="000000"/>
              <w:bottom w:val="single" w:sz="6.56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69" w:lineRule="exact"/>
              <w:ind w:left="3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%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26" w:hRule="exact"/>
        </w:trPr>
        <w:tc>
          <w:tcPr>
            <w:tcW w:w="4666" w:type="dxa"/>
            <w:tcBorders>
              <w:top w:val="single" w:sz="6.568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69" w:lineRule="exact"/>
              <w:ind w:left="3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593" w:type="dxa"/>
            <w:tcBorders>
              <w:top w:val="single" w:sz="6.568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269" w:lineRule="exact"/>
              <w:ind w:left="3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3356" w:type="dxa"/>
            <w:tcBorders>
              <w:top w:val="single" w:sz="6.568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</w:tr>
      <w:tr>
        <w:trPr>
          <w:trHeight w:val="326" w:hRule="exact"/>
        </w:trPr>
        <w:tc>
          <w:tcPr>
            <w:tcW w:w="4666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69" w:lineRule="exact"/>
              <w:ind w:left="3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59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269" w:lineRule="exact"/>
              <w:ind w:left="3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1,00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3356" w:type="dxa"/>
            <w:tcBorders>
              <w:top w:val="single" w:sz="6.56" w:space="0" w:color="000000"/>
              <w:bottom w:val="single" w:sz="6.56" w:space="0" w:color="000000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</w:tr>
    </w:tbl>
    <w:p>
      <w:pPr>
        <w:spacing w:before="1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4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ihm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4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13" w:right="4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njih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13" w:right="4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15.9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3629" w:right="360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" w:after="0" w:line="240" w:lineRule="auto"/>
        <w:ind w:left="4083" w:right="40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Gaz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08" w:right="358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4272" w:right="42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center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S Mincho">
    <w:altName w:val="MS Mincho"/>
    <w:charset w:val="0"/>
    <w:family w:val="modern"/>
    <w:pitch w:val="fixed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2017-12-18T11:00:37Z</dcterms:created>
  <dcterms:modified xsi:type="dcterms:W3CDTF">2017-12-18T11:00:37Z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2017-06-30T00:00:00Z</vt:filetime>
  </property>
  <property fmtid="{D5CDD505-2E9C-101B-9397-08002B2CF9AE}" pid="3" name="LastSaved">
    <vt:filetime>2017-12-18T00:00:00Z</vt:filetime>
  </property>
</Properties>
</file>