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06" w:right="40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6" w:right="33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474" w:right="339" w:firstLine="-17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ËRM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6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873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64" w:right="38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9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800001" w:type="dxa"/>
      </w:tblPr>
      <w:tblGrid/>
      <w:tr>
        <w:trPr>
          <w:trHeight w:val="746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7" w:lineRule="exact"/>
              <w:ind w:left="717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rimi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38" w:after="0" w:line="240" w:lineRule="auto"/>
              <w:ind w:left="1556" w:right="1538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</w:rPr>
              <w:t>ë...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</w:rPr>
              <w:t>ALL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7" w:lineRule="exact"/>
              <w:ind w:left="575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if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fik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qindj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ën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38" w:after="0" w:line="240" w:lineRule="auto"/>
              <w:ind w:left="2211" w:right="2190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de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y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2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t)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54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37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100,000</w:t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37" w:lineRule="exact"/>
              <w:ind w:left="2365" w:right="2059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7,000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lekë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100,001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300,000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2329" w:right="2026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lekë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64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7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300,001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500,000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7" w:lineRule="exact"/>
              <w:ind w:left="2322" w:right="2016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5,000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lekë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59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2593" w:right="2291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4.5%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54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38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38" w:lineRule="exact"/>
              <w:ind w:left="2674" w:right="2370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4%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59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2593" w:right="2291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3.5%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59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10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30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1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43" w:lineRule="exact"/>
              <w:ind w:left="2674" w:right="2370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3%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252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36" w:lineRule="exact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30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001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0" w:after="0" w:line="236" w:lineRule="exact"/>
              <w:ind w:left="2593" w:right="2291"/>
              <w:jc w:val="center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2.5%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  <w:tr>
        <w:trPr>
          <w:trHeight w:val="266" w:hRule="exact"/>
        </w:trPr>
        <w:tc>
          <w:tcPr>
            <w:tcW w:w="400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33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mbi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90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  <w:t>000</w:t>
            </w:r>
          </w:p>
        </w:tc>
        <w:tc>
          <w:tcPr>
            <w:tcW w:w="5441" w:type="dxa"/>
            <w:tcBorders>
              <w:top w:val="single" w:sz="6.56" w:space="0" w:color="000000"/>
              <w:bottom w:val="single" w:sz="6.56" w:space="0" w:color="000000"/>
              <w:left w:val="single" w:sz="6.56" w:space="0" w:color="000000"/>
              <w:right w:val="single" w:sz="6.56" w:space="0" w:color="000000"/>
            </w:tcBorders>
          </w:tcPr>
          <w:p>
            <w:pPr>
              <w:spacing w:before="1" w:after="0" w:line="240" w:lineRule="auto"/>
              <w:ind w:left="1182" w:right="-20"/>
              <w:jc w:val="left"/>
              <w:rPr>
                <w:rFonts w:ascii="Garamond" w:hAnsi="Garamond" w:cs="Garamond" w:eastAsia="Garamond"/>
                <w:sz w:val="22"/>
                <w:szCs w:val="22"/>
              </w:rPr>
            </w:pPr>
            <w:rPr/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2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%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,</w:t>
            </w:r>
            <w:r>
              <w:rPr>
                <w:rFonts w:ascii="Garamond" w:hAnsi="Garamond" w:cs="Garamond" w:eastAsia="Garamond"/>
                <w:sz w:val="22"/>
                <w:szCs w:val="22"/>
                <w:spacing w:val="-1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2"/>
                <w:szCs w:val="22"/>
                <w:spacing w:val="-1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5"/>
                <w:w w:val="100"/>
                <w:b/>
                <w:bCs/>
              </w:rPr>
              <w:t>j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2"/>
                <w:szCs w:val="22"/>
                <w:spacing w:val="-1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6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1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5</w:t>
            </w:r>
            <w:r>
              <w:rPr>
                <w:rFonts w:ascii="Garamond" w:hAnsi="Garamond" w:cs="Garamond" w:eastAsia="Garamond"/>
                <w:sz w:val="22"/>
                <w:szCs w:val="22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ilio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-1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2"/>
                <w:szCs w:val="22"/>
                <w:spacing w:val="-7"/>
                <w:w w:val="100"/>
                <w:b/>
                <w:bCs/>
              </w:rPr>
              <w:t>l</w:t>
            </w:r>
            <w:r>
              <w:rPr>
                <w:rFonts w:ascii="Garamond" w:hAnsi="Garamond" w:cs="Garamond" w:eastAsia="Garamond"/>
                <w:sz w:val="22"/>
                <w:szCs w:val="22"/>
                <w:spacing w:val="-8"/>
                <w:w w:val="100"/>
                <w:b/>
                <w:bCs/>
              </w:rPr>
              <w:t>e</w:t>
            </w:r>
            <w:r>
              <w:rPr>
                <w:rFonts w:ascii="Garamond" w:hAnsi="Garamond" w:cs="Garamond" w:eastAsia="Garamond"/>
                <w:sz w:val="22"/>
                <w:szCs w:val="22"/>
                <w:spacing w:val="-4"/>
                <w:w w:val="100"/>
                <w:b/>
                <w:bCs/>
              </w:rPr>
              <w:t>k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22"/>
                <w:szCs w:val="22"/>
                <w:spacing w:val="0"/>
                <w:w w:val="100"/>
              </w:rPr>
            </w:r>
          </w:p>
        </w:tc>
      </w:tr>
    </w:tbl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160" w:right="9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eku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60" w:right="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60" w:right="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ze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60" w:right="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60" w:right="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60" w:right="9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40" w:bottom="280" w:left="1280" w:right="1280"/>
        </w:sectPr>
      </w:pPr>
      <w:rPr/>
    </w:p>
    <w:p>
      <w:pPr>
        <w:spacing w:before="79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459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20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ekz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(c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98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98"/>
          <w:i/>
        </w:rPr>
        <w:t>(e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-21"/>
          <w:w w:val="98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2"/>
          <w:w w:val="99"/>
        </w:rPr>
        <w:t>ik</w:t>
      </w:r>
      <w:r>
        <w:rPr>
          <w:rFonts w:ascii="Garamond" w:hAnsi="Garamond" w:cs="Garamond" w:eastAsia="Garamond"/>
          <w:sz w:val="24"/>
          <w:szCs w:val="24"/>
          <w:spacing w:val="-1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titujve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kutivë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5,000,0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525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ku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rmb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525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guh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29.12.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18.1.2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37" w:after="0" w:line="240" w:lineRule="auto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/>
        <w:br w:type="column"/>
      </w:r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9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325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  <w:cols w:num="2" w:equalWidth="0">
        <w:col w:w="5475" w:space="1440"/>
        <w:col w:w="268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2017-12-18T11:49:32Z</dcterms:created>
  <dcterms:modified xsi:type="dcterms:W3CDTF">2017-12-18T11:49:32Z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2017-08-02T00:00:00Z</vt:filetime>
  </property>
  <property fmtid="{D5CDD505-2E9C-101B-9397-08002B2CF9AE}" pid="3" name="LastSaved">
    <vt:filetime>2017-12-18T00:00:00Z</vt:filetime>
  </property>
</Properties>
</file>