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92" w:right="398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05" w:right="330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276/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634" w:right="165" w:firstLine="-12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CAK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85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TËROR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8730,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.2001,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145" w:right="384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hum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50,00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39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Gaz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2017-12-18T11:49:43Z</dcterms:created>
  <dcterms:modified xsi:type="dcterms:W3CDTF">2017-12-18T11:49:43Z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2017-08-02T00:00:00Z</vt:filetime>
  </property>
  <property fmtid="{D5CDD505-2E9C-101B-9397-08002B2CF9AE}" pid="3" name="LastSaved">
    <vt:filetime>2017-12-18T00:00:00Z</vt:filetime>
  </property>
</Properties>
</file>