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3244" w:right="322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UDHËZIM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PËRBASHKËT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517,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24.1.2017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65" w:right="2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AKREDITIMIN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PROGRAMEVE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KUALIF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TURISTIK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MIRATIMIN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KREDITEVE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MINIMALE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PROGRAMIT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EDUKIM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PROFESIONAL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VAZHD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59,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68,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93/2015,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27.7.2015,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in”,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neneve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8872,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29.3.2002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form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ndryshuar),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10247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4.3.2010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izën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shqiptare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kualifikimeve”,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Zhvillimit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omik,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Tregtisë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Sipërmarrjes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enies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Sociale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Rinisë,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420" w:lineRule="atLeast"/>
        <w:ind w:left="4023" w:right="400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UDHËZOJNË: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379" w:right="43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Qëllimi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Qëllimi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rregullimi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sist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velet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rive,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shprehive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kompetencave.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378" w:right="43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Objekti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Objekt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krite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procedurave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reditimin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standardeve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minimale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përmbajnë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kategori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723" w:right="7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Standardet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akreditimin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prog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meve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kualifikimit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minimale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përmbajnë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ramet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hërrëfyesit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ristik,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secilën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kategorive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rashikuar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legjislac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përcaktohen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anekset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bashkëlidhur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ofrohen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licencuara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përputhje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legjislacionin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ormimin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esional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personel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eksperiencën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përshtats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ofrohen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përdorur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metodologji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materiale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mësimdhënie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përditësuar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rasysh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nevojat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sektorit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industrisë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zhvillimet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fundit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teknologjisë.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Subjektet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ofrojnë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sigurohen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kursantët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përfunduar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paktën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mesëm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regjistrimit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kursantët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ndjekin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përfundojnë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shirë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edhe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pjesëmarrjen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moduleve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rinovimin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certifikatës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plotëso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numrin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minimal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edukimin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vazhd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aneksit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bashkëlidhur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466" w:right="344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Njohja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certifikimi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nxënit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mëparshëm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Subjektet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ofrojnë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akredituara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nxënit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mëparshëm,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informal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formal,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mentuar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kursantëve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japin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atyre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përjashtim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detyrimi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ndjekur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module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specifike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bazë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individuale.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Modulet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përjashtuara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ohjes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nxënit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kursantit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konsiderohen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përfunduar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ëfyesit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përfunduar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kses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ërrëfyesi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hyrjes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njihen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standardizimit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turistike,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ngritur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urdhër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turizmin,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kumenteve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paraqitu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interesuar,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modulet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përkojnë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modulet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anekseve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kalimit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testimi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modulet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njohjes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vlerësimit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parashikohet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aneksin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bashkëlidhur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Nëse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unduar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sukses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paktën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60%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krediteve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secila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pajiset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paraprake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përmbushjen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moduleve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ëzim,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30.9.2018.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përfundimit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moduleve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ramit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jekti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pajiset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certifikatën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93/2015.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138" w:right="11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Sigurimi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lësisë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ogrameve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kualifikimit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ëfyesve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akreditohen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Akreditimit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ngritur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Urdhër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përbashkët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formimin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rizmin.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përfundim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procesit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akreditimit,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formimin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jegjëse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rizmin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japin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statusin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tiviteteve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uthje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dardet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profesionale.</w:t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ramit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nal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vlefshëm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afat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vjetësh.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712" w:right="6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Procedurat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akreditimin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prog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meve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kualifikimit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Procesi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ërrëfyesit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bazohet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arimin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vetëvlerësimit.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kërkon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kreditimin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ogrameve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raport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vetëvlerësi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kriteret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akreditimin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ogrameve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alifikimit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ofron,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paraqet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misionit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Akreditimit,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raportin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vetëvlerësimit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raport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etëvlerësimi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plotësuar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online,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dokumentet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provuese,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përfshirë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kurrik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ulat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detajuara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ofron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eksperiencën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elit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trajnue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Akreditimit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shqyrton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raportin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vlerësimit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dokumentet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provuese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aplikimit.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afati,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kërkojë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informacion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mëtejshëm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gjykon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nevojsh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vihen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lje,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pasaktësi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mentacionit,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mosplotësim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standardeve,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Akreditimit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jektit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plotësimin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ngësive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konstatuara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plotësimi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mangësive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Akreditimit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përgatit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raport,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rekomandohet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dhënia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mosdhënia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ditimit,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evidenca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gjetjeve.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Formati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raportin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evidencën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gjetjeve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komandime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masat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përmirësimin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mëtejshëm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cilësisë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ofron,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këshillimore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liri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trajtimit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rekomandimeve.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formi-min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bazuar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raportin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Akreditimit,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akreditimin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mosakreditimin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ofruar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kërkues,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vonë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raport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Përgjatë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periudhës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vlefshmërisë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subjektet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kontrollohen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paktën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herë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vazhdimësinë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përmbushjes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kritereve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përcaktuara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mandimeve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raport.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verifikimit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ësive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iderueshme,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cilat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mendimit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Akreditimit,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ndreqen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shpejt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lehtësisht,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propozohet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tërheqja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Përjashtohen</w:t>
      </w:r>
      <w:r>
        <w:rPr>
          <w:rFonts w:ascii="Garamond" w:hAnsi="Garamond" w:cs="Garamond" w:eastAsia="Garamond"/>
          <w:sz w:val="24"/>
          <w:szCs w:val="24"/>
          <w:spacing w:val="-12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detyrimi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akredituar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institucionet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mesëm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lartë.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Diplomat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lëshua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titucione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Standardizimit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dokumente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rofesional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minimale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anekseve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384" w:right="43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Ankimi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përgjegjës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arsimin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formimin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rofesional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rgjegjës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turizmin,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trojë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drejtën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ankimit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Gjykatës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Shkallës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Parë,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Tiranë,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afateve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parashikuara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legjislacionin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gjykimin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mosmarrëveshjeve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administrative.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86" w:right="406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Hyrja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publikohet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kryerjen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reditimit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ZHVILLIMIT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EKONOMIK,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TREGTISË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SIPËRMARRJES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Milva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Ekonomi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078" w:right="100" w:firstLine="-243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MIRËQENIES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SOCIALE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RINISË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Blendi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11" w:right="39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ANEKSI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758" w:right="7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HËRRËFYESIT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MBËTAR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mbëtar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hartuar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ërputhje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Standardin</w:t>
      </w:r>
    </w:p>
    <w:p>
      <w:pPr>
        <w:spacing w:before="0" w:after="0" w:line="240" w:lineRule="auto"/>
        <w:ind w:left="82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SSH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15565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“Shërbimet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Kërkesat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dispozitat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meve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kualifikuese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trajnuese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guidave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profesionale”*,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specifikon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kërkesat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minimale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trajnimin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thekson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rëndësinë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qëllim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cilësor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specifikon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kompete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qartëson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platformën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trajnimeve,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rekomandon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aftësitë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ërgjithshme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specifike,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zotërojë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procedurat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vlerësimit,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cilave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nënshtrohet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kombëtar.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ndard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normat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kombëtar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kryesore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aftësimi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Shqipërinë</w:t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teknikat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guidimit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mësimor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llogaritur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mësimi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(teori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orë).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nënkupton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ocesin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studimit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personal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kërkimore.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mësimi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(teori,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barasvlershme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total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plotësimin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ëfyesit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ëtar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alifikimit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vlerëson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përvetësimin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fituara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nëpërmjet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organizimit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testimit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shkrim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demonst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guidimit.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15" w:right="35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vendin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mësimor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ërshtatur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kandidati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kombëtar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përgatitur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interpretuar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ktësi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trashëgiminë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kulturore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mjedisore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tetësi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aktualitetin.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Mjedisi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izik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tyra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Gjeografia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Humane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Zhvil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Shoqër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Urban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Arkeolog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ia,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Prehistoria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Antikiteti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Historia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Shqipëri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Diversiteti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Kulturor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&amp;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Arkitektura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Kohët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Moderne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Praktika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mësimi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terren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terren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profesorin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trajnerin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personale)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986" w:right="29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teknik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guidimit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Aftësi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Profesi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nale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Aftësi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Biznesi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Punës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(40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+40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Mar w:footer="1767" w:header="0" w:top="1360" w:bottom="1960" w:left="1320" w:right="1320"/>
          <w:footerReference w:type="default" r:id="rId5"/>
          <w:pgSz w:w="12240" w:h="15840"/>
        </w:sectPr>
      </w:pPr>
      <w:rPr/>
    </w:p>
    <w:p>
      <w:pPr>
        <w:spacing w:before="79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Ndihma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Shpejtë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left"/>
        <w:tabs>
          <w:tab w:pos="9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Certifikatë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trajnimin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ndihmës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shpejtë,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shuar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Kryqi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Kuq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Shqiptar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ngjashëm.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Praktikë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(136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terren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profesorin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trajnerin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kërkimore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turet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demonstruese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trajnerët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hërrëfyes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certifikuar.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11" w:right="39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ANEKSI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20" w:right="10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hartuar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përputhje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Standardin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15565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“Shërbimet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Kërkesat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dispo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ogrameve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kualifikuese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trajnuese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guidave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tike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nale”*,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specifikon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kërkesat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minimale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trajnimin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respektive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thekson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ësinë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zonë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eçantë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torit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përisë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(sipas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zonave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përcaktuara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Rregulloreje)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qëllim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hërbimi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cilësor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specifikon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kompete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qartëson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platformën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trajnimeve,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rekomandon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aftësitë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specifike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tërojë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lokal,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trajnimin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procedurat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vlerësimit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nënshtrohet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lokal.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përcakton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gjithashtu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lokal.</w:t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rofesional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hërrëfyesve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mbulojë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kryesore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aftësimi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zonën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eçantë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teknikat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guidimit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llogaritur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mësimi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(teori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128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orë).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nënkupton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procesin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studimit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privat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detyrave.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(teori,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rasvlershme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total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krediteve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plotësimin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lokal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alifikimit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vlerëson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përvetësimin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fituara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nëpërmjet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organizimit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testimit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shkrim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demonst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guidimit.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187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zonën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veçantë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mësimor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përshtatur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kandidati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lokal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përgatitur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interpretuar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saktësi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ashëgiminë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kulturore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mjedisore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zonës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prezantojë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vërtetësi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tualitetin.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Mjedi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izik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tyra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Zonën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Veçantë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(10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Gjeografia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Humane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Zhvil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Shoqër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Urban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Zonën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eçantë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(10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Arkeologjia,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Prehistoria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Antikiteti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Zonën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Veçantë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(10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Historia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Përgjithshme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Zonës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Veçantë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(10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Diversiteti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Kulturor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Zonës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Veçantë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Mar w:header="0" w:footer="1767" w:top="1360" w:bottom="1960" w:left="1320" w:right="1320"/>
          <w:pgSz w:w="12240" w:h="15840"/>
        </w:sectPr>
      </w:pPr>
      <w:rPr/>
    </w:p>
    <w:p>
      <w:pPr>
        <w:spacing w:before="79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(10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&amp;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Arkitektura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Zonën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çantë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(10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Kohët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Moderne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(10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Praktika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mësimi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terren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(10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terren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profesorin/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trajnerin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personale)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përgjithshme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teknik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guidimit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Aftësi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Profesion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Aftësi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Biznesi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Punës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(26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Ndihma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Shpejtë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2.1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ndihmës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shpejtë,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shuar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Kryqi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Kuq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qiptar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ngjashëm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Praktikë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(70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terren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profesori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trajnerin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kërkimore)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turet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demonstruese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trajnerët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hërrëfyes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certifikuar.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11" w:right="39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ANEKSI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17" w:right="1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SPECIALI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VEÇAN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yesit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specialitetit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eçantë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hartuar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përputhje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SSH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15565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ërbimet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dispozitat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kualifikuese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trajnuese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guidave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esionale”*,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specifik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kërkesat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minimale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specialitetit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veçantë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ramet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respektive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thekson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rëndësinë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veçantë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qëllim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cilësor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specifikon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kompete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qartëson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platformën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trajnimeve,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rekomandon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aftësitë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specifike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zotërojë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specialitet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veça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procedurat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vlerësi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cilave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nënshtrohet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specialitetit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veçantë.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gjithashtu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normat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specialitetit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veçantë.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specialitetit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veçantë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mbulojë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fusha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kryesore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aftësimi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43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veprimtarinë/specialitetin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veçantë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teknikat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guidimit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llogaritur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mësimi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(teori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128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orë).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nënkupton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procesin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studimit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privat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detyrave.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(teori,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rasvlershme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total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krediteve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plotësimin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specialitetit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veçantë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alifikimit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vlerëson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përvetësimin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fituara</w:t>
      </w:r>
    </w:p>
    <w:p>
      <w:pPr>
        <w:jc w:val="left"/>
        <w:spacing w:after="0"/>
        <w:sectPr>
          <w:pgMar w:header="0" w:footer="1767" w:top="1360" w:bottom="2000" w:left="1320" w:right="1320"/>
          <w:pgSz w:w="12240" w:h="15840"/>
        </w:sectPr>
      </w:pPr>
      <w:rPr/>
    </w:p>
    <w:p>
      <w:pPr>
        <w:spacing w:before="79" w:after="0" w:line="240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kualifikimi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nëpërmjet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organizimit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testimit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shkrim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demonst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guidimit.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43" w:right="32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veprimtarinë/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44" w:right="362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specialitetin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veçantë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mësimor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përshtatur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kandidati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specialitetit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veçantë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zotërojë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ohësisht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aftësi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fizike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t'i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ofruar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larta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sigurie,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eksperie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unike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temë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objektin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eçantë,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interpretuar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saktësi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informacionin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rreth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teme/objekti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prezantuar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vërtetësi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aktualitetin.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turizmit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aventurës,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përshtatur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njohuritë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aftësitë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teknike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minimale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standardit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SSH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21102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“T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rizmi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Aventurës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Udhëheqë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Kompetencat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elit”*.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986" w:right="29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teknik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guidimit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Njohuri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Aftësi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Profesiona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Aftësi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Biznesi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Punës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leksion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autodidakt)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Ndihma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Shpejtë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2.1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ndihmës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shpejtë,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shuar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Kryqi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Kuq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qiptar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subjekt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ngjashëm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Praktikë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(70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terren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profesorin/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trajnerin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personale).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turet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demonstruese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trajnerët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hërrëfyes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certifikuar.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34" w:right="421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ANEKSI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672" w:right="6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KREDITET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MINIMALE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EDUKIMIN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VAZHDIM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RINOVIMIN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CERTIFIKATËS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Rinovimi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certifikatës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secilën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kategorive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otësimit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minimal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krediteve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përcaktuara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ogramin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edukimit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vazhdim.</w:t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çdo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kategori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ogrami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edukimit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vazhdim,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parashikon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nivelet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minimale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orëve.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Numri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minimal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krediteve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ktuar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konvertohen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numër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minimal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orësh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raportit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përgjatë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periudhës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vjeçare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vlefshmërisë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certifikatës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Plotësimi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krediteve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tuara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edukimit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ofesional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vazhdim,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sigurohet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nëpërmjet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këtyre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formave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programit:</w:t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nënkupton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cesin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pjesëmarrjes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takime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profesionale,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workshope,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seminare,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trajnime,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konferenca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ngjash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Aktivitetet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ofrojnë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edukimin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vazhdim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ohen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vlerësohen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Komisioni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Akreditimit.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nënkupton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ushtrimit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veprimta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minimale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duhet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otësojë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turistik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edukimin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vazhdim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Praktikë: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(192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kredite);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v:group style="position:absolute;margin-left:72pt;margin-top:32.661812pt;width:144pt;height:.1pt;mso-position-horizontal-relative:page;mso-position-vertical-relative:paragraph;z-index:-258" coordorigin="1440,653" coordsize="2880,2">
            <v:shape style="position:absolute;left:1440;top:653;width:2880;height:2" coordorigin="1440,653" coordsize="2880,0" path="m1440,653l4320,653e" filled="f" stroked="t" strokeweight=".81997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kt: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Mar w:footer="0" w:header="0" w:top="1360" w:bottom="280" w:left="1320" w:right="1320"/>
          <w:footerReference w:type="default" r:id="rId6"/>
          <w:pgSz w:w="12240" w:h="15840"/>
        </w:sectPr>
      </w:pPr>
      <w:rPr/>
    </w:p>
    <w:p>
      <w:pPr>
        <w:spacing w:before="79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Vërtetimi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plotësimin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niveleve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minimale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krediteve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kësaj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rregulloreje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provohet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dorëzimin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lëshua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organizatore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vërtetojn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pjesë-marrje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teresuar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tematik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aktiviteti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përshtatshm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veprimtarin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udhërrëfyesi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kategoris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ntrat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praktikë”.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34" w:right="421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ANEKSI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539" w:right="5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MËNYRA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VLERËSIMIT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NJOHURIVE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UDHËRRËFYESIT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TURISTIK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udhërrëfyesi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sukses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gorin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turizmin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692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05.10.2016.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ifiki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udhërrëfye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njihe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kualifikimi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shikoh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anekse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programeve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dorëzoj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dokume-ntac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Certifikat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trajnimeve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semina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workshop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gorin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udhë-rrëfyesi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turistik;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Programe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seminar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rues;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Certifikatë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vlefshm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subjekt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tjera;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Vërte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pune/shërbim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eksperiencë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ëfyesi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testimi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urdhë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jegjë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turizmin.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testimi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përbë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përfaqësue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drejtoris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rgjith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turizmit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trajnue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certifikuar.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Komision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testimi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shqyrto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dokume-ntacioni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ifikime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testimi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aftësiv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kuesve.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Dosj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qyr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veprimt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riv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ris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qyr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plotësohe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kumenta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692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5.10.2016.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bushu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minimal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kualifiki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profesiona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pajisu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fikat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rizmi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Mar w:footer="0" w:header="0" w:top="1360" w:bottom="280" w:left="1320" w:right="1320"/>
      <w:footerReference w:type="default" r:id="rId7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2pt;margin-top:692.099976pt;width:144pt;height:.1pt;mso-position-horizontal-relative:page;mso-position-vertical-relative:page;z-index:-258" coordorigin="1440,13842" coordsize="2880,2">
          <v:shape style="position:absolute;left:1440;top:13842;width:2880;height:2" coordorigin="1440,13842" coordsize="2880,0" path="m1440,13842l4320,13842e" filled="f" stroked="t" strokeweight=".8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0.999489pt;margin-top:697.404114pt;width:469.992087pt;height:23.299514pt;mso-position-horizontal-relative:page;mso-position-vertical-relative:page;z-index:-257" type="#_x0000_t202" filled="f" stroked="f">
          <v:textbox inset="0,0,0,0">
            <w:txbxContent>
              <w:p>
                <w:pPr>
                  <w:spacing w:before="1" w:after="0" w:line="240" w:lineRule="auto"/>
                  <w:ind w:left="20" w:right="-34"/>
                  <w:jc w:val="left"/>
                  <w:rPr>
                    <w:rFonts w:ascii="Garamond" w:hAnsi="Garamond" w:cs="Garamond" w:eastAsia="Garamond"/>
                    <w:sz w:val="20"/>
                    <w:szCs w:val="20"/>
                  </w:rPr>
                </w:pPr>
                <w:rPr/>
                <w:r>
                  <w:rPr>
                    <w:rFonts w:ascii="Garamond" w:hAnsi="Garamond" w:cs="Garamond" w:eastAsia="Garamond"/>
                    <w:sz w:val="13"/>
                    <w:szCs w:val="13"/>
                    <w:spacing w:val="0"/>
                    <w:w w:val="100"/>
                    <w:position w:val="5"/>
                  </w:rPr>
                  <w:t>*</w:t>
                </w:r>
                <w:r>
                  <w:rPr>
                    <w:rFonts w:ascii="Garamond" w:hAnsi="Garamond" w:cs="Garamond" w:eastAsia="Garamond"/>
                    <w:sz w:val="13"/>
                    <w:szCs w:val="13"/>
                    <w:spacing w:val="29"/>
                    <w:w w:val="100"/>
                    <w:position w:val="5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Drejtoria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2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e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2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Përgjiths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1"/>
                    <w:w w:val="100"/>
                    <w:position w:val="0"/>
                  </w:rPr>
                  <w:t>h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me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2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e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2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Standardizim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2"/>
                    <w:w w:val="100"/>
                    <w:position w:val="0"/>
                  </w:rPr>
                  <w:t>i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t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3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i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2"/>
                    <w:w w:val="100"/>
                    <w:position w:val="0"/>
                  </w:rPr>
                  <w:t>n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formon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1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ministrinë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5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p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1"/>
                    <w:w w:val="100"/>
                    <w:position w:val="0"/>
                  </w:rPr>
                  <w:t>ë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rg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2"/>
                    <w:w w:val="100"/>
                    <w:position w:val="0"/>
                  </w:rPr>
                  <w:t>j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"/>
                    <w:w w:val="100"/>
                    <w:position w:val="0"/>
                  </w:rPr>
                  <w:t>e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gj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1"/>
                    <w:w w:val="100"/>
                    <w:position w:val="0"/>
                  </w:rPr>
                  <w:t>ë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se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1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për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1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t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1"/>
                    <w:w w:val="100"/>
                    <w:position w:val="0"/>
                  </w:rPr>
                  <w:t>u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rizmin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1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dhe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3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mini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1"/>
                    <w:w w:val="100"/>
                    <w:position w:val="0"/>
                  </w:rPr>
                  <w:t>s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tri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2"/>
                    <w:w w:val="100"/>
                    <w:position w:val="0"/>
                  </w:rPr>
                  <w:t>n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ë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3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2"/>
                    <w:w w:val="100"/>
                    <w:position w:val="0"/>
                  </w:rPr>
                  <w:t>p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"/>
                    <w:w w:val="100"/>
                    <w:position w:val="0"/>
                  </w:rPr>
                  <w:t>ë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rg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2"/>
                    <w:w w:val="100"/>
                    <w:position w:val="0"/>
                  </w:rPr>
                  <w:t>j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"/>
                    <w:w w:val="100"/>
                    <w:position w:val="0"/>
                  </w:rPr>
                  <w:t>e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g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1"/>
                    <w:w w:val="100"/>
                    <w:position w:val="0"/>
                  </w:rPr>
                  <w:t>j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ëse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2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p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1"/>
                    <w:w w:val="100"/>
                    <w:position w:val="0"/>
                  </w:rPr>
                  <w:t>ë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r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arsimin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1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d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2"/>
                    <w:w w:val="100"/>
                    <w:position w:val="0"/>
                  </w:rPr>
                  <w:t>h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e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f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1"/>
                    <w:w w:val="100"/>
                    <w:position w:val="0"/>
                  </w:rPr>
                  <w:t>o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rmimin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pr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2"/>
                    <w:w w:val="100"/>
                    <w:position w:val="0"/>
                  </w:rPr>
                  <w:t>o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fesi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1"/>
                    <w:w w:val="100"/>
                    <w:position w:val="0"/>
                  </w:rPr>
                  <w:t>o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nal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për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çdo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2"/>
                    <w:w w:val="100"/>
                    <w:position w:val="0"/>
                  </w:rPr>
                  <w:t>n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"/>
                    <w:w w:val="100"/>
                    <w:position w:val="0"/>
                  </w:rPr>
                  <w:t>d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ryshim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1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që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mund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të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pëso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1"/>
                    <w:w w:val="100"/>
                    <w:position w:val="0"/>
                  </w:rPr>
                  <w:t>j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ë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1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sta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1"/>
                    <w:w w:val="100"/>
                    <w:position w:val="0"/>
                  </w:rPr>
                  <w:t>n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dardi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1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në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 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v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-1"/>
                    <w:w w:val="100"/>
                    <w:position w:val="0"/>
                  </w:rPr>
                  <w:t>i</w:t>
                </w:r>
                <w:r>
                  <w:rPr>
                    <w:rFonts w:ascii="Garamond" w:hAnsi="Garamond" w:cs="Garamond" w:eastAsia="Garamond"/>
                    <w:sz w:val="20"/>
                    <w:szCs w:val="20"/>
                    <w:spacing w:val="0"/>
                    <w:w w:val="100"/>
                    <w:position w:val="0"/>
                  </w:rPr>
                  <w:t>te.</w:t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2017-12-15T10:33:06Z</dcterms:created>
  <dcterms:modified xsi:type="dcterms:W3CDTF">2017-12-15T10:33:06Z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2017-02-23T00:00:00Z</vt:filetime>
  </property>
  <property fmtid="{D5CDD505-2E9C-101B-9397-08002B2CF9AE}" pid="3" name="LastSaved">
    <vt:filetime>2017-12-15T00:00:00Z</vt:filetime>
  </property>
</Properties>
</file>