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144" w:right="414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ZIM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556" w:right="355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55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/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6.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2980" w:right="29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TRI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TIT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28" w:right="123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ËRI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TRI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EVE”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21" w:right="391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0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14.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3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987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1.2.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008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171" w:right="417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9879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.2.2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08,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9901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14.4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2008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309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3.6.20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</w:p>
    <w:p>
      <w:pPr>
        <w:spacing w:before="0" w:after="0" w:line="269" w:lineRule="exact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2017-12-18T10:17:42Z</dcterms:created>
  <dcterms:modified xsi:type="dcterms:W3CDTF">2017-12-18T10:17:42Z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2017-06-09T00:00:00Z</vt:filetime>
  </property>
  <property fmtid="{D5CDD505-2E9C-101B-9397-08002B2CF9AE}" pid="3" name="LastSaved">
    <vt:filetime>2017-12-18T00:00:00Z</vt:filetime>
  </property>
</Properties>
</file>