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145" w:right="41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76" w:right="37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07" w:right="2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85" w:right="39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19" w:right="41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60" w:right="97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99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9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5"/>
        <w:jc w:val="righ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6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6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</w:p>
    <w:p>
      <w:pPr>
        <w:jc w:val="righ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0" w:after="0" w:line="240" w:lineRule="auto"/>
        <w:ind w:left="5520" w:right="418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v:group style="position:absolute;margin-left:344.160004pt;margin-top:1.068728pt;width:201.6pt;height:.1pt;mso-position-horizontal-relative:page;mso-position-vertical-relative:paragraph;z-index:-336" coordorigin="6883,21" coordsize="4032,2">
            <v:shape style="position:absolute;left:6883;top:21;width:4032;height:2" coordorigin="6883,21" coordsize="4032,0" path="m6883,21l10915,21e" filled="f" stroked="t" strokeweight="1.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3"/>
        </w:rPr>
        <w:t>Numri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3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5"/>
          <w:w w:val="12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3"/>
        </w:rPr>
        <w:t>Vendosje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3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20"/>
          <w:w w:val="12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4"/>
        </w:rPr>
        <w:t>Dokumentit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5"/>
        </w:rPr>
        <w:t>(NVD)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6" w:after="0" w:line="124" w:lineRule="exact"/>
        <w:ind w:right="1322"/>
        <w:jc w:val="righ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w w:val="167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w w:val="166"/>
        </w:rPr>
        <w:t>V-...perpeulorim--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w w:val="167"/>
        </w:rPr>
        <w:t>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Sz w:w="12240" w:h="15840"/>
          <w:pgMar w:top="1480" w:bottom="280" w:left="1720" w:right="1260"/>
        </w:sectPr>
      </w:pPr>
      <w:rPr/>
    </w:p>
    <w:p>
      <w:pPr>
        <w:spacing w:before="62" w:after="0" w:line="158" w:lineRule="exact"/>
        <w:ind w:left="195" w:right="-44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v:group style="position:absolute;margin-left:337.679993pt;margin-top:-18.84pt;width:180.0pt;height:.1pt;mso-position-horizontal-relative:page;mso-position-vertical-relative:paragraph;z-index:-335" coordorigin="6754,-377" coordsize="3600,2">
            <v:shape style="position:absolute;left:6754;top:-377;width:3600;height:2" coordorigin="6754,-377" coordsize="3600,0" path="m6754,-377l10354,-377e" filled="f" stroked="t" strokeweight=".3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5"/>
        </w:rPr>
        <w:t>Nmnri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9"/>
          <w:w w:val="125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5"/>
        </w:rPr>
        <w:t>ldenti:likoe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5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9"/>
          <w:w w:val="125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5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2"/>
          <w:w w:val="135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5"/>
        </w:rPr>
        <w:t>Personit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4"/>
          <w:w w:val="135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6"/>
        </w:rPr>
        <w:t>Tatoeshem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7"/>
        </w:rPr>
        <w:t>(NIPI)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6"/>
        </w:rPr>
        <w:t>: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6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0"/>
        </w:rPr>
        <w:t>Elllri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5"/>
          <w:w w:val="13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0"/>
        </w:rPr>
        <w:t>Tregta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0"/>
        </w:rPr>
        <w:t>r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9"/>
          <w:w w:val="13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0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8"/>
          <w:w w:val="13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0"/>
        </w:rPr>
        <w:t>Per.lonit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3"/>
          <w:w w:val="13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4"/>
        </w:rPr>
        <w:t>teTatoeshem: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15" w:after="0" w:line="158" w:lineRule="exact"/>
        <w:ind w:left="195" w:right="1424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v:shape style="position:absolute;margin-left:213.839996pt;margin-top:23.98999pt;width:307.440002pt;height:13.32pt;mso-position-horizontal-relative:page;mso-position-vertical-relative:paragraph;z-index:-338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7"/>
        </w:rPr>
        <w:t>Elllri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6"/>
          <w:w w:val="12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7"/>
        </w:rPr>
        <w:t>Mbielllri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3"/>
          <w:w w:val="12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5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2"/>
          <w:w w:val="135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5"/>
        </w:rPr>
        <w:t>Personit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2"/>
          <w:w w:val="135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5"/>
        </w:rPr>
        <w:t>Fizik: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5"/>
        </w:rPr>
        <w:t> </w:t>
      </w:r>
      <w:r>
        <w:rPr>
          <w:rFonts w:ascii="Arial" w:hAnsi="Arial" w:cs="Arial" w:eastAsia="Arial"/>
          <w:sz w:val="14"/>
          <w:szCs w:val="14"/>
          <w:color w:val="030303"/>
          <w:spacing w:val="0"/>
          <w:w w:val="118"/>
        </w:rPr>
        <w:t>Adresa:</w:t>
      </w:r>
      <w:r>
        <w:rPr>
          <w:rFonts w:ascii="Arial" w:hAnsi="Arial" w:cs="Arial" w:eastAsia="Arial"/>
          <w:sz w:val="14"/>
          <w:szCs w:val="14"/>
          <w:color w:val="030303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8"/>
        </w:rPr>
        <w:t>Qyteti!Komona!Rrethi: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54" w:lineRule="exact"/>
        <w:ind w:left="195"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8"/>
        </w:rPr>
        <w:t>Nmnri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8"/>
          <w:w w:val="128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45"/>
        </w:rPr>
        <w:t>Tdefonit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61" w:after="0" w:line="240" w:lineRule="auto"/>
        <w:ind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4"/>
          <w:szCs w:val="14"/>
          <w:color w:val="030303"/>
          <w:w w:val="133"/>
          <w:position w:val="-7"/>
        </w:rPr>
        <w:t>(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8"/>
          <w:w w:val="133"/>
          <w:position w:val="-7"/>
        </w:rPr>
        <w:t>4</w:t>
      </w:r>
      <w:r>
        <w:rPr>
          <w:rFonts w:ascii="Courier New" w:hAnsi="Courier New" w:cs="Courier New" w:eastAsia="Courier New"/>
          <w:sz w:val="24"/>
          <w:szCs w:val="24"/>
          <w:color w:val="030303"/>
          <w:spacing w:val="-88"/>
          <w:w w:val="79"/>
          <w:position w:val="0"/>
        </w:rPr>
        <w:t>&gt;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0"/>
          <w:w w:val="133"/>
          <w:position w:val="-7"/>
        </w:rPr>
        <w:t>)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0"/>
          <w:w w:val="100"/>
          <w:position w:val="-7"/>
        </w:rPr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5"/>
          <w:w w:val="100"/>
          <w:u w:val="single" w:color="020202"/>
          <w:position w:val="-7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5"/>
          <w:w w:val="100"/>
          <w:u w:val="single" w:color="020202"/>
          <w:position w:val="-7"/>
        </w:rPr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5"/>
          <w:w w:val="100"/>
          <w:position w:val="-7"/>
        </w:rPr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5"/>
          <w:w w:val="100"/>
          <w:position w:val="-7"/>
        </w:rPr>
      </w:r>
      <w:r>
        <w:rPr>
          <w:rFonts w:ascii="Courier New" w:hAnsi="Courier New" w:cs="Courier New" w:eastAsia="Courier New"/>
          <w:sz w:val="24"/>
          <w:szCs w:val="24"/>
          <w:color w:val="030303"/>
          <w:spacing w:val="0"/>
          <w:w w:val="79"/>
          <w:position w:val="0"/>
        </w:rPr>
        <w:t>--------------------------------</w:t>
      </w:r>
      <w:r>
        <w:rPr>
          <w:rFonts w:ascii="Courier New" w:hAnsi="Courier New" w:cs="Courier New" w:eastAsia="Courier New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16" w:after="0" w:line="249" w:lineRule="exact"/>
        <w:ind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color w:val="030303"/>
          <w:spacing w:val="0"/>
          <w:w w:val="79"/>
        </w:rPr>
        <w:t>&lt;</w:t>
      </w:r>
      <w:r>
        <w:rPr>
          <w:rFonts w:ascii="Courier New" w:hAnsi="Courier New" w:cs="Courier New" w:eastAsia="Courier New"/>
          <w:sz w:val="24"/>
          <w:szCs w:val="24"/>
          <w:color w:val="030303"/>
          <w:spacing w:val="0"/>
          <w:w w:val="79"/>
        </w:rPr>
        <w:t> </w:t>
      </w:r>
      <w:r>
        <w:rPr>
          <w:rFonts w:ascii="Courier New" w:hAnsi="Courier New" w:cs="Courier New" w:eastAsia="Courier New"/>
          <w:sz w:val="24"/>
          <w:szCs w:val="24"/>
          <w:color w:val="030303"/>
          <w:spacing w:val="0"/>
          <w:w w:val="79"/>
        </w:rPr>
        <w:t>-------------------------------­</w:t>
      </w:r>
      <w:r>
        <w:rPr>
          <w:rFonts w:ascii="Courier New" w:hAnsi="Courier New" w:cs="Courier New" w:eastAsia="Courier New"/>
          <w:sz w:val="24"/>
          <w:szCs w:val="24"/>
          <w:color w:val="000000"/>
          <w:spacing w:val="0"/>
          <w:w w:val="100"/>
        </w:rPr>
      </w:r>
    </w:p>
    <w:p>
      <w:pPr>
        <w:spacing w:before="0" w:after="0" w:line="143" w:lineRule="exact"/>
        <w:ind w:right="-20"/>
        <w:jc w:val="left"/>
        <w:tabs>
          <w:tab w:pos="380" w:val="left"/>
        </w:tabs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030303"/>
          <w:spacing w:val="0"/>
          <w:w w:val="134"/>
          <w:position w:val="2"/>
        </w:rPr>
        <w:t>&lt;</w:t>
      </w:r>
      <w:r>
        <w:rPr>
          <w:rFonts w:ascii="Courier New" w:hAnsi="Courier New" w:cs="Courier New" w:eastAsia="Courier New"/>
          <w:sz w:val="16"/>
          <w:szCs w:val="16"/>
          <w:color w:val="030303"/>
          <w:spacing w:val="0"/>
          <w:w w:val="100"/>
          <w:position w:val="2"/>
        </w:rPr>
        <w:tab/>
      </w:r>
      <w:r>
        <w:rPr>
          <w:rFonts w:ascii="Courier New" w:hAnsi="Courier New" w:cs="Courier New" w:eastAsia="Courier New"/>
          <w:sz w:val="16"/>
          <w:szCs w:val="16"/>
          <w:color w:val="030303"/>
          <w:spacing w:val="0"/>
          <w:w w:val="134"/>
          <w:position w:val="2"/>
        </w:rPr>
        <w:t>---------------------------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  <w:cols w:num="2" w:equalWidth="0">
            <w:col w:w="3903" w:space="958"/>
            <w:col w:w="4399"/>
          </w:cols>
        </w:sectPr>
      </w:pPr>
      <w:rPr/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</w:sectPr>
      </w:pPr>
      <w:rPr/>
    </w:p>
    <w:p>
      <w:pPr>
        <w:spacing w:before="25" w:after="0" w:line="240" w:lineRule="auto"/>
        <w:ind w:left="174" w:right="-85"/>
        <w:jc w:val="left"/>
        <w:tabs>
          <w:tab w:pos="232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v:group style="position:absolute;margin-left:89.639999pt;margin-top:-125.260147pt;width:458.1pt;height:127.979975pt;mso-position-horizontal-relative:page;mso-position-vertical-relative:paragraph;z-index:-339" coordorigin="1793,-2505" coordsize="9162,2560">
            <v:shape style="position:absolute;left:1915;top:-2505;width:4766;height:1116" type="#_x0000_t75">
              <v:imagedata r:id="rId6" o:title=""/>
            </v:shape>
            <v:group style="position:absolute;left:6682;top:-1987;width:4241;height:2" coordorigin="6682,-1987" coordsize="4241,2">
              <v:shape style="position:absolute;left:6682;top:-1987;width:4241;height:2" coordorigin="6682,-1987" coordsize="4241,0" path="m6682,-1987l10922,-1987e" filled="f" stroked="t" strokeweight="3.24pt" strokecolor="#000000">
                <v:path arrowok="t"/>
              </v:shape>
            </v:group>
            <v:group style="position:absolute;left:1822;top:-1382;width:9101;height:2" coordorigin="1822,-1382" coordsize="9101,2">
              <v:shape style="position:absolute;left:1822;top:-1382;width:9101;height:2" coordorigin="1822,-1382" coordsize="9101,0" path="m1822,-1382l10922,-1382e" filled="f" stroked="t" strokeweight="2.88pt" strokecolor="#000000">
                <v:path arrowok="t"/>
              </v:shape>
            </v:group>
            <v:group style="position:absolute;left:1847;top:-1339;width:2;height:1375" coordorigin="1847,-1339" coordsize="2,1375">
              <v:shape style="position:absolute;left:1847;top:-1339;width:2;height:1375" coordorigin="1847,-1339" coordsize="0,1375" path="m1847,36l1847,-1339e" filled="f" stroked="t" strokeweight="1.8pt" strokecolor="#000000">
                <v:path arrowok="t"/>
              </v:shape>
            </v:group>
            <v:group style="position:absolute;left:10897;top:-1339;width:2;height:1375" coordorigin="10897,-1339" coordsize="2,1375">
              <v:shape style="position:absolute;left:10897;top:-1339;width:2;height:1375" coordorigin="10897,-1339" coordsize="0,1375" path="m10897,36l10897,-1339e" filled="f" stroked="t" strokeweight="1.8pt" strokecolor="#000000">
                <v:path arrowok="t"/>
              </v:shape>
            </v:group>
            <v:group style="position:absolute;left:1829;top:18;width:9086;height:2" coordorigin="1829,18" coordsize="9086,2">
              <v:shape style="position:absolute;left:1829;top:18;width:9086;height:2" coordorigin="1829,18" coordsize="9086,0" path="m1829,18l10915,18e" filled="f" stroked="t" strokeweight="1.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30"/>
          <w:szCs w:val="30"/>
          <w:color w:val="030303"/>
          <w:w w:val="99"/>
          <w:position w:val="-9"/>
        </w:rPr>
      </w:r>
      <w:r>
        <w:rPr>
          <w:rFonts w:ascii="Arial" w:hAnsi="Arial" w:cs="Arial" w:eastAsia="Arial"/>
          <w:sz w:val="30"/>
          <w:szCs w:val="30"/>
          <w:color w:val="030303"/>
          <w:spacing w:val="11"/>
          <w:w w:val="99"/>
          <w:u w:val="single" w:color="000000"/>
          <w:position w:val="-9"/>
        </w:rPr>
        <w:t> </w:t>
      </w:r>
      <w:r>
        <w:rPr>
          <w:rFonts w:ascii="Arial" w:hAnsi="Arial" w:cs="Arial" w:eastAsia="Arial"/>
          <w:sz w:val="30"/>
          <w:szCs w:val="30"/>
          <w:color w:val="030303"/>
          <w:spacing w:val="11"/>
          <w:w w:val="99"/>
          <w:u w:val="single" w:color="000000"/>
          <w:position w:val="-9"/>
        </w:rPr>
      </w:r>
      <w:r>
        <w:rPr>
          <w:rFonts w:ascii="Arial" w:hAnsi="Arial" w:cs="Arial" w:eastAsia="Arial"/>
          <w:sz w:val="30"/>
          <w:szCs w:val="30"/>
          <w:color w:val="030303"/>
          <w:spacing w:val="0"/>
          <w:w w:val="138"/>
          <w:u w:val="single" w:color="000000"/>
          <w:position w:val="-9"/>
        </w:rPr>
        <w:t>D</w:t>
      </w:r>
      <w:r>
        <w:rPr>
          <w:rFonts w:ascii="Arial" w:hAnsi="Arial" w:cs="Arial" w:eastAsia="Arial"/>
          <w:sz w:val="30"/>
          <w:szCs w:val="30"/>
          <w:color w:val="030303"/>
          <w:spacing w:val="-33"/>
          <w:w w:val="138"/>
          <w:u w:val="single" w:color="000000"/>
          <w:position w:val="-9"/>
        </w:rPr>
        <w:t> </w:t>
      </w:r>
      <w:r>
        <w:rPr>
          <w:rFonts w:ascii="Arial" w:hAnsi="Arial" w:cs="Arial" w:eastAsia="Arial"/>
          <w:sz w:val="30"/>
          <w:szCs w:val="30"/>
          <w:color w:val="030303"/>
          <w:spacing w:val="0"/>
          <w:w w:val="100"/>
          <w:u w:val="single" w:color="000000"/>
          <w:position w:val="-9"/>
        </w:rPr>
        <w:tab/>
      </w:r>
      <w:r>
        <w:rPr>
          <w:rFonts w:ascii="Arial" w:hAnsi="Arial" w:cs="Arial" w:eastAsia="Arial"/>
          <w:sz w:val="30"/>
          <w:szCs w:val="30"/>
          <w:color w:val="030303"/>
          <w:spacing w:val="0"/>
          <w:w w:val="100"/>
          <w:u w:val="single" w:color="000000"/>
          <w:position w:val="-9"/>
        </w:rPr>
      </w:r>
      <w:r>
        <w:rPr>
          <w:rFonts w:ascii="Arial" w:hAnsi="Arial" w:cs="Arial" w:eastAsia="Arial"/>
          <w:sz w:val="30"/>
          <w:szCs w:val="30"/>
          <w:color w:val="030303"/>
          <w:spacing w:val="0"/>
          <w:w w:val="100"/>
          <w:position w:val="-9"/>
        </w:rPr>
      </w:r>
      <w:r>
        <w:rPr>
          <w:rFonts w:ascii="Arial" w:hAnsi="Arial" w:cs="Arial" w:eastAsia="Arial"/>
          <w:sz w:val="30"/>
          <w:szCs w:val="30"/>
          <w:color w:val="030303"/>
          <w:spacing w:val="0"/>
          <w:w w:val="100"/>
          <w:position w:val="-9"/>
        </w:rPr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8"/>
          <w:position w:val="0"/>
        </w:rPr>
        <w:t>[8]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6"/>
          <w:position w:val="0"/>
        </w:rPr>
        <w:t>Shenoni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9"/>
          <w:w w:val="126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00"/>
          <w:position w:val="0"/>
        </w:rPr>
        <w:t>•x•</w:t>
      </w:r>
      <w:r>
        <w:rPr>
          <w:rFonts w:ascii="Arial" w:hAnsi="Arial" w:cs="Arial" w:eastAsia="Arial"/>
          <w:sz w:val="17"/>
          <w:szCs w:val="17"/>
          <w:color w:val="030303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7"/>
          <w:position w:val="0"/>
        </w:rPr>
        <w:t>nqs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2"/>
          <w:w w:val="137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6"/>
          <w:position w:val="0"/>
        </w:rPr>
        <w:t>giate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4"/>
          <w:position w:val="0"/>
        </w:rPr>
        <w:t>moajit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2"/>
          <w:w w:val="134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4"/>
          <w:position w:val="0"/>
        </w:rPr>
        <w:t>nok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7"/>
          <w:w w:val="134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1"/>
          <w:position w:val="0"/>
        </w:rPr>
        <w:t>eshte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01"/>
          <w:position w:val="0"/>
        </w:rPr>
        <w:t>bere</w:t>
      </w:r>
      <w:r>
        <w:rPr>
          <w:rFonts w:ascii="Arial" w:hAnsi="Arial" w:cs="Arial" w:eastAsia="Arial"/>
          <w:sz w:val="17"/>
          <w:szCs w:val="17"/>
          <w:color w:val="030303"/>
          <w:spacing w:val="-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3"/>
          <w:position w:val="0"/>
        </w:rPr>
        <w:t>asnje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25"/>
          <w:position w:val="0"/>
        </w:rPr>
        <w:t>transaksion..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5" w:after="0" w:line="240" w:lineRule="auto"/>
        <w:ind w:left="5883" w:right="-20"/>
        <w:jc w:val="left"/>
        <w:rPr>
          <w:rFonts w:ascii="Times New Roman" w:hAnsi="Times New Roman" w:cs="Times New Roman" w:eastAsia="Times New Roman"/>
          <w:sz w:val="10.078125"/>
          <w:szCs w:val="10.078125"/>
        </w:rPr>
      </w:pPr>
      <w:rPr/>
      <w:r>
        <w:rPr/>
        <w:pict>
          <v:shape style="width:50.759998pt;height:5.04pt;mso-position-horizontal-relative:char;mso-position-vertical-relative:line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10.078125"/>
          <w:szCs w:val="10.078125"/>
        </w:rPr>
      </w:r>
    </w:p>
    <w:p>
      <w:pPr>
        <w:spacing w:before="36" w:after="0" w:line="240" w:lineRule="auto"/>
        <w:ind w:left="1290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29"/>
          <w:b/>
          <w:bCs/>
        </w:rPr>
        <w:t>TVSH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-9"/>
          <w:w w:val="129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1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7"/>
          <w:w w:val="342"/>
          <w:b/>
          <w:bCs/>
        </w:rPr>
        <w:t>.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342"/>
          <w:b/>
          <w:bCs/>
        </w:rPr>
        <w:t>.</w:t>
      </w:r>
      <w:r>
        <w:rPr>
          <w:rFonts w:ascii="Arial" w:hAnsi="Arial" w:cs="Arial" w:eastAsia="Arial"/>
          <w:sz w:val="10"/>
          <w:szCs w:val="10"/>
          <w:color w:val="030303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46"/>
          <w:b/>
          <w:bCs/>
        </w:rPr>
        <w:t>ritllrp&amp;--.ajill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5" w:after="0" w:line="124" w:lineRule="exact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6.859985pt;margin-top:2.14479pt;width:198.18pt;height:137.34pt;mso-position-horizontal-relative:page;mso-position-vertical-relative:paragraph;z-index:-32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52" w:hRule="exact"/>
                    </w:trPr>
                    <w:tc>
                      <w:tcPr>
                        <w:tcW w:w="1994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33"/>
                          </w:rPr>
                          <w:t>(9)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1994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(10)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1994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(11)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1994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(12)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1994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(13)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(14)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1994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(15)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(16)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38" w:hRule="exact"/>
                    </w:trPr>
                    <w:tc>
                      <w:tcPr>
                        <w:tcW w:w="1994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(17)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(18)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20" w:hRule="exact"/>
                    </w:trPr>
                    <w:tc>
                      <w:tcPr>
                        <w:tcW w:w="1994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8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(19)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8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(20)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2" w:hRule="exact"/>
                    </w:trPr>
                    <w:tc>
                      <w:tcPr>
                        <w:tcW w:w="1994" w:type="dxa"/>
                        <w:tcBorders>
                          <w:top w:val="single" w:sz="8.64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8"/>
                          </w:rPr>
                          <w:t>(21)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8.64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(22)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1994" w:type="dxa"/>
                        <w:tcBorders>
                          <w:top w:val="single" w:sz="8.64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15" w:type="dxa"/>
                        <w:tcBorders>
                          <w:top w:val="single" w:sz="8.64" w:space="0" w:color="000000"/>
                          <w:bottom w:val="single" w:sz="8.64" w:space="0" w:color="000000"/>
                          <w:left w:val="single" w:sz="8.64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(23)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18"/>
        </w:rPr>
        <w:t>(9)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18"/>
        </w:rPr>
        <w:t>    </w:t>
      </w:r>
      <w:r>
        <w:rPr>
          <w:rFonts w:ascii="Arial" w:hAnsi="Arial" w:cs="Arial" w:eastAsia="Arial"/>
          <w:sz w:val="10"/>
          <w:szCs w:val="10"/>
          <w:color w:val="030303"/>
          <w:spacing w:val="8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Sloitj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6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p&amp;j3Siotau-"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283"/>
        </w:rPr>
        <w:t>TVSHe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  <w:cols w:num="2" w:equalWidth="0">
            <w:col w:w="7009" w:space="790"/>
            <w:col w:w="1461"/>
          </w:cols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491" w:lineRule="auto"/>
        <w:ind w:left="224" w:right="7632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(10)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3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Sloitj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4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1"/>
        </w:rPr>
        <w:t>P"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TVSH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(11)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12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51"/>
        </w:rPr>
        <w:t>Ebpcrle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3"/>
        </w:rPr>
        <w:t>....U.3Sio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5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(12)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12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72"/>
        </w:rPr>
        <w:t>F..-.m-...,UblleO%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30" w:after="0" w:line="274" w:lineRule="exact"/>
        <w:ind w:left="224" w:right="6587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3.040001pt;margin-top:21.270979pt;width:41.286422pt;height:49pt;mso-position-horizontal-relative:page;mso-position-vertical-relative:paragraph;z-index:-327" type="#_x0000_t202" filled="f" stroked="f">
            <v:textbox inset="0,0,0,0">
              <w:txbxContent>
                <w:p>
                  <w:pPr>
                    <w:spacing w:before="0" w:after="0" w:line="980" w:lineRule="exact"/>
                    <w:ind w:right="-187"/>
                    <w:jc w:val="left"/>
                    <w:rPr>
                      <w:rFonts w:ascii="Times New Roman" w:hAnsi="Times New Roman" w:cs="Times New Roman" w:eastAsia="Times New Roman"/>
                      <w:sz w:val="98"/>
                      <w:szCs w:val="9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98"/>
                      <w:szCs w:val="98"/>
                      <w:color w:val="030303"/>
                      <w:spacing w:val="0"/>
                      <w:w w:val="61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98"/>
                      <w:szCs w:val="98"/>
                      <w:color w:val="030303"/>
                      <w:spacing w:val="6"/>
                      <w:w w:val="61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98"/>
                      <w:szCs w:val="98"/>
                      <w:color w:val="030303"/>
                      <w:spacing w:val="0"/>
                      <w:w w:val="61"/>
                    </w:rPr>
                    <w:t>-e</w:t>
                  </w:r>
                  <w:r>
                    <w:rPr>
                      <w:rFonts w:ascii="Times New Roman" w:hAnsi="Times New Roman" w:cs="Times New Roman" w:eastAsia="Times New Roman"/>
                      <w:sz w:val="98"/>
                      <w:szCs w:val="9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8.518997pt;margin-top:34.147781pt;width:65.837107pt;height:7pt;mso-position-horizontal-relative:page;mso-position-vertical-relative:paragraph;z-index:-326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Arial" w:hAnsi="Arial" w:cs="Arial" w:eastAsia="Arial"/>
                      <w:sz w:val="14"/>
                      <w:szCs w:val="14"/>
                      <w:color w:val="030303"/>
                      <w:spacing w:val="0"/>
                      <w:w w:val="146"/>
                    </w:rPr>
                    <w:t>"'t</w:t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030303"/>
                      <w:spacing w:val="-28"/>
                      <w:w w:val="146"/>
                    </w:rPr>
                    <w:t>i</w:t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030303"/>
                      <w:spacing w:val="0"/>
                      <w:w w:val="146"/>
                    </w:rPr>
                    <w:t>..</w:t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030303"/>
                      <w:spacing w:val="-19"/>
                      <w:w w:val="14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30303"/>
                      <w:spacing w:val="0"/>
                      <w:w w:val="146"/>
                    </w:rPr>
                    <w:t>titte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30303"/>
                      <w:spacing w:val="-20"/>
                      <w:w w:val="14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30303"/>
                      <w:spacing w:val="0"/>
                      <w:w w:val="133"/>
                    </w:rPr>
                    <w:t>..tloetimitfte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(13)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3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Sloitj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4"/>
          <w:w w:val="11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85"/>
        </w:rPr>
        <w:t>b......._(...,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4"/>
        </w:rPr>
        <w:t>Ublle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8"/>
          <w:w w:val="16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03"/>
        </w:rPr>
        <w:t>211%)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4"/>
        </w:rPr>
        <w:t>(15)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4"/>
        </w:rPr>
        <w:t>  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11"/>
          <w:w w:val="11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4"/>
        </w:rPr>
        <w:t>Sloiije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1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3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0"/>
          <w:w w:val="14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30303"/>
          <w:spacing w:val="0"/>
          <w:w w:val="168"/>
        </w:rPr>
        <w:t>tot-s-.</w:t>
      </w:r>
      <w:r>
        <w:rPr>
          <w:rFonts w:ascii="Times New Roman" w:hAnsi="Times New Roman" w:cs="Times New Roman" w:eastAsia="Times New Roman"/>
          <w:sz w:val="12"/>
          <w:szCs w:val="12"/>
          <w:color w:val="030303"/>
          <w:spacing w:val="12"/>
          <w:w w:val="168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030303"/>
          <w:spacing w:val="0"/>
          <w:w w:val="168"/>
        </w:rPr>
        <w:t>(...,</w:t>
      </w:r>
      <w:r>
        <w:rPr>
          <w:rFonts w:ascii="Times New Roman" w:hAnsi="Times New Roman" w:cs="Times New Roman" w:eastAsia="Times New Roman"/>
          <w:sz w:val="12"/>
          <w:szCs w:val="12"/>
          <w:color w:val="030303"/>
          <w:spacing w:val="-12"/>
          <w:w w:val="168"/>
        </w:rPr>
        <w:t> </w:t>
      </w:r>
      <w:r>
        <w:rPr>
          <w:rFonts w:ascii="Arial" w:hAnsi="Arial" w:cs="Arial" w:eastAsia="Arial"/>
          <w:sz w:val="8"/>
          <w:szCs w:val="8"/>
          <w:color w:val="030303"/>
          <w:spacing w:val="0"/>
          <w:w w:val="161"/>
        </w:rPr>
        <w:t>slobJ]i;</w:t>
      </w:r>
      <w:r>
        <w:rPr>
          <w:rFonts w:ascii="Arial" w:hAnsi="Arial" w:cs="Arial" w:eastAsia="Arial"/>
          <w:sz w:val="8"/>
          <w:szCs w:val="8"/>
          <w:color w:val="03030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7"/>
        </w:rPr>
        <w:t>6%)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6"/>
        </w:rPr>
        <w:t>(17)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6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23"/>
          <w:w w:val="116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6"/>
        </w:rPr>
        <w:t>Sloifje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16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6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6"/>
          <w:w w:val="116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80"/>
        </w:rPr>
        <w:t>b.t.es-.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"/>
          <w:w w:val="181"/>
        </w:rPr>
        <w:t>,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2"/>
        </w:rPr>
        <w:t>sipa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3"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3"/>
        </w:rPr>
        <w:t>re:iimeve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5"/>
          <w:w w:val="13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3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105" w:lineRule="exact"/>
        <w:ind w:left="555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5"/>
          <w:position w:val="1"/>
        </w:rPr>
        <w:t>....-zloitte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2"/>
          <w:w w:val="135"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5"/>
          <w:position w:val="1"/>
        </w:rPr>
        <w:t>fitimitlti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8"/>
          <w:w w:val="135"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6"/>
          <w:position w:val="1"/>
        </w:rPr>
        <w:t>sloitjeve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16"/>
          <w:position w:val="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32"/>
          <w:position w:val="1"/>
        </w:rPr>
        <w:t>.e......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14"/>
          <w:w w:val="133"/>
          <w:position w:val="1"/>
        </w:rPr>
        <w:t>,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78"/>
          <w:position w:val="1"/>
        </w:rPr>
        <w:t>..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9"/>
          <w:w w:val="178"/>
          <w:position w:val="1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3"/>
          <w:position w:val="1"/>
        </w:rPr>
        <w:t>(20%)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42" w:lineRule="exact"/>
        <w:ind w:left="1347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w w:val="142"/>
          <w:position w:val="-10"/>
        </w:rPr>
        <w:t>TVSH_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w w:val="143"/>
          <w:position w:val="-1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6"/>
          <w:w w:val="100"/>
          <w:position w:val="-1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56"/>
          <w:position w:val="-10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0"/>
          <w:w w:val="155"/>
          <w:position w:val="-1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030303"/>
          <w:spacing w:val="-23"/>
          <w:w w:val="100"/>
          <w:position w:val="-1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5"/>
          <w:position w:val="-10"/>
        </w:rPr>
        <w:t>sloiije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3"/>
          <w:w w:val="115"/>
          <w:position w:val="-1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43"/>
          <w:position w:val="-10"/>
        </w:rPr>
        <w:t>(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43"/>
          <w:position w:val="-10"/>
        </w:rPr>
        <w:t>reverse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-7"/>
          <w:w w:val="143"/>
          <w:position w:val="-10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90"/>
          <w:position w:val="-10"/>
        </w:rPr>
        <w:t>cb.p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90"/>
          <w:position w:val="-10"/>
        </w:rPr>
        <w:t>)</w:t>
      </w:r>
      <w:r>
        <w:rPr>
          <w:rFonts w:ascii="Arial" w:hAnsi="Arial" w:cs="Arial" w:eastAsia="Arial"/>
          <w:sz w:val="10"/>
          <w:szCs w:val="10"/>
          <w:color w:val="030303"/>
          <w:spacing w:val="-36"/>
          <w:w w:val="190"/>
          <w:position w:val="-1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  <w:position w:val="-10"/>
        </w:rPr>
        <w:t>(19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7"/>
          <w:w w:val="126"/>
          <w:position w:val="-1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49"/>
          <w:position w:val="-10"/>
        </w:rPr>
        <w:t>x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-12"/>
          <w:w w:val="149"/>
          <w:position w:val="-1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9"/>
          <w:position w:val="-10"/>
        </w:rPr>
        <w:t>20%)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12" w:lineRule="exact"/>
        <w:ind w:left="25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(19)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</w:sectPr>
      </w:pPr>
      <w:rPr/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124" w:lineRule="exact"/>
        <w:ind w:left="224" w:right="-57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(21)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55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030303"/>
          <w:spacing w:val="0"/>
          <w:w w:val="130"/>
        </w:rPr>
        <w:t>Borxlo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030303"/>
          <w:spacing w:val="0"/>
          <w:w w:val="135"/>
        </w:rPr>
        <w:t>i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5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5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5"/>
        </w:rPr>
        <w:t>......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  <w:cols w:num="3" w:equalWidth="0">
            <w:col w:w="452" w:space="89"/>
            <w:col w:w="372" w:space="0"/>
            <w:col w:w="8347"/>
          </w:cols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124" w:lineRule="exact"/>
        <w:ind w:left="1160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030303"/>
          <w:spacing w:val="0"/>
          <w:w w:val="166"/>
        </w:rPr>
        <w:t>(l3)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66"/>
        </w:rPr>
        <w:t>  </w:t>
      </w:r>
      <w:r>
        <w:rPr>
          <w:rFonts w:ascii="Arial" w:hAnsi="Arial" w:cs="Arial" w:eastAsia="Arial"/>
          <w:sz w:val="10"/>
          <w:szCs w:val="10"/>
          <w:color w:val="030303"/>
          <w:spacing w:val="39"/>
          <w:w w:val="166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82"/>
        </w:rPr>
        <w:t>..w</w:t>
      </w:r>
      <w:r>
        <w:rPr>
          <w:rFonts w:ascii="Arial" w:hAnsi="Arial" w:cs="Arial" w:eastAsia="Arial"/>
          <w:sz w:val="10"/>
          <w:szCs w:val="10"/>
          <w:color w:val="030303"/>
          <w:spacing w:val="5"/>
          <w:w w:val="183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0"/>
        </w:rPr>
        <w:t>TVSH_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1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0"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{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14}t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16}t{111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+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ZII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-t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Z2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1"/>
        </w:rPr>
        <w:t>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0"/>
        </w:rPr>
        <w:t>}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</w:sectPr>
      </w:pPr>
      <w:rPr/>
    </w:p>
    <w:p>
      <w:pPr>
        <w:spacing w:before="38" w:after="0" w:line="240" w:lineRule="auto"/>
        <w:ind w:left="1894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175"/>
          <w:i/>
        </w:rPr>
        <w:t>TVSH.-r.-p;r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24" w:lineRule="exact"/>
        <w:ind w:left="224" w:right="-56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030303"/>
          <w:spacing w:val="0"/>
          <w:w w:val="137"/>
        </w:rPr>
        <w:t>(24)</w:t>
      </w:r>
      <w:r>
        <w:rPr>
          <w:rFonts w:ascii="Arial" w:hAnsi="Arial" w:cs="Arial" w:eastAsia="Arial"/>
          <w:sz w:val="10"/>
          <w:szCs w:val="10"/>
          <w:color w:val="030303"/>
          <w:spacing w:val="35"/>
          <w:w w:val="13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7"/>
        </w:rPr>
        <w:t>me.je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3"/>
          <w:w w:val="13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7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5"/>
          <w:w w:val="13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8"/>
        </w:rPr>
        <w:t>p&amp;j3Siotau-...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9"/>
        </w:rPr>
        <w:t>,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TVS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5"/>
          <w:w w:val="12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54"/>
        </w:rPr>
        <w:t>joe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1"/>
          <w:w w:val="15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3"/>
        </w:rPr>
        <w:t>mrilslo-.IP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4"/>
        </w:rPr>
        <w:t>"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TVSH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40" w:lineRule="auto"/>
        <w:ind w:left="1958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v:shape style="position:absolute;margin-left:372.23999pt;margin-top:-.625235pt;width:51.119999pt;height:5.04pt;mso-position-horizontal-relative:page;mso-position-vertical-relative:paragraph;z-index:-337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TVS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5"/>
          <w:w w:val="12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6"/>
          <w:w w:val="138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3"/>
        </w:rPr>
        <w:t>zbrilslome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720" w:right="1260"/>
          <w:cols w:num="2" w:equalWidth="0">
            <w:col w:w="3564" w:space="2161"/>
            <w:col w:w="3535"/>
          </w:cols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5.959991pt;margin-top:-15.565249pt;width:198.0pt;height:163.98pt;mso-position-horizontal-relative:page;mso-position-vertical-relative:paragraph;z-index:-32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(24)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(25)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50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30303"/>
                            <w:spacing w:val="0"/>
                            <w:w w:val="128"/>
                          </w:rPr>
                          <w:t>(26)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(27)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(28)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(29)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(30)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(31)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(32)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(33)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(34)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(35)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(36)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(37)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(38)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(39)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8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(40)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8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(41)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(42)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97" w:type="dxa"/>
                        <w:tcBorders>
                          <w:top w:val="single" w:sz="5.76" w:space="0" w:color="000000"/>
                          <w:bottom w:val="single" w:sz="8.64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41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(43)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016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5.7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97" w:type="dxa"/>
                        <w:tcBorders>
                          <w:top w:val="single" w:sz="8.64" w:space="0" w:color="000000"/>
                          <w:bottom w:val="single" w:sz="5.76" w:space="0" w:color="000000"/>
                          <w:left w:val="single" w:sz="5.76" w:space="0" w:color="000000"/>
                          <w:right w:val="single" w:sz="8.64" w:space="0" w:color="000000"/>
                        </w:tcBorders>
                      </w:tcPr>
                      <w:p>
                        <w:pPr>
                          <w:spacing w:before="3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30303"/>
                            <w:spacing w:val="0"/>
                            <w:w w:val="124"/>
                          </w:rPr>
                          <w:t>(44)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3"/>
        </w:rPr>
        <w:t>(25)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3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6"/>
          <w:w w:val="13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324"/>
        </w:rPr>
        <w:t>me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2"/>
          <w:w w:val="32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324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10"/>
          <w:w w:val="32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324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6"/>
        </w:rPr>
        <w:t>bre_.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7"/>
        </w:rPr>
        <w:t>,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61"/>
        </w:rPr>
        <w:t>ve..tit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-23"/>
          <w:w w:val="16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1"/>
        </w:rPr>
        <w:t>P"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TVSH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10" w:right="-20"/>
        <w:jc w:val="left"/>
        <w:rPr>
          <w:rFonts w:ascii="Times New Roman" w:hAnsi="Times New Roman" w:cs="Times New Roman" w:eastAsia="Times New Roman"/>
          <w:sz w:val="12.238281"/>
          <w:szCs w:val="12.238281"/>
        </w:rPr>
      </w:pPr>
      <w:rPr/>
      <w:r>
        <w:rPr/>
        <w:pict>
          <v:shape style="width:147.240005pt;height:6.12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12.238281"/>
          <w:szCs w:val="12.238281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4"/>
        </w:rPr>
        <w:t>(27)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35"/>
          <w:w w:val="13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4"/>
        </w:rPr>
        <w:t>Impart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"/>
          <w:w w:val="13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100"/>
        </w:rPr>
        <w:t>....or,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3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1"/>
          <w:w w:val="13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p&amp;j3Siotau-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"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9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47"/>
        </w:rPr>
        <w:t>'"II</w:t>
      </w:r>
      <w:r>
        <w:rPr>
          <w:rFonts w:ascii="Arial" w:hAnsi="Arial" w:cs="Arial" w:eastAsia="Arial"/>
          <w:sz w:val="10"/>
          <w:szCs w:val="10"/>
          <w:color w:val="030303"/>
          <w:spacing w:val="2"/>
          <w:w w:val="147"/>
        </w:rPr>
        <w:t>"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TVSH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10" w:right="-20"/>
        <w:jc w:val="left"/>
        <w:rPr>
          <w:rFonts w:ascii="Times New Roman" w:hAnsi="Times New Roman" w:cs="Times New Roman" w:eastAsia="Times New Roman"/>
          <w:sz w:val="11.519531"/>
          <w:szCs w:val="11.519531"/>
        </w:rPr>
      </w:pPr>
      <w:rPr/>
      <w:r>
        <w:rPr/>
        <w:pict>
          <v:shape style="width:128.160004pt;height:5.7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11.519531"/>
          <w:szCs w:val="11.519531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5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030303"/>
          <w:spacing w:val="0"/>
          <w:w w:val="120"/>
        </w:rPr>
        <w:t>(30)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20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10"/>
          <w:w w:val="12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20"/>
        </w:rPr>
        <w:t>lmpan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20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-18"/>
          <w:w w:val="120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20"/>
        </w:rPr>
        <w:t>t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20"/>
        </w:rPr>
        <w:t>e</w:t>
      </w:r>
      <w:r>
        <w:rPr>
          <w:rFonts w:ascii="Arial" w:hAnsi="Arial" w:cs="Arial" w:eastAsia="Arial"/>
          <w:sz w:val="10"/>
          <w:szCs w:val="10"/>
          <w:color w:val="030303"/>
          <w:spacing w:val="-7"/>
          <w:w w:val="120"/>
        </w:rPr>
        <w:t> </w:t>
      </w:r>
      <w:r>
        <w:rPr>
          <w:rFonts w:ascii="Arial" w:hAnsi="Arial" w:cs="Arial" w:eastAsia="Arial"/>
          <w:sz w:val="11"/>
          <w:szCs w:val="11"/>
          <w:color w:val="030303"/>
          <w:spacing w:val="0"/>
          <w:w w:val="156"/>
        </w:rPr>
        <w:t>'-estimit...,</w:t>
      </w:r>
      <w:r>
        <w:rPr>
          <w:rFonts w:ascii="Arial" w:hAnsi="Arial" w:cs="Arial" w:eastAsia="Arial"/>
          <w:sz w:val="11"/>
          <w:szCs w:val="11"/>
          <w:color w:val="03030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TVS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9"/>
        </w:rPr>
        <w:t>20%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210" w:right="-20"/>
        <w:jc w:val="left"/>
        <w:rPr>
          <w:rFonts w:ascii="Times New Roman" w:hAnsi="Times New Roman" w:cs="Times New Roman" w:eastAsia="Times New Roman"/>
          <w:sz w:val="11.519531"/>
          <w:szCs w:val="11.519531"/>
        </w:rPr>
      </w:pPr>
      <w:rPr/>
      <w:r>
        <w:rPr/>
        <w:pict>
          <v:shape style="width:135.720001pt;height:5.76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11.519531"/>
          <w:szCs w:val="11.519531"/>
        </w:rPr>
      </w:r>
    </w:p>
    <w:p>
      <w:pPr>
        <w:spacing w:before="81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030303"/>
          <w:spacing w:val="0"/>
          <w:w w:val="139"/>
        </w:rPr>
        <w:t>(34)</w:t>
      </w:r>
      <w:r>
        <w:rPr>
          <w:rFonts w:ascii="Arial" w:hAnsi="Arial" w:cs="Arial" w:eastAsia="Arial"/>
          <w:sz w:val="10"/>
          <w:szCs w:val="10"/>
          <w:color w:val="030303"/>
          <w:spacing w:val="31"/>
          <w:w w:val="139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9"/>
        </w:rPr>
        <w:t>me.je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2"/>
          <w:w w:val="139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29"/>
        </w:rPr>
        <w:t>t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0"/>
        </w:rPr>
        <w:t>e</w:t>
      </w:r>
      <w:r>
        <w:rPr>
          <w:rFonts w:ascii="Arial" w:hAnsi="Arial" w:cs="Arial" w:eastAsia="Arial"/>
          <w:sz w:val="10"/>
          <w:szCs w:val="10"/>
          <w:color w:val="030303"/>
          <w:spacing w:val="-14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9"/>
        </w:rPr>
        <w:t>....</w:t>
      </w:r>
      <w:r>
        <w:rPr>
          <w:rFonts w:ascii="Arial" w:hAnsi="Arial" w:cs="Arial" w:eastAsia="Arial"/>
          <w:sz w:val="10"/>
          <w:szCs w:val="10"/>
          <w:color w:val="030303"/>
          <w:spacing w:val="-11"/>
          <w:w w:val="139"/>
        </w:rPr>
        <w:t>.</w:t>
      </w:r>
      <w:r>
        <w:rPr>
          <w:rFonts w:ascii="Arial" w:hAnsi="Arial" w:cs="Arial" w:eastAsia="Arial"/>
          <w:sz w:val="10"/>
          <w:szCs w:val="10"/>
          <w:color w:val="030303"/>
          <w:spacing w:val="-40"/>
          <w:w w:val="139"/>
        </w:rPr>
        <w:t>.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39"/>
        </w:rPr>
        <w:t>estimit</w:t>
      </w:r>
      <w:r>
        <w:rPr>
          <w:rFonts w:ascii="Arial" w:hAnsi="Arial" w:cs="Arial" w:eastAsia="Arial"/>
          <w:sz w:val="10"/>
          <w:szCs w:val="10"/>
          <w:color w:val="030303"/>
          <w:spacing w:val="-16"/>
          <w:w w:val="139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0"/>
        </w:rPr>
        <w:t>Bre_.,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74"/>
        </w:rPr>
        <w:t>ve..tit...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0"/>
          <w:w w:val="175"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03030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TVS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9"/>
        </w:rPr>
        <w:t>20%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2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22.119995pt;height:18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(40)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12"/>
          <w:w w:val="128"/>
        </w:rPr>
        <w:t> </w:t>
      </w:r>
      <w:r>
        <w:rPr>
          <w:rFonts w:ascii="Arial" w:hAnsi="Arial" w:cs="Arial" w:eastAsia="Arial"/>
          <w:sz w:val="10"/>
          <w:szCs w:val="10"/>
          <w:color w:val="030303"/>
          <w:spacing w:val="0"/>
          <w:w w:val="141"/>
        </w:rPr>
        <w:t>Rrep1lime</w:t>
      </w:r>
      <w:r>
        <w:rPr>
          <w:rFonts w:ascii="Arial" w:hAnsi="Arial" w:cs="Arial" w:eastAsia="Arial"/>
          <w:sz w:val="10"/>
          <w:szCs w:val="10"/>
          <w:color w:val="03030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3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2"/>
          <w:w w:val="14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2"/>
        </w:rPr>
        <w:t>TVSH_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2"/>
          <w:w w:val="143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0"/>
        </w:rPr>
        <w:t>semrilslome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24"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3"/>
        </w:rPr>
        <w:t>(42)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26"/>
          <w:w w:val="123"/>
        </w:rPr>
        <w:t> </w:t>
      </w:r>
      <w:r>
        <w:rPr>
          <w:rFonts w:ascii="Arial" w:hAnsi="Arial" w:cs="Arial" w:eastAsia="Arial"/>
          <w:sz w:val="11"/>
          <w:szCs w:val="11"/>
          <w:color w:val="030303"/>
          <w:spacing w:val="0"/>
          <w:w w:val="123"/>
        </w:rPr>
        <w:t>Borx</w:t>
      </w:r>
      <w:r>
        <w:rPr>
          <w:rFonts w:ascii="Arial" w:hAnsi="Arial" w:cs="Arial" w:eastAsia="Arial"/>
          <w:sz w:val="11"/>
          <w:szCs w:val="11"/>
          <w:color w:val="030303"/>
          <w:spacing w:val="5"/>
          <w:w w:val="123"/>
        </w:rPr>
        <w:t>l</w:t>
      </w:r>
      <w:r>
        <w:rPr>
          <w:rFonts w:ascii="Arial" w:hAnsi="Arial" w:cs="Arial" w:eastAsia="Arial"/>
          <w:sz w:val="11"/>
          <w:szCs w:val="11"/>
          <w:color w:val="030303"/>
          <w:spacing w:val="0"/>
          <w:w w:val="123"/>
        </w:rPr>
        <w:t>oi</w:t>
      </w:r>
      <w:r>
        <w:rPr>
          <w:rFonts w:ascii="Arial" w:hAnsi="Arial" w:cs="Arial" w:eastAsia="Arial"/>
          <w:sz w:val="11"/>
          <w:szCs w:val="11"/>
          <w:color w:val="030303"/>
          <w:spacing w:val="19"/>
          <w:w w:val="123"/>
        </w:rPr>
        <w:t> </w:t>
      </w:r>
      <w:r>
        <w:rPr>
          <w:rFonts w:ascii="Arial" w:hAnsi="Arial" w:cs="Arial" w:eastAsia="Arial"/>
          <w:sz w:val="11"/>
          <w:szCs w:val="11"/>
          <w:color w:val="030303"/>
          <w:spacing w:val="0"/>
          <w:w w:val="123"/>
        </w:rPr>
        <w:t>......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930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w w:val="128"/>
        </w:rPr>
        <w:t>(44)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0"/>
        </w:rPr>
        <w:t>TobJi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9"/>
          <w:w w:val="14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2"/>
        </w:rPr>
        <w:t>TVSH_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43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0"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zbrilslome{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3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Z9}+-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3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31}t{33}t{35}+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3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37}+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3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39}+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3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41}'-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3"/>
        </w:rPr>
        <w:t>(43)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12"/>
        </w:rPr>
        <w:t>}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v:group style="position:absolute;margin-left:346.320007pt;margin-top:-1.885227pt;width:196.56pt;height:.1pt;mso-position-horizontal-relative:page;mso-position-vertical-relative:paragraph;z-index:-334" coordorigin="6926,-38" coordsize="3931,2">
            <v:shape style="position:absolute;left:6926;top:-38;width:3931;height:2" coordorigin="6926,-38" coordsize="3931,0" path="m6926,-38l10858,-38e" filled="f" stroked="t" strokeweight="1.0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2"/>
        </w:rPr>
        <w:t>(45)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3"/>
          <w:w w:val="13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2"/>
        </w:rPr>
        <w:t>Tepric..e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5"/>
          <w:w w:val="13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2"/>
        </w:rPr>
        <w:t>TVSHsezbrilslomepe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32"/>
        </w:rPr>
        <w:t>r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3"/>
          <w:w w:val="13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4"/>
        </w:rPr>
        <w:t>_.,jO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5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{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(23)-(44)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}.,.s{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l3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&lt;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5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4"/>
        </w:rPr>
        <w:t>44}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2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v:group style="position:absolute;margin-left:346.320007pt;margin-top:-2.065234pt;width:196.56pt;height:.1pt;mso-position-horizontal-relative:page;mso-position-vertical-relative:paragraph;z-index:-333" coordorigin="6926,-41" coordsize="3931,2">
            <v:shape style="position:absolute;left:6926;top:-41;width:3931;height:2" coordorigin="6926,-41" coordsize="3931,0" path="m6926,-41l10858,-41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346.320007pt;margin-top:10.534766pt;width:196.56pt;height:.1pt;mso-position-horizontal-relative:page;mso-position-vertical-relative:paragraph;z-index:-332" coordorigin="6926,211" coordsize="3931,2">
            <v:shape style="position:absolute;left:6926;top:211;width:3931;height:2" coordorigin="6926,211" coordsize="3931,0" path="m6926,211l10858,211e" filled="f" stroked="t" strokeweight=".7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(46)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25"/>
          <w:w w:val="126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TVS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0"/>
          <w:w w:val="126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61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DETYilUESHE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M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1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PER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8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8"/>
        </w:rPr>
        <w:t>U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4"/>
          <w:w w:val="12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3"/>
        </w:rPr>
        <w:t>PAGUA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3"/>
        </w:rPr>
        <w:t>R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-16"/>
          <w:w w:val="12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0"/>
        </w:rPr>
        <w:t>{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1"/>
        </w:rPr>
        <w:t>(23)-(4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7"/>
          <w:w w:val="121"/>
        </w:rPr>
        <w:t>4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}.,.s{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l3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&gt;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7"/>
        </w:rPr>
        <w:t>(44)</w:t>
      </w:r>
      <w:r>
        <w:rPr>
          <w:rFonts w:ascii="Times New Roman" w:hAnsi="Times New Roman" w:cs="Times New Roman" w:eastAsia="Times New Roman"/>
          <w:sz w:val="11"/>
          <w:szCs w:val="11"/>
          <w:color w:val="030303"/>
          <w:spacing w:val="0"/>
          <w:w w:val="126"/>
        </w:rPr>
        <w:t>}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6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94.68pt;margin-top:-.597658pt;width:227.16pt;height:.1pt;mso-position-horizontal-relative:page;mso-position-vertical-relative:paragraph;z-index:-331" coordorigin="1894,-12" coordsize="4543,2">
            <v:shape style="position:absolute;left:1894;top:-12;width:4543;height:2" coordorigin="1894,-12" coordsize="4543,0" path="m1894,-12l6437,-12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95.040001pt;margin-top:13.802341pt;width:450.0pt;height:.1pt;mso-position-horizontal-relative:page;mso-position-vertical-relative:paragraph;z-index:-330" coordorigin="1901,276" coordsize="9000,2">
            <v:shape style="position:absolute;left:1901;top:276;width:9000;height:2" coordorigin="1901,276" coordsize="9000,0" path="m1901,276l10901,276e" filled="f" stroked="t" strokeweight=".7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30"/>
        </w:rPr>
        <w:t>Data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6"/>
          <w:w w:val="13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30"/>
        </w:rPr>
        <w:t>dh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3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21"/>
          <w:w w:val="13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030303"/>
          <w:spacing w:val="0"/>
          <w:w w:val="130"/>
        </w:rPr>
        <w:t>Firma</w:t>
      </w:r>
      <w:r>
        <w:rPr>
          <w:rFonts w:ascii="Times New Roman" w:hAnsi="Times New Roman" w:cs="Times New Roman" w:eastAsia="Times New Roman"/>
          <w:sz w:val="15"/>
          <w:szCs w:val="15"/>
          <w:color w:val="030303"/>
          <w:spacing w:val="26"/>
          <w:w w:val="13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3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2"/>
          <w:w w:val="13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18"/>
        </w:rPr>
        <w:t>Perscmit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6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3030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28"/>
        </w:rPr>
        <w:t>Tatuesbem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2"/>
          <w:w w:val="129"/>
        </w:rPr>
        <w:t>-</w:t>
      </w:r>
      <w:r>
        <w:rPr>
          <w:rFonts w:ascii="Arial" w:hAnsi="Arial" w:cs="Arial" w:eastAsia="Arial"/>
          <w:sz w:val="13"/>
          <w:szCs w:val="13"/>
          <w:color w:val="030303"/>
          <w:spacing w:val="0"/>
          <w:w w:val="106"/>
        </w:rPr>
        <w:t>Dek1aroj</w:t>
      </w:r>
      <w:r>
        <w:rPr>
          <w:rFonts w:ascii="Arial" w:hAnsi="Arial" w:cs="Arial" w:eastAsia="Arial"/>
          <w:sz w:val="13"/>
          <w:szCs w:val="13"/>
          <w:color w:val="030303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14"/>
        </w:rPr>
        <w:t>pergjegjesine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-15"/>
          <w:w w:val="114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98"/>
        </w:rPr>
        <w:t>time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2"/>
        </w:rPr>
        <w:t>q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1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18"/>
        </w:rPr>
        <w:t>infuunacio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6"/>
          <w:w w:val="118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25"/>
          <w:w w:val="118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97"/>
        </w:rPr>
        <w:t>mesipen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98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96"/>
        </w:rPr>
        <w:t>eshr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62"/>
          <w:w w:val="96"/>
        </w:rPr>
        <w:t>e</w:t>
      </w:r>
      <w:r>
        <w:rPr>
          <w:rFonts w:ascii="Arial" w:hAnsi="Arial" w:cs="Arial" w:eastAsia="Arial"/>
          <w:sz w:val="13"/>
          <w:szCs w:val="13"/>
          <w:color w:val="030303"/>
          <w:spacing w:val="0"/>
          <w:w w:val="441"/>
        </w:rPr>
        <w:t>i</w:t>
      </w:r>
      <w:r>
        <w:rPr>
          <w:rFonts w:ascii="Arial" w:hAnsi="Arial" w:cs="Arial" w:eastAsia="Arial"/>
          <w:sz w:val="13"/>
          <w:szCs w:val="13"/>
          <w:color w:val="030303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95"/>
        </w:rPr>
        <w:t>plote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3"/>
          <w:w w:val="95"/>
        </w:rPr>
        <w:t> </w:t>
      </w:r>
      <w:r>
        <w:rPr>
          <w:rFonts w:ascii="Arial" w:hAnsi="Arial" w:cs="Arial" w:eastAsia="Arial"/>
          <w:sz w:val="12"/>
          <w:szCs w:val="12"/>
          <w:color w:val="030303"/>
          <w:spacing w:val="0"/>
          <w:w w:val="109"/>
        </w:rPr>
        <w:t>dh</w:t>
      </w:r>
      <w:r>
        <w:rPr>
          <w:rFonts w:ascii="Arial" w:hAnsi="Arial" w:cs="Arial" w:eastAsia="Arial"/>
          <w:sz w:val="12"/>
          <w:szCs w:val="12"/>
          <w:color w:val="030303"/>
          <w:spacing w:val="-1"/>
          <w:w w:val="109"/>
        </w:rPr>
        <w:t>e</w:t>
      </w:r>
      <w:r>
        <w:rPr>
          <w:rFonts w:ascii="Arial" w:hAnsi="Arial" w:cs="Arial" w:eastAsia="Arial"/>
          <w:sz w:val="13"/>
          <w:szCs w:val="13"/>
          <w:color w:val="030303"/>
          <w:spacing w:val="0"/>
          <w:w w:val="378"/>
        </w:rPr>
        <w:t>i</w:t>
      </w:r>
      <w:r>
        <w:rPr>
          <w:rFonts w:ascii="Arial" w:hAnsi="Arial" w:cs="Arial" w:eastAsia="Arial"/>
          <w:sz w:val="13"/>
          <w:szCs w:val="13"/>
          <w:color w:val="03030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30303"/>
          <w:spacing w:val="0"/>
          <w:w w:val="118"/>
        </w:rPr>
        <w:t>sakte.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sectPr>
      <w:type w:val="continuous"/>
      <w:pgSz w:w="12240" w:h="15840"/>
      <w:pgMar w:top="1360" w:bottom="280" w:left="172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2017-12-18T11:20:42Z</dcterms:created>
  <dcterms:modified xsi:type="dcterms:W3CDTF">2017-12-18T11:20:42Z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2017-07-10T00:00:00Z</vt:filetime>
  </property>
  <property fmtid="{D5CDD505-2E9C-101B-9397-08002B2CF9AE}" pid="3" name="LastSaved">
    <vt:filetime>2017-12-18T00:00:00Z</vt:filetime>
  </property>
</Properties>
</file>