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4" w:right="4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95" w:right="37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5" w:right="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57" w:right="3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212" w:right="41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’’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38" w:right="41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9" w:right="43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4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2017-12-18T09:03:06Z</dcterms:created>
  <dcterms:modified xsi:type="dcterms:W3CDTF">2017-12-18T09:03:06Z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2017-12-18T00:00:00Z</vt:filetime>
  </property>
</Properties>
</file>