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296" w:right="42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66" w:right="37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42" w:right="3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ËTA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75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3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39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1275" w:space="3033"/>
            <w:col w:w="5572"/>
          </w:cols>
        </w:sectPr>
      </w:pPr>
      <w:rPr/>
    </w:p>
    <w:p>
      <w:pPr>
        <w:spacing w:before="6" w:after="0" w:line="240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pub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8" w:firstLine="720"/>
        <w:jc w:val="left"/>
        <w:tabs>
          <w:tab w:pos="1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ı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691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43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462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3D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443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298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5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887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58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16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92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774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85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18092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569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13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37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70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-4;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3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643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1444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3,5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5.3.2.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788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1994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5.3.2.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5.3.2.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5.3.2.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5.3.2.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9741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5.3.2.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ı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-6: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001;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5.6.1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13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5.6.2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72" w:right="94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72" w:right="93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302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69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34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01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2" w:right="90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48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6984" w:right="91" w:firstLine="-5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0" w:after="0" w:line="240" w:lineRule="auto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155" w:lineRule="auto"/>
        <w:ind w:left="9413" w:right="95" w:firstLine="-8011"/>
        <w:jc w:val="right"/>
        <w:tabs>
          <w:tab w:pos="940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</w:rPr>
        <w:t>RE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9"/>
          <w:w w:val="92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2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2"/>
          <w:w w:val="92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</w:rPr>
        <w:t>LIK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6"/>
          <w:w w:val="9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</w:rPr>
        <w:t>HQIPER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6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</w:rPr>
      </w:r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2"/>
        </w:rPr>
        <w:t>I</w:t>
      </w:r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2"/>
        </w:rPr>
        <w:t> </w:t>
      </w:r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0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right"/>
        <w:spacing w:after="0"/>
        <w:sectPr>
          <w:pgSz w:w="11920" w:h="16860"/>
          <w:pgMar w:top="920" w:bottom="280" w:left="1020" w:right="1240"/>
        </w:sectPr>
      </w:pPr>
      <w:rPr/>
    </w:p>
    <w:p>
      <w:pPr>
        <w:spacing w:before="0" w:after="0" w:line="151" w:lineRule="exact"/>
        <w:ind w:left="1052" w:right="-103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3.61734pt;margin-top:40.278656pt;width:11.741581pt;height:27.488826pt;mso-position-horizontal-relative:page;mso-position-vertical-relative:paragraph;z-index:-804" type="#_x0000_t202" filled="f" stroked="f">
            <v:textbox inset="0,0,0,0">
              <w:txbxContent>
                <w:p>
                  <w:pPr>
                    <w:spacing w:before="0" w:after="0" w:line="550" w:lineRule="exact"/>
                    <w:ind w:right="-122"/>
                    <w:jc w:val="left"/>
                    <w:rPr>
                      <w:rFonts w:ascii="Arial" w:hAnsi="Arial" w:cs="Arial" w:eastAsia="Arial"/>
                      <w:sz w:val="41"/>
                      <w:szCs w:val="41"/>
                    </w:rPr>
                  </w:pPr>
                  <w:rPr/>
                  <w:r>
                    <w:rPr>
                      <w:rFonts w:ascii="Arial" w:hAnsi="Arial" w:cs="Arial" w:eastAsia="Arial"/>
                      <w:sz w:val="41"/>
                      <w:szCs w:val="41"/>
                      <w:color w:val="010101"/>
                      <w:spacing w:val="-68"/>
                      <w:w w:val="100"/>
                      <w:position w:val="-3"/>
                    </w:rPr>
                    <w:t>·</w:t>
                  </w:r>
                  <w:r>
                    <w:rPr>
                      <w:rFonts w:ascii="Times New Roman" w:hAnsi="Times New Roman" w:cs="Times New Roman" w:eastAsia="Times New Roman"/>
                      <w:sz w:val="36"/>
                      <w:szCs w:val="36"/>
                      <w:color w:val="010101"/>
                      <w:spacing w:val="-85"/>
                      <w:w w:val="100"/>
                      <w:b/>
                      <w:bCs/>
                      <w:position w:val="15"/>
                    </w:rPr>
                    <w:t>s</w:t>
                  </w:r>
                  <w:r>
                    <w:rPr>
                      <w:rFonts w:ascii="Arial" w:hAnsi="Arial" w:cs="Arial" w:eastAsia="Arial"/>
                      <w:sz w:val="41"/>
                      <w:szCs w:val="41"/>
                      <w:color w:val="010101"/>
                      <w:spacing w:val="0"/>
                      <w:w w:val="100"/>
                      <w:position w:val="-3"/>
                    </w:rPr>
                    <w:t>-</w:t>
                  </w:r>
                  <w:r>
                    <w:rPr>
                      <w:rFonts w:ascii="Arial" w:hAnsi="Arial" w:cs="Arial" w:eastAsia="Arial"/>
                      <w:sz w:val="41"/>
                      <w:szCs w:val="41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36"/>
          <w:szCs w:val="36"/>
          <w:color w:val="010101"/>
          <w:spacing w:val="0"/>
          <w:w w:val="100"/>
          <w:position w:val="-20"/>
        </w:rPr>
        <w:t>=</w:t>
      </w:r>
      <w:r>
        <w:rPr>
          <w:rFonts w:ascii="Arial" w:hAnsi="Arial" w:cs="Arial" w:eastAsia="Arial"/>
          <w:sz w:val="36"/>
          <w:szCs w:val="36"/>
          <w:color w:val="010101"/>
          <w:spacing w:val="72"/>
          <w:w w:val="100"/>
          <w:position w:val="-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2"/>
          <w:position w:val="-1"/>
        </w:rPr>
        <w:t>MINI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2"/>
          <w:w w:val="92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  <w:position w:val="-1"/>
        </w:rPr>
        <w:t>TRI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  <w:position w:val="-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6"/>
          <w:w w:val="92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4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4"/>
          <w:position w:val="-1"/>
        </w:rPr>
        <w:t>FINA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9"/>
          <w:w w:val="94"/>
          <w:position w:val="-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8"/>
          <w:w w:val="94"/>
          <w:position w:val="-1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35"/>
          <w:w w:val="94"/>
          <w:position w:val="-1"/>
        </w:rPr>
        <w:t>A</w:t>
      </w:r>
      <w:r>
        <w:rPr>
          <w:rFonts w:ascii="Arial" w:hAnsi="Arial" w:cs="Arial" w:eastAsia="Arial"/>
          <w:sz w:val="19"/>
          <w:szCs w:val="19"/>
          <w:color w:val="1F181D"/>
          <w:spacing w:val="0"/>
          <w:w w:val="94"/>
          <w:i/>
          <w:position w:val="-1"/>
        </w:rPr>
        <w:t>VE</w:t>
      </w:r>
      <w:r>
        <w:rPr>
          <w:rFonts w:ascii="Arial" w:hAnsi="Arial" w:cs="Arial" w:eastAsia="Arial"/>
          <w:sz w:val="19"/>
          <w:szCs w:val="19"/>
          <w:color w:val="1F181D"/>
          <w:spacing w:val="0"/>
          <w:w w:val="94"/>
          <w:i/>
          <w:position w:val="-1"/>
        </w:rPr>
        <w:t>l</w:t>
      </w:r>
      <w:r>
        <w:rPr>
          <w:rFonts w:ascii="Arial" w:hAnsi="Arial" w:cs="Arial" w:eastAsia="Arial"/>
          <w:sz w:val="19"/>
          <w:szCs w:val="19"/>
          <w:color w:val="1F181D"/>
          <w:spacing w:val="24"/>
          <w:w w:val="94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24"/>
          <w:w w:val="94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4"/>
          <w:u w:val="single" w:color="1C1C1F"/>
          <w:position w:val="-1"/>
        </w:rPr>
        <w:t>DREJTORI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4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4"/>
          <w:u w:val="single" w:color="1C1C1F"/>
          <w:position w:val="-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4"/>
          <w:w w:val="94"/>
          <w:u w:val="single" w:color="1C1C1F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7"/>
          <w:u w:val="single" w:color="1C1C1F"/>
          <w:position w:val="-1"/>
        </w:rPr>
        <w:t>EPERGJITHSHME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7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7"/>
          <w:u w:val="single" w:color="1C1C1F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7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36"/>
          <w:w w:val="100"/>
          <w:u w:val="single" w:color="1C1C1F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36"/>
          <w:w w:val="100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7"/>
          <w:w w:val="100"/>
          <w:u w:val="single" w:color="1C1C1F"/>
          <w:position w:val="-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7"/>
          <w:w w:val="100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7"/>
          <w:w w:val="100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9"/>
          <w:w w:val="100"/>
          <w:u w:val="single" w:color="1C1C1F"/>
          <w:position w:val="-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9"/>
          <w:w w:val="100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9"/>
          <w:w w:val="100"/>
          <w:u w:val="single" w:color="1C1C1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u w:val="single" w:color="1C1C1F"/>
          <w:position w:val="-1"/>
        </w:rPr>
        <w:t>TIMEVE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151" w:lineRule="exact"/>
        <w:ind w:right="-20"/>
        <w:jc w:val="left"/>
        <w:tabs>
          <w:tab w:pos="720" w:val="left"/>
        </w:tabs>
        <w:rPr>
          <w:rFonts w:ascii="Arial" w:hAnsi="Arial" w:cs="Arial" w:eastAsia="Arial"/>
          <w:sz w:val="41"/>
          <w:szCs w:val="41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010101"/>
          <w:spacing w:val="-73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28"/>
          <w:w w:val="67"/>
          <w:b/>
          <w:bCs/>
          <w:position w:val="-11"/>
        </w:rPr>
        <w:t>:</w:t>
      </w:r>
      <w:r>
        <w:rPr>
          <w:rFonts w:ascii="Arial" w:hAnsi="Arial" w:cs="Arial" w:eastAsia="Arial"/>
          <w:sz w:val="23"/>
          <w:szCs w:val="23"/>
          <w:color w:val="010101"/>
          <w:spacing w:val="-34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55"/>
          <w:w w:val="67"/>
          <w:b/>
          <w:bCs/>
          <w:position w:val="-11"/>
        </w:rPr>
        <w:t>:</w:t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53"/>
          <w:position w:val="-2"/>
        </w:rPr>
        <w:t>'</w:t>
      </w:r>
      <w:r>
        <w:rPr>
          <w:rFonts w:ascii="Arial" w:hAnsi="Arial" w:cs="Arial" w:eastAsia="Arial"/>
          <w:sz w:val="23"/>
          <w:szCs w:val="23"/>
          <w:color w:val="010101"/>
          <w:spacing w:val="-38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37"/>
          <w:w w:val="66"/>
          <w:b/>
          <w:bCs/>
          <w:position w:val="-11"/>
        </w:rPr>
        <w:t>I</w:t>
      </w:r>
      <w:r>
        <w:rPr>
          <w:rFonts w:ascii="Arial" w:hAnsi="Arial" w:cs="Arial" w:eastAsia="Arial"/>
          <w:sz w:val="23"/>
          <w:szCs w:val="23"/>
          <w:color w:val="010101"/>
          <w:spacing w:val="-24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64"/>
          <w:w w:val="67"/>
          <w:b/>
          <w:bCs/>
          <w:position w:val="-11"/>
        </w:rPr>
        <w:t>:</w:t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53"/>
          <w:position w:val="-2"/>
        </w:rPr>
        <w:t>'</w:t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100"/>
          <w:position w:val="-2"/>
        </w:rPr>
      </w:r>
      <w:r>
        <w:rPr>
          <w:rFonts w:ascii="Arial" w:hAnsi="Arial" w:cs="Arial" w:eastAsia="Arial"/>
          <w:sz w:val="41"/>
          <w:szCs w:val="41"/>
          <w:color w:val="332D34"/>
          <w:spacing w:val="0"/>
          <w:w w:val="73"/>
          <w:position w:val="-17"/>
        </w:rPr>
        <w:t>I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  <w:cols w:num="2" w:equalWidth="0">
            <w:col w:w="7678" w:space="1030"/>
            <w:col w:w="952"/>
          </w:cols>
        </w:sectPr>
      </w:pPr>
      <w:rPr/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163" w:lineRule="exact"/>
        <w:ind w:left="218" w:right="-99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24"/>
        </w:rPr>
        <w:t>=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24"/>
        </w:rPr>
        <w:t> </w:t>
      </w:r>
      <w:r>
        <w:rPr>
          <w:rFonts w:ascii="Arial" w:hAnsi="Arial" w:cs="Arial" w:eastAsia="Arial"/>
          <w:sz w:val="39"/>
          <w:szCs w:val="39"/>
          <w:color w:val="010101"/>
          <w:spacing w:val="5"/>
          <w:w w:val="100"/>
          <w:position w:val="-24"/>
        </w:rPr>
        <w:t> </w:t>
      </w:r>
      <w:r>
        <w:rPr>
          <w:rFonts w:ascii="Arial" w:hAnsi="Arial" w:cs="Arial" w:eastAsia="Arial"/>
          <w:sz w:val="23"/>
          <w:szCs w:val="23"/>
          <w:color w:val="1F181D"/>
          <w:spacing w:val="0"/>
          <w:w w:val="53"/>
          <w:position w:val="-11"/>
        </w:rPr>
        <w:t>""'""'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449" w:lineRule="exact"/>
        <w:ind w:right="-126"/>
        <w:jc w:val="left"/>
        <w:rPr>
          <w:rFonts w:ascii="Times New Roman" w:hAnsi="Times New Roman" w:cs="Times New Roman" w:eastAsia="Times New Roman"/>
          <w:sz w:val="56"/>
          <w:szCs w:val="56"/>
        </w:rPr>
      </w:pPr>
      <w:rPr/>
      <w:r>
        <w:rPr/>
        <w:br w:type="column"/>
      </w:r>
      <w:r>
        <w:rPr>
          <w:rFonts w:ascii="Arial" w:hAnsi="Arial" w:cs="Arial" w:eastAsia="Arial"/>
          <w:sz w:val="36"/>
          <w:szCs w:val="36"/>
          <w:color w:val="010101"/>
          <w:spacing w:val="-220"/>
          <w:w w:val="106"/>
          <w:position w:val="7"/>
        </w:rPr>
        <w:t>=</w:t>
      </w:r>
      <w:r>
        <w:rPr>
          <w:rFonts w:ascii="Arial" w:hAnsi="Arial" w:cs="Arial" w:eastAsia="Arial"/>
          <w:sz w:val="36"/>
          <w:szCs w:val="36"/>
          <w:color w:val="010101"/>
          <w:spacing w:val="-205"/>
          <w:w w:val="106"/>
          <w:position w:val="-26"/>
        </w:rPr>
        <w:t>=</w:t>
      </w:r>
      <w:r>
        <w:rPr>
          <w:rFonts w:ascii="Times New Roman" w:hAnsi="Times New Roman" w:cs="Times New Roman" w:eastAsia="Times New Roman"/>
          <w:sz w:val="56"/>
          <w:szCs w:val="56"/>
          <w:color w:val="1F181D"/>
          <w:spacing w:val="0"/>
          <w:w w:val="53"/>
          <w:position w:val="-10"/>
        </w:rPr>
        <w:t>--</w:t>
      </w:r>
      <w:r>
        <w:rPr>
          <w:rFonts w:ascii="Times New Roman" w:hAnsi="Times New Roman" w:cs="Times New Roman" w:eastAsia="Times New Roman"/>
          <w:sz w:val="56"/>
          <w:szCs w:val="56"/>
          <w:color w:val="000000"/>
          <w:spacing w:val="0"/>
          <w:w w:val="100"/>
          <w:position w:val="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153" w:lineRule="auto"/>
        <w:ind w:left="6530" w:right="95" w:firstLine="-6572"/>
        <w:jc w:val="right"/>
        <w:tabs>
          <w:tab w:pos="5780" w:val="left"/>
          <w:tab w:pos="652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0"/>
        </w:rPr>
        <w:t>BILE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-1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1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0"/>
        </w:rPr>
        <w:t>PORT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13"/>
          <w:w w:val="106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-5"/>
          <w:w w:val="106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2"/>
          <w:w w:val="106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6"/>
        </w:rPr>
        <w:t>RQY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-4"/>
          <w:w w:val="106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22"/>
          <w:w w:val="106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1"/>
          <w:w w:val="106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6"/>
        </w:rPr>
        <w:t>AS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56"/>
          <w:w w:val="106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150"/>
          <w:position w:val="5"/>
        </w:rPr>
        <w:t>N</w:t>
      </w:r>
      <w:r>
        <w:rPr>
          <w:rFonts w:ascii="Arial" w:hAnsi="Arial" w:cs="Arial" w:eastAsia="Arial"/>
          <w:sz w:val="23"/>
          <w:szCs w:val="23"/>
          <w:color w:val="010101"/>
          <w:spacing w:val="-74"/>
          <w:w w:val="150"/>
          <w:position w:val="5"/>
        </w:rPr>
        <w:t> </w:t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100"/>
          <w:position w:val="5"/>
        </w:rPr>
        <w:tab/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100"/>
          <w:position w:val="5"/>
        </w:rPr>
      </w:r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4"/>
        </w:rPr>
        <w:t>I</w:t>
      </w:r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4"/>
        </w:rPr>
        <w:t> </w:t>
      </w:r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0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892" w:space="155"/>
            <w:col w:w="231" w:space="1598"/>
            <w:col w:w="6784"/>
          </w:cols>
        </w:sectPr>
      </w:pPr>
      <w:rPr/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507" w:lineRule="exact"/>
        <w:ind w:left="73" w:right="-145"/>
        <w:jc w:val="left"/>
        <w:rPr>
          <w:rFonts w:ascii="Arial" w:hAnsi="Arial" w:cs="Arial" w:eastAsia="Arial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55"/>
          <w:szCs w:val="55"/>
          <w:color w:val="010101"/>
          <w:spacing w:val="-278"/>
          <w:w w:val="152"/>
          <w:position w:val="-22"/>
        </w:rPr>
        <w:t>-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14"/>
          <w:position w:val="4"/>
        </w:rPr>
        <w:t>=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4"/>
        </w:rPr>
        <w:t> </w:t>
      </w:r>
      <w:r>
        <w:rPr>
          <w:rFonts w:ascii="Arial" w:hAnsi="Arial" w:cs="Arial" w:eastAsia="Arial"/>
          <w:sz w:val="39"/>
          <w:szCs w:val="39"/>
          <w:color w:val="010101"/>
          <w:spacing w:val="-27"/>
          <w:w w:val="100"/>
          <w:position w:val="4"/>
        </w:rPr>
        <w:t> </w:t>
      </w:r>
      <w:r>
        <w:rPr>
          <w:rFonts w:ascii="Arial" w:hAnsi="Arial" w:cs="Arial" w:eastAsia="Arial"/>
          <w:sz w:val="27"/>
          <w:szCs w:val="27"/>
          <w:color w:val="1F181D"/>
          <w:spacing w:val="0"/>
          <w:w w:val="168"/>
          <w:position w:val="15"/>
        </w:rPr>
        <w:t>0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0" w:after="0" w:line="361" w:lineRule="exact"/>
        <w:ind w:right="-89"/>
        <w:jc w:val="left"/>
        <w:tabs>
          <w:tab w:pos="440" w:val="left"/>
          <w:tab w:pos="3640" w:val="left"/>
          <w:tab w:pos="7640" w:val="left"/>
        </w:tabs>
        <w:rPr>
          <w:rFonts w:ascii="Times New Roman" w:hAnsi="Times New Roman" w:cs="Times New Roman" w:eastAsia="Times New Roman"/>
          <w:sz w:val="30"/>
          <w:szCs w:val="3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64"/>
          <w:b/>
          <w:bCs/>
          <w:position w:val="3"/>
        </w:rPr>
        <w:t>.t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b/>
          <w:bCs/>
          <w:position w:val="3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b/>
          <w:bCs/>
          <w:position w:val="3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0"/>
          <w:position w:val="-2"/>
        </w:rPr>
        <w:t>Vendi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2"/>
          <w:w w:val="90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>nisjes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1"/>
          <w:position w:val="-2"/>
        </w:rPr>
        <w:t>Emri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9"/>
          <w:w w:val="91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23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9"/>
          <w:position w:val="-2"/>
        </w:rPr>
        <w:t>operatorit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4"/>
          <w:w w:val="89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2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54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30"/>
          <w:szCs w:val="30"/>
          <w:color w:val="1F181D"/>
          <w:spacing w:val="0"/>
          <w:w w:val="164"/>
          <w:position w:val="2"/>
        </w:rPr>
        <w:t>0</w:t>
      </w:r>
      <w:r>
        <w:rPr>
          <w:rFonts w:ascii="Times New Roman" w:hAnsi="Times New Roman" w:cs="Times New Roman" w:eastAsia="Times New Roman"/>
          <w:sz w:val="30"/>
          <w:szCs w:val="30"/>
          <w:color w:val="000000"/>
          <w:spacing w:val="0"/>
          <w:w w:val="100"/>
          <w:position w:val="0"/>
        </w:rPr>
      </w:r>
    </w:p>
    <w:p>
      <w:pPr>
        <w:spacing w:before="42" w:after="0" w:line="387" w:lineRule="exact"/>
        <w:ind w:right="-20"/>
        <w:jc w:val="left"/>
        <w:tabs>
          <w:tab w:pos="440" w:val="left"/>
          <w:tab w:pos="364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Arial" w:hAnsi="Arial" w:cs="Arial" w:eastAsia="Arial"/>
          <w:sz w:val="36"/>
          <w:szCs w:val="36"/>
          <w:color w:val="010101"/>
          <w:spacing w:val="0"/>
          <w:w w:val="60"/>
          <w:position w:val="-3"/>
        </w:rPr>
        <w:t>-=</w:t>
      </w:r>
      <w:r>
        <w:rPr>
          <w:rFonts w:ascii="Arial" w:hAnsi="Arial" w:cs="Arial" w:eastAsia="Arial"/>
          <w:sz w:val="36"/>
          <w:szCs w:val="36"/>
          <w:color w:val="010101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36"/>
          <w:szCs w:val="36"/>
          <w:color w:val="010101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0"/>
          <w:position w:val="-2"/>
        </w:rPr>
        <w:t>Vendi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3"/>
          <w:w w:val="90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>mberritjes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-2"/>
        </w:rPr>
        <w:t>Nipt: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334" w:lineRule="exact"/>
        <w:ind w:left="122" w:right="44"/>
        <w:jc w:val="center"/>
        <w:rPr>
          <w:rFonts w:ascii="Arial" w:hAnsi="Arial" w:cs="Arial" w:eastAsia="Arial"/>
          <w:sz w:val="41"/>
          <w:szCs w:val="41"/>
        </w:rPr>
      </w:pPr>
      <w:rPr/>
      <w:r>
        <w:rPr/>
        <w:br w:type="column"/>
      </w:r>
      <w:r>
        <w:rPr>
          <w:rFonts w:ascii="Arial" w:hAnsi="Arial" w:cs="Arial" w:eastAsia="Arial"/>
          <w:sz w:val="41"/>
          <w:szCs w:val="41"/>
          <w:color w:val="332D34"/>
          <w:spacing w:val="0"/>
          <w:w w:val="73"/>
          <w:position w:val="-2"/>
        </w:rPr>
        <w:t>I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0" w:after="0" w:line="133" w:lineRule="exact"/>
        <w:ind w:left="138" w:right="60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-1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324" w:lineRule="exact"/>
        <w:ind w:left="-51" w:right="45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41"/>
          <w:szCs w:val="41"/>
          <w:color w:val="010101"/>
          <w:w w:val="86"/>
          <w:position w:val="-4"/>
        </w:rPr>
        <w:t>.</w:t>
      </w:r>
      <w:r>
        <w:rPr>
          <w:rFonts w:ascii="Arial" w:hAnsi="Arial" w:cs="Arial" w:eastAsia="Arial"/>
          <w:sz w:val="41"/>
          <w:szCs w:val="41"/>
          <w:color w:val="010101"/>
          <w:spacing w:val="-28"/>
          <w:w w:val="86"/>
          <w:position w:val="-4"/>
        </w:rPr>
        <w:t>.</w:t>
      </w:r>
      <w:r>
        <w:rPr>
          <w:rFonts w:ascii="Arial" w:hAnsi="Arial" w:cs="Arial" w:eastAsia="Arial"/>
          <w:sz w:val="20"/>
          <w:szCs w:val="20"/>
          <w:color w:val="332D34"/>
          <w:spacing w:val="0"/>
          <w:w w:val="150"/>
          <w:position w:val="10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921" w:space="131"/>
            <w:col w:w="7903" w:space="320"/>
            <w:col w:w="385"/>
          </w:cols>
        </w:sectPr>
      </w:pPr>
      <w:rPr/>
    </w:p>
    <w:p>
      <w:pPr>
        <w:spacing w:before="0" w:after="0" w:line="402" w:lineRule="exact"/>
        <w:ind w:left="227" w:right="-109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5.240547pt;margin-top:20.087355pt;width:7.53246pt;height:6.5pt;mso-position-horizontal-relative:page;mso-position-vertical-relative:paragraph;z-index:-798" type="#_x0000_t202" filled="f" stroked="f">
            <v:textbox inset="0,0,0,0">
              <w:txbxContent>
                <w:p>
                  <w:pPr>
                    <w:spacing w:before="0" w:after="0" w:line="130" w:lineRule="exact"/>
                    <w:ind w:right="-59"/>
                    <w:jc w:val="left"/>
                    <w:rPr>
                      <w:rFonts w:ascii="Arial" w:hAnsi="Arial" w:cs="Arial" w:eastAsia="Arial"/>
                      <w:sz w:val="13"/>
                      <w:szCs w:val="13"/>
                    </w:rPr>
                  </w:pPr>
                  <w:rPr/>
                  <w:r>
                    <w:rPr>
                      <w:rFonts w:ascii="Arial" w:hAnsi="Arial" w:cs="Arial" w:eastAsia="Arial"/>
                      <w:sz w:val="13"/>
                      <w:szCs w:val="13"/>
                      <w:color w:val="1F181D"/>
                      <w:spacing w:val="0"/>
                      <w:w w:val="115"/>
                      <w:i/>
                    </w:rPr>
                    <w:t>Ql</w:t>
                  </w:r>
                  <w:r>
                    <w:rPr>
                      <w:rFonts w:ascii="Arial" w:hAnsi="Arial" w:cs="Arial" w:eastAsia="Arial"/>
                      <w:sz w:val="13"/>
                      <w:szCs w:val="13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46"/>
          <w:szCs w:val="46"/>
          <w:color w:val="1F181D"/>
          <w:spacing w:val="-98"/>
          <w:w w:val="104"/>
          <w:position w:val="-5"/>
        </w:rPr>
        <w:t>·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33"/>
          <w:w w:val="89"/>
          <w:b/>
          <w:bCs/>
          <w:position w:val="-6"/>
        </w:rPr>
        <w:t>s</w:t>
      </w:r>
      <w:r>
        <w:rPr>
          <w:rFonts w:ascii="Arial" w:hAnsi="Arial" w:cs="Arial" w:eastAsia="Arial"/>
          <w:sz w:val="46"/>
          <w:szCs w:val="46"/>
          <w:color w:val="010101"/>
          <w:spacing w:val="-124"/>
          <w:w w:val="115"/>
          <w:position w:val="-5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89"/>
          <w:b/>
          <w:bCs/>
          <w:position w:val="-6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41" w:after="0" w:line="360" w:lineRule="exact"/>
        <w:ind w:right="-112"/>
        <w:jc w:val="left"/>
        <w:rPr>
          <w:rFonts w:ascii="Times New Roman" w:hAnsi="Times New Roman" w:cs="Times New Roman" w:eastAsia="Times New Roman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8"/>
        </w:rPr>
        <w:t>z</w:t>
      </w:r>
      <w:r>
        <w:rPr>
          <w:rFonts w:ascii="Arial" w:hAnsi="Arial" w:cs="Arial" w:eastAsia="Arial"/>
          <w:sz w:val="39"/>
          <w:szCs w:val="39"/>
          <w:color w:val="010101"/>
          <w:spacing w:val="-25"/>
          <w:w w:val="100"/>
          <w:position w:val="-8"/>
        </w:rPr>
        <w:t> </w:t>
      </w:r>
      <w:r>
        <w:rPr>
          <w:rFonts w:ascii="Arial" w:hAnsi="Arial" w:cs="Arial" w:eastAsia="Arial"/>
          <w:sz w:val="12"/>
          <w:szCs w:val="12"/>
          <w:color w:val="010101"/>
          <w:spacing w:val="-92"/>
          <w:w w:val="276"/>
          <w:position w:val="6"/>
        </w:rPr>
        <w:t>I</w:t>
      </w:r>
      <w:r>
        <w:rPr>
          <w:rFonts w:ascii="Times New Roman" w:hAnsi="Times New Roman" w:cs="Times New Roman" w:eastAsia="Times New Roman"/>
          <w:sz w:val="39"/>
          <w:szCs w:val="39"/>
          <w:color w:val="010101"/>
          <w:spacing w:val="-180"/>
          <w:w w:val="55"/>
          <w:position w:val="-17"/>
        </w:rPr>
        <w:t>=</w:t>
      </w:r>
      <w:r>
        <w:rPr>
          <w:rFonts w:ascii="Arial" w:hAnsi="Arial" w:cs="Arial" w:eastAsia="Arial"/>
          <w:sz w:val="12"/>
          <w:szCs w:val="12"/>
          <w:color w:val="010101"/>
          <w:spacing w:val="-30"/>
          <w:w w:val="276"/>
          <w:position w:val="6"/>
        </w:rPr>
        <w:t>.</w:t>
      </w:r>
      <w:r>
        <w:rPr>
          <w:rFonts w:ascii="Times New Roman" w:hAnsi="Times New Roman" w:cs="Times New Roman" w:eastAsia="Times New Roman"/>
          <w:sz w:val="39"/>
          <w:szCs w:val="39"/>
          <w:color w:val="010101"/>
          <w:spacing w:val="0"/>
          <w:w w:val="56"/>
          <w:position w:val="-17"/>
        </w:rPr>
        <w:t>-</w:t>
      </w:r>
      <w:r>
        <w:rPr>
          <w:rFonts w:ascii="Times New Roman" w:hAnsi="Times New Roman" w:cs="Times New Roman" w:eastAsia="Times New Roman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386" w:lineRule="exact"/>
        <w:ind w:right="-20"/>
        <w:jc w:val="left"/>
        <w:tabs>
          <w:tab w:pos="3220" w:val="left"/>
          <w:tab w:pos="5000" w:val="left"/>
          <w:tab w:pos="7700" w:val="left"/>
        </w:tabs>
        <w:rPr>
          <w:rFonts w:ascii="Arial" w:hAnsi="Arial" w:cs="Arial" w:eastAsia="Arial"/>
          <w:sz w:val="32"/>
          <w:szCs w:val="3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-2"/>
        </w:rPr>
        <w:t>Nr.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14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-2"/>
        </w:rPr>
        <w:t>vendit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3"/>
        </w:rPr>
        <w:t>Tel: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9"/>
          <w:position w:val="-2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9"/>
          <w:position w:val="-2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3"/>
          <w:w w:val="89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3"/>
          <w:w w:val="100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4"/>
          <w:position w:val="-2"/>
        </w:rPr>
        <w:t>prodhimit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4"/>
          <w:position w:val="-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7"/>
          <w:w w:val="100"/>
          <w:position w:val="-2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color w:val="807980"/>
          <w:spacing w:val="-8"/>
          <w:w w:val="100"/>
          <w:position w:val="-2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>00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2"/>
        </w:rPr>
      </w:r>
      <w:r>
        <w:rPr>
          <w:rFonts w:ascii="Arial" w:hAnsi="Arial" w:cs="Arial" w:eastAsia="Arial"/>
          <w:sz w:val="32"/>
          <w:szCs w:val="32"/>
          <w:color w:val="1F181D"/>
          <w:spacing w:val="0"/>
          <w:w w:val="100"/>
          <w:position w:val="2"/>
        </w:rPr>
        <w:t>:$</w:t>
      </w:r>
      <w:r>
        <w:rPr>
          <w:rFonts w:ascii="Arial" w:hAnsi="Arial" w:cs="Arial" w:eastAsia="Arial"/>
          <w:sz w:val="32"/>
          <w:szCs w:val="3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444" w:space="225"/>
            <w:col w:w="638" w:space="188"/>
            <w:col w:w="8165"/>
          </w:cols>
        </w:sectPr>
      </w:pPr>
      <w:rPr/>
    </w:p>
    <w:p>
      <w:pPr>
        <w:spacing w:before="0" w:after="0" w:line="338" w:lineRule="exact"/>
        <w:ind w:left="218" w:right="-102"/>
        <w:jc w:val="left"/>
        <w:tabs>
          <w:tab w:pos="1040" w:val="left"/>
        </w:tabs>
        <w:rPr>
          <w:rFonts w:ascii="Arial" w:hAnsi="Arial" w:cs="Arial" w:eastAsia="Arial"/>
          <w:sz w:val="41"/>
          <w:szCs w:val="4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6.495598pt;margin-top:-18.597910pt;width:8.295pt;height:7pt;mso-position-horizontal-relative:page;mso-position-vertical-relative:paragraph;z-index:-803" type="#_x0000_t202" filled="f" stroked="f">
            <v:textbox inset="0,0,0,0">
              <w:txbxContent>
                <w:p>
                  <w:pPr>
                    <w:spacing w:before="0" w:after="0" w:line="140" w:lineRule="exact"/>
                    <w:ind w:right="-61"/>
                    <w:jc w:val="left"/>
                    <w:rPr>
                      <w:rFonts w:ascii="Times New Roman" w:hAnsi="Times New Roman" w:cs="Times New Roman" w:eastAsia="Times New Roman"/>
                      <w:sz w:val="14"/>
                      <w:szCs w:val="1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1F181D"/>
                      <w:spacing w:val="0"/>
                      <w:w w:val="237"/>
                    </w:rPr>
                    <w:t>¢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9.557938pt;margin-top:2.089859pt;width:7.9499pt;height:20.5pt;mso-position-horizontal-relative:page;mso-position-vertical-relative:paragraph;z-index:-802" type="#_x0000_t202" filled="f" stroked="f">
            <v:textbox inset="0,0,0,0">
              <w:txbxContent>
                <w:p>
                  <w:pPr>
                    <w:spacing w:before="0" w:after="0" w:line="410" w:lineRule="exact"/>
                    <w:ind w:right="-102"/>
                    <w:jc w:val="left"/>
                    <w:rPr>
                      <w:rFonts w:ascii="Arial" w:hAnsi="Arial" w:cs="Arial" w:eastAsia="Arial"/>
                      <w:sz w:val="41"/>
                      <w:szCs w:val="41"/>
                    </w:rPr>
                  </w:pPr>
                  <w:rPr/>
                  <w:r>
                    <w:rPr>
                      <w:rFonts w:ascii="Arial" w:hAnsi="Arial" w:cs="Arial" w:eastAsia="Arial"/>
                      <w:sz w:val="41"/>
                      <w:szCs w:val="41"/>
                      <w:color w:val="010101"/>
                      <w:spacing w:val="0"/>
                      <w:w w:val="139"/>
                    </w:rPr>
                    <w:t>.</w:t>
                  </w:r>
                  <w:r>
                    <w:rPr>
                      <w:rFonts w:ascii="Arial" w:hAnsi="Arial" w:cs="Arial" w:eastAsia="Arial"/>
                      <w:sz w:val="41"/>
                      <w:szCs w:val="41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4.428947pt;margin-top:1.524697pt;width:12.610081pt;height:13.5pt;mso-position-horizontal-relative:page;mso-position-vertical-relative:paragraph;z-index:-799" type="#_x0000_t202" filled="f" stroked="f">
            <v:textbox inset="0,0,0,0">
              <w:txbxContent>
                <w:p>
                  <w:pPr>
                    <w:spacing w:before="0" w:after="0" w:line="270" w:lineRule="exact"/>
                    <w:ind w:right="-81"/>
                    <w:jc w:val="left"/>
                    <w:rPr>
                      <w:rFonts w:ascii="Arial" w:hAnsi="Arial" w:cs="Arial" w:eastAsia="Arial"/>
                      <w:sz w:val="27"/>
                      <w:szCs w:val="27"/>
                    </w:rPr>
                  </w:pPr>
                  <w:rPr/>
                  <w:r>
                    <w:rPr>
                      <w:rFonts w:ascii="Arial" w:hAnsi="Arial" w:cs="Arial" w:eastAsia="Arial"/>
                      <w:sz w:val="27"/>
                      <w:szCs w:val="27"/>
                      <w:color w:val="1F181D"/>
                      <w:spacing w:val="0"/>
                      <w:w w:val="168"/>
                    </w:rPr>
                    <w:t>0</w:t>
                  </w:r>
                  <w:r>
                    <w:rPr>
                      <w:rFonts w:ascii="Arial" w:hAnsi="Arial" w:cs="Arial" w:eastAsia="Arial"/>
                      <w:sz w:val="27"/>
                      <w:szCs w:val="2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-2"/>
        </w:rPr>
        <w:t>00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-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-2"/>
        </w:rPr>
      </w:r>
      <w:r>
        <w:rPr>
          <w:rFonts w:ascii="Arial" w:hAnsi="Arial" w:cs="Arial" w:eastAsia="Arial"/>
          <w:sz w:val="41"/>
          <w:szCs w:val="41"/>
          <w:color w:val="010101"/>
          <w:spacing w:val="0"/>
          <w:w w:val="100"/>
          <w:position w:val="-10"/>
        </w:rPr>
        <w:t>·-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197" w:lineRule="exact"/>
        <w:ind w:right="-76"/>
        <w:jc w:val="left"/>
        <w:tabs>
          <w:tab w:pos="18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7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7"/>
          <w:w w:val="100"/>
          <w:position w:val="-7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-7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-7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37"/>
          <w:position w:val="-7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32"/>
          <w:w w:val="100"/>
          <w:position w:val="-7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7"/>
        </w:rPr>
        <w:t>Ora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07" w:lineRule="exact"/>
        <w:ind w:right="-20"/>
        <w:jc w:val="left"/>
        <w:tabs>
          <w:tab w:pos="16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6"/>
        </w:rPr>
        <w:t>Targa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93"/>
          <w:position w:val="-7"/>
        </w:rPr>
        <w:t>Nr.Serial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26"/>
          <w:w w:val="100"/>
          <w:position w:val="-7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7"/>
        </w:rPr>
        <w:t>000000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1288" w:space="216"/>
            <w:col w:w="2259" w:space="955"/>
            <w:col w:w="4942"/>
          </w:cols>
        </w:sectPr>
      </w:pPr>
      <w:rPr/>
    </w:p>
    <w:p>
      <w:pPr>
        <w:spacing w:before="0" w:after="0" w:line="219" w:lineRule="exact"/>
        <w:ind w:left="285" w:right="-20"/>
        <w:jc w:val="left"/>
        <w:tabs>
          <w:tab w:pos="1100" w:val="left"/>
          <w:tab w:pos="91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.88258pt;margin-top:3.760677pt;width:1.891501pt;height:19.5pt;mso-position-horizontal-relative:page;mso-position-vertical-relative:paragraph;z-index:-801" type="#_x0000_t202" filled="f" stroked="f">
            <v:textbox inset="0,0,0,0">
              <w:txbxContent>
                <w:p>
                  <w:pPr>
                    <w:spacing w:before="0" w:after="0" w:line="390" w:lineRule="exact"/>
                    <w:ind w:right="-99"/>
                    <w:jc w:val="left"/>
                    <w:rPr>
                      <w:rFonts w:ascii="Arial" w:hAnsi="Arial" w:cs="Arial" w:eastAsia="Arial"/>
                      <w:sz w:val="39"/>
                      <w:szCs w:val="39"/>
                    </w:rPr>
                  </w:pPr>
                  <w:rPr/>
                  <w:r>
                    <w:rPr>
                      <w:rFonts w:ascii="Arial" w:hAnsi="Arial" w:cs="Arial" w:eastAsia="Arial"/>
                      <w:sz w:val="39"/>
                      <w:szCs w:val="39"/>
                      <w:color w:val="010101"/>
                      <w:spacing w:val="-163"/>
                      <w:w w:val="118"/>
                    </w:rPr>
                    <w:t>z</w:t>
                  </w:r>
                  <w:r>
                    <w:rPr>
                      <w:rFonts w:ascii="Arial" w:hAnsi="Arial" w:cs="Arial" w:eastAsia="Arial"/>
                      <w:sz w:val="39"/>
                      <w:szCs w:val="39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b/>
          <w:bCs/>
          <w:position w:val="1"/>
        </w:rPr>
        <w:t>s..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b/>
          <w:bCs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b/>
          <w:bCs/>
          <w:position w:val="1"/>
        </w:rPr>
      </w:r>
      <w:r>
        <w:rPr>
          <w:rFonts w:ascii="Times New Roman" w:hAnsi="Times New Roman" w:cs="Times New Roman" w:eastAsia="Times New Roman"/>
          <w:sz w:val="14"/>
          <w:szCs w:val="14"/>
          <w:color w:val="1F181D"/>
          <w:spacing w:val="0"/>
          <w:w w:val="237"/>
          <w:position w:val="-1"/>
        </w:rPr>
        <w:t>¢</w:t>
      </w:r>
      <w:r>
        <w:rPr>
          <w:rFonts w:ascii="Times New Roman" w:hAnsi="Times New Roman" w:cs="Times New Roman" w:eastAsia="Times New Roman"/>
          <w:sz w:val="14"/>
          <w:szCs w:val="14"/>
          <w:color w:val="1F181D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4"/>
          <w:szCs w:val="14"/>
          <w:color w:val="1F181D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-1"/>
        </w:rPr>
        <w:t>00.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</w:sectPr>
      </w:pPr>
      <w:rPr/>
    </w:p>
    <w:p>
      <w:pPr>
        <w:spacing w:before="53" w:after="0" w:line="240" w:lineRule="auto"/>
        <w:ind w:left="1436" w:right="-81"/>
        <w:jc w:val="left"/>
        <w:tabs>
          <w:tab w:pos="4360" w:val="left"/>
          <w:tab w:pos="70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8"/>
          <w:position w:val="1"/>
        </w:rPr>
        <w:t>Gj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6"/>
          <w:w w:val="88"/>
          <w:position w:val="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88"/>
          <w:position w:val="1"/>
        </w:rPr>
        <w:t>tesia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7"/>
          <w:w w:val="88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1"/>
        </w:rPr>
        <w:t>udhetimit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3"/>
          <w:position w:val="0"/>
        </w:rPr>
        <w:t>Krr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29"/>
          <w:w w:val="83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3"/>
          <w:position w:val="0"/>
        </w:rPr>
        <w:t>&lt;;mimi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8"/>
          <w:w w:val="83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8"/>
          <w:w w:val="88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1"/>
          <w:w w:val="102"/>
          <w:position w:val="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2"/>
          <w:w w:val="89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5E4434"/>
          <w:spacing w:val="0"/>
          <w:w w:val="52"/>
          <w:position w:val="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color w:val="5E443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5E443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0"/>
        </w:rPr>
        <w:t>Leke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446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1F181D"/>
          <w:w w:val="89"/>
        </w:rPr>
        <w:t>Shtypur: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8"/>
        </w:rPr>
        <w:t>Shtypshkronja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5"/>
          <w:w w:val="88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2"/>
        </w:rPr>
        <w:t>Letrave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16"/>
          <w:w w:val="9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2"/>
        </w:rPr>
        <w:t>me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4"/>
          <w:w w:val="9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2"/>
        </w:rPr>
        <w:t>Vlere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2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7"/>
          <w:w w:val="9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>Tirane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spacing w:before="44" w:after="0" w:line="713" w:lineRule="exact"/>
        <w:ind w:left="112" w:right="-20"/>
        <w:jc w:val="left"/>
        <w:tabs>
          <w:tab w:pos="4640" w:val="left"/>
          <w:tab w:pos="5680" w:val="left"/>
        </w:tabs>
        <w:rPr>
          <w:rFonts w:ascii="Times New Roman" w:hAnsi="Times New Roman" w:cs="Times New Roman" w:eastAsia="Times New Roman"/>
          <w:sz w:val="41"/>
          <w:szCs w:val="41"/>
        </w:rPr>
      </w:pPr>
      <w:rPr/>
      <w:r>
        <w:rPr>
          <w:rFonts w:ascii="Arial" w:hAnsi="Arial" w:cs="Arial" w:eastAsia="Arial"/>
          <w:sz w:val="44"/>
          <w:szCs w:val="44"/>
          <w:color w:val="CFD6E4"/>
          <w:spacing w:val="0"/>
          <w:w w:val="149"/>
          <w:position w:val="16"/>
        </w:rPr>
        <w:t>l</w:t>
      </w:r>
      <w:r>
        <w:rPr>
          <w:rFonts w:ascii="Arial" w:hAnsi="Arial" w:cs="Arial" w:eastAsia="Arial"/>
          <w:sz w:val="44"/>
          <w:szCs w:val="44"/>
          <w:color w:val="CFD6E4"/>
          <w:spacing w:val="0"/>
          <w:w w:val="100"/>
          <w:position w:val="16"/>
        </w:rPr>
        <w:tab/>
      </w:r>
      <w:r>
        <w:rPr>
          <w:rFonts w:ascii="Arial" w:hAnsi="Arial" w:cs="Arial" w:eastAsia="Arial"/>
          <w:sz w:val="44"/>
          <w:szCs w:val="44"/>
          <w:color w:val="CFD6E4"/>
          <w:spacing w:val="0"/>
          <w:w w:val="100"/>
          <w:position w:val="16"/>
        </w:rPr>
      </w:r>
      <w:r>
        <w:rPr>
          <w:rFonts w:ascii="Times New Roman" w:hAnsi="Times New Roman" w:cs="Times New Roman" w:eastAsia="Times New Roman"/>
          <w:sz w:val="41"/>
          <w:szCs w:val="41"/>
          <w:color w:val="CFD6E4"/>
          <w:spacing w:val="0"/>
          <w:w w:val="51"/>
          <w:position w:val="-6"/>
        </w:rPr>
        <w:t>t</w:t>
      </w:r>
      <w:r>
        <w:rPr>
          <w:rFonts w:ascii="Times New Roman" w:hAnsi="Times New Roman" w:cs="Times New Roman" w:eastAsia="Times New Roman"/>
          <w:sz w:val="41"/>
          <w:szCs w:val="41"/>
          <w:color w:val="CFD6E4"/>
          <w:spacing w:val="0"/>
          <w:w w:val="100"/>
          <w:position w:val="-6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CFD6E4"/>
          <w:spacing w:val="0"/>
          <w:w w:val="51"/>
          <w:position w:val="-6"/>
        </w:rPr>
        <w:t>t</w:t>
      </w:r>
      <w:r>
        <w:rPr>
          <w:rFonts w:ascii="Times New Roman" w:hAnsi="Times New Roman" w:cs="Times New Roman" w:eastAsia="Times New Roman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240" w:lineRule="auto"/>
        <w:ind w:right="-75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1F181D"/>
          <w:spacing w:val="0"/>
          <w:w w:val="53"/>
        </w:rPr>
        <w:t>""'""'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0" w:after="0" w:line="400" w:lineRule="exact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010101"/>
          <w:spacing w:val="-73"/>
          <w:w w:val="53"/>
          <w:position w:val="7"/>
        </w:rPr>
        <w:t>"</w:t>
      </w:r>
      <w:r>
        <w:rPr>
          <w:rFonts w:ascii="Arial" w:hAnsi="Arial" w:cs="Arial" w:eastAsia="Arial"/>
          <w:sz w:val="39"/>
          <w:szCs w:val="39"/>
          <w:color w:val="010101"/>
          <w:spacing w:val="-153"/>
          <w:w w:val="118"/>
          <w:position w:val="0"/>
        </w:rPr>
        <w:t>z</w:t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53"/>
          <w:position w:val="7"/>
        </w:rPr>
        <w:t>"'""'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234" w:lineRule="exact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1F181D"/>
          <w:spacing w:val="0"/>
          <w:w w:val="53"/>
        </w:rPr>
        <w:t>""'""'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7461" w:space="1247"/>
            <w:col w:w="224" w:space="266"/>
            <w:col w:w="462"/>
          </w:cols>
        </w:sectPr>
      </w:pPr>
      <w:rPr/>
    </w:p>
    <w:p>
      <w:pPr>
        <w:spacing w:before="21" w:after="0" w:line="209" w:lineRule="exact"/>
        <w:ind w:left="1436" w:right="-20"/>
        <w:jc w:val="left"/>
        <w:tabs>
          <w:tab w:pos="4640" w:val="left"/>
          <w:tab w:pos="5680" w:val="left"/>
          <w:tab w:pos="6360" w:val="left"/>
          <w:tab w:pos="94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  <w:position w:val="-3"/>
        </w:rPr>
        <w:t>RE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9"/>
          <w:w w:val="92"/>
          <w:position w:val="-3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2"/>
          <w:position w:val="-3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2"/>
          <w:w w:val="92"/>
          <w:position w:val="-3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  <w:position w:val="-3"/>
        </w:rPr>
        <w:t>LIK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  <w:position w:val="-3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6"/>
          <w:w w:val="92"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1"/>
          <w:w w:val="100"/>
          <w:position w:val="-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1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3"/>
        </w:rPr>
        <w:t>HQIPER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6"/>
          <w:w w:val="100"/>
          <w:position w:val="-3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100"/>
          <w:position w:val="-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3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3"/>
        </w:rPr>
      </w:r>
      <w:r>
        <w:rPr>
          <w:rFonts w:ascii="Arial" w:hAnsi="Arial" w:cs="Arial" w:eastAsia="Arial"/>
          <w:sz w:val="10"/>
          <w:szCs w:val="10"/>
          <w:color w:val="CFD6E4"/>
          <w:spacing w:val="0"/>
          <w:w w:val="301"/>
          <w:position w:val="7"/>
        </w:rPr>
        <w:t>I</w:t>
      </w:r>
      <w:r>
        <w:rPr>
          <w:rFonts w:ascii="Arial" w:hAnsi="Arial" w:cs="Arial" w:eastAsia="Arial"/>
          <w:sz w:val="10"/>
          <w:szCs w:val="10"/>
          <w:color w:val="CFD6E4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0"/>
          <w:szCs w:val="10"/>
          <w:color w:val="CFD6E4"/>
          <w:spacing w:val="0"/>
          <w:w w:val="301"/>
          <w:position w:val="7"/>
        </w:rPr>
        <w:t>I</w:t>
      </w:r>
      <w:r>
        <w:rPr>
          <w:rFonts w:ascii="Arial" w:hAnsi="Arial" w:cs="Arial" w:eastAsia="Arial"/>
          <w:sz w:val="10"/>
          <w:szCs w:val="10"/>
          <w:color w:val="CFD6E4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0"/>
          <w:szCs w:val="10"/>
          <w:color w:val="CFD6E4"/>
          <w:spacing w:val="0"/>
          <w:w w:val="301"/>
          <w:position w:val="7"/>
        </w:rPr>
        <w:t>I</w:t>
      </w:r>
      <w:r>
        <w:rPr>
          <w:rFonts w:ascii="Arial" w:hAnsi="Arial" w:cs="Arial" w:eastAsia="Arial"/>
          <w:sz w:val="10"/>
          <w:szCs w:val="10"/>
          <w:color w:val="CFD6E4"/>
          <w:spacing w:val="0"/>
          <w:w w:val="100"/>
          <w:position w:val="7"/>
        </w:rPr>
        <w:tab/>
      </w:r>
      <w:r>
        <w:rPr>
          <w:rFonts w:ascii="Arial" w:hAnsi="Arial" w:cs="Arial" w:eastAsia="Arial"/>
          <w:sz w:val="10"/>
          <w:szCs w:val="10"/>
          <w:color w:val="CFD6E4"/>
          <w:spacing w:val="0"/>
          <w:w w:val="100"/>
          <w:position w:val="7"/>
        </w:rPr>
      </w:r>
      <w:r>
        <w:rPr>
          <w:rFonts w:ascii="Arial" w:hAnsi="Arial" w:cs="Arial" w:eastAsia="Arial"/>
          <w:sz w:val="20"/>
          <w:szCs w:val="20"/>
          <w:color w:val="1F181D"/>
          <w:spacing w:val="0"/>
          <w:w w:val="150"/>
          <w:position w:val="-6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</w:sectPr>
      </w:pPr>
      <w:rPr/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190" w:lineRule="exact"/>
        <w:ind w:left="1436" w:right="-71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5.056473pt;margin-top:6.252349pt;width:11.228581pt;height:18pt;mso-position-horizontal-relative:page;mso-position-vertical-relative:paragraph;z-index:-797" type="#_x0000_t202" filled="f" stroked="f">
            <v:textbox inset="0,0,0,0">
              <w:txbxContent>
                <w:p>
                  <w:pPr>
                    <w:spacing w:before="0" w:after="0" w:line="360" w:lineRule="exact"/>
                    <w:ind w:right="-94"/>
                    <w:jc w:val="left"/>
                    <w:rPr>
                      <w:rFonts w:ascii="Arial" w:hAnsi="Arial" w:cs="Arial" w:eastAsia="Arial"/>
                      <w:sz w:val="36"/>
                      <w:szCs w:val="36"/>
                    </w:rPr>
                  </w:pPr>
                  <w:rPr/>
                  <w:r>
                    <w:rPr>
                      <w:rFonts w:ascii="Arial" w:hAnsi="Arial" w:cs="Arial" w:eastAsia="Arial"/>
                      <w:sz w:val="36"/>
                      <w:szCs w:val="36"/>
                      <w:color w:val="010101"/>
                      <w:spacing w:val="0"/>
                      <w:w w:val="106"/>
                    </w:rPr>
                    <w:t>=</w:t>
                  </w:r>
                  <w:r>
                    <w:rPr>
                      <w:rFonts w:ascii="Arial" w:hAnsi="Arial" w:cs="Arial" w:eastAsia="Arial"/>
                      <w:sz w:val="36"/>
                      <w:szCs w:val="36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2"/>
          <w:position w:val="-4"/>
        </w:rPr>
        <w:t>MINI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2"/>
          <w:w w:val="92"/>
          <w:position w:val="-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  <w:position w:val="-4"/>
        </w:rPr>
        <w:t>TRI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2"/>
          <w:position w:val="-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6"/>
          <w:w w:val="92"/>
          <w:position w:val="-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4"/>
          <w:position w:val="-4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33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3"/>
          <w:position w:val="-4"/>
        </w:rPr>
        <w:t>FINANC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36"/>
          <w:w w:val="93"/>
          <w:position w:val="-4"/>
        </w:rPr>
        <w:t>A</w:t>
      </w:r>
      <w:r>
        <w:rPr>
          <w:rFonts w:ascii="Arial" w:hAnsi="Arial" w:cs="Arial" w:eastAsia="Arial"/>
          <w:sz w:val="19"/>
          <w:szCs w:val="19"/>
          <w:color w:val="1F181D"/>
          <w:spacing w:val="0"/>
          <w:w w:val="93"/>
          <w:i/>
          <w:position w:val="-4"/>
        </w:rPr>
        <w:t>VE</w:t>
      </w:r>
      <w:r>
        <w:rPr>
          <w:rFonts w:ascii="Arial" w:hAnsi="Arial" w:cs="Arial" w:eastAsia="Arial"/>
          <w:sz w:val="19"/>
          <w:szCs w:val="19"/>
          <w:color w:val="1F181D"/>
          <w:spacing w:val="0"/>
          <w:w w:val="93"/>
          <w:i/>
          <w:position w:val="-4"/>
        </w:rPr>
        <w:t>l</w:t>
      </w:r>
      <w:r>
        <w:rPr>
          <w:rFonts w:ascii="Arial" w:hAnsi="Arial" w:cs="Arial" w:eastAsia="Arial"/>
          <w:sz w:val="19"/>
          <w:szCs w:val="19"/>
          <w:color w:val="1F181D"/>
          <w:spacing w:val="10"/>
          <w:w w:val="93"/>
          <w:i/>
          <w:position w:val="-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3"/>
          <w:position w:val="-4"/>
        </w:rPr>
        <w:t>DR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3"/>
          <w:u w:val="single" w:color="181818"/>
          <w:position w:val="-4"/>
        </w:rPr>
        <w:t>EJT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3"/>
          <w:u w:val="single" w:color="181818"/>
          <w:position w:val="-4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3"/>
          <w:position w:val="-4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3"/>
          <w:position w:val="-4"/>
        </w:rPr>
        <w:t>ORI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3"/>
          <w:position w:val="-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2"/>
          <w:w w:val="93"/>
          <w:position w:val="-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7"/>
          <w:position w:val="-4"/>
        </w:rPr>
        <w:t>EPERGJITHSHMEE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36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7"/>
          <w:w w:val="100"/>
          <w:position w:val="-4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9"/>
          <w:w w:val="100"/>
          <w:position w:val="-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"/>
          <w:w w:val="100"/>
          <w:position w:val="-4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100"/>
          <w:position w:val="-4"/>
        </w:rPr>
        <w:t>IMEVE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61" w:lineRule="atLeast"/>
        <w:ind w:left="218"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010101"/>
          <w:spacing w:val="0"/>
          <w:w w:val="114"/>
        </w:rPr>
        <w:t>=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0" w:after="0" w:line="265" w:lineRule="exact"/>
        <w:ind w:right="-20"/>
        <w:jc w:val="left"/>
        <w:tabs>
          <w:tab w:pos="720" w:val="left"/>
        </w:tabs>
        <w:rPr>
          <w:rFonts w:ascii="Arial" w:hAnsi="Arial" w:cs="Arial" w:eastAsia="Arial"/>
          <w:sz w:val="41"/>
          <w:szCs w:val="41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1F181D"/>
          <w:spacing w:val="-73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28"/>
          <w:w w:val="67"/>
          <w:b/>
          <w:bCs/>
          <w:position w:val="-11"/>
        </w:rPr>
        <w:t>:</w:t>
      </w:r>
      <w:r>
        <w:rPr>
          <w:rFonts w:ascii="Arial" w:hAnsi="Arial" w:cs="Arial" w:eastAsia="Arial"/>
          <w:sz w:val="23"/>
          <w:szCs w:val="23"/>
          <w:color w:val="1F181D"/>
          <w:spacing w:val="-34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55"/>
          <w:w w:val="67"/>
          <w:b/>
          <w:bCs/>
          <w:position w:val="-11"/>
        </w:rPr>
        <w:t>:</w:t>
      </w:r>
      <w:r>
        <w:rPr>
          <w:rFonts w:ascii="Arial" w:hAnsi="Arial" w:cs="Arial" w:eastAsia="Arial"/>
          <w:sz w:val="23"/>
          <w:szCs w:val="23"/>
          <w:color w:val="1F181D"/>
          <w:spacing w:val="0"/>
          <w:w w:val="53"/>
          <w:position w:val="-2"/>
        </w:rPr>
        <w:t>'</w:t>
      </w:r>
      <w:r>
        <w:rPr>
          <w:rFonts w:ascii="Arial" w:hAnsi="Arial" w:cs="Arial" w:eastAsia="Arial"/>
          <w:sz w:val="23"/>
          <w:szCs w:val="23"/>
          <w:color w:val="1F181D"/>
          <w:spacing w:val="-38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37"/>
          <w:w w:val="66"/>
          <w:b/>
          <w:bCs/>
          <w:position w:val="-11"/>
        </w:rPr>
        <w:t>I</w:t>
      </w:r>
      <w:r>
        <w:rPr>
          <w:rFonts w:ascii="Arial" w:hAnsi="Arial" w:cs="Arial" w:eastAsia="Arial"/>
          <w:sz w:val="23"/>
          <w:szCs w:val="23"/>
          <w:color w:val="1F181D"/>
          <w:spacing w:val="-24"/>
          <w:w w:val="53"/>
          <w:position w:val="-2"/>
        </w:rPr>
        <w:t>"</w:t>
      </w:r>
      <w:r>
        <w:rPr>
          <w:rFonts w:ascii="Arial" w:hAnsi="Arial" w:cs="Arial" w:eastAsia="Arial"/>
          <w:sz w:val="29"/>
          <w:szCs w:val="29"/>
          <w:color w:val="1F181D"/>
          <w:spacing w:val="-64"/>
          <w:w w:val="67"/>
          <w:b/>
          <w:bCs/>
          <w:position w:val="-11"/>
        </w:rPr>
        <w:t>:</w:t>
      </w:r>
      <w:r>
        <w:rPr>
          <w:rFonts w:ascii="Arial" w:hAnsi="Arial" w:cs="Arial" w:eastAsia="Arial"/>
          <w:sz w:val="23"/>
          <w:szCs w:val="23"/>
          <w:color w:val="1F181D"/>
          <w:spacing w:val="0"/>
          <w:w w:val="53"/>
          <w:position w:val="-2"/>
        </w:rPr>
        <w:t>'</w:t>
      </w:r>
      <w:r>
        <w:rPr>
          <w:rFonts w:ascii="Arial" w:hAnsi="Arial" w:cs="Arial" w:eastAsia="Arial"/>
          <w:sz w:val="23"/>
          <w:szCs w:val="23"/>
          <w:color w:val="1F181D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23"/>
          <w:szCs w:val="23"/>
          <w:color w:val="1F181D"/>
          <w:spacing w:val="0"/>
          <w:w w:val="100"/>
          <w:position w:val="-2"/>
        </w:rPr>
      </w:r>
      <w:r>
        <w:rPr>
          <w:rFonts w:ascii="Arial" w:hAnsi="Arial" w:cs="Arial" w:eastAsia="Arial"/>
          <w:sz w:val="41"/>
          <w:szCs w:val="41"/>
          <w:color w:val="1F181D"/>
          <w:spacing w:val="0"/>
          <w:w w:val="73"/>
          <w:position w:val="-12"/>
        </w:rPr>
        <w:t>I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  <w:cols w:num="2" w:equalWidth="0">
            <w:col w:w="7674" w:space="1035"/>
            <w:col w:w="951"/>
          </w:cols>
        </w:sectPr>
      </w:pPr>
      <w:rPr/>
    </w:p>
    <w:p>
      <w:pPr>
        <w:spacing w:before="0" w:after="0" w:line="31" w:lineRule="atLeast"/>
        <w:ind w:left="218" w:right="-98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12"/>
        </w:rPr>
        <w:t>=</w:t>
      </w:r>
      <w:r>
        <w:rPr>
          <w:rFonts w:ascii="Arial" w:hAnsi="Arial" w:cs="Arial" w:eastAsia="Arial"/>
          <w:sz w:val="39"/>
          <w:szCs w:val="39"/>
          <w:color w:val="010101"/>
          <w:spacing w:val="84"/>
          <w:w w:val="100"/>
          <w:position w:val="-12"/>
        </w:rPr>
        <w:t> </w:t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53"/>
          <w:position w:val="0"/>
        </w:rPr>
        <w:t>""'""'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31" w:lineRule="atLeast"/>
        <w:ind w:right="-125"/>
        <w:jc w:val="left"/>
        <w:rPr>
          <w:rFonts w:ascii="Times New Roman" w:hAnsi="Times New Roman" w:cs="Times New Roman" w:eastAsia="Times New Roman"/>
          <w:sz w:val="56"/>
          <w:szCs w:val="56"/>
        </w:rPr>
      </w:pPr>
      <w:rPr/>
      <w:r>
        <w:rPr/>
        <w:br w:type="column"/>
      </w:r>
      <w:r>
        <w:rPr>
          <w:rFonts w:ascii="Arial" w:hAnsi="Arial" w:cs="Arial" w:eastAsia="Arial"/>
          <w:sz w:val="36"/>
          <w:szCs w:val="36"/>
          <w:color w:val="010101"/>
          <w:spacing w:val="-220"/>
          <w:w w:val="106"/>
          <w:position w:val="-3"/>
        </w:rPr>
        <w:t>=</w:t>
      </w:r>
      <w:r>
        <w:rPr>
          <w:rFonts w:ascii="Arial" w:hAnsi="Arial" w:cs="Arial" w:eastAsia="Arial"/>
          <w:sz w:val="36"/>
          <w:szCs w:val="36"/>
          <w:color w:val="010101"/>
          <w:spacing w:val="-205"/>
          <w:w w:val="106"/>
          <w:position w:val="-16"/>
        </w:rPr>
        <w:t>=</w:t>
      </w:r>
      <w:r>
        <w:rPr>
          <w:rFonts w:ascii="Times New Roman" w:hAnsi="Times New Roman" w:cs="Times New Roman" w:eastAsia="Times New Roman"/>
          <w:sz w:val="56"/>
          <w:szCs w:val="56"/>
          <w:color w:val="1F181D"/>
          <w:spacing w:val="0"/>
          <w:w w:val="53"/>
          <w:position w:val="0"/>
        </w:rPr>
        <w:t>--</w:t>
      </w:r>
      <w:r>
        <w:rPr>
          <w:rFonts w:ascii="Times New Roman" w:hAnsi="Times New Roman" w:cs="Times New Roman" w:eastAsia="Times New Roman"/>
          <w:sz w:val="56"/>
          <w:szCs w:val="56"/>
          <w:color w:val="000000"/>
          <w:spacing w:val="0"/>
          <w:w w:val="100"/>
          <w:position w:val="0"/>
        </w:rPr>
      </w:r>
    </w:p>
    <w:p>
      <w:pPr>
        <w:spacing w:before="0" w:after="0" w:line="134" w:lineRule="atLeast"/>
        <w:ind w:right="95"/>
        <w:jc w:val="right"/>
        <w:tabs>
          <w:tab w:pos="72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010101"/>
          <w:w w:val="163"/>
          <w:position w:val="-4"/>
        </w:rPr>
        <w:t>N</w:t>
      </w:r>
      <w:r>
        <w:rPr>
          <w:rFonts w:ascii="Arial" w:hAnsi="Arial" w:cs="Arial" w:eastAsia="Arial"/>
          <w:sz w:val="23"/>
          <w:szCs w:val="23"/>
          <w:color w:val="010101"/>
          <w:w w:val="100"/>
          <w:position w:val="-4"/>
        </w:rPr>
        <w:tab/>
      </w:r>
      <w:r>
        <w:rPr>
          <w:rFonts w:ascii="Arial" w:hAnsi="Arial" w:cs="Arial" w:eastAsia="Arial"/>
          <w:sz w:val="23"/>
          <w:szCs w:val="23"/>
          <w:color w:val="010101"/>
          <w:w w:val="100"/>
          <w:position w:val="-4"/>
        </w:rPr>
      </w:r>
      <w:r>
        <w:rPr>
          <w:rFonts w:ascii="Arial" w:hAnsi="Arial" w:cs="Arial" w:eastAsia="Arial"/>
          <w:sz w:val="20"/>
          <w:szCs w:val="20"/>
          <w:color w:val="1F181D"/>
          <w:spacing w:val="0"/>
          <w:w w:val="150"/>
          <w:position w:val="0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59" w:lineRule="exact"/>
        <w:ind w:left="-66" w:right="95"/>
        <w:jc w:val="right"/>
        <w:tabs>
          <w:tab w:pos="658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0"/>
          <w:position w:val="-12"/>
        </w:rPr>
        <w:t>BILE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-2"/>
          <w:w w:val="100"/>
          <w:position w:val="-12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12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28"/>
          <w:w w:val="100"/>
          <w:position w:val="-1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0"/>
          <w:position w:val="-12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10"/>
          <w:w w:val="100"/>
          <w:position w:val="-12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12"/>
        </w:rPr>
        <w:t>AN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0"/>
          <w:w w:val="100"/>
          <w:position w:val="-12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0"/>
          <w:position w:val="-12"/>
        </w:rPr>
        <w:t>PORT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38"/>
          <w:w w:val="100"/>
          <w:position w:val="-1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8"/>
          <w:position w:val="-12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8"/>
          <w:w w:val="108"/>
          <w:position w:val="-12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23"/>
          <w:w w:val="108"/>
          <w:position w:val="-12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08"/>
          <w:position w:val="-12"/>
        </w:rPr>
        <w:t>THQY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-15"/>
          <w:w w:val="108"/>
          <w:position w:val="-12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5"/>
          <w:w w:val="108"/>
          <w:position w:val="-12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1"/>
          <w:w w:val="108"/>
          <w:position w:val="-12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8"/>
          <w:position w:val="-12"/>
        </w:rPr>
        <w:t>AS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61"/>
          <w:w w:val="108"/>
          <w:position w:val="-1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12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-12"/>
        </w:rPr>
      </w:r>
      <w:r>
        <w:rPr>
          <w:rFonts w:ascii="Arial" w:hAnsi="Arial" w:cs="Arial" w:eastAsia="Arial"/>
          <w:sz w:val="20"/>
          <w:szCs w:val="20"/>
          <w:color w:val="1F181D"/>
          <w:spacing w:val="0"/>
          <w:w w:val="150"/>
          <w:position w:val="-3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863" w:space="212"/>
            <w:col w:w="231" w:space="1492"/>
            <w:col w:w="6862"/>
          </w:cols>
        </w:sectPr>
      </w:pPr>
      <w:rPr/>
    </w:p>
    <w:p>
      <w:pPr>
        <w:spacing w:before="0" w:after="0" w:line="29" w:lineRule="atLeast"/>
        <w:ind w:left="218" w:right="-20"/>
        <w:jc w:val="left"/>
        <w:tabs>
          <w:tab w:pos="1080" w:val="left"/>
          <w:tab w:pos="8700" w:val="left"/>
          <w:tab w:pos="9440" w:val="left"/>
        </w:tabs>
        <w:rPr>
          <w:rFonts w:ascii="Arial" w:hAnsi="Arial" w:cs="Arial" w:eastAsia="Arial"/>
          <w:sz w:val="41"/>
          <w:szCs w:val="41"/>
        </w:rPr>
      </w:pPr>
      <w:rPr/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23"/>
        </w:rPr>
        <w:t>=</w:t>
      </w:r>
      <w:r>
        <w:rPr>
          <w:rFonts w:ascii="Arial" w:hAnsi="Arial" w:cs="Arial" w:eastAsia="Arial"/>
          <w:sz w:val="39"/>
          <w:szCs w:val="39"/>
          <w:color w:val="010101"/>
          <w:spacing w:val="-77"/>
          <w:w w:val="100"/>
          <w:position w:val="-23"/>
        </w:rPr>
        <w:t> 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23"/>
        </w:rPr>
        <w:tab/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23"/>
        </w:rPr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71"/>
          <w:b/>
          <w:bCs/>
          <w:position w:val="0"/>
        </w:rPr>
        <w:t>.'t::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100"/>
          <w:b/>
          <w:bCs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100"/>
          <w:b/>
          <w:bCs/>
          <w:position w:val="0"/>
        </w:rPr>
      </w:r>
      <w:r>
        <w:rPr>
          <w:rFonts w:ascii="Times New Roman" w:hAnsi="Times New Roman" w:cs="Times New Roman" w:eastAsia="Times New Roman"/>
          <w:sz w:val="30"/>
          <w:szCs w:val="30"/>
          <w:color w:val="1F181D"/>
          <w:spacing w:val="0"/>
          <w:w w:val="164"/>
          <w:position w:val="0"/>
        </w:rPr>
        <w:t>0</w:t>
      </w:r>
      <w:r>
        <w:rPr>
          <w:rFonts w:ascii="Times New Roman" w:hAnsi="Times New Roman" w:cs="Times New Roman" w:eastAsia="Times New Roman"/>
          <w:sz w:val="30"/>
          <w:szCs w:val="30"/>
          <w:color w:val="1F181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30"/>
          <w:szCs w:val="30"/>
          <w:color w:val="1F181D"/>
          <w:spacing w:val="0"/>
          <w:w w:val="100"/>
          <w:position w:val="0"/>
        </w:rPr>
      </w:r>
      <w:r>
        <w:rPr>
          <w:rFonts w:ascii="Arial" w:hAnsi="Arial" w:cs="Arial" w:eastAsia="Arial"/>
          <w:sz w:val="41"/>
          <w:szCs w:val="41"/>
          <w:color w:val="1F181D"/>
          <w:spacing w:val="0"/>
          <w:w w:val="73"/>
          <w:position w:val="3"/>
        </w:rPr>
        <w:t>I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0" w:after="0" w:line="194" w:lineRule="atLeast"/>
        <w:ind w:left="218" w:right="-20"/>
        <w:jc w:val="left"/>
        <w:tabs>
          <w:tab w:pos="4700" w:val="left"/>
          <w:tab w:pos="9440" w:val="left"/>
        </w:tabs>
        <w:rPr>
          <w:rFonts w:ascii="Arial" w:hAnsi="Arial" w:cs="Arial" w:eastAsia="Arial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23.363525pt;margin-top:25.948307pt;width:4.1827pt;height:10pt;mso-position-horizontal-relative:page;mso-position-vertical-relative:paragraph;z-index:-796" type="#_x0000_t202" filled="f" stroked="f">
            <v:textbox inset="0,0,0,0">
              <w:txbxContent>
                <w:p>
                  <w:pPr>
                    <w:spacing w:before="0" w:after="0" w:line="200" w:lineRule="exact"/>
                    <w:ind w:right="-7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Pr/>
                  <w:r>
                    <w:rPr>
                      <w:rFonts w:ascii="Arial" w:hAnsi="Arial" w:cs="Arial" w:eastAsia="Arial"/>
                      <w:sz w:val="20"/>
                      <w:szCs w:val="20"/>
                      <w:color w:val="1F181D"/>
                      <w:spacing w:val="0"/>
                      <w:w w:val="150"/>
                    </w:rPr>
                    <w:t>I</w:t>
                  </w:r>
                  <w:r>
                    <w:rPr>
                      <w:rFonts w:ascii="Arial" w:hAnsi="Arial" w:cs="Arial" w:eastAsia="Arial"/>
                      <w:sz w:val="20"/>
                      <w:szCs w:val="2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16"/>
        </w:rPr>
        <w:t>=</w:t>
      </w:r>
      <w:r>
        <w:rPr>
          <w:rFonts w:ascii="Arial" w:hAnsi="Arial" w:cs="Arial" w:eastAsia="Arial"/>
          <w:sz w:val="39"/>
          <w:szCs w:val="39"/>
          <w:color w:val="010101"/>
          <w:spacing w:val="84"/>
          <w:w w:val="100"/>
          <w:position w:val="-16"/>
        </w:rPr>
        <w:t> </w:t>
      </w:r>
      <w:r>
        <w:rPr>
          <w:rFonts w:ascii="Arial" w:hAnsi="Arial" w:cs="Arial" w:eastAsia="Arial"/>
          <w:sz w:val="27"/>
          <w:szCs w:val="27"/>
          <w:color w:val="1F181D"/>
          <w:spacing w:val="0"/>
          <w:w w:val="168"/>
          <w:position w:val="-7"/>
        </w:rPr>
        <w:t>0</w:t>
      </w:r>
      <w:r>
        <w:rPr>
          <w:rFonts w:ascii="Arial" w:hAnsi="Arial" w:cs="Arial" w:eastAsia="Arial"/>
          <w:sz w:val="27"/>
          <w:szCs w:val="27"/>
          <w:color w:val="1F181D"/>
          <w:spacing w:val="63"/>
          <w:w w:val="168"/>
          <w:position w:val="-7"/>
        </w:rPr>
        <w:t> </w:t>
      </w:r>
      <w:r>
        <w:rPr>
          <w:rFonts w:ascii="Courier New" w:hAnsi="Courier New" w:cs="Courier New" w:eastAsia="Courier New"/>
          <w:sz w:val="37"/>
          <w:szCs w:val="37"/>
          <w:color w:val="010101"/>
          <w:spacing w:val="0"/>
          <w:w w:val="54"/>
          <w:b/>
          <w:bCs/>
          <w:position w:val="-4"/>
        </w:rPr>
        <w:t>.5</w:t>
      </w:r>
      <w:r>
        <w:rPr>
          <w:rFonts w:ascii="Courier New" w:hAnsi="Courier New" w:cs="Courier New" w:eastAsia="Courier New"/>
          <w:sz w:val="37"/>
          <w:szCs w:val="37"/>
          <w:color w:val="010101"/>
          <w:spacing w:val="62"/>
          <w:w w:val="54"/>
          <w:b/>
          <w:bCs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0"/>
          <w:position w:val="0"/>
        </w:rPr>
        <w:t>Vendi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2"/>
          <w:w w:val="9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0"/>
        </w:rPr>
        <w:t>nisjes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91"/>
          <w:position w:val="0"/>
        </w:rPr>
        <w:t>Emri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9"/>
          <w:w w:val="91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9"/>
          <w:position w:val="0"/>
        </w:rPr>
        <w:t>oper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2"/>
          <w:w w:val="89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2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9"/>
          <w:position w:val="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6"/>
          <w:w w:val="89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11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5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0"/>
        </w:rPr>
      </w:r>
      <w:r>
        <w:rPr>
          <w:rFonts w:ascii="Arial" w:hAnsi="Arial" w:cs="Arial" w:eastAsia="Arial"/>
          <w:sz w:val="20"/>
          <w:szCs w:val="20"/>
          <w:color w:val="1F181D"/>
          <w:spacing w:val="0"/>
          <w:w w:val="150"/>
          <w:position w:val="10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</w:sectPr>
      </w:pPr>
      <w:rPr/>
    </w:p>
    <w:p>
      <w:pPr>
        <w:spacing w:before="0" w:after="0" w:line="28" w:lineRule="atLeast"/>
        <w:ind w:left="218" w:right="-124"/>
        <w:jc w:val="left"/>
        <w:tabs>
          <w:tab w:pos="1080" w:val="left"/>
        </w:tabs>
        <w:rPr>
          <w:rFonts w:ascii="Arial" w:hAnsi="Arial" w:cs="Arial" w:eastAsia="Arial"/>
          <w:sz w:val="36"/>
          <w:szCs w:val="36"/>
        </w:rPr>
      </w:pPr>
      <w:rPr/>
      <w:r>
        <w:rPr>
          <w:rFonts w:ascii="Times New Roman" w:hAnsi="Times New Roman" w:cs="Times New Roman" w:eastAsia="Times New Roman"/>
          <w:sz w:val="55"/>
          <w:szCs w:val="55"/>
          <w:color w:val="010101"/>
          <w:spacing w:val="0"/>
          <w:w w:val="152"/>
          <w:position w:val="-16"/>
        </w:rPr>
        <w:t>-</w:t>
      </w:r>
      <w:r>
        <w:rPr>
          <w:rFonts w:ascii="Times New Roman" w:hAnsi="Times New Roman" w:cs="Times New Roman" w:eastAsia="Times New Roman"/>
          <w:sz w:val="55"/>
          <w:szCs w:val="55"/>
          <w:color w:val="010101"/>
          <w:spacing w:val="0"/>
          <w:w w:val="100"/>
          <w:position w:val="-16"/>
        </w:rPr>
        <w:tab/>
      </w:r>
      <w:r>
        <w:rPr>
          <w:rFonts w:ascii="Times New Roman" w:hAnsi="Times New Roman" w:cs="Times New Roman" w:eastAsia="Times New Roman"/>
          <w:sz w:val="55"/>
          <w:szCs w:val="55"/>
          <w:color w:val="010101"/>
          <w:spacing w:val="0"/>
          <w:w w:val="100"/>
          <w:position w:val="-16"/>
        </w:rPr>
      </w:r>
      <w:r>
        <w:rPr>
          <w:rFonts w:ascii="Arial" w:hAnsi="Arial" w:cs="Arial" w:eastAsia="Arial"/>
          <w:sz w:val="36"/>
          <w:szCs w:val="36"/>
          <w:color w:val="010101"/>
          <w:spacing w:val="0"/>
          <w:w w:val="60"/>
          <w:position w:val="0"/>
        </w:rPr>
        <w:t>-=</w:t>
      </w:r>
      <w:r>
        <w:rPr>
          <w:rFonts w:ascii="Arial" w:hAnsi="Arial" w:cs="Arial" w:eastAsia="Arial"/>
          <w:sz w:val="36"/>
          <w:szCs w:val="36"/>
          <w:color w:val="000000"/>
          <w:spacing w:val="0"/>
          <w:w w:val="100"/>
          <w:position w:val="0"/>
        </w:rPr>
      </w:r>
    </w:p>
    <w:p>
      <w:pPr>
        <w:spacing w:before="0" w:after="0" w:line="16" w:lineRule="exact"/>
        <w:ind w:right="95"/>
        <w:jc w:val="right"/>
        <w:rPr>
          <w:rFonts w:ascii="Arial" w:hAnsi="Arial" w:cs="Arial" w:eastAsia="Arial"/>
          <w:sz w:val="41"/>
          <w:szCs w:val="41"/>
        </w:rPr>
      </w:pPr>
      <w:rPr/>
      <w:r>
        <w:rPr/>
        <w:br w:type="column"/>
      </w:r>
      <w:r>
        <w:rPr>
          <w:rFonts w:ascii="Arial" w:hAnsi="Arial" w:cs="Arial" w:eastAsia="Arial"/>
          <w:sz w:val="41"/>
          <w:szCs w:val="41"/>
          <w:color w:val="1F181D"/>
          <w:spacing w:val="0"/>
          <w:w w:val="73"/>
          <w:position w:val="3"/>
        </w:rPr>
        <w:t>I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0" w:after="0" w:line="44" w:lineRule="atLeast"/>
        <w:ind w:right="-20"/>
        <w:jc w:val="left"/>
        <w:tabs>
          <w:tab w:pos="32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0"/>
        </w:rPr>
        <w:t>Vendi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3"/>
          <w:w w:val="9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</w:rPr>
        <w:t>mberritjes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>ipt: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  <w:cols w:num="2" w:equalWidth="0">
            <w:col w:w="1283" w:space="220"/>
            <w:col w:w="8157"/>
          </w:cols>
        </w:sectPr>
      </w:pPr>
      <w:rPr/>
    </w:p>
    <w:p>
      <w:pPr>
        <w:spacing w:before="0" w:after="0" w:line="307" w:lineRule="atLeast"/>
        <w:ind w:left="1139" w:right="-20"/>
        <w:jc w:val="left"/>
        <w:tabs>
          <w:tab w:pos="9260" w:val="left"/>
        </w:tabs>
        <w:rPr>
          <w:rFonts w:ascii="Arial" w:hAnsi="Arial" w:cs="Arial" w:eastAsia="Arial"/>
          <w:sz w:val="41"/>
          <w:szCs w:val="41"/>
        </w:rPr>
      </w:pPr>
      <w:rPr/>
      <w:r>
        <w:rPr>
          <w:rFonts w:ascii="Arial" w:hAnsi="Arial" w:cs="Arial" w:eastAsia="Arial"/>
          <w:sz w:val="12"/>
          <w:szCs w:val="12"/>
          <w:color w:val="010101"/>
          <w:spacing w:val="0"/>
          <w:w w:val="276"/>
          <w:position w:val="-3"/>
        </w:rPr>
        <w:t>I.</w:t>
      </w:r>
      <w:r>
        <w:rPr>
          <w:rFonts w:ascii="Arial" w:hAnsi="Arial" w:cs="Arial" w:eastAsia="Arial"/>
          <w:sz w:val="12"/>
          <w:szCs w:val="12"/>
          <w:color w:val="010101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12"/>
          <w:szCs w:val="12"/>
          <w:color w:val="010101"/>
          <w:spacing w:val="0"/>
          <w:w w:val="100"/>
          <w:position w:val="-3"/>
        </w:rPr>
      </w:r>
      <w:r>
        <w:rPr>
          <w:rFonts w:ascii="Arial" w:hAnsi="Arial" w:cs="Arial" w:eastAsia="Arial"/>
          <w:sz w:val="41"/>
          <w:szCs w:val="41"/>
          <w:color w:val="010101"/>
          <w:spacing w:val="0"/>
          <w:w w:val="100"/>
          <w:position w:val="0"/>
        </w:rPr>
        <w:t>..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0" w:after="0" w:line="142" w:lineRule="atLeast"/>
        <w:ind w:left="227" w:right="-20"/>
        <w:jc w:val="left"/>
        <w:tabs>
          <w:tab w:pos="1120" w:val="left"/>
        </w:tabs>
        <w:rPr>
          <w:rFonts w:ascii="Times New Roman" w:hAnsi="Times New Roman" w:cs="Times New Roman" w:eastAsia="Times New Roman"/>
          <w:sz w:val="14"/>
          <w:szCs w:val="1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2.989815pt;margin-top:25.50811pt;width:12.610081pt;height:13.5pt;mso-position-horizontal-relative:page;mso-position-vertical-relative:paragraph;z-index:-795" type="#_x0000_t202" filled="f" stroked="f">
            <v:textbox inset="0,0,0,0">
              <w:txbxContent>
                <w:p>
                  <w:pPr>
                    <w:spacing w:before="0" w:after="0" w:line="270" w:lineRule="exact"/>
                    <w:ind w:right="-81"/>
                    <w:jc w:val="left"/>
                    <w:rPr>
                      <w:rFonts w:ascii="Arial" w:hAnsi="Arial" w:cs="Arial" w:eastAsia="Arial"/>
                      <w:sz w:val="27"/>
                      <w:szCs w:val="27"/>
                    </w:rPr>
                  </w:pPr>
                  <w:rPr/>
                  <w:r>
                    <w:rPr>
                      <w:rFonts w:ascii="Arial" w:hAnsi="Arial" w:cs="Arial" w:eastAsia="Arial"/>
                      <w:sz w:val="27"/>
                      <w:szCs w:val="27"/>
                      <w:color w:val="1F181D"/>
                      <w:spacing w:val="0"/>
                      <w:w w:val="168"/>
                    </w:rPr>
                    <w:t>0</w:t>
                  </w:r>
                  <w:r>
                    <w:rPr>
                      <w:rFonts w:ascii="Arial" w:hAnsi="Arial" w:cs="Arial" w:eastAsia="Arial"/>
                      <w:sz w:val="27"/>
                      <w:szCs w:val="2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5.056473pt;margin-top:22.906622pt;width:11.655001pt;height:25pt;mso-position-horizontal-relative:page;mso-position-vertical-relative:paragraph;z-index:-794" type="#_x0000_t202" filled="f" stroked="f">
            <v:textbox inset="0,0,0,0">
              <w:txbxContent>
                <w:p>
                  <w:pPr>
                    <w:spacing w:before="0" w:after="0" w:line="500" w:lineRule="exact"/>
                    <w:ind w:right="-115"/>
                    <w:jc w:val="left"/>
                    <w:rPr>
                      <w:rFonts w:ascii="Arial" w:hAnsi="Arial" w:cs="Arial" w:eastAsia="Arial"/>
                      <w:sz w:val="50"/>
                      <w:szCs w:val="50"/>
                    </w:rPr>
                  </w:pPr>
                  <w:rPr/>
                  <w:r>
                    <w:rPr>
                      <w:rFonts w:ascii="Arial" w:hAnsi="Arial" w:cs="Arial" w:eastAsia="Arial"/>
                      <w:sz w:val="50"/>
                      <w:szCs w:val="50"/>
                      <w:color w:val="010101"/>
                      <w:spacing w:val="0"/>
                      <w:w w:val="70"/>
                      <w:position w:val="-1"/>
                    </w:rPr>
                    <w:t>·-</w:t>
                  </w:r>
                  <w:r>
                    <w:rPr>
                      <w:rFonts w:ascii="Arial" w:hAnsi="Arial" w:cs="Arial" w:eastAsia="Arial"/>
                      <w:sz w:val="50"/>
                      <w:szCs w:val="50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46"/>
          <w:szCs w:val="46"/>
          <w:color w:val="1F181D"/>
          <w:spacing w:val="-60"/>
          <w:w w:val="100"/>
        </w:rPr>
        <w:t>·</w:t>
      </w:r>
      <w:r>
        <w:rPr>
          <w:rFonts w:ascii="Arial" w:hAnsi="Arial" w:cs="Arial" w:eastAsia="Arial"/>
          <w:sz w:val="46"/>
          <w:szCs w:val="46"/>
          <w:color w:val="010101"/>
          <w:spacing w:val="0"/>
          <w:w w:val="100"/>
        </w:rPr>
        <w:t>-</w:t>
      </w:r>
      <w:r>
        <w:rPr>
          <w:rFonts w:ascii="Arial" w:hAnsi="Arial" w:cs="Arial" w:eastAsia="Arial"/>
          <w:sz w:val="46"/>
          <w:szCs w:val="46"/>
          <w:color w:val="010101"/>
          <w:spacing w:val="4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6"/>
        </w:rPr>
        <w:t>z</w:t>
      </w:r>
      <w:r>
        <w:rPr>
          <w:rFonts w:ascii="Arial" w:hAnsi="Arial" w:cs="Arial" w:eastAsia="Arial"/>
          <w:sz w:val="39"/>
          <w:szCs w:val="39"/>
          <w:color w:val="010101"/>
          <w:spacing w:val="-73"/>
          <w:w w:val="100"/>
          <w:position w:val="-6"/>
        </w:rPr>
        <w:t> 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6"/>
        </w:rPr>
        <w:tab/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6"/>
        </w:rPr>
      </w:r>
      <w:r>
        <w:rPr>
          <w:rFonts w:ascii="Times New Roman" w:hAnsi="Times New Roman" w:cs="Times New Roman" w:eastAsia="Times New Roman"/>
          <w:sz w:val="14"/>
          <w:szCs w:val="14"/>
          <w:color w:val="010101"/>
          <w:spacing w:val="0"/>
          <w:w w:val="237"/>
          <w:position w:val="23"/>
        </w:rPr>
        <w:t>¢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0" w:after="0" w:line="116" w:lineRule="atLeast"/>
        <w:ind w:left="285" w:right="-20"/>
        <w:jc w:val="left"/>
        <w:tabs>
          <w:tab w:pos="1120" w:val="left"/>
          <w:tab w:pos="4700" w:val="left"/>
          <w:tab w:pos="650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b/>
          <w:bCs/>
          <w:position w:val="15"/>
        </w:rPr>
        <w:t>s..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b/>
          <w:bCs/>
          <w:position w:val="15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b/>
          <w:bCs/>
          <w:position w:val="15"/>
        </w:rPr>
      </w:r>
      <w:r>
        <w:rPr>
          <w:rFonts w:ascii="Times New Roman" w:hAnsi="Times New Roman" w:cs="Times New Roman" w:eastAsia="Times New Roman"/>
          <w:sz w:val="39"/>
          <w:szCs w:val="39"/>
          <w:color w:val="010101"/>
          <w:spacing w:val="0"/>
          <w:w w:val="55"/>
          <w:position w:val="4"/>
        </w:rPr>
        <w:t>=-</w:t>
      </w:r>
      <w:r>
        <w:rPr>
          <w:rFonts w:ascii="Times New Roman" w:hAnsi="Times New Roman" w:cs="Times New Roman" w:eastAsia="Times New Roman"/>
          <w:sz w:val="39"/>
          <w:szCs w:val="39"/>
          <w:color w:val="010101"/>
          <w:spacing w:val="0"/>
          <w:w w:val="55"/>
          <w:position w:val="4"/>
        </w:rPr>
        <w:t> </w:t>
      </w:r>
      <w:r>
        <w:rPr>
          <w:rFonts w:ascii="Times New Roman" w:hAnsi="Times New Roman" w:cs="Times New Roman" w:eastAsia="Times New Roman"/>
          <w:sz w:val="39"/>
          <w:szCs w:val="39"/>
          <w:color w:val="010101"/>
          <w:spacing w:val="52"/>
          <w:w w:val="55"/>
          <w:position w:val="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1"/>
        </w:rPr>
        <w:t>Nr.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1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1"/>
        </w:rPr>
        <w:t>vendit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0"/>
        </w:rPr>
        <w:t>Tel: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9"/>
          <w:position w:val="1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9"/>
          <w:position w:val="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3"/>
          <w:w w:val="89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4"/>
          <w:position w:val="1"/>
        </w:rPr>
        <w:t>prodhimit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4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1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7"/>
          <w:w w:val="100"/>
          <w:position w:val="1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color w:val="807980"/>
          <w:spacing w:val="-8"/>
          <w:w w:val="100"/>
          <w:position w:val="1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1"/>
        </w:rPr>
        <w:t>00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</w:sectPr>
      </w:pPr>
      <w:rPr/>
    </w:p>
    <w:p>
      <w:pPr>
        <w:spacing w:before="0" w:after="0" w:line="56" w:lineRule="atLeast"/>
        <w:ind w:left="285" w:right="-20"/>
        <w:jc w:val="left"/>
        <w:rPr>
          <w:rFonts w:ascii="Arial" w:hAnsi="Arial" w:cs="Arial" w:eastAsia="Arial"/>
          <w:sz w:val="13"/>
          <w:szCs w:val="13"/>
        </w:rPr>
      </w:pPr>
      <w:rPr/>
      <w:r>
        <w:rPr>
          <w:rFonts w:ascii="Arial" w:hAnsi="Arial" w:cs="Arial" w:eastAsia="Arial"/>
          <w:sz w:val="13"/>
          <w:szCs w:val="13"/>
          <w:color w:val="1F181D"/>
          <w:spacing w:val="0"/>
          <w:w w:val="115"/>
          <w:i/>
        </w:rPr>
        <w:t>Ql</w:t>
      </w:r>
      <w:r>
        <w:rPr>
          <w:rFonts w:ascii="Arial" w:hAnsi="Arial" w:cs="Arial" w:eastAsia="Arial"/>
          <w:sz w:val="13"/>
          <w:szCs w:val="13"/>
          <w:color w:val="000000"/>
          <w:spacing w:val="0"/>
          <w:w w:val="100"/>
        </w:rPr>
      </w:r>
    </w:p>
    <w:p>
      <w:pPr>
        <w:spacing w:before="0" w:after="0" w:line="148" w:lineRule="exact"/>
        <w:ind w:left="21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-4"/>
        </w:rPr>
        <w:t>00.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4" w:lineRule="exact"/>
        <w:ind w:left="285" w:right="-20"/>
        <w:jc w:val="left"/>
        <w:rPr>
          <w:rFonts w:ascii="Times New Roman" w:hAnsi="Times New Roman" w:cs="Times New Roman" w:eastAsia="Times New Roman"/>
          <w:sz w:val="32"/>
          <w:szCs w:val="32"/>
        </w:rPr>
      </w:pPr>
      <w:rPr/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0"/>
          <w:w w:val="70"/>
          <w:position w:val="-4"/>
        </w:rPr>
        <w:t>:.: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  <w:position w:val="0"/>
        </w:rPr>
      </w:r>
    </w:p>
    <w:p>
      <w:pPr>
        <w:spacing w:before="0" w:after="0" w:line="178" w:lineRule="exact"/>
        <w:ind w:left="218"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010101"/>
          <w:spacing w:val="0"/>
          <w:w w:val="118"/>
          <w:position w:val="-10"/>
        </w:rPr>
        <w:t>z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40" w:lineRule="auto"/>
        <w:ind w:left="422" w:right="-77"/>
        <w:jc w:val="left"/>
        <w:tabs>
          <w:tab w:pos="2220" w:val="left"/>
          <w:tab w:pos="3620" w:val="left"/>
          <w:tab w:pos="52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07.934731pt;margin-top:5.110815pt;width:8.295pt;height:7pt;mso-position-horizontal-relative:page;mso-position-vertical-relative:paragraph;z-index:-800" type="#_x0000_t202" filled="f" stroked="f">
            <v:textbox inset="0,0,0,0">
              <w:txbxContent>
                <w:p>
                  <w:pPr>
                    <w:spacing w:before="0" w:after="0" w:line="140" w:lineRule="exact"/>
                    <w:ind w:right="-61"/>
                    <w:jc w:val="left"/>
                    <w:rPr>
                      <w:rFonts w:ascii="Times New Roman" w:hAnsi="Times New Roman" w:cs="Times New Roman" w:eastAsia="Times New Roman"/>
                      <w:sz w:val="14"/>
                      <w:szCs w:val="1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010101"/>
                      <w:spacing w:val="0"/>
                      <w:w w:val="237"/>
                    </w:rPr>
                    <w:t>¢</w:t>
                  </w:r>
                  <w:r>
                    <w:rPr>
                      <w:rFonts w:ascii="Times New Roman" w:hAnsi="Times New Roman" w:cs="Times New Roman" w:eastAsia="Times New Roman"/>
                      <w:sz w:val="14"/>
                      <w:szCs w:val="1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7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11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137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>Ora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1"/>
        </w:rPr>
        <w:t>Targa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3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18"/>
          <w:w w:val="100"/>
          <w:u w:val="single" w:color="0000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u w:val="single" w:color="000000"/>
          <w:position w:val="1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u w:val="single" w:color="000000"/>
          <w:position w:val="1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92"/>
          <w:position w:val="0"/>
        </w:rPr>
        <w:t>Nr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2"/>
          <w:w w:val="92"/>
          <w:position w:val="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92"/>
          <w:position w:val="0"/>
        </w:rPr>
        <w:t>Serial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4"/>
          <w:w w:val="92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0"/>
        </w:rPr>
        <w:t>000000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198" w:lineRule="exact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53"/>
          <w:position w:val="1"/>
        </w:rPr>
        <w:t>""'""'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5" w:after="0" w:line="274" w:lineRule="exact"/>
        <w:ind w:right="-20"/>
        <w:jc w:val="left"/>
        <w:rPr>
          <w:rFonts w:ascii="Arial" w:hAnsi="Arial" w:cs="Arial" w:eastAsia="Arial"/>
          <w:sz w:val="29"/>
          <w:szCs w:val="29"/>
        </w:rPr>
      </w:pPr>
      <w:rPr/>
      <w:r>
        <w:rPr>
          <w:rFonts w:ascii="Arial" w:hAnsi="Arial" w:cs="Arial" w:eastAsia="Arial"/>
          <w:sz w:val="29"/>
          <w:szCs w:val="29"/>
          <w:color w:val="1F181D"/>
          <w:spacing w:val="0"/>
          <w:w w:val="66"/>
          <w:b/>
          <w:bCs/>
          <w:position w:val="-5"/>
        </w:rPr>
        <w:t>::I:</w:t>
      </w:r>
      <w:r>
        <w:rPr>
          <w:rFonts w:ascii="Arial" w:hAnsi="Arial" w:cs="Arial" w:eastAsia="Arial"/>
          <w:sz w:val="29"/>
          <w:szCs w:val="2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892" w:space="189"/>
            <w:col w:w="6822" w:space="1294"/>
            <w:col w:w="463"/>
          </w:cols>
        </w:sectPr>
      </w:pPr>
      <w:rPr/>
    </w:p>
    <w:p>
      <w:pPr>
        <w:spacing w:before="0" w:after="0" w:line="395" w:lineRule="exact"/>
        <w:ind w:left="1436" w:right="-20"/>
        <w:jc w:val="left"/>
        <w:tabs>
          <w:tab w:pos="4360" w:val="left"/>
          <w:tab w:pos="7000" w:val="left"/>
          <w:tab w:pos="8700" w:val="left"/>
          <w:tab w:pos="91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8"/>
          <w:position w:val="5"/>
        </w:rPr>
        <w:t>Gj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6"/>
          <w:w w:val="88"/>
          <w:position w:val="5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88"/>
          <w:position w:val="5"/>
        </w:rPr>
        <w:t>tesia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7"/>
          <w:w w:val="88"/>
          <w:position w:val="5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5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4"/>
          <w:w w:val="100"/>
          <w:position w:val="5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5"/>
        </w:rPr>
        <w:t>udhetimit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5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5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7"/>
          <w:position w:val="4"/>
        </w:rPr>
        <w:t>Krr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13"/>
          <w:w w:val="87"/>
          <w:position w:val="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7"/>
          <w:position w:val="4"/>
        </w:rPr>
        <w:t>Cmimi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3"/>
          <w:w w:val="87"/>
          <w:position w:val="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8"/>
          <w:w w:val="88"/>
          <w:position w:val="4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1"/>
          <w:w w:val="102"/>
          <w:position w:val="4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0"/>
          <w:w w:val="89"/>
          <w:position w:val="4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2"/>
          <w:w w:val="89"/>
          <w:position w:val="4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5E4434"/>
          <w:spacing w:val="0"/>
          <w:w w:val="52"/>
          <w:position w:val="4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color w:val="5E4434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5E4434"/>
          <w:spacing w:val="0"/>
          <w:w w:val="100"/>
          <w:position w:val="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4"/>
        </w:rPr>
        <w:t>Leke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4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4"/>
        </w:rPr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53"/>
          <w:position w:val="-3"/>
        </w:rPr>
        <w:t>""'""'</w:t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23"/>
          <w:szCs w:val="23"/>
          <w:color w:val="010101"/>
          <w:spacing w:val="0"/>
          <w:w w:val="100"/>
          <w:position w:val="-3"/>
        </w:rPr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15"/>
        </w:rPr>
        <w:t>00.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2" w:after="0" w:line="240" w:lineRule="auto"/>
        <w:ind w:left="1446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1F181D"/>
          <w:w w:val="89"/>
        </w:rPr>
        <w:t>Shtypur: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88"/>
        </w:rPr>
        <w:t>Shtypshkronia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5"/>
          <w:w w:val="88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2"/>
        </w:rPr>
        <w:t>Letrave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16"/>
          <w:w w:val="9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2"/>
        </w:rPr>
        <w:t>me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4"/>
          <w:w w:val="9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</w:rPr>
        <w:t>Vlere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</w:rPr>
        <w:t>Tirane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95" w:lineRule="exact"/>
        <w:ind w:left="218" w:right="-20"/>
        <w:jc w:val="left"/>
        <w:tabs>
          <w:tab w:pos="13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56.12606pt;margin-top:4.616744pt;width:465.31862pt;height:139.639161pt;mso-position-horizontal-relative:page;mso-position-vertical-relative:paragraph;z-index:-809" coordorigin="1123,92" coordsize="9306,2793">
            <v:shape style="position:absolute;left:1978;top:2501;width:4896;height:384" type="#_x0000_t75">
              <v:imagedata r:id="rId5" o:title=""/>
            </v:shape>
            <v:group style="position:absolute;left:1142;top:116;width:9278;height:2" coordorigin="1142,116" coordsize="9278,2">
              <v:shape style="position:absolute;left:1142;top:116;width:9278;height:2" coordorigin="1142,116" coordsize="9278,0" path="m1142,116l10419,116e" filled="f" stroked="t" strokeweight=".95942pt" strokecolor="#000000">
                <v:path arrowok="t"/>
              </v:shape>
            </v:group>
            <v:group style="position:absolute;left:1151;top:107;width:2;height:2764" coordorigin="1151,107" coordsize="2,2764">
              <v:shape style="position:absolute;left:1151;top:107;width:2;height:2764" coordorigin="1151,107" coordsize="0,2764" path="m1151,2870l1151,107e" filled="f" stroked="t" strokeweight=".95942pt" strokecolor="#000000">
                <v:path arrowok="t"/>
              </v:shape>
            </v:group>
            <v:group style="position:absolute;left:1142;top:2822;width:863;height:2" coordorigin="1142,2822" coordsize="863,2">
              <v:shape style="position:absolute;left:1142;top:2822;width:863;height:2" coordorigin="1142,2822" coordsize="863,0" path="m1142,2822l2005,2822e" filled="f" stroked="t" strokeweight="1.91884pt" strokecolor="#000000">
                <v:path arrowok="t"/>
              </v:shape>
            </v:group>
            <v:group style="position:absolute;left:9585;top:107;width:2;height:2764" coordorigin="9585,107" coordsize="2,2764">
              <v:shape style="position:absolute;left:9585;top:107;width:2;height:2764" coordorigin="9585,107" coordsize="0,2764" path="m9585,2870l9585,107e" filled="f" stroked="t" strokeweight=".95942pt" strokecolor="#000000">
                <v:path arrowok="t"/>
              </v:shape>
            </v:group>
            <v:group style="position:absolute;left:10405;top:107;width:2;height:2764" coordorigin="10405,107" coordsize="2,2764">
              <v:shape style="position:absolute;left:10405;top:107;width:2;height:2764" coordorigin="10405,107" coordsize="0,2764" path="m10405,2870l10405,107e" filled="f" stroked="t" strokeweight="1.43913pt" strokecolor="#000000">
                <v:path arrowok="t"/>
              </v:shape>
            </v:group>
            <v:group style="position:absolute;left:4586;top:1133;width:2763;height:2" coordorigin="4586,1133" coordsize="2763,2">
              <v:shape style="position:absolute;left:4586;top:1133;width:2763;height:2" coordorigin="4586,1133" coordsize="2763,0" path="m4586,1133l7349,1133e" filled="f" stroked="t" strokeweight=".95942pt" strokecolor="#000000">
                <v:path arrowok="t"/>
              </v:shape>
            </v:group>
            <v:group style="position:absolute;left:5258;top:2419;width:1487;height:2" coordorigin="5258,2419" coordsize="1487,2">
              <v:shape style="position:absolute;left:5258;top:2419;width:1487;height:2" coordorigin="5258,2419" coordsize="1487,0" path="m5258,2419l6745,2419e" filled="f" stroked="t" strokeweight=".95942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5"/>
        </w:rPr>
        <w:t>=</w:t>
      </w:r>
      <w:r>
        <w:rPr>
          <w:rFonts w:ascii="Arial" w:hAnsi="Arial" w:cs="Arial" w:eastAsia="Arial"/>
          <w:sz w:val="39"/>
          <w:szCs w:val="39"/>
          <w:color w:val="010101"/>
          <w:spacing w:val="-77"/>
          <w:w w:val="100"/>
          <w:position w:val="-5"/>
        </w:rPr>
        <w:t> 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5"/>
        </w:rPr>
        <w:tab/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5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7"/>
          <w:position w:val="-5"/>
        </w:rPr>
        <w:t>RE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20"/>
          <w:w w:val="98"/>
          <w:position w:val="-5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3"/>
          <w:position w:val="-5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2"/>
          <w:w w:val="92"/>
          <w:position w:val="-5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3"/>
          <w:w w:val="117"/>
          <w:position w:val="-5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4"/>
          <w:position w:val="-5"/>
        </w:rPr>
        <w:t>KA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31"/>
          <w:w w:val="100"/>
          <w:position w:val="-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10"/>
          <w:w w:val="100"/>
          <w:position w:val="-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9"/>
          <w:w w:val="100"/>
          <w:position w:val="-5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5"/>
        </w:rPr>
        <w:t>HQIPER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6"/>
          <w:w w:val="100"/>
          <w:position w:val="-5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100"/>
          <w:position w:val="-5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314" w:lineRule="exact"/>
        <w:ind w:left="218" w:right="-20"/>
        <w:jc w:val="left"/>
        <w:tabs>
          <w:tab w:pos="10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37"/>
          <w:szCs w:val="37"/>
          <w:color w:val="010101"/>
          <w:spacing w:val="0"/>
          <w:w w:val="53"/>
          <w:b/>
          <w:bCs/>
          <w:position w:val="-3"/>
        </w:rPr>
        <w:t>::3</w:t>
      </w:r>
      <w:r>
        <w:rPr>
          <w:rFonts w:ascii="Arial" w:hAnsi="Arial" w:cs="Arial" w:eastAsia="Arial"/>
          <w:sz w:val="37"/>
          <w:szCs w:val="37"/>
          <w:color w:val="010101"/>
          <w:spacing w:val="0"/>
          <w:w w:val="100"/>
          <w:b/>
          <w:bCs/>
          <w:position w:val="-3"/>
        </w:rPr>
        <w:tab/>
      </w:r>
      <w:r>
        <w:rPr>
          <w:rFonts w:ascii="Arial" w:hAnsi="Arial" w:cs="Arial" w:eastAsia="Arial"/>
          <w:sz w:val="37"/>
          <w:szCs w:val="37"/>
          <w:color w:val="010101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41"/>
          <w:szCs w:val="41"/>
          <w:color w:val="010101"/>
          <w:spacing w:val="0"/>
          <w:w w:val="90"/>
          <w:b/>
          <w:bCs/>
          <w:position w:val="-3"/>
        </w:rPr>
        <w:t>g</w:t>
      </w:r>
      <w:r>
        <w:rPr>
          <w:rFonts w:ascii="Arial" w:hAnsi="Arial" w:cs="Arial" w:eastAsia="Arial"/>
          <w:sz w:val="41"/>
          <w:szCs w:val="41"/>
          <w:color w:val="010101"/>
          <w:spacing w:val="-33"/>
          <w:w w:val="90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0"/>
          <w:position w:val="-3"/>
        </w:rPr>
        <w:t>MINI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2"/>
          <w:w w:val="90"/>
          <w:position w:val="-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0"/>
          <w:position w:val="-3"/>
        </w:rPr>
        <w:t>TRIA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9"/>
          <w:w w:val="90"/>
          <w:position w:val="-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0"/>
          <w:position w:val="-3"/>
        </w:rPr>
        <w:t>FINANCAVE/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0"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8"/>
          <w:w w:val="90"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3"/>
        </w:rPr>
        <w:t>DREJTORIAEPERGJITHSHMEE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7"/>
          <w:w w:val="100"/>
          <w:position w:val="-3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19"/>
          <w:w w:val="100"/>
          <w:position w:val="-3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"/>
          <w:w w:val="100"/>
          <w:position w:val="-3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100"/>
          <w:position w:val="-3"/>
        </w:rPr>
        <w:t>IMEVE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388" w:lineRule="exact"/>
        <w:ind w:left="218" w:right="-20"/>
        <w:jc w:val="left"/>
        <w:tabs>
          <w:tab w:pos="1060" w:val="left"/>
          <w:tab w:pos="35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44"/>
          <w:szCs w:val="44"/>
          <w:color w:val="1F181D"/>
          <w:spacing w:val="0"/>
          <w:w w:val="100"/>
          <w:b/>
          <w:bCs/>
          <w:position w:val="-3"/>
        </w:rPr>
        <w:t>;j</w:t>
      </w:r>
      <w:r>
        <w:rPr>
          <w:rFonts w:ascii="Arial" w:hAnsi="Arial" w:cs="Arial" w:eastAsia="Arial"/>
          <w:sz w:val="44"/>
          <w:szCs w:val="44"/>
          <w:color w:val="1F181D"/>
          <w:spacing w:val="-112"/>
          <w:w w:val="100"/>
          <w:b/>
          <w:bCs/>
          <w:position w:val="-3"/>
        </w:rPr>
        <w:t> </w:t>
      </w:r>
      <w:r>
        <w:rPr>
          <w:rFonts w:ascii="Arial" w:hAnsi="Arial" w:cs="Arial" w:eastAsia="Arial"/>
          <w:sz w:val="44"/>
          <w:szCs w:val="44"/>
          <w:color w:val="1F181D"/>
          <w:spacing w:val="0"/>
          <w:w w:val="100"/>
          <w:b/>
          <w:bCs/>
          <w:position w:val="-3"/>
        </w:rPr>
        <w:tab/>
      </w:r>
      <w:r>
        <w:rPr>
          <w:rFonts w:ascii="Arial" w:hAnsi="Arial" w:cs="Arial" w:eastAsia="Arial"/>
          <w:sz w:val="44"/>
          <w:szCs w:val="44"/>
          <w:color w:val="1F181D"/>
          <w:spacing w:val="0"/>
          <w:w w:val="100"/>
          <w:b/>
          <w:bCs/>
          <w:position w:val="-3"/>
        </w:rPr>
      </w:r>
      <w:r>
        <w:rPr>
          <w:rFonts w:ascii="Arial" w:hAnsi="Arial" w:cs="Arial" w:eastAsia="Arial"/>
          <w:sz w:val="48"/>
          <w:szCs w:val="48"/>
          <w:color w:val="010101"/>
          <w:spacing w:val="0"/>
          <w:w w:val="100"/>
          <w:b/>
          <w:bCs/>
          <w:position w:val="-3"/>
        </w:rPr>
        <w:t>'i</w:t>
      </w:r>
      <w:r>
        <w:rPr>
          <w:rFonts w:ascii="Arial" w:hAnsi="Arial" w:cs="Arial" w:eastAsia="Arial"/>
          <w:sz w:val="48"/>
          <w:szCs w:val="48"/>
          <w:color w:val="010101"/>
          <w:spacing w:val="0"/>
          <w:w w:val="100"/>
          <w:b/>
          <w:bCs/>
          <w:position w:val="-3"/>
        </w:rPr>
        <w:tab/>
      </w:r>
      <w:r>
        <w:rPr>
          <w:rFonts w:ascii="Arial" w:hAnsi="Arial" w:cs="Arial" w:eastAsia="Arial"/>
          <w:sz w:val="48"/>
          <w:szCs w:val="48"/>
          <w:color w:val="010101"/>
          <w:spacing w:val="0"/>
          <w:w w:val="100"/>
          <w:b/>
          <w:bCs/>
          <w:position w:val="-3"/>
        </w:rPr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8"/>
          <w:position w:val="-3"/>
        </w:rPr>
        <w:t>BILEIE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1"/>
          <w:w w:val="98"/>
          <w:position w:val="-3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8"/>
          <w:position w:val="-3"/>
        </w:rPr>
        <w:t>RAN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-8"/>
          <w:w w:val="98"/>
          <w:position w:val="-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98"/>
          <w:position w:val="-3"/>
        </w:rPr>
        <w:t>PORT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2"/>
          <w:w w:val="98"/>
          <w:position w:val="-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5"/>
          <w:position w:val="-3"/>
        </w:rPr>
        <w:t>QYIE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1"/>
          <w:w w:val="106"/>
          <w:position w:val="-3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F181D"/>
          <w:spacing w:val="0"/>
          <w:w w:val="94"/>
          <w:position w:val="-3"/>
        </w:rPr>
        <w:t>AS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337" w:lineRule="exact"/>
        <w:ind w:left="218" w:right="-20"/>
        <w:jc w:val="left"/>
        <w:tabs>
          <w:tab w:pos="106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pict>
          <v:shape style="position:absolute;margin-left:493.440002pt;margin-top:8.791312pt;width:11.52pt;height:73.919998pt;mso-position-horizontal-relative:page;mso-position-vertical-relative:paragraph;z-index:-808" type="#_x0000_t75">
            <v:imagedata r:id="rId6" o:title=""/>
          </v:shape>
        </w:pict>
      </w:r>
      <w:r>
        <w:rPr/>
        <w:pict>
          <v:group style="position:absolute;margin-left:55.406494pt;margin-top:-468.34903pt;width:472.754124pt;height:392.232pt;mso-position-horizontal-relative:page;mso-position-vertical-relative:paragraph;z-index:-807" coordorigin="1108,-9367" coordsize="9455,7845">
            <v:group style="position:absolute;left:1142;top:-9319;width:9335;height:2" coordorigin="1142,-9319" coordsize="9335,2">
              <v:shape style="position:absolute;left:1142;top:-9319;width:9335;height:2" coordorigin="1142,-9319" coordsize="9335,0" path="m1142,-9319l10477,-9319e" filled="f" stroked="t" strokeweight=".95942pt" strokecolor="#000000">
                <v:path arrowok="t"/>
              </v:shape>
            </v:group>
            <v:group style="position:absolute;left:1151;top:-9329;width:2;height:3618" coordorigin="1151,-9329" coordsize="2,3618">
              <v:shape style="position:absolute;left:1151;top:-9329;width:2;height:3618" coordorigin="1151,-9329" coordsize="0,3618" path="m1151,-5711l1151,-9329e" filled="f" stroked="t" strokeweight=".95942pt" strokecolor="#000000">
                <v:path arrowok="t"/>
              </v:shape>
            </v:group>
            <v:group style="position:absolute;left:1569;top:-9329;width:2;height:3598" coordorigin="1569,-9329" coordsize="2,3598">
              <v:shape style="position:absolute;left:1569;top:-9329;width:2;height:3598" coordorigin="1569,-9329" coordsize="0,3598" path="m1569,-5730l1569,-9329e" filled="f" stroked="t" strokeweight=".47971pt" strokecolor="#000000">
                <v:path arrowok="t"/>
              </v:shape>
            </v:group>
            <v:group style="position:absolute;left:1972;top:-9329;width:2;height:3598" coordorigin="1972,-9329" coordsize="2,3598">
              <v:shape style="position:absolute;left:1972;top:-9329;width:2;height:3598" coordorigin="1972,-9329" coordsize="0,3598" path="m1972,-5730l1972,-9329e" filled="f" stroked="t" strokeweight=".47971pt" strokecolor="#000000">
                <v:path arrowok="t"/>
              </v:shape>
            </v:group>
            <v:group style="position:absolute;left:2423;top:-9329;width:2;height:3598" coordorigin="2423,-9329" coordsize="2,3598">
              <v:shape style="position:absolute;left:2423;top:-9329;width:2;height:3598" coordorigin="2423,-9329" coordsize="0,3598" path="m2423,-5730l2423,-9329e" filled="f" stroked="t" strokeweight=".47971pt" strokecolor="#000000">
                <v:path arrowok="t"/>
              </v:shape>
            </v:group>
            <v:group style="position:absolute;left:9565;top:-9329;width:2;height:3598" coordorigin="9565,-9329" coordsize="2,3598">
              <v:shape style="position:absolute;left:9565;top:-9329;width:2;height:3598" coordorigin="9565,-9329" coordsize="0,3598" path="m9565,-5730l9565,-9329e" filled="f" stroked="t" strokeweight=".95942pt" strokecolor="#000000">
                <v:path arrowok="t"/>
              </v:shape>
            </v:group>
            <v:group style="position:absolute;left:10131;top:-9329;width:2;height:3598" coordorigin="10131,-9329" coordsize="2,3598">
              <v:shape style="position:absolute;left:10131;top:-9329;width:2;height:3598" coordorigin="10131,-9329" coordsize="0,3598" path="m10131,-5730l10131,-9329e" filled="f" stroked="t" strokeweight=".95942pt" strokecolor="#000000">
                <v:path arrowok="t"/>
              </v:shape>
            </v:group>
            <v:group style="position:absolute;left:10419;top:-9309;width:125;height:2" coordorigin="10419,-9309" coordsize="125,2">
              <v:shape style="position:absolute;left:10419;top:-9309;width:125;height:2" coordorigin="10419,-9309" coordsize="125,0" path="m10419,-9309l10544,-9309e" filled="f" stroked="t" strokeweight="1.43913pt" strokecolor="#030003">
                <v:path arrowok="t"/>
              </v:shape>
            </v:group>
            <v:group style="position:absolute;left:10515;top:-9348;width:2;height:1507" coordorigin="10515,-9348" coordsize="2,1507">
              <v:shape style="position:absolute;left:10515;top:-9348;width:2;height:1507" coordorigin="10515,-9348" coordsize="0,1507" path="m10515,-7841l10515,-9348e" filled="f" stroked="t" strokeweight="1.91884pt" strokecolor="#08080F">
                <v:path arrowok="t"/>
              </v:shape>
            </v:group>
            <v:group style="position:absolute;left:2399;top:-8369;width:7167;height:2" coordorigin="2399,-8369" coordsize="7167,2">
              <v:shape style="position:absolute;left:2399;top:-8369;width:7167;height:2" coordorigin="2399,-8369" coordsize="7167,0" path="m2399,-8369l9565,-8369e" filled="f" stroked="t" strokeweight=".47971pt" strokecolor="#000000">
                <v:path arrowok="t"/>
              </v:shape>
            </v:group>
            <v:group style="position:absolute;left:5699;top:-8331;width:2;height:2140" coordorigin="5699,-8331" coordsize="2,2140">
              <v:shape style="position:absolute;left:5699;top:-8331;width:2;height:2140" coordorigin="5699,-8331" coordsize="0,2140" path="m5699,-6191l5699,-8331e" filled="f" stroked="t" strokeweight=".95942pt" strokecolor="#000000">
                <v:path arrowok="t"/>
              </v:shape>
            </v:group>
            <v:group style="position:absolute;left:2399;top:-8004;width:1295;height:2" coordorigin="2399,-8004" coordsize="1295,2">
              <v:shape style="position:absolute;left:2399;top:-8004;width:1295;height:2" coordorigin="2399,-8004" coordsize="1295,0" path="m2399,-8004l3694,-8004e" filled="f" stroked="t" strokeweight=".95942pt" strokecolor="#2B282B">
                <v:path arrowok="t"/>
              </v:shape>
            </v:group>
            <v:group style="position:absolute;left:3694;top:-8004;width:2015;height:2" coordorigin="3694,-8004" coordsize="2015,2">
              <v:shape style="position:absolute;left:3694;top:-8004;width:2015;height:2" coordorigin="3694,-8004" coordsize="2015,0" path="m3694,-8004l5709,-8004e" filled="f" stroked="t" strokeweight=".47971pt" strokecolor="#000000">
                <v:path arrowok="t"/>
              </v:shape>
            </v:group>
            <v:group style="position:absolute;left:5689;top:-8014;width:1573;height:2" coordorigin="5689,-8014" coordsize="1573,2">
              <v:shape style="position:absolute;left:5689;top:-8014;width:1573;height:2" coordorigin="5689,-8014" coordsize="1573,0" path="m5689,-8014l7263,-8014e" filled="f" stroked="t" strokeweight=".95942pt" strokecolor="#2B282F">
                <v:path arrowok="t"/>
              </v:shape>
            </v:group>
            <v:group style="position:absolute;left:7301;top:-8004;width:2264;height:2" coordorigin="7301,-8004" coordsize="2264,2">
              <v:shape style="position:absolute;left:7301;top:-8004;width:2264;height:2" coordorigin="7301,-8004" coordsize="2264,0" path="m7301,-8004l9565,-8004e" filled="f" stroked="t" strokeweight=".47971pt" strokecolor="#000000">
                <v:path arrowok="t"/>
              </v:shape>
            </v:group>
            <v:group style="position:absolute;left:10530;top:-7870;width:2;height:1785" coordorigin="10530,-7870" coordsize="2,1785">
              <v:shape style="position:absolute;left:10530;top:-7870;width:2;height:1785" coordorigin="10530,-7870" coordsize="0,1785" path="m10530,-6085l10530,-7870e" filled="f" stroked="t" strokeweight="1.43913pt" strokecolor="#000000">
                <v:path arrowok="t"/>
              </v:shape>
            </v:group>
            <v:group style="position:absolute;left:2418;top:-7505;width:7157;height:2" coordorigin="2418,-7505" coordsize="7157,2">
              <v:shape style="position:absolute;left:2418;top:-7505;width:7157;height:2" coordorigin="2418,-7505" coordsize="7157,0" path="m2418,-7505l9575,-7505e" filled="f" stroked="t" strokeweight=".95942pt" strokecolor="#000000">
                <v:path arrowok="t"/>
              </v:shape>
            </v:group>
            <v:group style="position:absolute;left:7301;top:-7601;width:2;height:892" coordorigin="7301,-7601" coordsize="2,892">
              <v:shape style="position:absolute;left:7301;top:-7601;width:2;height:892" coordorigin="7301,-7601" coordsize="0,892" path="m7301,-6709l7301,-7601e" filled="f" stroked="t" strokeweight=".47971pt" strokecolor="#000000">
                <v:path arrowok="t"/>
              </v:shape>
            </v:group>
            <v:group style="position:absolute;left:2418;top:-7117;width:7157;height:2" coordorigin="2418,-7117" coordsize="7157,2">
              <v:shape style="position:absolute;left:2418;top:-7117;width:7157;height:2" coordorigin="2418,-7117" coordsize="7157,0" path="m2418,-7117l9575,-7117e" filled="f" stroked="t" strokeweight=".47971pt" strokecolor="#000000">
                <v:path arrowok="t"/>
              </v:shape>
            </v:group>
            <v:group style="position:absolute;left:2418;top:-6685;width:2725;height:2" coordorigin="2418,-6685" coordsize="2725,2">
              <v:shape style="position:absolute;left:2418;top:-6685;width:2725;height:2" coordorigin="2418,-6685" coordsize="2725,0" path="m2418,-6685l5142,-6685e" filled="f" stroked="t" strokeweight=".47971pt" strokecolor="#000000">
                <v:path arrowok="t"/>
              </v:shape>
            </v:group>
            <v:group style="position:absolute;left:5641;top:-6685;width:844;height:2" coordorigin="5641,-6685" coordsize="844,2">
              <v:shape style="position:absolute;left:5641;top:-6685;width:844;height:2" coordorigin="5641,-6685" coordsize="844,0" path="m5641,-6685l6486,-6685e" filled="f" stroked="t" strokeweight=".47971pt" strokecolor="#000000">
                <v:path arrowok="t"/>
              </v:shape>
            </v:group>
            <v:group style="position:absolute;left:7272;top:-6685;width:2303;height:2" coordorigin="7272,-6685" coordsize="2303,2">
              <v:shape style="position:absolute;left:7272;top:-6685;width:2303;height:2" coordorigin="7272,-6685" coordsize="2303,0" path="m7272,-6685l9575,-6685e" filled="f" stroked="t" strokeweight=".47971pt" strokecolor="#000000">
                <v:path arrowok="t"/>
              </v:shape>
            </v:group>
            <v:group style="position:absolute;left:5114;top:-6719;width:595;height:2" coordorigin="5114,-6719" coordsize="595,2">
              <v:shape style="position:absolute;left:5114;top:-6719;width:595;height:2" coordorigin="5114,-6719" coordsize="595,0" path="m5114,-6719l5709,-6719e" filled="f" stroked="t" strokeweight=".95942pt" strokecolor="#000000">
                <v:path arrowok="t"/>
              </v:shape>
            </v:group>
            <v:group style="position:absolute;left:6457;top:-6719;width:854;height:2" coordorigin="6457,-6719" coordsize="854,2">
              <v:shape style="position:absolute;left:6457;top:-6719;width:854;height:2" coordorigin="6457,-6719" coordsize="854,0" path="m6457,-6719l7311,-6719e" filled="f" stroked="t" strokeweight=".95942pt" strokecolor="#000000">
                <v:path arrowok="t"/>
              </v:shape>
            </v:group>
            <v:group style="position:absolute;left:2418;top:-6205;width:1871;height:2" coordorigin="2418,-6205" coordsize="1871,2">
              <v:shape style="position:absolute;left:2418;top:-6205;width:1871;height:2" coordorigin="2418,-6205" coordsize="1871,0" path="m2418,-6205l4289,-6205e" filled="f" stroked="t" strokeweight=".47971pt" strokecolor="#000000">
                <v:path arrowok="t"/>
              </v:shape>
            </v:group>
            <v:group style="position:absolute;left:4250;top:-6220;width:863;height:2" coordorigin="4250,-6220" coordsize="863,2">
              <v:shape style="position:absolute;left:4250;top:-6220;width:863;height:2" coordorigin="4250,-6220" coordsize="863,0" path="m4250,-6220l5114,-6220e" filled="f" stroked="t" strokeweight="1.43913pt" strokecolor="#000000">
                <v:path arrowok="t"/>
              </v:shape>
            </v:group>
            <v:group style="position:absolute;left:5085;top:-6205;width:4490;height:2" coordorigin="5085,-6205" coordsize="4490,2">
              <v:shape style="position:absolute;left:5085;top:-6205;width:4490;height:2" coordorigin="5085,-6205" coordsize="4490,0" path="m5085,-6205l9575,-6205e" filled="f" stroked="t" strokeweight=".47971pt" strokecolor="#000000">
                <v:path arrowok="t"/>
              </v:shape>
            </v:group>
            <v:group style="position:absolute;left:1142;top:-5745;width:9402;height:2" coordorigin="1142,-5745" coordsize="9402,2">
              <v:shape style="position:absolute;left:1142;top:-5745;width:9402;height:2" coordorigin="1142,-5745" coordsize="9402,0" path="m1142,-5745l10544,-5745e" filled="f" stroked="t" strokeweight="1.43913pt" strokecolor="#000000">
                <v:path arrowok="t"/>
              </v:shape>
            </v:group>
            <v:group style="position:absolute;left:10530;top:-6143;width:2;height:739" coordorigin="10530,-6143" coordsize="2,739">
              <v:shape style="position:absolute;left:10530;top:-6143;width:2;height:739" coordorigin="10530,-6143" coordsize="0,739" path="m10530,-5404l10530,-6143e" filled="f" stroked="t" strokeweight="1.43913pt" strokecolor="#3F3F44">
                <v:path arrowok="t"/>
              </v:shape>
            </v:group>
            <v:group style="position:absolute;left:1142;top:-5078;width:9402;height:2" coordorigin="1142,-5078" coordsize="9402,2">
              <v:shape style="position:absolute;left:1142;top:-5078;width:9402;height:2" coordorigin="1142,-5078" coordsize="9402,0" path="m1142,-5078l10544,-5078e" filled="f" stroked="t" strokeweight="1.91884pt" strokecolor="#000000">
                <v:path arrowok="t"/>
              </v:shape>
            </v:group>
            <v:group style="position:absolute;left:7301;top:-5788;width:2;height:710" coordorigin="7301,-5788" coordsize="2,710">
              <v:shape style="position:absolute;left:7301;top:-5788;width:2;height:710" coordorigin="7301,-5788" coordsize="0,710" path="m7301,-5078l7301,-5788e" filled="f" stroked="t" strokeweight=".47971pt" strokecolor="#000000">
                <v:path arrowok="t"/>
              </v:shape>
            </v:group>
            <v:group style="position:absolute;left:1151;top:-5154;width:2;height:317" coordorigin="1151,-5154" coordsize="2,317">
              <v:shape style="position:absolute;left:1151;top:-5154;width:2;height:317" coordorigin="1151,-5154" coordsize="0,317" path="m1151,-4838l1151,-5154e" filled="f" stroked="t" strokeweight=".95942pt" strokecolor="#181818">
                <v:path arrowok="t"/>
              </v:shape>
            </v:group>
            <v:group style="position:absolute;left:1569;top:-5154;width:2;height:317" coordorigin="1569,-5154" coordsize="2,317">
              <v:shape style="position:absolute;left:1569;top:-5154;width:2;height:317" coordorigin="1569,-5154" coordsize="0,317" path="m1569,-4838l1569,-5154e" filled="f" stroked="t" strokeweight=".47971pt" strokecolor="#131313">
                <v:path arrowok="t"/>
              </v:shape>
            </v:group>
            <v:group style="position:absolute;left:1972;top:-5154;width:2;height:317" coordorigin="1972,-5154" coordsize="2,317">
              <v:shape style="position:absolute;left:1972;top:-5154;width:2;height:317" coordorigin="1972,-5154" coordsize="0,317" path="m1972,-4838l1972,-5154e" filled="f" stroked="t" strokeweight=".47971pt" strokecolor="#131313">
                <v:path arrowok="t"/>
              </v:shape>
            </v:group>
            <v:group style="position:absolute;left:2423;top:-5154;width:2;height:317" coordorigin="2423,-5154" coordsize="2,317">
              <v:shape style="position:absolute;left:2423;top:-5154;width:2;height:317" coordorigin="2423,-5154" coordsize="0,317" path="m2423,-4838l2423,-5154e" filled="f" stroked="t" strokeweight=".47971pt" strokecolor="#131313">
                <v:path arrowok="t"/>
              </v:shape>
            </v:group>
            <v:group style="position:absolute;left:9565;top:-5154;width:2;height:317" coordorigin="9565,-5154" coordsize="2,317">
              <v:shape style="position:absolute;left:9565;top:-5154;width:2;height:317" coordorigin="9565,-5154" coordsize="0,317" path="m9565,-4838l9565,-5154e" filled="f" stroked="t" strokeweight=".95942pt" strokecolor="#131318">
                <v:path arrowok="t"/>
              </v:shape>
            </v:group>
            <v:group style="position:absolute;left:10131;top:-5154;width:2;height:317" coordorigin="10131,-5154" coordsize="2,317">
              <v:shape style="position:absolute;left:10131;top:-5154;width:2;height:317" coordorigin="10131,-5154" coordsize="0,317" path="m10131,-4838l10131,-5154e" filled="f" stroked="t" strokeweight=".95942pt" strokecolor="#131318">
                <v:path arrowok="t"/>
              </v:shape>
            </v:group>
            <v:group style="position:absolute;left:10515;top:-5126;width:2;height:1746" coordorigin="10515,-5126" coordsize="2,1746">
              <v:shape style="position:absolute;left:10515;top:-5126;width:2;height:1746" coordorigin="10515,-5126" coordsize="0,1746" path="m10515,-3379l10515,-5126e" filled="f" stroked="t" strokeweight="1.91884pt" strokecolor="#08080F">
                <v:path arrowok="t"/>
              </v:shape>
            </v:group>
            <v:group style="position:absolute;left:1151;top:-4895;width:2;height:3359" coordorigin="1151,-4895" coordsize="2,3359">
              <v:shape style="position:absolute;left:1151;top:-4895;width:2;height:3359" coordorigin="1151,-4895" coordsize="0,3359" path="m1151,-1537l1151,-4895e" filled="f" stroked="t" strokeweight=".95942pt" strokecolor="#000000">
                <v:path arrowok="t"/>
              </v:shape>
            </v:group>
            <v:group style="position:absolute;left:1569;top:-4895;width:2;height:3359" coordorigin="1569,-4895" coordsize="2,3359">
              <v:shape style="position:absolute;left:1569;top:-4895;width:2;height:3359" coordorigin="1569,-4895" coordsize="0,3359" path="m1569,-1537l1569,-4895e" filled="f" stroked="t" strokeweight=".47971pt" strokecolor="#000000">
                <v:path arrowok="t"/>
              </v:shape>
            </v:group>
            <v:group style="position:absolute;left:1972;top:-4895;width:2;height:3359" coordorigin="1972,-4895" coordsize="2,3359">
              <v:shape style="position:absolute;left:1972;top:-4895;width:2;height:3359" coordorigin="1972,-4895" coordsize="0,3359" path="m1972,-1537l1972,-4895e" filled="f" stroked="t" strokeweight=".47971pt" strokecolor="#000000">
                <v:path arrowok="t"/>
              </v:shape>
            </v:group>
            <v:group style="position:absolute;left:2423;top:-4895;width:2;height:3359" coordorigin="2423,-4895" coordsize="2,3359">
              <v:shape style="position:absolute;left:2423;top:-4895;width:2;height:3359" coordorigin="2423,-4895" coordsize="0,3359" path="m2423,-1537l2423,-4895e" filled="f" stroked="t" strokeweight=".47971pt" strokecolor="#000000">
                <v:path arrowok="t"/>
              </v:shape>
            </v:group>
            <v:group style="position:absolute;left:9565;top:-4895;width:2;height:3359" coordorigin="9565,-4895" coordsize="2,3359">
              <v:shape style="position:absolute;left:9565;top:-4895;width:2;height:3359" coordorigin="9565,-4895" coordsize="0,3359" path="m9565,-1537l9565,-4895e" filled="f" stroked="t" strokeweight=".95942pt" strokecolor="#000000">
                <v:path arrowok="t"/>
              </v:shape>
            </v:group>
            <v:group style="position:absolute;left:10131;top:-4895;width:2;height:3359" coordorigin="10131,-4895" coordsize="2,3359">
              <v:shape style="position:absolute;left:10131;top:-4895;width:2;height:3359" coordorigin="10131,-4895" coordsize="0,3359" path="m10131,-1537l10131,-4895e" filled="f" stroked="t" strokeweight=".95942pt" strokecolor="#000000">
                <v:path arrowok="t"/>
              </v:shape>
            </v:group>
            <v:group style="position:absolute;left:1123;top:-4315;width:38;height:2" coordorigin="1123,-4315" coordsize="38,2">
              <v:shape style="position:absolute;left:1123;top:-4315;width:38;height:2" coordorigin="1123,-4315" coordsize="38,0" path="m1123,-4315l1161,-4315e" filled="f" stroked="t" strokeweight="1.43913pt" strokecolor="#000000">
                <v:path arrowok="t"/>
              </v:shape>
            </v:group>
            <v:group style="position:absolute;left:9527;top:-4315;width:38;height:2" coordorigin="9527,-4315" coordsize="38,2">
              <v:shape style="position:absolute;left:9527;top:-4315;width:38;height:2" coordorigin="9527,-4315" coordsize="38,0" path="m9527,-4315l9565,-4315e" filled="f" stroked="t" strokeweight="1.43913pt" strokecolor="#000000">
                <v:path arrowok="t"/>
              </v:shape>
            </v:group>
            <v:group style="position:absolute;left:2399;top:-3974;width:7167;height:2" coordorigin="2399,-3974" coordsize="7167,2">
              <v:shape style="position:absolute;left:2399;top:-3974;width:7167;height:2" coordorigin="2399,-3974" coordsize="7167,0" path="m2399,-3974l9565,-3974e" filled="f" stroked="t" strokeweight=".47971pt" strokecolor="#000000">
                <v:path arrowok="t"/>
              </v:shape>
            </v:group>
            <v:group style="position:absolute;left:5699;top:-3926;width:2;height:2044" coordorigin="5699,-3926" coordsize="2,2044">
              <v:shape style="position:absolute;left:5699;top:-3926;width:2;height:2044" coordorigin="5699,-3926" coordsize="0,2044" path="m5699,-1882l5699,-3926e" filled="f" stroked="t" strokeweight=".95942pt" strokecolor="#000000">
                <v:path arrowok="t"/>
              </v:shape>
            </v:group>
            <v:group style="position:absolute;left:2418;top:-3537;width:1305;height:2" coordorigin="2418,-3537" coordsize="1305,2">
              <v:shape style="position:absolute;left:2418;top:-3537;width:1305;height:2" coordorigin="2418,-3537" coordsize="1305,0" path="m2418,-3537l3723,-3537e" filled="f" stroked="t" strokeweight=".47971pt" strokecolor="#000000">
                <v:path arrowok="t"/>
              </v:shape>
            </v:group>
            <v:group style="position:absolute;left:5641;top:-3537;width:3934;height:2" coordorigin="5641,-3537" coordsize="3934,2">
              <v:shape style="position:absolute;left:5641;top:-3537;width:3934;height:2" coordorigin="5641,-3537" coordsize="3934,0" path="m5641,-3537l9575,-3537e" filled="f" stroked="t" strokeweight=".47971pt" strokecolor="#000000">
                <v:path arrowok="t"/>
              </v:shape>
            </v:group>
            <v:group style="position:absolute;left:3694;top:-3533;width:2015;height:2" coordorigin="3694,-3533" coordsize="2015,2">
              <v:shape style="position:absolute;left:3694;top:-3533;width:2015;height:2" coordorigin="3694,-3533" coordsize="2015,0" path="m3694,-3533l5709,-3533e" filled="f" stroked="t" strokeweight="1.43913pt" strokecolor="#000000">
                <v:path arrowok="t"/>
              </v:shape>
            </v:group>
            <v:group style="position:absolute;left:2418;top:-3134;width:1871;height:2" coordorigin="2418,-3134" coordsize="1871,2">
              <v:shape style="position:absolute;left:2418;top:-3134;width:1871;height:2" coordorigin="2418,-3134" coordsize="1871,0" path="m2418,-3134l4289,-3134e" filled="f" stroked="t" strokeweight=".47971pt" strokecolor="#000000">
                <v:path arrowok="t"/>
              </v:shape>
            </v:group>
            <v:group style="position:absolute;left:5641;top:-3134;width:844;height:2" coordorigin="5641,-3134" coordsize="844,2">
              <v:shape style="position:absolute;left:5641;top:-3134;width:844;height:2" coordorigin="5641,-3134" coordsize="844,0" path="m5641,-3134l6486,-3134e" filled="f" stroked="t" strokeweight=".47971pt" strokecolor="#000000">
                <v:path arrowok="t"/>
              </v:shape>
            </v:group>
            <v:group style="position:absolute;left:10530;top:-3418;width:2;height:1881" coordorigin="10530,-3418" coordsize="2,1881">
              <v:shape style="position:absolute;left:10530;top:-3418;width:2;height:1881" coordorigin="10530,-3418" coordsize="0,1881" path="m10530,-1537l10530,-3418e" filled="f" stroked="t" strokeweight="1.43913pt" strokecolor="#000000">
                <v:path arrowok="t"/>
              </v:shape>
            </v:group>
            <v:group style="position:absolute;left:4250;top:-3120;width:1458;height:2" coordorigin="4250,-3120" coordsize="1458,2">
              <v:shape style="position:absolute;left:4250;top:-3120;width:1458;height:2" coordorigin="4250,-3120" coordsize="1458,0" path="m4250,-3120l5709,-3120e" filled="f" stroked="t" strokeweight="1.43913pt" strokecolor="#000000">
                <v:path arrowok="t"/>
              </v:shape>
            </v:group>
            <v:group style="position:absolute;left:6457;top:-3120;width:844;height:2" coordorigin="6457,-3120" coordsize="844,2">
              <v:shape style="position:absolute;left:6457;top:-3120;width:844;height:2" coordorigin="6457,-3120" coordsize="844,0" path="m6457,-3120l7301,-3120e" filled="f" stroked="t" strokeweight="1.43913pt" strokecolor="#000000">
                <v:path arrowok="t"/>
              </v:shape>
            </v:group>
            <v:group style="position:absolute;left:7272;top:-3134;width:2303;height:2" coordorigin="7272,-3134" coordsize="2303,2">
              <v:shape style="position:absolute;left:7272;top:-3134;width:2303;height:2" coordorigin="7272,-3134" coordsize="2303,0" path="m7272,-3134l9575,-3134e" filled="f" stroked="t" strokeweight=".47971pt" strokecolor="#000000">
                <v:path arrowok="t"/>
              </v:shape>
            </v:group>
            <v:group style="position:absolute;left:7301;top:-3139;width:2;height:806" coordorigin="7301,-3139" coordsize="2,806">
              <v:shape style="position:absolute;left:7301;top:-3139;width:2;height:806" coordorigin="7301,-3139" coordsize="0,806" path="m7301,-2333l7301,-3139e" filled="f" stroked="t" strokeweight=".47971pt" strokecolor="#000000">
                <v:path arrowok="t"/>
              </v:shape>
            </v:group>
            <v:group style="position:absolute;left:2418;top:-2703;width:1305;height:2" coordorigin="2418,-2703" coordsize="1305,2">
              <v:shape style="position:absolute;left:2418;top:-2703;width:1305;height:2" coordorigin="2418,-2703" coordsize="1305,0" path="m2418,-2703l3723,-2703e" filled="f" stroked="t" strokeweight=".47971pt" strokecolor="#000000">
                <v:path arrowok="t"/>
              </v:shape>
            </v:group>
            <v:group style="position:absolute;left:7272;top:-2703;width:2303;height:2" coordorigin="7272,-2703" coordsize="2303,2">
              <v:shape style="position:absolute;left:7272;top:-2703;width:2303;height:2" coordorigin="7272,-2703" coordsize="2303,0" path="m7272,-2703l9575,-2703e" filled="f" stroked="t" strokeweight=".47971pt" strokecolor="#000000">
                <v:path arrowok="t"/>
              </v:shape>
            </v:group>
            <v:group style="position:absolute;left:3694;top:-2707;width:566;height:2" coordorigin="3694,-2707" coordsize="566,2">
              <v:shape style="position:absolute;left:3694;top:-2707;width:566;height:2" coordorigin="3694,-2707" coordsize="566,0" path="m3694,-2707l4260,-2707e" filled="f" stroked="t" strokeweight="1.43913pt" strokecolor="#000000">
                <v:path arrowok="t"/>
              </v:shape>
            </v:group>
            <v:group style="position:absolute;left:4221;top:-2703;width:2264;height:2" coordorigin="4221,-2703" coordsize="2264,2">
              <v:shape style="position:absolute;left:4221;top:-2703;width:2264;height:2" coordorigin="4221,-2703" coordsize="2264,0" path="m4221,-2703l6486,-2703e" filled="f" stroked="t" strokeweight=".47971pt" strokecolor="#000000">
                <v:path arrowok="t"/>
              </v:shape>
            </v:group>
            <v:group style="position:absolute;left:6457;top:-2707;width:854;height:2" coordorigin="6457,-2707" coordsize="854,2">
              <v:shape style="position:absolute;left:6457;top:-2707;width:854;height:2" coordorigin="6457,-2707" coordsize="854,0" path="m6457,-2707l7311,-2707e" filled="f" stroked="t" strokeweight="1.43913pt" strokecolor="#000000">
                <v:path arrowok="t"/>
              </v:shape>
            </v:group>
            <v:group style="position:absolute;left:7301;top:-2343;width:2264;height:2" coordorigin="7301,-2343" coordsize="2264,2">
              <v:shape style="position:absolute;left:7301;top:-2343;width:2264;height:2" coordorigin="7301,-2343" coordsize="2264,0" path="m7301,-2343l9565,-2343e" filled="f" stroked="t" strokeweight=".47971pt" strokecolor="#000000">
                <v:path arrowok="t"/>
              </v:shape>
            </v:group>
            <v:group style="position:absolute;left:5085;top:-2319;width:624;height:2" coordorigin="5085,-2319" coordsize="624,2">
              <v:shape style="position:absolute;left:5085;top:-2319;width:624;height:2" coordorigin="5085,-2319" coordsize="624,0" path="m5085,-2319l5709,-2319e" filled="f" stroked="t" strokeweight=".47971pt" strokecolor="#000000">
                <v:path arrowok="t"/>
              </v:shape>
            </v:group>
            <v:group style="position:absolute;left:2399;top:-1825;width:7167;height:2" coordorigin="2399,-1825" coordsize="7167,2">
              <v:shape style="position:absolute;left:2399;top:-1825;width:7167;height:2" coordorigin="2399,-1825" coordsize="7167,0" path="m2399,-1825l9565,-1825e" filled="f" stroked="t" strokeweight=".47971pt" strokecolor="#000000">
                <v:path arrowok="t"/>
              </v:shape>
            </v:group>
            <v:group style="position:absolute;left:1142;top:-1551;width:9402;height:2" coordorigin="1142,-1551" coordsize="9402,2">
              <v:shape style="position:absolute;left:1142;top:-1551;width:9402;height:2" coordorigin="1142,-1551" coordsize="9402,0" path="m1142,-1551l10544,-1551e" filled="f" stroked="t" strokeweight="1.43913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3"/>
        </w:rPr>
        <w:t>=</w:t>
      </w:r>
      <w:r>
        <w:rPr>
          <w:rFonts w:ascii="Arial" w:hAnsi="Arial" w:cs="Arial" w:eastAsia="Arial"/>
          <w:sz w:val="39"/>
          <w:szCs w:val="39"/>
          <w:color w:val="010101"/>
          <w:spacing w:val="-77"/>
          <w:w w:val="100"/>
          <w:position w:val="-3"/>
        </w:rPr>
        <w:t> </w:t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3"/>
        </w:rPr>
        <w:tab/>
      </w:r>
      <w:r>
        <w:rPr>
          <w:rFonts w:ascii="Arial" w:hAnsi="Arial" w:cs="Arial" w:eastAsia="Arial"/>
          <w:sz w:val="39"/>
          <w:szCs w:val="39"/>
          <w:color w:val="010101"/>
          <w:spacing w:val="0"/>
          <w:w w:val="100"/>
          <w:position w:val="-3"/>
        </w:rPr>
      </w:r>
      <w:r>
        <w:rPr>
          <w:rFonts w:ascii="Arial" w:hAnsi="Arial" w:cs="Arial" w:eastAsia="Arial"/>
          <w:sz w:val="43"/>
          <w:szCs w:val="43"/>
          <w:color w:val="010101"/>
          <w:spacing w:val="0"/>
          <w:w w:val="52"/>
          <w:b/>
          <w:bCs/>
          <w:position w:val="-3"/>
        </w:rPr>
        <w:t>;g</w:t>
      </w:r>
      <w:r>
        <w:rPr>
          <w:rFonts w:ascii="Arial" w:hAnsi="Arial" w:cs="Arial" w:eastAsia="Arial"/>
          <w:sz w:val="43"/>
          <w:szCs w:val="43"/>
          <w:color w:val="010101"/>
          <w:spacing w:val="57"/>
          <w:w w:val="52"/>
          <w:b/>
          <w:bCs/>
          <w:position w:val="-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57"/>
          <w:w w:val="52"/>
          <w:position w:val="-3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52"/>
          <w:u w:val="single" w:color="000000"/>
          <w:position w:val="-3"/>
        </w:rPr>
        <w:t>Emr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52"/>
          <w:u w:val="single" w:color="000000"/>
          <w:position w:val="-3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52"/>
          <w:u w:val="single" w:color="000000"/>
          <w:position w:val="-3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52"/>
          <w:u w:val="single" w:color="000000"/>
          <w:position w:val="-3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26"/>
          <w:w w:val="100"/>
          <w:u w:val="single" w:color="000000"/>
          <w:position w:val="-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26"/>
          <w:w w:val="100"/>
          <w:u w:val="single" w:color="000000"/>
          <w:position w:val="-3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single" w:color="000000"/>
          <w:position w:val="-3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23"/>
          <w:w w:val="100"/>
          <w:u w:val="single" w:color="000000"/>
          <w:position w:val="-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0"/>
          <w:u w:val="single" w:color="000000"/>
          <w:position w:val="-3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30"/>
          <w:w w:val="100"/>
          <w:u w:val="single" w:color="000000"/>
          <w:position w:val="-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92"/>
          <w:u w:val="single" w:color="000000"/>
          <w:position w:val="-3"/>
        </w:rPr>
        <w:t>eratori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92"/>
          <w:u w:val="single" w:color="000000"/>
          <w:position w:val="-3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92"/>
          <w:u w:val="single" w:color="000000"/>
          <w:position w:val="-3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18"/>
          <w:w w:val="92"/>
          <w:u w:val="single" w:color="000000"/>
          <w:position w:val="-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9"/>
          <w:u w:val="single" w:color="000000"/>
          <w:position w:val="-3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109"/>
          <w:position w:val="-3"/>
        </w:rPr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252" w:lineRule="exact"/>
        <w:ind w:left="227" w:right="-20"/>
        <w:jc w:val="left"/>
        <w:tabs>
          <w:tab w:pos="104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45"/>
          <w:szCs w:val="45"/>
          <w:color w:val="1F181D"/>
          <w:spacing w:val="-53"/>
          <w:w w:val="103"/>
          <w:position w:val="-16"/>
        </w:rPr>
        <w:t>·</w:t>
      </w:r>
      <w:r>
        <w:rPr>
          <w:rFonts w:ascii="Times New Roman" w:hAnsi="Times New Roman" w:cs="Times New Roman" w:eastAsia="Times New Roman"/>
          <w:sz w:val="45"/>
          <w:szCs w:val="45"/>
          <w:color w:val="010101"/>
          <w:spacing w:val="0"/>
          <w:w w:val="73"/>
          <w:position w:val="-16"/>
        </w:rPr>
        <w:t>2</w:t>
      </w:r>
      <w:r>
        <w:rPr>
          <w:rFonts w:ascii="Times New Roman" w:hAnsi="Times New Roman" w:cs="Times New Roman" w:eastAsia="Times New Roman"/>
          <w:sz w:val="45"/>
          <w:szCs w:val="45"/>
          <w:color w:val="010101"/>
          <w:spacing w:val="0"/>
          <w:w w:val="100"/>
          <w:position w:val="-16"/>
        </w:rPr>
        <w:tab/>
      </w:r>
      <w:r>
        <w:rPr>
          <w:rFonts w:ascii="Times New Roman" w:hAnsi="Times New Roman" w:cs="Times New Roman" w:eastAsia="Times New Roman"/>
          <w:sz w:val="45"/>
          <w:szCs w:val="45"/>
          <w:color w:val="010101"/>
          <w:spacing w:val="0"/>
          <w:w w:val="100"/>
          <w:position w:val="-16"/>
        </w:rPr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22"/>
          <w:w w:val="109"/>
          <w:position w:val="-16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color w:val="807980"/>
          <w:spacing w:val="-65"/>
          <w:w w:val="84"/>
          <w:position w:val="-16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48"/>
          <w:w w:val="88"/>
          <w:position w:val="-16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34"/>
          <w:w w:val="83"/>
          <w:position w:val="-16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37"/>
          <w:w w:val="106"/>
          <w:position w:val="-16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185"/>
          <w:position w:val="-16"/>
        </w:rPr>
        <w:t>----------------r---------------------------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379" w:lineRule="exact"/>
        <w:ind w:left="285" w:right="-20"/>
        <w:jc w:val="left"/>
        <w:tabs>
          <w:tab w:pos="640" w:val="left"/>
          <w:tab w:pos="424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Arial" w:hAnsi="Arial" w:cs="Arial" w:eastAsia="Arial"/>
          <w:sz w:val="13"/>
          <w:szCs w:val="13"/>
          <w:color w:val="1F181D"/>
          <w:spacing w:val="0"/>
          <w:w w:val="100"/>
          <w:i/>
          <w:position w:val="-4"/>
        </w:rPr>
        <w:t>Ql</w:t>
      </w:r>
      <w:r>
        <w:rPr>
          <w:rFonts w:ascii="Arial" w:hAnsi="Arial" w:cs="Arial" w:eastAsia="Arial"/>
          <w:sz w:val="13"/>
          <w:szCs w:val="13"/>
          <w:color w:val="1F181D"/>
          <w:spacing w:val="-17"/>
          <w:w w:val="100"/>
          <w:i/>
          <w:position w:val="-4"/>
        </w:rPr>
        <w:t> </w:t>
      </w:r>
      <w:r>
        <w:rPr>
          <w:rFonts w:ascii="Arial" w:hAnsi="Arial" w:cs="Arial" w:eastAsia="Arial"/>
          <w:sz w:val="13"/>
          <w:szCs w:val="13"/>
          <w:color w:val="1F181D"/>
          <w:spacing w:val="0"/>
          <w:w w:val="100"/>
          <w:i/>
          <w:position w:val="-4"/>
        </w:rPr>
        <w:tab/>
      </w:r>
      <w:r>
        <w:rPr>
          <w:rFonts w:ascii="Arial" w:hAnsi="Arial" w:cs="Arial" w:eastAsia="Arial"/>
          <w:sz w:val="13"/>
          <w:szCs w:val="13"/>
          <w:color w:val="1F181D"/>
          <w:spacing w:val="0"/>
          <w:w w:val="100"/>
          <w:i/>
          <w:position w:val="-4"/>
        </w:rPr>
      </w:r>
      <w:r>
        <w:rPr>
          <w:rFonts w:ascii="Arial" w:hAnsi="Arial" w:cs="Arial" w:eastAsia="Arial"/>
          <w:sz w:val="42"/>
          <w:szCs w:val="42"/>
          <w:color w:val="010101"/>
          <w:spacing w:val="0"/>
          <w:w w:val="100"/>
          <w:position w:val="-4"/>
        </w:rPr>
        <w:t>0</w:t>
      </w:r>
      <w:r>
        <w:rPr>
          <w:rFonts w:ascii="Arial" w:hAnsi="Arial" w:cs="Arial" w:eastAsia="Arial"/>
          <w:sz w:val="42"/>
          <w:szCs w:val="42"/>
          <w:color w:val="010101"/>
          <w:spacing w:val="52"/>
          <w:w w:val="100"/>
          <w:position w:val="-4"/>
        </w:rPr>
        <w:t> </w:t>
      </w:r>
      <w:r>
        <w:rPr>
          <w:rFonts w:ascii="Arial" w:hAnsi="Arial" w:cs="Arial" w:eastAsia="Arial"/>
          <w:sz w:val="42"/>
          <w:szCs w:val="42"/>
          <w:color w:val="010101"/>
          <w:spacing w:val="0"/>
          <w:w w:val="74"/>
          <w:position w:val="-4"/>
        </w:rPr>
        <w:t>.:-</w:t>
      </w:r>
      <w:r>
        <w:rPr>
          <w:rFonts w:ascii="Arial" w:hAnsi="Arial" w:cs="Arial" w:eastAsia="Arial"/>
          <w:sz w:val="42"/>
          <w:szCs w:val="42"/>
          <w:color w:val="010101"/>
          <w:spacing w:val="0"/>
          <w:w w:val="74"/>
          <w:position w:val="-4"/>
        </w:rPr>
        <w:t> </w:t>
      </w:r>
      <w:r>
        <w:rPr>
          <w:rFonts w:ascii="Arial" w:hAnsi="Arial" w:cs="Arial" w:eastAsia="Arial"/>
          <w:sz w:val="42"/>
          <w:szCs w:val="42"/>
          <w:color w:val="010101"/>
          <w:spacing w:val="28"/>
          <w:w w:val="74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28"/>
          <w:w w:val="74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25"/>
          <w:w w:val="74"/>
          <w:u w:val="thick" w:color="000000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  <w:t>el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23"/>
          <w:w w:val="100"/>
          <w:u w:val="thick" w:color="000000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1"/>
          <w:u w:val="thick" w:color="000000"/>
          <w:position w:val="-4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1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91"/>
          <w:u w:val="thick" w:color="000000"/>
          <w:position w:val="-4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3"/>
          <w:w w:val="91"/>
          <w:u w:val="thick" w:color="000000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29"/>
          <w:w w:val="100"/>
          <w:u w:val="thick" w:color="000000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5"/>
          <w:u w:val="thick" w:color="000000"/>
          <w:position w:val="-4"/>
        </w:rPr>
        <w:t>rodhimi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5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85"/>
          <w:u w:val="thick" w:color="000000"/>
          <w:position w:val="-4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1"/>
          <w:w w:val="85"/>
          <w:u w:val="thick" w:color="000000"/>
          <w:position w:val="-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9"/>
          <w:w w:val="100"/>
          <w:u w:val="thick" w:color="000000"/>
          <w:position w:val="-4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9"/>
          <w:w w:val="100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-19"/>
          <w:w w:val="100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5B5764"/>
          <w:spacing w:val="-18"/>
          <w:w w:val="100"/>
          <w:u w:val="thick" w:color="000000"/>
          <w:position w:val="-4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color w:val="5B5764"/>
          <w:spacing w:val="-18"/>
          <w:w w:val="100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5B5764"/>
          <w:spacing w:val="-18"/>
          <w:w w:val="100"/>
          <w:u w:val="thick" w:color="0000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u w:val="thick" w:color="000000"/>
          <w:position w:val="-4"/>
        </w:rPr>
        <w:t>00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  <w:position w:val="-4"/>
        </w:rPr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240"/>
        </w:sectPr>
      </w:pPr>
      <w:rPr/>
    </w:p>
    <w:p>
      <w:pPr>
        <w:spacing w:before="0" w:after="0" w:line="259" w:lineRule="exact"/>
        <w:ind w:left="218" w:right="-82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F181D"/>
          <w:w w:val="69"/>
          <w:i/>
          <w:position w:val="5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81D"/>
          <w:spacing w:val="-36"/>
          <w:w w:val="69"/>
          <w:i/>
          <w:position w:val="5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-37"/>
          <w:w w:val="93"/>
          <w:position w:val="-7"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1F181D"/>
          <w:spacing w:val="-2"/>
          <w:w w:val="68"/>
          <w:i/>
          <w:position w:val="5"/>
        </w:rPr>
        <w:t>/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-58"/>
          <w:w w:val="94"/>
          <w:position w:val="-7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1F181D"/>
          <w:spacing w:val="0"/>
          <w:w w:val="68"/>
          <w:i/>
          <w:position w:val="5"/>
        </w:rPr>
        <w:t>'</w:t>
      </w:r>
      <w:r>
        <w:rPr>
          <w:rFonts w:ascii="Times New Roman" w:hAnsi="Times New Roman" w:cs="Times New Roman" w:eastAsia="Times New Roman"/>
          <w:sz w:val="19"/>
          <w:szCs w:val="19"/>
          <w:color w:val="1F181D"/>
          <w:spacing w:val="-50"/>
          <w:w w:val="69"/>
          <w:i/>
          <w:position w:val="5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color w:val="010101"/>
          <w:spacing w:val="0"/>
          <w:w w:val="93"/>
          <w:position w:val="-7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0" w:after="0" w:line="383" w:lineRule="exact"/>
        <w:ind w:left="218" w:right="-54"/>
        <w:jc w:val="left"/>
        <w:rPr>
          <w:rFonts w:ascii="Times New Roman" w:hAnsi="Times New Roman" w:cs="Times New Roman" w:eastAsia="Times New Roman"/>
          <w:sz w:val="44"/>
          <w:szCs w:val="4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6.60577pt;margin-top:42.217461pt;width:465.79833pt;height:180.162843pt;mso-position-horizontal-relative:page;mso-position-vertical-relative:paragraph;z-index:-805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07" w:hRule="exact"/>
                    </w:trPr>
                    <w:tc>
                      <w:tcPr>
                        <w:tcW w:w="1199" w:type="dxa"/>
                        <w:gridSpan w:val="3"/>
                        <w:tcBorders>
                          <w:top w:val="nil" w:sz="6" w:space="0" w:color="auto"/>
                          <w:bottom w:val="single" w:sz="15.35072" w:space="0" w:color="000000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054" w:type="dxa"/>
                        <w:gridSpan w:val="3"/>
                        <w:tcBorders>
                          <w:top w:val="nil" w:sz="6" w:space="0" w:color="auto"/>
                          <w:bottom w:val="single" w:sz="15.35072" w:space="0" w:color="000000"/>
                          <w:left w:val="nil" w:sz="6" w:space="0" w:color="auto"/>
                          <w:right w:val="single" w:sz="11.51304" w:space="0" w:color="2B2B2F"/>
                        </w:tcBorders>
                      </w:tcPr>
                      <w:p>
                        <w:pPr>
                          <w:spacing w:before="0" w:after="0" w:line="288" w:lineRule="exact"/>
                          <w:ind w:left="2796" w:right="3135"/>
                          <w:jc w:val="center"/>
                          <w:tabs>
                            <w:tab w:pos="3740" w:val="left"/>
                            <w:tab w:pos="4700" w:val="left"/>
                          </w:tabs>
                          <w:rPr>
                            <w:rFonts w:ascii="Arial" w:hAnsi="Arial" w:cs="Arial" w:eastAsia="Arial"/>
                            <w:sz w:val="44"/>
                            <w:szCs w:val="4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  <w:color w:val="CFD6E4"/>
                            <w:spacing w:val="0"/>
                            <w:w w:val="51"/>
                            <w:position w:val="-2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  <w:color w:val="CFD6E4"/>
                            <w:spacing w:val="0"/>
                            <w:w w:val="100"/>
                            <w:position w:val="-2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  <w:color w:val="CFD6E4"/>
                            <w:spacing w:val="0"/>
                            <w:w w:val="51"/>
                            <w:position w:val="-2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  <w:color w:val="CFD6E4"/>
                            <w:spacing w:val="0"/>
                            <w:w w:val="100"/>
                            <w:position w:val="-2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1"/>
                            <w:szCs w:val="41"/>
                            <w:color w:val="CFD6E4"/>
                            <w:spacing w:val="0"/>
                            <w:w w:val="100"/>
                            <w:position w:val="-2"/>
                          </w:rPr>
                        </w:r>
                        <w:r>
                          <w:rPr>
                            <w:rFonts w:ascii="Arial" w:hAnsi="Arial" w:cs="Arial" w:eastAsia="Arial"/>
                            <w:sz w:val="44"/>
                            <w:szCs w:val="44"/>
                            <w:color w:val="CFD6E4"/>
                            <w:spacing w:val="0"/>
                            <w:w w:val="51"/>
                            <w:position w:val="-2"/>
                          </w:rPr>
                          <w:t>t</w:t>
                        </w:r>
                        <w:r>
                          <w:rPr>
                            <w:rFonts w:ascii="Arial" w:hAnsi="Arial" w:cs="Arial" w:eastAsia="Arial"/>
                            <w:sz w:val="44"/>
                            <w:szCs w:val="4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653" w:hRule="exact"/>
                    </w:trPr>
                    <w:tc>
                      <w:tcPr>
                        <w:tcW w:w="398" w:type="dxa"/>
                        <w:vMerge w:val="restart"/>
                        <w:tcBorders>
                          <w:top w:val="single" w:sz="15.35072" w:space="0" w:color="000000"/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>
                          <w:spacing w:before="4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407" w:lineRule="exact"/>
                          <w:ind w:left="77" w:right="-63"/>
                          <w:jc w:val="left"/>
                          <w:rPr>
                            <w:rFonts w:ascii="Arial" w:hAnsi="Arial" w:cs="Arial" w:eastAsia="Arial"/>
                            <w:sz w:val="39"/>
                            <w:szCs w:val="3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010101"/>
                            <w:spacing w:val="0"/>
                            <w:w w:val="114"/>
                            <w:position w:val="-4"/>
                          </w:rPr>
                          <w:t>=</w:t>
                        </w:r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58" w:lineRule="exact"/>
                          <w:ind w:left="77" w:right="-63"/>
                          <w:jc w:val="left"/>
                          <w:rPr>
                            <w:rFonts w:ascii="Arial" w:hAnsi="Arial" w:cs="Arial" w:eastAsia="Arial"/>
                            <w:sz w:val="39"/>
                            <w:szCs w:val="3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010101"/>
                            <w:spacing w:val="0"/>
                            <w:w w:val="114"/>
                            <w:position w:val="1"/>
                          </w:rPr>
                          <w:t>=</w:t>
                        </w:r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1" w:after="0" w:line="311" w:lineRule="exact"/>
                          <w:ind w:left="77" w:right="-63"/>
                          <w:jc w:val="left"/>
                          <w:rPr>
                            <w:rFonts w:ascii="Arial" w:hAnsi="Arial" w:cs="Arial" w:eastAsia="Arial"/>
                            <w:sz w:val="39"/>
                            <w:szCs w:val="3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010101"/>
                            <w:spacing w:val="0"/>
                            <w:w w:val="114"/>
                            <w:position w:val="-12"/>
                          </w:rPr>
                          <w:t>=</w:t>
                        </w:r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418" w:lineRule="exact"/>
                          <w:ind w:left="77" w:right="-103"/>
                          <w:jc w:val="left"/>
                          <w:rPr>
                            <w:rFonts w:ascii="Times New Roman" w:hAnsi="Times New Roman" w:cs="Times New Roman" w:eastAsia="Times New Roman"/>
                            <w:sz w:val="55"/>
                            <w:szCs w:val="55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55"/>
                            <w:szCs w:val="55"/>
                            <w:color w:val="010101"/>
                            <w:spacing w:val="0"/>
                            <w:w w:val="152"/>
                            <w:position w:val="3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55"/>
                            <w:szCs w:val="5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87" w:lineRule="exact"/>
                          <w:ind w:left="14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10101"/>
                            <w:spacing w:val="0"/>
                            <w:w w:val="100"/>
                            <w:b/>
                            <w:bCs/>
                            <w:position w:val="-1"/>
                          </w:rPr>
                          <w:t>s..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71" w:lineRule="exact"/>
                          <w:ind w:left="144" w:right="-20"/>
                          <w:jc w:val="left"/>
                          <w:rPr>
                            <w:rFonts w:ascii="Arial" w:hAnsi="Arial" w:cs="Arial" w:eastAsia="Arial"/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1F181D"/>
                            <w:spacing w:val="0"/>
                            <w:w w:val="115"/>
                            <w:i/>
                            <w:position w:val="-4"/>
                          </w:rPr>
                          <w:t>Ql</w:t>
                        </w:r>
                        <w:r>
                          <w:rPr>
                            <w:rFonts w:ascii="Arial" w:hAnsi="Arial" w:cs="Arial" w:eastAsia="Arial"/>
                            <w:sz w:val="13"/>
                            <w:szCs w:val="13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09" w:lineRule="exact"/>
                          <w:ind w:left="77" w:right="-100"/>
                          <w:jc w:val="left"/>
                          <w:rPr>
                            <w:rFonts w:ascii="Arial" w:hAnsi="Arial" w:cs="Arial" w:eastAsia="Arial"/>
                            <w:sz w:val="41"/>
                            <w:szCs w:val="4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F181D"/>
                            <w:w w:val="68"/>
                            <w:i/>
                            <w:position w:val="5"/>
                          </w:rPr>
                          <w:t>r:/'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F181D"/>
                            <w:spacing w:val="-80"/>
                            <w:w w:val="69"/>
                            <w:i/>
                            <w:position w:val="5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1F181D"/>
                            <w:spacing w:val="0"/>
                            <w:w w:val="116"/>
                            <w:position w:val="-3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423" w:lineRule="exact"/>
                          <w:ind w:left="7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44"/>
                            <w:szCs w:val="44"/>
                            <w:color w:val="010101"/>
                            <w:spacing w:val="-134"/>
                            <w:w w:val="117"/>
                            <w:position w:val="1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10101"/>
                            <w:spacing w:val="0"/>
                            <w:w w:val="89"/>
                            <w:b/>
                            <w:bCs/>
                            <w:position w:val="24"/>
                          </w:rPr>
                          <w:t>s..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85" w:type="dxa"/>
                        <w:vMerge w:val="restart"/>
                        <w:tcBorders>
                          <w:top w:val="single" w:sz="15.35072" w:space="0" w:color="000000"/>
                          <w:left w:val="single" w:sz="11.51304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7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6" w:right="-20"/>
                          <w:jc w:val="left"/>
                          <w:rPr>
                            <w:rFonts w:ascii="Arial" w:hAnsi="Arial" w:cs="Arial" w:eastAsia="Arial"/>
                            <w:sz w:val="23"/>
                            <w:szCs w:val="23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010101"/>
                            <w:spacing w:val="0"/>
                            <w:w w:val="53"/>
                          </w:rPr>
                          <w:t>""'""'</w:t>
                        </w:r>
                        <w:r>
                          <w:rPr>
                            <w:rFonts w:ascii="Arial" w:hAnsi="Arial" w:cs="Arial" w:eastAsia="Arial"/>
                            <w:sz w:val="23"/>
                            <w:szCs w:val="23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6" w:right="-20"/>
                          <w:jc w:val="left"/>
                          <w:rPr>
                            <w:rFonts w:ascii="Arial" w:hAnsi="Arial" w:cs="Arial" w:eastAsia="Arial"/>
                            <w:sz w:val="27"/>
                            <w:szCs w:val="2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1F181D"/>
                            <w:spacing w:val="0"/>
                            <w:w w:val="168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5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39" w:lineRule="exact"/>
                          <w:ind w:left="10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44"/>
                            <w:szCs w:val="4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44"/>
                            <w:szCs w:val="44"/>
                            <w:color w:val="010101"/>
                            <w:spacing w:val="0"/>
                            <w:w w:val="117"/>
                            <w:position w:val="-22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44"/>
                            <w:szCs w:val="4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63" w:lineRule="exact"/>
                          <w:ind w:right="-145"/>
                          <w:jc w:val="right"/>
                          <w:rPr>
                            <w:rFonts w:ascii="Arial" w:hAnsi="Arial" w:cs="Arial" w:eastAsia="Arial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10101"/>
                            <w:spacing w:val="-92"/>
                            <w:w w:val="276"/>
                            <w:position w:val="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95" w:after="0" w:line="240" w:lineRule="auto"/>
                          <w:ind w:left="106" w:right="-20"/>
                          <w:jc w:val="left"/>
                          <w:rPr>
                            <w:rFonts w:ascii="Arial" w:hAnsi="Arial" w:cs="Arial" w:eastAsia="Arial"/>
                            <w:sz w:val="27"/>
                            <w:szCs w:val="27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1F181D"/>
                            <w:spacing w:val="0"/>
                            <w:w w:val="168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sz w:val="27"/>
                            <w:szCs w:val="2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17" w:type="dxa"/>
                        <w:vMerge w:val="restart"/>
                        <w:tcBorders>
                          <w:top w:val="single" w:sz="15.35072" w:space="0" w:color="000000"/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2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58" w:lineRule="exact"/>
                          <w:ind w:left="43" w:right="-100"/>
                          <w:jc w:val="left"/>
                          <w:rPr>
                            <w:rFonts w:ascii="Times New Roman" w:hAnsi="Times New Roman" w:cs="Times New Roman" w:eastAsia="Times New Roman"/>
                            <w:sz w:val="56"/>
                            <w:szCs w:val="5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6"/>
                            <w:szCs w:val="36"/>
                            <w:color w:val="010101"/>
                            <w:spacing w:val="-205"/>
                            <w:w w:val="106"/>
                            <w:position w:val="-48"/>
                          </w:rPr>
                          <w:t>=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56"/>
                            <w:szCs w:val="56"/>
                            <w:color w:val="1F181D"/>
                            <w:spacing w:val="0"/>
                            <w:w w:val="53"/>
                            <w:position w:val="-32"/>
                          </w:rPr>
                          <w:t>--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56"/>
                            <w:szCs w:val="5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88" w:lineRule="exact"/>
                          <w:ind w:left="48" w:right="-69"/>
                          <w:jc w:val="left"/>
                          <w:rPr>
                            <w:rFonts w:ascii="Arial" w:hAnsi="Arial" w:cs="Arial" w:eastAsia="Arial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6"/>
                            <w:szCs w:val="36"/>
                            <w:color w:val="010101"/>
                            <w:spacing w:val="0"/>
                            <w:w w:val="106"/>
                            <w:position w:val="4"/>
                          </w:rPr>
                          <w:t>=</w:t>
                        </w:r>
                        <w:r>
                          <w:rPr>
                            <w:rFonts w:ascii="Arial" w:hAnsi="Arial" w:cs="Arial" w:eastAsia="Arial"/>
                            <w:sz w:val="36"/>
                            <w:szCs w:val="3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7" w:after="0" w:line="190" w:lineRule="exact"/>
                          <w:jc w:val="left"/>
                          <w:rPr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sz w:val="19"/>
                            <w:szCs w:val="19"/>
                          </w:rPr>
                        </w:r>
                      </w:p>
                      <w:p>
                        <w:pPr>
                          <w:spacing w:before="0" w:after="0" w:line="188" w:lineRule="exact"/>
                          <w:ind w:left="4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10101"/>
                            <w:spacing w:val="0"/>
                            <w:w w:val="100"/>
                            <w:position w:val="-2"/>
                          </w:rPr>
                          <w:t>.'t::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8"/>
                            <w:szCs w:val="1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56" w:lineRule="exact"/>
                          <w:ind w:left="48" w:right="-82"/>
                          <w:jc w:val="left"/>
                          <w:rPr>
                            <w:rFonts w:ascii="Courier New" w:hAnsi="Courier New" w:cs="Courier New" w:eastAsia="Courier New"/>
                            <w:sz w:val="35"/>
                            <w:szCs w:val="35"/>
                          </w:rPr>
                        </w:pPr>
                        <w:rPr/>
                        <w:r>
                          <w:rPr>
                            <w:rFonts w:ascii="Courier New" w:hAnsi="Courier New" w:cs="Courier New" w:eastAsia="Courier New"/>
                            <w:sz w:val="35"/>
                            <w:szCs w:val="35"/>
                            <w:color w:val="010101"/>
                            <w:spacing w:val="0"/>
                            <w:w w:val="57"/>
                            <w:b/>
                            <w:bCs/>
                            <w:position w:val="-3"/>
                          </w:rPr>
                          <w:t>.5</w:t>
                        </w:r>
                        <w:r>
                          <w:rPr>
                            <w:rFonts w:ascii="Courier New" w:hAnsi="Courier New" w:cs="Courier New" w:eastAsia="Courier New"/>
                            <w:sz w:val="35"/>
                            <w:szCs w:val="35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77" w:lineRule="exact"/>
                          <w:ind w:left="48" w:right="-46"/>
                          <w:jc w:val="left"/>
                          <w:rPr>
                            <w:rFonts w:ascii="Arial" w:hAnsi="Arial" w:cs="Arial" w:eastAsia="Arial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6"/>
                            <w:szCs w:val="36"/>
                            <w:color w:val="010101"/>
                            <w:spacing w:val="0"/>
                            <w:w w:val="60"/>
                            <w:position w:val="2"/>
                          </w:rPr>
                          <w:t>-=</w:t>
                        </w:r>
                        <w:r>
                          <w:rPr>
                            <w:rFonts w:ascii="Arial" w:hAnsi="Arial" w:cs="Arial" w:eastAsia="Arial"/>
                            <w:sz w:val="36"/>
                            <w:szCs w:val="36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40" w:lineRule="exact"/>
                          <w:ind w:left="10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1F181D"/>
                            <w:spacing w:val="0"/>
                            <w:w w:val="237"/>
                          </w:rPr>
                          <w:t>¢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282" w:lineRule="exact"/>
                          <w:ind w:left="106" w:right="-104"/>
                          <w:jc w:val="left"/>
                          <w:rPr>
                            <w:rFonts w:ascii="Times New Roman" w:hAnsi="Times New Roman" w:cs="Times New Roman" w:eastAsia="Times New Roman"/>
                            <w:sz w:val="39"/>
                            <w:szCs w:val="3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9"/>
                            <w:szCs w:val="39"/>
                            <w:color w:val="010101"/>
                            <w:spacing w:val="-180"/>
                            <w:w w:val="55"/>
                            <w:position w:val="-11"/>
                          </w:rPr>
                          <w:t>=</w:t>
                        </w:r>
                        <w:r>
                          <w:rPr>
                            <w:rFonts w:ascii="Arial" w:hAnsi="Arial" w:cs="Arial" w:eastAsia="Arial"/>
                            <w:sz w:val="12"/>
                            <w:szCs w:val="12"/>
                            <w:color w:val="010101"/>
                            <w:spacing w:val="-30"/>
                            <w:w w:val="276"/>
                            <w:position w:val="12"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9"/>
                            <w:szCs w:val="39"/>
                            <w:color w:val="010101"/>
                            <w:spacing w:val="0"/>
                            <w:w w:val="56"/>
                            <w:position w:val="-11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9"/>
                            <w:szCs w:val="3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09" w:lineRule="exact"/>
                          <w:ind w:left="48" w:right="-87"/>
                          <w:jc w:val="left"/>
                          <w:rPr>
                            <w:rFonts w:ascii="Arial" w:hAnsi="Arial" w:cs="Arial" w:eastAsia="Arial"/>
                            <w:sz w:val="41"/>
                            <w:szCs w:val="41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010101"/>
                            <w:spacing w:val="0"/>
                            <w:w w:val="100"/>
                            <w:position w:val="-11"/>
                          </w:rPr>
                          <w:t>·-</w:t>
                        </w:r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37" w:lineRule="exact"/>
                          <w:ind w:left="48" w:right="-99"/>
                          <w:jc w:val="left"/>
                          <w:rPr>
                            <w:rFonts w:ascii="Arial" w:hAnsi="Arial" w:cs="Arial" w:eastAsia="Arial"/>
                            <w:sz w:val="50"/>
                            <w:szCs w:val="50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010101"/>
                            <w:spacing w:val="0"/>
                            <w:w w:val="70"/>
                            <w:position w:val="4"/>
                          </w:rPr>
                          <w:t>·-</w:t>
                        </w:r>
                        <w:r>
                          <w:rPr>
                            <w:rFonts w:ascii="Arial" w:hAnsi="Arial" w:cs="Arial" w:eastAsia="Arial"/>
                            <w:sz w:val="50"/>
                            <w:szCs w:val="5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15.35072" w:space="0" w:color="000000"/>
                          <w:bottom w:val="single" w:sz="7.67536" w:space="0" w:color="000000"/>
                          <w:left w:val="nil" w:sz="6" w:space="0" w:color="auto"/>
                          <w:right w:val="single" w:sz="7.67536" w:space="0" w:color="000000"/>
                        </w:tcBorders>
                      </w:tcPr>
                      <w:p>
                        <w:pPr>
                          <w:spacing w:before="21" w:after="0" w:line="57" w:lineRule="exact"/>
                          <w:ind w:left="2859" w:right="-20"/>
                          <w:jc w:val="left"/>
                          <w:tabs>
                            <w:tab w:pos="3800" w:val="left"/>
                            <w:tab w:pos="4760" w:val="left"/>
                          </w:tabs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CFD6E4"/>
                            <w:spacing w:val="0"/>
                            <w:w w:val="251"/>
                            <w:position w:val="-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CFD6E4"/>
                            <w:spacing w:val="0"/>
                            <w:w w:val="100"/>
                            <w:position w:val="-3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CFD6E4"/>
                            <w:spacing w:val="0"/>
                            <w:w w:val="251"/>
                            <w:position w:val="-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CFD6E4"/>
                            <w:spacing w:val="0"/>
                            <w:w w:val="100"/>
                            <w:position w:val="-3"/>
                          </w:rPr>
                          <w:tab/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CFD6E4"/>
                            <w:spacing w:val="0"/>
                            <w:w w:val="251"/>
                            <w:position w:val="-3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8"/>
                            <w:szCs w:val="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79" w:lineRule="exact"/>
                          <w:ind w:left="3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w w:val="97"/>
                            <w:position w:val="1"/>
                          </w:rPr>
                          <w:t>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20"/>
                            <w:w w:val="98"/>
                            <w:position w:val="1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3"/>
                            <w:position w:val="1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12"/>
                            <w:w w:val="92"/>
                            <w:position w:val="1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3"/>
                            <w:w w:val="117"/>
                            <w:position w:val="1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4"/>
                            <w:position w:val="1"/>
                          </w:rPr>
                          <w:t>KA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3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1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9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100"/>
                            <w:position w:val="1"/>
                          </w:rPr>
                          <w:t>HQIPER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16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84" w:after="0" w:line="240" w:lineRule="auto"/>
                          <w:ind w:left="3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1"/>
                          </w:rPr>
                          <w:t>MINI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2"/>
                            <w:w w:val="91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1"/>
                          </w:rPr>
                          <w:t>TRI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7"/>
                            <w:w w:val="9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9"/>
                            <w:w w:val="9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1"/>
                          </w:rPr>
                          <w:t>FINANC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35"/>
                            <w:w w:val="91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1F181D"/>
                            <w:spacing w:val="0"/>
                            <w:w w:val="91"/>
                            <w:i/>
                          </w:rPr>
                          <w:t>VE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1F181D"/>
                            <w:spacing w:val="0"/>
                            <w:w w:val="91"/>
                            <w:i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1F181D"/>
                            <w:spacing w:val="0"/>
                            <w:w w:val="91"/>
                            <w:i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1F181D"/>
                            <w:spacing w:val="14"/>
                            <w:w w:val="91"/>
                            <w:i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1"/>
                          </w:rPr>
                          <w:t>DREJTORI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22"/>
                            <w:w w:val="9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7"/>
                          </w:rPr>
                          <w:t>EPERGJITHSHMEE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3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7"/>
                            <w:w w:val="10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19"/>
                            <w:w w:val="10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100"/>
                          </w:rPr>
                          <w:t>IMEVE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0" w:type="dxa"/>
                        <w:vMerge w:val="restart"/>
                        <w:tcBorders>
                          <w:top w:val="single" w:sz="15.35072" w:space="0" w:color="000000"/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>
                          <w:spacing w:before="4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60" w:right="97"/>
                          <w:jc w:val="center"/>
                          <w:rPr>
                            <w:rFonts w:ascii="Arial" w:hAnsi="Arial" w:cs="Arial" w:eastAsia="Arial"/>
                            <w:sz w:val="39"/>
                            <w:szCs w:val="3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3F424B"/>
                            <w:spacing w:val="0"/>
                            <w:w w:val="77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39"/>
                            <w:szCs w:val="39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9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03" w:lineRule="exact"/>
                          <w:ind w:left="475" w:right="112"/>
                          <w:jc w:val="center"/>
                          <w:rPr>
                            <w:rFonts w:ascii="Arial" w:hAnsi="Arial" w:cs="Arial" w:eastAsia="Arial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3F424B"/>
                            <w:spacing w:val="0"/>
                            <w:w w:val="158"/>
                            <w:position w:val="-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19"/>
                            <w:szCs w:val="1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42" w:lineRule="exact"/>
                          <w:ind w:left="479" w:right="116"/>
                          <w:jc w:val="center"/>
                          <w:rPr>
                            <w:rFonts w:ascii="Arial" w:hAnsi="Arial" w:cs="Arial" w:eastAsia="Arial"/>
                            <w:sz w:val="38"/>
                            <w:szCs w:val="3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8"/>
                            <w:szCs w:val="38"/>
                            <w:color w:val="3F424B"/>
                            <w:spacing w:val="0"/>
                            <w:w w:val="79"/>
                            <w:position w:val="-2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38"/>
                            <w:szCs w:val="3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488" w:lineRule="exact"/>
                          <w:ind w:left="295" w:right="105"/>
                          <w:jc w:val="center"/>
                          <w:rPr>
                            <w:rFonts w:ascii="Arial" w:hAnsi="Arial" w:cs="Arial" w:eastAsia="Arial"/>
                            <w:sz w:val="38"/>
                            <w:szCs w:val="38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1F181D"/>
                            <w:w w:val="86"/>
                            <w:position w:val="-3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41"/>
                            <w:szCs w:val="41"/>
                            <w:color w:val="1F181D"/>
                            <w:spacing w:val="-28"/>
                            <w:w w:val="86"/>
                            <w:position w:val="-3"/>
                          </w:rPr>
                          <w:t>.</w:t>
                        </w:r>
                        <w:r>
                          <w:rPr>
                            <w:rFonts w:ascii="Arial" w:hAnsi="Arial" w:cs="Arial" w:eastAsia="Arial"/>
                            <w:sz w:val="38"/>
                            <w:szCs w:val="38"/>
                            <w:color w:val="3F424B"/>
                            <w:spacing w:val="0"/>
                            <w:w w:val="79"/>
                            <w:position w:val="11"/>
                          </w:rPr>
                          <w:t>I</w:t>
                        </w:r>
                        <w:r>
                          <w:rPr>
                            <w:rFonts w:ascii="Arial" w:hAnsi="Arial" w:cs="Arial" w:eastAsia="Arial"/>
                            <w:sz w:val="38"/>
                            <w:szCs w:val="38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308" w:lineRule="exact"/>
                          <w:ind w:left="234" w:right="201"/>
                          <w:jc w:val="center"/>
                          <w:rPr>
                            <w:rFonts w:ascii="Arial" w:hAnsi="Arial" w:cs="Arial" w:eastAsia="Arial"/>
                            <w:sz w:val="32"/>
                            <w:szCs w:val="32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32"/>
                            <w:szCs w:val="32"/>
                            <w:color w:val="1F181D"/>
                            <w:spacing w:val="0"/>
                            <w:w w:val="94"/>
                            <w:position w:val="1"/>
                          </w:rPr>
                          <w:t>:$</w:t>
                        </w:r>
                        <w:r>
                          <w:rPr>
                            <w:rFonts w:ascii="Arial" w:hAnsi="Arial" w:cs="Arial" w:eastAsia="Arial"/>
                            <w:sz w:val="32"/>
                            <w:szCs w:val="32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8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308" w:lineRule="exact"/>
                          <w:ind w:left="236" w:right="208"/>
                          <w:jc w:val="center"/>
                          <w:rPr>
                            <w:rFonts w:ascii="Arial" w:hAnsi="Arial" w:cs="Arial" w:eastAsia="Arial"/>
                            <w:sz w:val="29"/>
                            <w:szCs w:val="29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29"/>
                            <w:szCs w:val="29"/>
                            <w:color w:val="1F181D"/>
                            <w:spacing w:val="0"/>
                            <w:w w:val="66"/>
                            <w:b/>
                            <w:bCs/>
                            <w:position w:val="-3"/>
                          </w:rPr>
                          <w:t>::I:</w:t>
                        </w:r>
                        <w:r>
                          <w:rPr>
                            <w:rFonts w:ascii="Arial" w:hAnsi="Arial" w:cs="Arial" w:eastAsia="Arial"/>
                            <w:sz w:val="29"/>
                            <w:szCs w:val="2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168" w:lineRule="exact"/>
                          <w:ind w:left="244" w:right="239"/>
                          <w:jc w:val="center"/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1F181D"/>
                            <w:spacing w:val="0"/>
                            <w:w w:val="68"/>
                            <w:i/>
                            <w:position w:val="1"/>
                          </w:rPr>
                          <w:t>r:/'1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9"/>
                            <w:szCs w:val="19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768" w:hRule="exact"/>
                    </w:trPr>
                    <w:tc>
                      <w:tcPr>
                        <w:tcW w:w="398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vMerge/>
                        <w:tcBorders>
                          <w:left w:val="single" w:sz="11.51304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7" w:type="dxa"/>
                        <w:vMerge/>
                        <w:tcBorders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7.67536" w:space="0" w:color="000000"/>
                          <w:bottom w:val="nil" w:sz="6" w:space="0" w:color="auto"/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15" w:after="0" w:line="240" w:lineRule="auto"/>
                          <w:ind w:left="107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6"/>
                          </w:rPr>
                          <w:t>BILETE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20"/>
                            <w:w w:val="96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16"/>
                            <w:w w:val="96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6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1"/>
                            <w:w w:val="96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6"/>
                          </w:rPr>
                          <w:t>IMI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3"/>
                            <w:w w:val="9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100"/>
                          </w:rPr>
                          <w:t>MI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12"/>
                            <w:w w:val="100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100"/>
                          </w:rPr>
                          <w:t>R/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7"/>
                            <w:w w:val="98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8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6"/>
                            <w:w w:val="99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3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2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-3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5"/>
                          </w:rPr>
                          <w:t>TR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5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332D34"/>
                            <w:spacing w:val="0"/>
                            <w:w w:val="95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332D34"/>
                            <w:spacing w:val="-8"/>
                            <w:w w:val="95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95"/>
                          </w:rPr>
                          <w:t>PORT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-2"/>
                            <w:w w:val="9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0"/>
                            <w:w w:val="107"/>
                          </w:rPr>
                          <w:t>QYIE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10101"/>
                            <w:spacing w:val="1"/>
                            <w:w w:val="108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1F181D"/>
                            <w:spacing w:val="0"/>
                            <w:w w:val="94"/>
                          </w:rPr>
                          <w:t>AS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76" w:after="0" w:line="240" w:lineRule="auto"/>
                          <w:ind w:left="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85"/>
                          </w:rPr>
                          <w:t>Emertitimi: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2"/>
                            <w:w w:val="8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88"/>
                          </w:rPr>
                          <w:t>pergjithshm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19"/>
                            <w:w w:val="88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807980"/>
                            <w:spacing w:val="0"/>
                            <w:w w:val="114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807980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76"/>
                          </w:rPr>
                          <w:t>Lit1ie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0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97" w:hRule="exact"/>
                    </w:trPr>
                    <w:tc>
                      <w:tcPr>
                        <w:tcW w:w="398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vMerge/>
                        <w:tcBorders>
                          <w:left w:val="single" w:sz="11.51304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7" w:type="dxa"/>
                        <w:vMerge/>
                        <w:tcBorders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nil" w:sz="6" w:space="0" w:color="auto"/>
                          <w:bottom w:val="single" w:sz="7.67536" w:space="0" w:color="000000"/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0" w:after="0" w:line="215" w:lineRule="exact"/>
                          <w:ind w:left="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w w:val="91"/>
                            <w:position w:val="1"/>
                          </w:rPr>
                          <w:t>Emri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2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2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0"/>
                            <w:w w:val="100"/>
                            <w:position w:val="1"/>
                          </w:rPr>
                          <w:t>operatorit: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20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74" w:hRule="exact"/>
                    </w:trPr>
                    <w:tc>
                      <w:tcPr>
                        <w:tcW w:w="398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vMerge/>
                        <w:tcBorders>
                          <w:left w:val="single" w:sz="11.51304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7" w:type="dxa"/>
                        <w:vMerge/>
                        <w:tcBorders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7.67536" w:space="0" w:color="000000"/>
                          <w:bottom w:val="single" w:sz="3.83768" w:space="0" w:color="000000"/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83" w:after="0" w:line="240" w:lineRule="auto"/>
                          <w:ind w:left="1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F424B"/>
                            <w:spacing w:val="0"/>
                            <w:w w:val="100"/>
                          </w:rPr>
                          <w:t>Ni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F424B"/>
                            <w:spacing w:val="-11"/>
                            <w:w w:val="100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0"/>
                            <w:w w:val="100"/>
                          </w:rPr>
                          <w:t>t: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0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69" w:hRule="exact"/>
                    </w:trPr>
                    <w:tc>
                      <w:tcPr>
                        <w:tcW w:w="398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vMerge/>
                        <w:tcBorders>
                          <w:left w:val="single" w:sz="11.51304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7" w:type="dxa"/>
                        <w:vMerge/>
                        <w:tcBorders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73" w:type="dxa"/>
                        <w:tcBorders>
                          <w:top w:val="single" w:sz="3.83768" w:space="0" w:color="000000"/>
                          <w:bottom w:val="single" w:sz="7.67536" w:space="0" w:color="000000"/>
                          <w:left w:val="single" w:sz="7.67536" w:space="0" w:color="000000"/>
                          <w:right w:val="single" w:sz="3.83768" w:space="0" w:color="000000"/>
                        </w:tcBorders>
                      </w:tcPr>
                      <w:p>
                        <w:pPr>
                          <w:spacing w:before="88" w:after="0" w:line="267" w:lineRule="exact"/>
                          <w:ind w:left="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0"/>
                            <w:w w:val="102"/>
                            <w:position w:val="-1"/>
                          </w:rPr>
                          <w:t>Tel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361" w:type="dxa"/>
                        <w:tcBorders>
                          <w:top w:val="single" w:sz="3.83768" w:space="0" w:color="000000"/>
                          <w:bottom w:val="single" w:sz="7.67536" w:space="0" w:color="000000"/>
                          <w:left w:val="single" w:sz="3.83768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78" w:after="0" w:line="240" w:lineRule="auto"/>
                          <w:ind w:left="3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91"/>
                          </w:rPr>
                          <w:t>Kod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9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13"/>
                            <w:w w:val="9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85"/>
                          </w:rPr>
                          <w:t>prodhimit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11"/>
                            <w:w w:val="8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19"/>
                            <w:w w:val="100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5B5764"/>
                            <w:spacing w:val="-18"/>
                            <w:w w:val="10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</w:rPr>
                          <w:t>00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0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36" w:hRule="exact"/>
                    </w:trPr>
                    <w:tc>
                      <w:tcPr>
                        <w:tcW w:w="398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vMerge/>
                        <w:tcBorders>
                          <w:left w:val="single" w:sz="11.51304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7" w:type="dxa"/>
                        <w:vMerge/>
                        <w:tcBorders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873" w:type="dxa"/>
                        <w:tcBorders>
                          <w:top w:val="single" w:sz="7.67536" w:space="0" w:color="000000"/>
                          <w:bottom w:val="single" w:sz="3.83768" w:space="0" w:color="000000"/>
                          <w:left w:val="single" w:sz="7.67536" w:space="0" w:color="000000"/>
                          <w:right w:val="single" w:sz="3.83768" w:space="0" w:color="000000"/>
                        </w:tcBorders>
                      </w:tcPr>
                      <w:p>
                        <w:pPr>
                          <w:spacing w:before="30" w:after="0" w:line="240" w:lineRule="auto"/>
                          <w:ind w:left="29" w:right="-20"/>
                          <w:jc w:val="left"/>
                          <w:tabs>
                            <w:tab w:pos="1780" w:val="left"/>
                          </w:tabs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0"/>
                            <w:w w:val="82"/>
                          </w:rPr>
                          <w:t>&lt;;mimi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0"/>
                            <w:w w:val="100"/>
                          </w:rPr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</w:rPr>
                          <w:t>Leke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61" w:type="dxa"/>
                        <w:tcBorders>
                          <w:top w:val="single" w:sz="7.67536" w:space="0" w:color="000000"/>
                          <w:bottom w:val="single" w:sz="3.83768" w:space="0" w:color="000000"/>
                          <w:left w:val="single" w:sz="3.83768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30" w:after="0" w:line="240" w:lineRule="auto"/>
                          <w:ind w:left="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F424B"/>
                            <w:w w:val="94"/>
                          </w:rPr>
                          <w:t>Nr.Ser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F424B"/>
                            <w:spacing w:val="-15"/>
                            <w:w w:val="94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0"/>
                            <w:w w:val="95"/>
                          </w:rPr>
                          <w:t>al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1F181D"/>
                            <w:spacing w:val="-2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</w:rPr>
                          <w:t>000000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20" w:type="dxa"/>
                        <w:vMerge/>
                        <w:tcBorders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470" w:hRule="exact"/>
                    </w:trPr>
                    <w:tc>
                      <w:tcPr>
                        <w:tcW w:w="398" w:type="dxa"/>
                        <w:vMerge/>
                        <w:tcBorders>
                          <w:bottom w:val="single" w:sz="11.51304" w:space="0" w:color="000000"/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85" w:type="dxa"/>
                        <w:vMerge/>
                        <w:tcBorders>
                          <w:bottom w:val="single" w:sz="11.51304" w:space="0" w:color="000000"/>
                          <w:left w:val="single" w:sz="11.51304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7" w:type="dxa"/>
                        <w:vMerge/>
                        <w:tcBorders>
                          <w:bottom w:val="single" w:sz="11.51304" w:space="0" w:color="000000"/>
                          <w:left w:val="single" w:sz="7.67536" w:space="0" w:color="000000"/>
                          <w:right w:val="single" w:sz="7.675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3.83768" w:space="0" w:color="000000"/>
                          <w:bottom w:val="single" w:sz="11.51304" w:space="0" w:color="000000"/>
                          <w:left w:val="single" w:sz="15.35072" w:space="0" w:color="000000"/>
                          <w:right w:val="single" w:sz="7.67536" w:space="0" w:color="000000"/>
                        </w:tcBorders>
                      </w:tcPr>
                      <w:p>
                        <w:pPr>
                          <w:spacing w:before="9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72" w:lineRule="exact"/>
                          <w:ind w:left="19" w:right="-20"/>
                          <w:jc w:val="left"/>
                          <w:tabs>
                            <w:tab w:pos="4060" w:val="left"/>
                          </w:tabs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w w:val="89"/>
                            <w:position w:val="-1"/>
                          </w:rPr>
                          <w:t>Shtypur: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31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89"/>
                            <w:position w:val="-1"/>
                          </w:rPr>
                          <w:t>Shtypshkronja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4"/>
                            <w:w w:val="89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  <w:position w:val="-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94"/>
                            <w:position w:val="-1"/>
                          </w:rPr>
                          <w:t>Letrave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7"/>
                            <w:w w:val="94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5"/>
                            <w:w w:val="94"/>
                            <w:position w:val="-1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94"/>
                            <w:position w:val="-1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-11"/>
                            <w:w w:val="94"/>
                            <w:position w:val="-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  <w:position w:val="-1"/>
                          </w:rPr>
                          <w:t>Vlere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  <w:position w:val="-1"/>
                          </w:rPr>
                          <w:tab/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332D34"/>
                            <w:spacing w:val="0"/>
                            <w:w w:val="100"/>
                            <w:position w:val="-1"/>
                          </w:rPr>
                          <w:t>irane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4"/>
                            <w:szCs w:val="24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20" w:type="dxa"/>
                        <w:vMerge/>
                        <w:tcBorders>
                          <w:bottom w:val="single" w:sz="11.51304" w:space="0" w:color="000000"/>
                          <w:left w:val="single" w:sz="7.67536" w:space="0" w:color="000000"/>
                          <w:right w:val="single" w:sz="11.5130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44"/>
          <w:szCs w:val="44"/>
          <w:color w:val="010101"/>
          <w:spacing w:val="0"/>
          <w:w w:val="117"/>
          <w:position w:val="2"/>
        </w:rPr>
        <w:t>z</w:t>
      </w:r>
      <w:r>
        <w:rPr>
          <w:rFonts w:ascii="Times New Roman" w:hAnsi="Times New Roman" w:cs="Times New Roman" w:eastAsia="Times New Roman"/>
          <w:sz w:val="44"/>
          <w:szCs w:val="44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18" w:right="-78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010101"/>
          <w:spacing w:val="0"/>
          <w:w w:val="114"/>
        </w:rPr>
        <w:t>=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7" w:right="-109"/>
        <w:jc w:val="left"/>
        <w:rPr>
          <w:rFonts w:ascii="Arial" w:hAnsi="Arial" w:cs="Arial" w:eastAsia="Arial"/>
          <w:sz w:val="46"/>
          <w:szCs w:val="46"/>
        </w:rPr>
      </w:pPr>
      <w:rPr/>
      <w:r>
        <w:rPr>
          <w:rFonts w:ascii="Arial" w:hAnsi="Arial" w:cs="Arial" w:eastAsia="Arial"/>
          <w:sz w:val="46"/>
          <w:szCs w:val="46"/>
          <w:color w:val="1F181D"/>
          <w:spacing w:val="-60"/>
          <w:w w:val="104"/>
        </w:rPr>
        <w:t>·</w:t>
      </w:r>
      <w:r>
        <w:rPr>
          <w:rFonts w:ascii="Arial" w:hAnsi="Arial" w:cs="Arial" w:eastAsia="Arial"/>
          <w:sz w:val="46"/>
          <w:szCs w:val="46"/>
          <w:color w:val="010101"/>
          <w:spacing w:val="0"/>
          <w:w w:val="115"/>
        </w:rPr>
        <w:t>-</w:t>
      </w:r>
      <w:r>
        <w:rPr>
          <w:rFonts w:ascii="Arial" w:hAnsi="Arial" w:cs="Arial" w:eastAsia="Arial"/>
          <w:sz w:val="46"/>
          <w:szCs w:val="46"/>
          <w:color w:val="000000"/>
          <w:spacing w:val="0"/>
          <w:w w:val="100"/>
        </w:rPr>
      </w:r>
    </w:p>
    <w:p>
      <w:pPr>
        <w:spacing w:before="0" w:after="0" w:line="194" w:lineRule="exact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3F424B"/>
          <w:spacing w:val="0"/>
          <w:w w:val="53"/>
        </w:rPr>
        <w:t>....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right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1F181D"/>
          <w:spacing w:val="0"/>
          <w:w w:val="237"/>
        </w:rPr>
        <w:t>¢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53" w:after="0" w:line="240" w:lineRule="auto"/>
        <w:ind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  <w:color w:val="3F424B"/>
          <w:w w:val="94"/>
        </w:rPr>
        <w:t>Nr.Ser</w:t>
      </w:r>
      <w:r>
        <w:rPr>
          <w:rFonts w:ascii="Times New Roman" w:hAnsi="Times New Roman" w:cs="Times New Roman" w:eastAsia="Times New Roman"/>
          <w:sz w:val="24"/>
          <w:szCs w:val="24"/>
          <w:color w:val="3F424B"/>
          <w:spacing w:val="-15"/>
          <w:w w:val="94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0"/>
          <w:w w:val="95"/>
        </w:rPr>
        <w:t>al</w:t>
      </w:r>
      <w:r>
        <w:rPr>
          <w:rFonts w:ascii="Times New Roman" w:hAnsi="Times New Roman" w:cs="Times New Roman" w:eastAsia="Times New Roman"/>
          <w:sz w:val="24"/>
          <w:szCs w:val="24"/>
          <w:color w:val="1F181D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32D34"/>
          <w:spacing w:val="0"/>
          <w:w w:val="100"/>
        </w:rPr>
        <w:t>000000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440"/>
        <w:jc w:val="right"/>
        <w:rPr>
          <w:rFonts w:ascii="Arial" w:hAnsi="Arial" w:cs="Arial" w:eastAsia="Arial"/>
          <w:sz w:val="38"/>
          <w:szCs w:val="38"/>
        </w:rPr>
      </w:pPr>
      <w:rPr/>
      <w:r>
        <w:rPr/>
        <w:pict>
          <v:group style="position:absolute;margin-left:201.501755pt;margin-top:58.557362pt;width:77.700004pt;height:.1pt;mso-position-horizontal-relative:page;mso-position-vertical-relative:paragraph;z-index:-806" coordorigin="4030,1171" coordsize="1554,2">
            <v:shape style="position:absolute;left:4030;top:1171;width:1554;height:2" coordorigin="4030,1171" coordsize="1554,0" path="m4030,1171l5584,1171e" filled="f" stroked="t" strokeweight=".48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38"/>
          <w:szCs w:val="38"/>
          <w:color w:val="3F424B"/>
          <w:spacing w:val="0"/>
          <w:w w:val="79"/>
        </w:rPr>
        <w:t>I</w:t>
      </w:r>
      <w:r>
        <w:rPr>
          <w:rFonts w:ascii="Arial" w:hAnsi="Arial" w:cs="Arial" w:eastAsia="Arial"/>
          <w:sz w:val="38"/>
          <w:szCs w:val="38"/>
          <w:color w:val="000000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240"/>
          <w:cols w:num="3" w:equalWidth="0">
            <w:col w:w="501" w:space="149"/>
            <w:col w:w="646" w:space="2942"/>
            <w:col w:w="5422"/>
          </w:cols>
        </w:sectPr>
      </w:pPr>
      <w:rPr/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91"/>
          <w:b/>
          <w:bCs/>
        </w:rPr>
        <w:t>REP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91"/>
          <w:b/>
          <w:bCs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2"/>
          <w:w w:val="91"/>
          <w:b/>
          <w:bCs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91"/>
          <w:b/>
          <w:bCs/>
        </w:rPr>
        <w:t>LIK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91"/>
          <w:b/>
          <w:bCs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2"/>
          <w:w w:val="91"/>
          <w:b/>
          <w:bCs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93"/>
          <w:b/>
          <w:bCs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-2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7"/>
          <w:w w:val="116"/>
          <w:b/>
          <w:bCs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4"/>
          <w:b/>
          <w:bCs/>
        </w:rPr>
        <w:t>HQIPErusE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5" w:after="0" w:line="240" w:lineRule="auto"/>
        <w:ind w:left="120" w:right="-64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3D3841"/>
          <w:spacing w:val="0"/>
          <w:w w:val="98"/>
          <w:b/>
          <w:bCs/>
        </w:rPr>
        <w:t>1</w:t>
      </w:r>
      <w:r>
        <w:rPr>
          <w:rFonts w:ascii="Arial" w:hAnsi="Arial" w:cs="Arial" w:eastAsia="Arial"/>
          <w:sz w:val="16"/>
          <w:szCs w:val="16"/>
          <w:color w:val="3D3841"/>
          <w:spacing w:val="0"/>
          <w:w w:val="98"/>
          <w:b/>
          <w:bCs/>
        </w:rPr>
        <w:t>\IIINI</w:t>
      </w:r>
      <w:r>
        <w:rPr>
          <w:rFonts w:ascii="Arial" w:hAnsi="Arial" w:cs="Arial" w:eastAsia="Arial"/>
          <w:sz w:val="16"/>
          <w:szCs w:val="16"/>
          <w:color w:val="3D3841"/>
          <w:spacing w:val="5"/>
          <w:w w:val="98"/>
          <w:b/>
          <w:bCs/>
        </w:rPr>
        <w:t>S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98"/>
          <w:b/>
          <w:bCs/>
        </w:rPr>
        <w:t>TRIAE</w:t>
      </w:r>
      <w:r>
        <w:rPr>
          <w:rFonts w:ascii="Arial" w:hAnsi="Arial" w:cs="Arial" w:eastAsia="Arial"/>
          <w:sz w:val="16"/>
          <w:szCs w:val="16"/>
          <w:color w:val="030303"/>
          <w:spacing w:val="-17"/>
          <w:w w:val="98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28212A"/>
          <w:spacing w:val="0"/>
          <w:w w:val="100"/>
          <w:b/>
          <w:bCs/>
        </w:rPr>
        <w:t>FINANCA</w:t>
      </w:r>
      <w:r>
        <w:rPr>
          <w:rFonts w:ascii="Arial" w:hAnsi="Arial" w:cs="Arial" w:eastAsia="Arial"/>
          <w:sz w:val="16"/>
          <w:szCs w:val="16"/>
          <w:color w:val="28212A"/>
          <w:spacing w:val="-20"/>
          <w:w w:val="100"/>
          <w:b/>
          <w:bCs/>
        </w:rPr>
        <w:t>V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0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030303"/>
          <w:spacing w:val="19"/>
          <w:w w:val="100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8E878C"/>
          <w:spacing w:val="0"/>
          <w:w w:val="115"/>
          <w:b/>
          <w:bCs/>
        </w:rPr>
        <w:t>/</w:t>
      </w:r>
      <w:r>
        <w:rPr>
          <w:rFonts w:ascii="Arial" w:hAnsi="Arial" w:cs="Arial" w:eastAsia="Arial"/>
          <w:sz w:val="16"/>
          <w:szCs w:val="16"/>
          <w:color w:val="8E878C"/>
          <w:spacing w:val="0"/>
          <w:w w:val="115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8E878C"/>
          <w:spacing w:val="45"/>
          <w:w w:val="115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15"/>
          <w:b/>
          <w:bCs/>
        </w:rPr>
        <w:t>DRIJTORIA</w:t>
      </w:r>
      <w:r>
        <w:rPr>
          <w:rFonts w:ascii="Arial" w:hAnsi="Arial" w:cs="Arial" w:eastAsia="Arial"/>
          <w:sz w:val="16"/>
          <w:szCs w:val="16"/>
          <w:color w:val="030303"/>
          <w:spacing w:val="9"/>
          <w:w w:val="115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28212A"/>
          <w:spacing w:val="-21"/>
          <w:w w:val="115"/>
          <w:b/>
          <w:bCs/>
        </w:rPr>
        <w:t>P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15"/>
          <w:b/>
          <w:bCs/>
        </w:rPr>
        <w:t>ERGJITHS</w:t>
      </w:r>
      <w:r>
        <w:rPr>
          <w:rFonts w:ascii="Arial" w:hAnsi="Arial" w:cs="Arial" w:eastAsia="Arial"/>
          <w:sz w:val="16"/>
          <w:szCs w:val="16"/>
          <w:color w:val="030303"/>
          <w:spacing w:val="-46"/>
          <w:w w:val="115"/>
          <w:b/>
          <w:bCs/>
        </w:rPr>
        <w:t>H</w:t>
      </w:r>
      <w:r>
        <w:rPr>
          <w:rFonts w:ascii="Arial" w:hAnsi="Arial" w:cs="Arial" w:eastAsia="Arial"/>
          <w:sz w:val="16"/>
          <w:szCs w:val="16"/>
          <w:color w:val="28212A"/>
          <w:spacing w:val="-29"/>
          <w:w w:val="115"/>
          <w:b/>
          <w:bCs/>
        </w:rPr>
        <w:t>M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15"/>
          <w:b/>
          <w:bCs/>
        </w:rPr>
        <w:t>EE</w:t>
      </w:r>
      <w:r>
        <w:rPr>
          <w:rFonts w:ascii="Arial" w:hAnsi="Arial" w:cs="Arial" w:eastAsia="Arial"/>
          <w:sz w:val="16"/>
          <w:szCs w:val="16"/>
          <w:color w:val="030303"/>
          <w:spacing w:val="-5"/>
          <w:w w:val="115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28212A"/>
          <w:spacing w:val="-6"/>
          <w:w w:val="115"/>
          <w:b/>
          <w:bCs/>
        </w:rPr>
        <w:t>A</w:t>
      </w:r>
      <w:r>
        <w:rPr>
          <w:rFonts w:ascii="Arial" w:hAnsi="Arial" w:cs="Arial" w:eastAsia="Arial"/>
          <w:sz w:val="16"/>
          <w:szCs w:val="16"/>
          <w:color w:val="030303"/>
          <w:spacing w:val="-59"/>
          <w:w w:val="115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28212A"/>
          <w:spacing w:val="-199"/>
          <w:w w:val="115"/>
          <w:b/>
          <w:bCs/>
        </w:rPr>
        <w:t>M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15"/>
          <w:b/>
          <w:bCs/>
        </w:rPr>
        <w:t>I</w:t>
      </w:r>
      <w:r>
        <w:rPr>
          <w:rFonts w:ascii="Arial" w:hAnsi="Arial" w:cs="Arial" w:eastAsia="Arial"/>
          <w:sz w:val="16"/>
          <w:szCs w:val="16"/>
          <w:color w:val="030303"/>
          <w:spacing w:val="-11"/>
          <w:w w:val="115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30303"/>
          <w:spacing w:val="-19"/>
          <w:w w:val="109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3D3841"/>
          <w:spacing w:val="-18"/>
          <w:w w:val="116"/>
          <w:b/>
          <w:bCs/>
        </w:rPr>
        <w:t>V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20"/>
          <w:b/>
          <w:bCs/>
        </w:rPr>
        <w:t>E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81" w:after="0" w:line="240" w:lineRule="auto"/>
        <w:ind w:right="-20"/>
        <w:jc w:val="left"/>
        <w:tabs>
          <w:tab w:pos="134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8"/>
          <w:szCs w:val="18"/>
          <w:color w:val="CFD6E4"/>
          <w:spacing w:val="0"/>
          <w:w w:val="167"/>
        </w:rPr>
        <w:t>I</w:t>
      </w:r>
      <w:r>
        <w:rPr>
          <w:rFonts w:ascii="Arial" w:hAnsi="Arial" w:cs="Arial" w:eastAsia="Arial"/>
          <w:sz w:val="18"/>
          <w:szCs w:val="18"/>
          <w:color w:val="CFD6E4"/>
          <w:spacing w:val="0"/>
          <w:w w:val="100"/>
        </w:rPr>
        <w:tab/>
      </w:r>
      <w:r>
        <w:rPr>
          <w:rFonts w:ascii="Arial" w:hAnsi="Arial" w:cs="Arial" w:eastAsia="Arial"/>
          <w:sz w:val="18"/>
          <w:szCs w:val="18"/>
          <w:color w:val="CFD6E4"/>
          <w:spacing w:val="0"/>
          <w:w w:val="100"/>
        </w:rPr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Vula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22"/>
          <w:w w:val="126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zyt-e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14"/>
        </w:rPr>
        <w:t>nisese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14" w:after="0" w:line="192" w:lineRule="exact"/>
        <w:ind w:left="1516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75727C"/>
          <w:spacing w:val="9"/>
          <w:w w:val="121"/>
          <w:i/>
          <w:position w:val="-1"/>
        </w:rPr>
        <w:t>(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98"/>
          <w:i/>
          <w:position w:val="-1"/>
        </w:rPr>
        <w:t>Se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99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3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8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7"/>
          <w:i/>
          <w:position w:val="-1"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-28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3"/>
          <w:i/>
          <w:position w:val="-1"/>
        </w:rPr>
        <w:t>off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-20"/>
          <w:w w:val="103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75727C"/>
          <w:spacing w:val="0"/>
          <w:w w:val="117"/>
          <w:i/>
          <w:position w:val="-1"/>
        </w:rPr>
        <w:t>cE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920" w:bottom="280" w:left="1060" w:right="1080"/>
          <w:cols w:num="2" w:equalWidth="0">
            <w:col w:w="5688" w:space="505"/>
            <w:col w:w="3587"/>
          </w:cols>
        </w:sectPr>
      </w:pPr>
      <w:rPr/>
    </w:p>
    <w:p>
      <w:pPr>
        <w:spacing w:before="18" w:after="0" w:line="240" w:lineRule="auto"/>
        <w:ind w:left="120" w:right="-64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030303"/>
          <w:spacing w:val="0"/>
          <w:w w:val="94"/>
          <w:b/>
          <w:bCs/>
        </w:rPr>
        <w:t>BIL:IT:E</w:t>
      </w:r>
      <w:r>
        <w:rPr>
          <w:rFonts w:ascii="Arial" w:hAnsi="Arial" w:cs="Arial" w:eastAsia="Arial"/>
          <w:sz w:val="16"/>
          <w:szCs w:val="16"/>
          <w:color w:val="030303"/>
          <w:spacing w:val="-12"/>
          <w:w w:val="94"/>
          <w:b/>
          <w:bCs/>
        </w:rPr>
        <w:t> </w:t>
      </w:r>
      <w:r>
        <w:rPr>
          <w:rFonts w:ascii="Arial" w:hAnsi="Arial" w:cs="Arial" w:eastAsia="Arial"/>
          <w:sz w:val="16"/>
          <w:szCs w:val="16"/>
          <w:color w:val="030303"/>
          <w:spacing w:val="-16"/>
          <w:w w:val="100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28212A"/>
          <w:spacing w:val="0"/>
          <w:w w:val="100"/>
          <w:b/>
          <w:bCs/>
        </w:rPr>
        <w:t>RANS</w:t>
      </w:r>
      <w:r>
        <w:rPr>
          <w:rFonts w:ascii="Arial" w:hAnsi="Arial" w:cs="Arial" w:eastAsia="Arial"/>
          <w:sz w:val="16"/>
          <w:szCs w:val="16"/>
          <w:color w:val="28212A"/>
          <w:spacing w:val="-6"/>
          <w:w w:val="100"/>
          <w:b/>
          <w:bCs/>
        </w:rPr>
        <w:t>P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00"/>
          <w:b/>
          <w:bCs/>
        </w:rPr>
        <w:t>ORT</w:t>
      </w:r>
      <w:r>
        <w:rPr>
          <w:rFonts w:ascii="Arial" w:hAnsi="Arial" w:cs="Arial" w:eastAsia="Arial"/>
          <w:sz w:val="16"/>
          <w:szCs w:val="16"/>
          <w:color w:val="030303"/>
          <w:spacing w:val="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99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0"/>
          <w:w w:val="99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95"/>
          <w:b/>
          <w:bCs/>
          <w:i/>
        </w:rPr>
        <w:t>:f.RK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5"/>
          <w:w w:val="96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75"/>
          <w:b/>
          <w:bCs/>
          <w:i/>
        </w:rPr>
        <w:t>l\l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7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17"/>
          <w:b/>
          <w:bCs/>
          <w:i/>
        </w:rPr>
        <w:t>ffiiTARR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28"/>
          <w:w w:val="117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21"/>
          <w:w w:val="117"/>
          <w:b/>
          <w:bCs/>
          <w:i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17"/>
          <w:b/>
          <w:bCs/>
          <w:i/>
        </w:rPr>
        <w:t>GO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17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7"/>
          <w:w w:val="117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E878C"/>
          <w:spacing w:val="9"/>
          <w:w w:val="71"/>
          <w:b/>
          <w:bCs/>
          <w:i/>
        </w:rPr>
        <w:t>/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6"/>
          <w:b/>
          <w:bCs/>
          <w:i/>
        </w:rPr>
        <w:t>INTERNA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"/>
          <w:w w:val="106"/>
          <w:b/>
          <w:bCs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1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4"/>
          <w:w w:val="11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7"/>
          <w:b/>
          <w:bCs/>
          <w:i/>
        </w:rPr>
        <w:t>NAL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7"/>
          <w:w w:val="100"/>
          <w:b/>
          <w:bCs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9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3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7"/>
          <w:b/>
          <w:bCs/>
          <w:i/>
        </w:rPr>
        <w:t>TRANS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2"/>
          <w:w w:val="107"/>
          <w:b/>
          <w:bCs/>
          <w:i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6"/>
          <w:w w:val="107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7"/>
          <w:b/>
          <w:bCs/>
          <w:i/>
        </w:rPr>
        <w:t>RT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"/>
          <w:w w:val="107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"/>
          <w:w w:val="107"/>
          <w:b/>
          <w:bCs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3"/>
          <w:w w:val="108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9"/>
          <w:b/>
          <w:bCs/>
          <w:i/>
        </w:rPr>
        <w:t>CKET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94" w:after="0" w:line="135" w:lineRule="exact"/>
        <w:ind w:right="-20"/>
        <w:jc w:val="left"/>
        <w:rPr>
          <w:rFonts w:ascii="Arial" w:hAnsi="Arial" w:cs="Arial" w:eastAsia="Arial"/>
          <w:sz w:val="12"/>
          <w:szCs w:val="12"/>
        </w:rPr>
      </w:pPr>
      <w:rPr/>
      <w:r>
        <w:rPr/>
        <w:br w:type="column"/>
      </w:r>
      <w:r>
        <w:rPr>
          <w:rFonts w:ascii="Arial" w:hAnsi="Arial" w:cs="Arial" w:eastAsia="Arial"/>
          <w:sz w:val="12"/>
          <w:szCs w:val="12"/>
          <w:color w:val="28212A"/>
          <w:spacing w:val="0"/>
          <w:w w:val="135"/>
          <w:b/>
          <w:bCs/>
        </w:rPr>
        <w:t>-.l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60" w:right="1080"/>
          <w:cols w:num="2" w:equalWidth="0">
            <w:col w:w="7593" w:space="1603"/>
            <w:col w:w="584"/>
          </w:cols>
        </w:sectPr>
      </w:pPr>
      <w:rPr/>
    </w:p>
    <w:p>
      <w:pPr>
        <w:spacing w:before="19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Emri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15" w:after="0" w:line="265" w:lineRule="exact"/>
        <w:ind w:left="110" w:right="-76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209.63324pt;margin-top:2.589653pt;width:.1pt;height:40.302768pt;mso-position-horizontal-relative:page;mso-position-vertical-relative:paragraph;z-index:-792" coordorigin="4193,52" coordsize="2,806">
            <v:shape style="position:absolute;left:4193;top:52;width:2;height:806" coordorigin="4193,52" coordsize="0,806" path="m4193,858l4193,52e" filled="f" stroked="t" strokeweight=".95942pt" strokecolor="#CFD4E4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  <w:position w:val="5"/>
        </w:rPr>
        <w:t>Name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37"/>
          <w:w w:val="100"/>
          <w:i/>
          <w:position w:val="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303"/>
          <w:spacing w:val="0"/>
          <w:w w:val="270"/>
          <w:position w:val="-2"/>
        </w:rPr>
        <w:t>--------------</w:t>
      </w:r>
      <w:r>
        <w:rPr>
          <w:rFonts w:ascii="Times New Roman" w:hAnsi="Times New Roman" w:cs="Times New Roman" w:eastAsia="Times New Roman"/>
          <w:sz w:val="18"/>
          <w:szCs w:val="18"/>
          <w:color w:val="030303"/>
          <w:spacing w:val="-2"/>
          <w:w w:val="270"/>
          <w:position w:val="-2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CFD6E4"/>
          <w:spacing w:val="0"/>
          <w:w w:val="418"/>
          <w:position w:val="-2"/>
        </w:rPr>
        <w:t>--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61" w:lineRule="exact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:Mbiemri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15" w:after="0" w:line="265" w:lineRule="exact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  <w:position w:val="5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3"/>
          <w:w w:val="100"/>
          <w:i/>
          <w:position w:val="5"/>
        </w:rPr>
        <w:t>u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  <w:position w:val="5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10"/>
          <w:w w:val="100"/>
          <w:i/>
          <w:position w:val="5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  <w:position w:val="5"/>
        </w:rPr>
        <w:t>ame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  <w:position w:val="5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15"/>
          <w:w w:val="100"/>
          <w:i/>
          <w:position w:val="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303"/>
          <w:spacing w:val="0"/>
          <w:w w:val="287"/>
          <w:position w:val="-2"/>
        </w:rPr>
        <w:t>-------------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161" w:lineRule="exact"/>
        <w:ind w:left="11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Numri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12"/>
        </w:rPr>
        <w:t>pasapottes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17" w:after="0" w:line="240" w:lineRule="auto"/>
        <w:ind w:left="11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Pas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D1313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2D1313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3"/>
          <w:i/>
        </w:rPr>
        <w:t>Number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19" w:after="0" w:line="240" w:lineRule="auto"/>
        <w:ind w:left="1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94"/>
        </w:rPr>
        <w:t>Emri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8"/>
          <w:w w:val="94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8"/>
        </w:rPr>
        <w:t>operatorit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56" w:after="0" w:line="240" w:lineRule="auto"/>
        <w:ind w:left="10" w:right="-65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Op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16"/>
          <w:w w:val="100"/>
          <w:i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1"/>
          <w:w w:val="100"/>
          <w:i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at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9"/>
          <w:w w:val="10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14"/>
          <w:w w:val="100"/>
          <w:i/>
        </w:rPr>
        <w:t>'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  <w:t>nam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294"/>
        </w:rPr>
        <w:t>---------------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3"/>
        </w:rPr>
        <w:t>Tel: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27" w:after="0" w:line="240" w:lineRule="auto"/>
        <w:ind w:left="1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12"/>
        </w:rPr>
        <w:t>qjatesia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4"/>
          <w:w w:val="11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0"/>
          <w:w w:val="107"/>
        </w:rPr>
        <w:t>udhe</w:t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-4"/>
          <w:w w:val="107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7"/>
        </w:rPr>
        <w:t>imit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6"/>
          <w:w w:val="10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66067"/>
          <w:spacing w:val="-7"/>
          <w:w w:val="118"/>
        </w:rPr>
        <w:t>(</w:t>
      </w:r>
      <w:r>
        <w:rPr>
          <w:rFonts w:ascii="Times New Roman" w:hAnsi="Times New Roman" w:cs="Times New Roman" w:eastAsia="Times New Roman"/>
          <w:sz w:val="18"/>
          <w:szCs w:val="18"/>
          <w:color w:val="3D3841"/>
          <w:spacing w:val="0"/>
          <w:w w:val="93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3D3841"/>
          <w:spacing w:val="-36"/>
          <w:w w:val="92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666067"/>
          <w:spacing w:val="0"/>
          <w:w w:val="118"/>
        </w:rPr>
        <w:t>)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190" w:lineRule="exact"/>
        <w:ind w:right="-20"/>
        <w:jc w:val="left"/>
        <w:tabs>
          <w:tab w:pos="316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0"/>
          <w:i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-1"/>
          <w:w w:val="10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>rney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14"/>
          <w:w w:val="100"/>
          <w:i/>
        </w:rPr>
        <w:t>'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engt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2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>km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>)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7"/>
          <w:szCs w:val="17"/>
          <w:color w:val="030303"/>
          <w:spacing w:val="0"/>
          <w:w w:val="207"/>
        </w:rPr>
        <w:t>_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40" w:lineRule="auto"/>
        <w:ind w:right="-20"/>
        <w:jc w:val="left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color w:val="28212A"/>
          <w:spacing w:val="0"/>
          <w:w w:val="61"/>
          <w:b/>
          <w:bCs/>
        </w:rPr>
        <w:t>:5</w:t>
      </w:r>
      <w:r>
        <w:rPr>
          <w:rFonts w:ascii="Arial" w:hAnsi="Arial" w:cs="Arial" w:eastAsia="Arial"/>
          <w:sz w:val="27"/>
          <w:szCs w:val="2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465" w:lineRule="exact"/>
        <w:ind w:right="-20"/>
        <w:jc w:val="left"/>
        <w:rPr>
          <w:rFonts w:ascii="Arial" w:hAnsi="Arial" w:cs="Arial" w:eastAsia="Arial"/>
          <w:sz w:val="41"/>
          <w:szCs w:val="4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12.809875pt;margin-top:-.133585pt;width:7.26495pt;height:8.5pt;mso-position-horizontal-relative:page;mso-position-vertical-relative:paragraph;z-index:-791" type="#_x0000_t202" filled="f" stroked="f">
            <v:textbox inset="0,0,0,0">
              <w:txbxContent>
                <w:p>
                  <w:pPr>
                    <w:spacing w:before="0" w:after="0" w:line="170" w:lineRule="exact"/>
                    <w:ind w:right="-65"/>
                    <w:jc w:val="left"/>
                    <w:rPr>
                      <w:rFonts w:ascii="Arial" w:hAnsi="Arial" w:cs="Arial" w:eastAsia="Arial"/>
                      <w:sz w:val="17"/>
                      <w:szCs w:val="17"/>
                    </w:rPr>
                  </w:pPr>
                  <w:rPr/>
                  <w:r>
                    <w:rPr>
                      <w:rFonts w:ascii="Arial" w:hAnsi="Arial" w:cs="Arial" w:eastAsia="Arial"/>
                      <w:sz w:val="17"/>
                      <w:szCs w:val="17"/>
                      <w:color w:val="28212A"/>
                      <w:spacing w:val="0"/>
                      <w:w w:val="109"/>
                      <w:b/>
                      <w:bCs/>
                    </w:rPr>
                    <w:t>G</w:t>
                  </w:r>
                  <w:r>
                    <w:rPr>
                      <w:rFonts w:ascii="Arial" w:hAnsi="Arial" w:cs="Arial" w:eastAsia="Arial"/>
                      <w:sz w:val="17"/>
                      <w:szCs w:val="1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55"/>
          <w:b/>
          <w:bCs/>
          <w:position w:val="-12"/>
        </w:rPr>
        <w:t>e3</w:t>
      </w:r>
      <w:r>
        <w:rPr>
          <w:rFonts w:ascii="Arial" w:hAnsi="Arial" w:cs="Arial" w:eastAsia="Arial"/>
          <w:sz w:val="22"/>
          <w:szCs w:val="22"/>
          <w:color w:val="030303"/>
          <w:spacing w:val="0"/>
          <w:w w:val="55"/>
          <w:b/>
          <w:bCs/>
          <w:position w:val="-12"/>
        </w:rPr>
        <w:t>    </w:t>
      </w:r>
      <w:r>
        <w:rPr>
          <w:rFonts w:ascii="Arial" w:hAnsi="Arial" w:cs="Arial" w:eastAsia="Arial"/>
          <w:sz w:val="22"/>
          <w:szCs w:val="22"/>
          <w:color w:val="030303"/>
          <w:spacing w:val="23"/>
          <w:w w:val="55"/>
          <w:b/>
          <w:bCs/>
          <w:position w:val="-12"/>
        </w:rPr>
        <w:t> </w:t>
      </w:r>
      <w:r>
        <w:rPr>
          <w:rFonts w:ascii="Arial" w:hAnsi="Arial" w:cs="Arial" w:eastAsia="Arial"/>
          <w:sz w:val="41"/>
          <w:szCs w:val="41"/>
          <w:color w:val="28212A"/>
          <w:spacing w:val="0"/>
          <w:w w:val="55"/>
          <w:position w:val="-1"/>
        </w:rPr>
        <w:t>..</w:t>
      </w:r>
      <w:r>
        <w:rPr>
          <w:rFonts w:ascii="Arial" w:hAnsi="Arial" w:cs="Arial" w:eastAsia="Arial"/>
          <w:sz w:val="41"/>
          <w:szCs w:val="41"/>
          <w:color w:val="000000"/>
          <w:spacing w:val="0"/>
          <w:w w:val="100"/>
          <w:position w:val="0"/>
        </w:rPr>
      </w:r>
    </w:p>
    <w:p>
      <w:pPr>
        <w:spacing w:before="0" w:after="0" w:line="3" w:lineRule="exact"/>
        <w:ind w:left="288"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3D3841"/>
          <w:spacing w:val="-12"/>
          <w:w w:val="120"/>
          <w:b/>
          <w:bCs/>
          <w:position w:val="-5"/>
        </w:rPr>
        <w:t>'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22"/>
          <w:b/>
          <w:bCs/>
          <w:position w:val="-5"/>
        </w:rPr>
        <w:t>i: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60" w:right="1080"/>
          <w:cols w:num="3" w:equalWidth="0">
            <w:col w:w="3518" w:space="267"/>
            <w:col w:w="3742" w:space="1669"/>
            <w:col w:w="584"/>
          </w:cols>
        </w:sectPr>
      </w:pPr>
      <w:rPr/>
    </w:p>
    <w:p>
      <w:pPr>
        <w:spacing w:before="0" w:after="0" w:line="174" w:lineRule="exact"/>
        <w:ind w:left="120" w:right="-66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linjes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99"/>
          <w:i/>
        </w:rPr>
        <w:t>Nga!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2"/>
          <w:w w:val="99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2"/>
          <w:w w:val="103"/>
          <w:i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4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2"/>
          <w:i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25" w:after="0" w:line="240" w:lineRule="auto"/>
        <w:ind w:left="110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Line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6"/>
          <w:i/>
        </w:rPr>
        <w:t>code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82" w:lineRule="exact"/>
        <w:ind w:left="110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w w:val="104"/>
          <w:i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24"/>
          <w:w w:val="104"/>
          <w:i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AEAAB1"/>
          <w:spacing w:val="-12"/>
          <w:w w:val="140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7"/>
          <w:i/>
        </w:rPr>
        <w:t>To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82" w:after="0" w:line="240" w:lineRule="auto"/>
        <w:ind w:left="1108" w:right="-69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w w:val="99"/>
          <w:i/>
        </w:rPr>
        <w:t>Nga!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2"/>
          <w:w w:val="99"/>
          <w:i/>
        </w:rPr>
        <w:t>F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2"/>
          <w:w w:val="103"/>
          <w:i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4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2"/>
          <w:i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73" w:after="0" w:line="240" w:lineRule="auto"/>
        <w:ind w:left="1108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w w:val="104"/>
          <w:i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24"/>
          <w:w w:val="104"/>
          <w:i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AEAAB1"/>
          <w:spacing w:val="-12"/>
          <w:w w:val="140"/>
          <w:i/>
        </w:rPr>
        <w:t>!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7"/>
          <w:i/>
        </w:rPr>
        <w:t>To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92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3D3841"/>
          <w:w w:val="109"/>
        </w:rPr>
        <w:t>Sheni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8"/>
          <w:w w:val="109"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AEAAB1"/>
          <w:spacing w:val="3"/>
          <w:w w:val="128"/>
        </w:rPr>
        <w:t>/</w:t>
      </w:r>
      <w:r>
        <w:rPr>
          <w:rFonts w:ascii="Times New Roman" w:hAnsi="Times New Roman" w:cs="Times New Roman" w:eastAsia="Times New Roman"/>
          <w:sz w:val="16"/>
          <w:szCs w:val="16"/>
          <w:color w:val="666067"/>
          <w:spacing w:val="-17"/>
          <w:w w:val="116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25"/>
        </w:rPr>
        <w:t>ote: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71" w:lineRule="exact"/>
        <w:ind w:left="38" w:right="-64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8"/>
        </w:rPr>
        <w:t>Data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84" w:lineRule="exact"/>
        <w:ind w:right="-42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3"/>
          <w:i/>
        </w:rPr>
        <w:t>Date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71" w:lineRule="exact"/>
        <w:ind w:left="67" w:right="-64"/>
        <w:jc w:val="left"/>
        <w:tabs>
          <w:tab w:pos="740" w:val="left"/>
          <w:tab w:pos="1360" w:val="left"/>
          <w:tab w:pos="190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Muaji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-17"/>
          <w:w w:val="100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iti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3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Ora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35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-27"/>
          <w:w w:val="100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endi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Ulje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&lt;;mimi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84" w:lineRule="exact"/>
        <w:ind w:left="-46" w:right="86"/>
        <w:jc w:val="right"/>
        <w:tabs>
          <w:tab w:pos="660" w:val="left"/>
          <w:tab w:pos="1240" w:val="left"/>
          <w:tab w:pos="1880" w:val="left"/>
        </w:tabs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9"/>
          <w:w w:val="10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  <w:t>nth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-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Ye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1"/>
          <w:i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-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-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666067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-6"/>
          <w:w w:val="100"/>
          <w:i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  <w:t>me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-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Seat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D3841"/>
          <w:spacing w:val="0"/>
          <w:w w:val="104"/>
          <w:i/>
        </w:rPr>
        <w:t>Discount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73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11"/>
        </w:rPr>
        <w:t>Arsyeja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46" w:after="0" w:line="240" w:lineRule="auto"/>
        <w:ind w:right="209"/>
        <w:jc w:val="righ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8212A"/>
          <w:w w:val="104"/>
          <w:i/>
        </w:rPr>
        <w:t>Reas</w:t>
      </w:r>
      <w:r>
        <w:rPr>
          <w:rFonts w:ascii="Times New Roman" w:hAnsi="Times New Roman" w:cs="Times New Roman" w:eastAsia="Times New Roman"/>
          <w:sz w:val="17"/>
          <w:szCs w:val="17"/>
          <w:color w:val="28212A"/>
          <w:spacing w:val="-1"/>
          <w:w w:val="105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524D56"/>
          <w:spacing w:val="0"/>
          <w:w w:val="101"/>
          <w:i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71" w:lineRule="exact"/>
        <w:ind w:left="196" w:right="161"/>
        <w:jc w:val="center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28212A"/>
          <w:w w:val="66"/>
          <w:b/>
          <w:bCs/>
        </w:rPr>
        <w:t>&lt;;-'1\llll</w:t>
      </w:r>
      <w:r>
        <w:rPr>
          <w:rFonts w:ascii="Arial" w:hAnsi="Arial" w:cs="Arial" w:eastAsia="Arial"/>
          <w:sz w:val="16"/>
          <w:szCs w:val="16"/>
          <w:color w:val="28212A"/>
          <w:spacing w:val="-2"/>
          <w:w w:val="66"/>
          <w:b/>
          <w:bCs/>
        </w:rPr>
        <w:t>\</w:t>
      </w:r>
      <w:r>
        <w:rPr>
          <w:rFonts w:ascii="Arial" w:hAnsi="Arial" w:cs="Arial" w:eastAsia="Arial"/>
          <w:sz w:val="16"/>
          <w:szCs w:val="16"/>
          <w:color w:val="030303"/>
          <w:spacing w:val="-2"/>
          <w:w w:val="158"/>
          <w:b/>
          <w:bCs/>
        </w:rPr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58"/>
          <w:emboss/>
          <w:b/>
          <w:bCs/>
        </w:rPr>
        <w:t>l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58"/>
          <w:emboss/>
          <w:b/>
          <w:bCs/>
        </w:rPr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58"/>
          <w:b/>
          <w:bCs/>
        </w:rPr>
      </w:r>
      <w:r>
        <w:rPr>
          <w:rFonts w:ascii="Arial" w:hAnsi="Arial" w:cs="Arial" w:eastAsia="Arial"/>
          <w:sz w:val="16"/>
          <w:szCs w:val="16"/>
          <w:color w:val="030303"/>
          <w:spacing w:val="11"/>
          <w:w w:val="158"/>
          <w:b/>
          <w:bCs/>
        </w:rPr>
        <w:t>l</w:t>
      </w:r>
      <w:r>
        <w:rPr>
          <w:rFonts w:ascii="Arial" w:hAnsi="Arial" w:cs="Arial" w:eastAsia="Arial"/>
          <w:sz w:val="16"/>
          <w:szCs w:val="16"/>
          <w:color w:val="030303"/>
          <w:spacing w:val="0"/>
          <w:w w:val="106"/>
          <w:b/>
          <w:bCs/>
        </w:rPr>
        <w:t>TO</w:t>
      </w:r>
      <w:r>
        <w:rPr>
          <w:rFonts w:ascii="Arial" w:hAnsi="Arial" w:cs="Arial" w:eastAsia="Arial"/>
          <w:sz w:val="16"/>
          <w:szCs w:val="16"/>
          <w:color w:val="030303"/>
          <w:spacing w:val="-4"/>
          <w:w w:val="106"/>
          <w:b/>
          <w:bCs/>
        </w:rPr>
        <w:t>T</w:t>
      </w:r>
      <w:r>
        <w:rPr>
          <w:rFonts w:ascii="Arial" w:hAnsi="Arial" w:cs="Arial" w:eastAsia="Arial"/>
          <w:sz w:val="16"/>
          <w:szCs w:val="16"/>
          <w:color w:val="28212A"/>
          <w:spacing w:val="0"/>
          <w:w w:val="109"/>
          <w:b/>
          <w:bCs/>
        </w:rPr>
        <w:t>AL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spacing w:before="0" w:after="0" w:line="164" w:lineRule="exact"/>
        <w:ind w:left="83" w:right="7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4"/>
          <w:w w:val="109"/>
          <w:b/>
          <w:bCs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5"/>
          <w:w w:val="109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9"/>
          <w:b/>
          <w:bCs/>
          <w:i/>
        </w:rPr>
        <w:t>TAL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8"/>
          <w:w w:val="109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  <w:b/>
          <w:bCs/>
          <w:i/>
        </w:rPr>
        <w:t>All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0"/>
          <w:w w:val="104"/>
          <w:b/>
          <w:bCs/>
          <w:i/>
        </w:rPr>
        <w:t>f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4"/>
          <w:w w:val="104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5"/>
          <w:b/>
          <w:bCs/>
          <w:i/>
        </w:rPr>
        <w:t>UNT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-45" w:right="-65"/>
        <w:jc w:val="center"/>
        <w:tabs>
          <w:tab w:pos="1500" w:val="left"/>
        </w:tabs>
        <w:rPr>
          <w:rFonts w:ascii="Arial" w:hAnsi="Arial" w:cs="Arial" w:eastAsia="Arial"/>
          <w:sz w:val="26"/>
          <w:szCs w:val="26"/>
        </w:rPr>
      </w:pPr>
      <w:rPr/>
      <w:r>
        <w:rPr>
          <w:rFonts w:ascii="Arial" w:hAnsi="Arial" w:cs="Arial" w:eastAsia="Arial"/>
          <w:sz w:val="34"/>
          <w:szCs w:val="34"/>
          <w:color w:val="030303"/>
          <w:w w:val="99"/>
        </w:rPr>
      </w:r>
      <w:r>
        <w:rPr>
          <w:rFonts w:ascii="Arial" w:hAnsi="Arial" w:cs="Arial" w:eastAsia="Arial"/>
          <w:sz w:val="34"/>
          <w:szCs w:val="34"/>
          <w:color w:val="030303"/>
          <w:w w:val="99"/>
          <w:u w:val="single" w:color="282B2B"/>
        </w:rPr>
        <w:t> </w:t>
      </w:r>
      <w:r>
        <w:rPr>
          <w:rFonts w:ascii="Arial" w:hAnsi="Arial" w:cs="Arial" w:eastAsia="Arial"/>
          <w:sz w:val="34"/>
          <w:szCs w:val="34"/>
          <w:color w:val="030303"/>
          <w:spacing w:val="-16"/>
          <w:w w:val="100"/>
          <w:u w:val="single" w:color="282B2B"/>
        </w:rPr>
        <w:t> </w:t>
      </w:r>
      <w:r>
        <w:rPr>
          <w:rFonts w:ascii="Arial" w:hAnsi="Arial" w:cs="Arial" w:eastAsia="Arial"/>
          <w:sz w:val="34"/>
          <w:szCs w:val="34"/>
          <w:color w:val="030303"/>
          <w:spacing w:val="-16"/>
          <w:w w:val="100"/>
          <w:u w:val="single" w:color="282B2B"/>
        </w:rPr>
      </w:r>
      <w:r>
        <w:rPr>
          <w:rFonts w:ascii="Arial" w:hAnsi="Arial" w:cs="Arial" w:eastAsia="Arial"/>
          <w:sz w:val="34"/>
          <w:szCs w:val="34"/>
          <w:color w:val="030303"/>
          <w:spacing w:val="0"/>
          <w:w w:val="88"/>
          <w:u w:val="single" w:color="282B2B"/>
        </w:rPr>
        <w:t>I</w:t>
      </w:r>
      <w:r>
        <w:rPr>
          <w:rFonts w:ascii="Arial" w:hAnsi="Arial" w:cs="Arial" w:eastAsia="Arial"/>
          <w:sz w:val="34"/>
          <w:szCs w:val="34"/>
          <w:color w:val="030303"/>
          <w:spacing w:val="0"/>
          <w:w w:val="88"/>
          <w:u w:val="single" w:color="282B2B"/>
        </w:rPr>
      </w:r>
      <w:r>
        <w:rPr>
          <w:rFonts w:ascii="Arial" w:hAnsi="Arial" w:cs="Arial" w:eastAsia="Arial"/>
          <w:sz w:val="34"/>
          <w:szCs w:val="34"/>
          <w:color w:val="030303"/>
          <w:spacing w:val="0"/>
          <w:w w:val="99"/>
          <w:u w:val="single" w:color="282B2B"/>
        </w:rPr>
        <w:t> </w:t>
      </w:r>
      <w:r>
        <w:rPr>
          <w:rFonts w:ascii="Arial" w:hAnsi="Arial" w:cs="Arial" w:eastAsia="Arial"/>
          <w:sz w:val="34"/>
          <w:szCs w:val="34"/>
          <w:color w:val="030303"/>
          <w:spacing w:val="0"/>
          <w:w w:val="100"/>
          <w:u w:val="single" w:color="282B2B"/>
        </w:rPr>
        <w:t> </w:t>
      </w:r>
      <w:r>
        <w:rPr>
          <w:rFonts w:ascii="Arial" w:hAnsi="Arial" w:cs="Arial" w:eastAsia="Arial"/>
          <w:sz w:val="34"/>
          <w:szCs w:val="34"/>
          <w:color w:val="030303"/>
          <w:spacing w:val="-12"/>
          <w:w w:val="100"/>
          <w:u w:val="single" w:color="282B2B"/>
        </w:rPr>
        <w:t> </w:t>
      </w:r>
      <w:r>
        <w:rPr>
          <w:rFonts w:ascii="Arial" w:hAnsi="Arial" w:cs="Arial" w:eastAsia="Arial"/>
          <w:sz w:val="34"/>
          <w:szCs w:val="34"/>
          <w:color w:val="030303"/>
          <w:spacing w:val="-12"/>
          <w:w w:val="100"/>
          <w:u w:val="single" w:color="282B2B"/>
        </w:rPr>
      </w:r>
      <w:r>
        <w:rPr>
          <w:rFonts w:ascii="Arial" w:hAnsi="Arial" w:cs="Arial" w:eastAsia="Arial"/>
          <w:sz w:val="34"/>
          <w:szCs w:val="34"/>
          <w:color w:val="030303"/>
          <w:spacing w:val="-12"/>
          <w:w w:val="100"/>
          <w:u w:val="single" w:color="282B2B"/>
        </w:rPr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38"/>
          <w:u w:val="single" w:color="282B2B"/>
        </w:rPr>
        <w:t>I</w:t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38"/>
          <w:u w:val="single" w:color="282B2B"/>
        </w:rPr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99"/>
          <w:u w:val="single" w:color="282B2B"/>
        </w:rPr>
        <w:t> </w:t>
      </w:r>
      <w:r>
        <w:rPr>
          <w:rFonts w:ascii="Arial" w:hAnsi="Arial" w:cs="Arial" w:eastAsia="Arial"/>
          <w:sz w:val="26"/>
          <w:szCs w:val="26"/>
          <w:color w:val="CFD6E4"/>
          <w:spacing w:val="-9"/>
          <w:w w:val="100"/>
          <w:u w:val="single" w:color="282B2B"/>
        </w:rPr>
        <w:t> </w:t>
      </w:r>
      <w:r>
        <w:rPr>
          <w:rFonts w:ascii="Arial" w:hAnsi="Arial" w:cs="Arial" w:eastAsia="Arial"/>
          <w:sz w:val="26"/>
          <w:szCs w:val="26"/>
          <w:color w:val="CFD6E4"/>
          <w:spacing w:val="-9"/>
          <w:w w:val="100"/>
          <w:u w:val="single" w:color="282B2B"/>
        </w:rPr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77"/>
          <w:u w:val="single" w:color="282B2B"/>
        </w:rPr>
        <w:t>I</w:t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77"/>
          <w:u w:val="single" w:color="282B2B"/>
        </w:rPr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99"/>
          <w:u w:val="single" w:color="282B2B"/>
        </w:rPr>
        <w:t> </w:t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100"/>
          <w:u w:val="single" w:color="282B2B"/>
        </w:rPr>
        <w:tab/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100"/>
          <w:u w:val="single" w:color="282B2B"/>
        </w:rPr>
      </w:r>
      <w:r>
        <w:rPr>
          <w:rFonts w:ascii="Arial" w:hAnsi="Arial" w:cs="Arial" w:eastAsia="Arial"/>
          <w:sz w:val="26"/>
          <w:szCs w:val="26"/>
          <w:color w:val="CFD6E4"/>
          <w:spacing w:val="0"/>
          <w:w w:val="100"/>
        </w:rPr>
      </w:r>
      <w:r>
        <w:rPr>
          <w:rFonts w:ascii="Arial" w:hAnsi="Arial" w:cs="Arial" w:eastAsia="Arial"/>
          <w:sz w:val="26"/>
          <w:szCs w:val="26"/>
          <w:color w:val="000000"/>
          <w:spacing w:val="0"/>
          <w:w w:val="10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6" w:right="-34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prodhimit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8"/>
          <w:w w:val="116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AEAAB1"/>
          <w:spacing w:val="-5"/>
          <w:w w:val="128"/>
        </w:rPr>
        <w:t>/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10"/>
        </w:rPr>
        <w:t>00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80"/>
        <w:jc w:val="left"/>
        <w:rPr>
          <w:rFonts w:ascii="Arial" w:hAnsi="Arial" w:cs="Arial" w:eastAsia="Arial"/>
          <w:sz w:val="16"/>
          <w:szCs w:val="16"/>
        </w:rPr>
      </w:pPr>
      <w:rPr/>
      <w:r>
        <w:rPr>
          <w:rFonts w:ascii="Arial" w:hAnsi="Arial" w:cs="Arial" w:eastAsia="Arial"/>
          <w:sz w:val="16"/>
          <w:szCs w:val="16"/>
          <w:color w:val="28212A"/>
          <w:spacing w:val="-26"/>
          <w:w w:val="63"/>
        </w:rPr>
        <w:t>;</w:t>
      </w:r>
      <w:r>
        <w:rPr>
          <w:rFonts w:ascii="Times New Roman" w:hAnsi="Times New Roman" w:cs="Times New Roman" w:eastAsia="Times New Roman"/>
          <w:sz w:val="21"/>
          <w:szCs w:val="21"/>
          <w:color w:val="28212A"/>
          <w:spacing w:val="-100"/>
          <w:w w:val="103"/>
          <w:position w:val="8"/>
        </w:rPr>
        <w:t>&lt;</w:t>
      </w:r>
      <w:r>
        <w:rPr>
          <w:rFonts w:ascii="Arial" w:hAnsi="Arial" w:cs="Arial" w:eastAsia="Arial"/>
          <w:sz w:val="16"/>
          <w:szCs w:val="16"/>
          <w:color w:val="28212A"/>
          <w:spacing w:val="0"/>
          <w:w w:val="63"/>
          <w:position w:val="0"/>
        </w:rPr>
        <w:t>::::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16" w:lineRule="exact"/>
        <w:ind w:left="10" w:right="-6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8212A"/>
          <w:spacing w:val="0"/>
          <w:w w:val="103"/>
          <w:position w:val="-2"/>
        </w:rPr>
        <w:t>&lt;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127" w:lineRule="exact"/>
        <w:ind w:right="-52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12.809875pt;margin-top:.613076pt;width:7.1863pt;height:23.5pt;mso-position-horizontal-relative:page;mso-position-vertical-relative:paragraph;z-index:-790" type="#_x0000_t202" filled="f" stroked="f">
            <v:textbox inset="0,0,0,0">
              <w:txbxContent>
                <w:p>
                  <w:pPr>
                    <w:spacing w:before="0" w:after="0" w:line="470" w:lineRule="exact"/>
                    <w:ind w:right="-110"/>
                    <w:jc w:val="left"/>
                    <w:rPr>
                      <w:rFonts w:ascii="Arial" w:hAnsi="Arial" w:cs="Arial" w:eastAsia="Arial"/>
                      <w:sz w:val="47"/>
                      <w:szCs w:val="47"/>
                    </w:rPr>
                  </w:pPr>
                  <w:rPr/>
                  <w:r>
                    <w:rPr>
                      <w:rFonts w:ascii="Arial" w:hAnsi="Arial" w:cs="Arial" w:eastAsia="Arial"/>
                      <w:sz w:val="47"/>
                      <w:szCs w:val="47"/>
                      <w:color w:val="28212A"/>
                      <w:spacing w:val="0"/>
                      <w:w w:val="55"/>
                      <w:b/>
                      <w:bCs/>
                    </w:rPr>
                    <w:t>a</w:t>
                  </w:r>
                  <w:r>
                    <w:rPr>
                      <w:rFonts w:ascii="Arial" w:hAnsi="Arial" w:cs="Arial" w:eastAsia="Arial"/>
                      <w:sz w:val="47"/>
                      <w:szCs w:val="4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5"/>
          <w:szCs w:val="15"/>
          <w:color w:val="28212A"/>
          <w:spacing w:val="0"/>
          <w:w w:val="54"/>
          <w:b/>
          <w:bCs/>
          <w:position w:val="1"/>
        </w:rPr>
        <w:t>E-o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8" w:after="0" w:line="216" w:lineRule="exact"/>
        <w:ind w:right="-20"/>
        <w:jc w:val="left"/>
        <w:rPr>
          <w:rFonts w:ascii="Arial" w:hAnsi="Arial" w:cs="Arial" w:eastAsia="Arial"/>
          <w:sz w:val="8"/>
          <w:szCs w:val="8"/>
        </w:rPr>
      </w:pPr>
      <w:rPr/>
      <w:r>
        <w:rPr/>
        <w:br w:type="column"/>
      </w:r>
      <w:r>
        <w:rPr>
          <w:rFonts w:ascii="Arial" w:hAnsi="Arial" w:cs="Arial" w:eastAsia="Arial"/>
          <w:sz w:val="8"/>
          <w:szCs w:val="8"/>
          <w:color w:val="28212A"/>
          <w:w w:val="117"/>
          <w:position w:val="-2"/>
        </w:rPr>
        <w:t>;</w:t>
      </w:r>
      <w:r>
        <w:rPr>
          <w:rFonts w:ascii="Arial" w:hAnsi="Arial" w:cs="Arial" w:eastAsia="Arial"/>
          <w:sz w:val="8"/>
          <w:szCs w:val="8"/>
          <w:color w:val="28212A"/>
          <w:spacing w:val="-21"/>
          <w:w w:val="117"/>
          <w:position w:val="-2"/>
        </w:rPr>
        <w:t>;</w:t>
      </w:r>
      <w:r>
        <w:rPr>
          <w:rFonts w:ascii="Times New Roman" w:hAnsi="Times New Roman" w:cs="Times New Roman" w:eastAsia="Times New Roman"/>
          <w:sz w:val="23"/>
          <w:szCs w:val="23"/>
          <w:color w:val="28212A"/>
          <w:spacing w:val="-104"/>
          <w:w w:val="120"/>
          <w:position w:val="-4"/>
        </w:rPr>
        <w:t>"</w:t>
      </w:r>
      <w:r>
        <w:rPr>
          <w:rFonts w:ascii="Arial" w:hAnsi="Arial" w:cs="Arial" w:eastAsia="Arial"/>
          <w:sz w:val="8"/>
          <w:szCs w:val="8"/>
          <w:color w:val="28212A"/>
          <w:spacing w:val="0"/>
          <w:w w:val="117"/>
          <w:position w:val="-2"/>
        </w:rPr>
        <w:t>/.</w:t>
      </w:r>
      <w:r>
        <w:rPr>
          <w:rFonts w:ascii="Arial" w:hAnsi="Arial" w:cs="Arial" w:eastAsia="Arial"/>
          <w:sz w:val="8"/>
          <w:szCs w:val="8"/>
          <w:color w:val="28212A"/>
          <w:spacing w:val="0"/>
          <w:w w:val="118"/>
          <w:position w:val="-2"/>
        </w:rPr>
        <w:t>)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0" w:after="0" w:line="286" w:lineRule="exact"/>
        <w:ind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28212A"/>
          <w:spacing w:val="-71"/>
          <w:w w:val="124"/>
          <w:b/>
          <w:bCs/>
          <w:position w:val="-1"/>
        </w:rPr>
        <w:t>z</w:t>
      </w:r>
      <w:r>
        <w:rPr>
          <w:rFonts w:ascii="Arial" w:hAnsi="Arial" w:cs="Arial" w:eastAsia="Arial"/>
          <w:sz w:val="20"/>
          <w:szCs w:val="20"/>
          <w:color w:val="030303"/>
          <w:spacing w:val="0"/>
          <w:w w:val="65"/>
          <w:position w:val="11"/>
        </w:rPr>
        <w:t>..: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60" w:right="1080"/>
          <w:cols w:num="6" w:equalWidth="0">
            <w:col w:w="1829" w:space="1428"/>
            <w:col w:w="368" w:space="179"/>
            <w:col w:w="3178" w:space="564"/>
            <w:col w:w="1564" w:space="86"/>
            <w:col w:w="144" w:space="144"/>
            <w:col w:w="296"/>
          </w:cols>
        </w:sectPr>
      </w:pPr>
      <w:rPr/>
    </w:p>
    <w:p>
      <w:pPr>
        <w:spacing w:before="47" w:after="0" w:line="240" w:lineRule="auto"/>
        <w:ind w:left="120" w:right="-73"/>
        <w:jc w:val="left"/>
        <w:tabs>
          <w:tab w:pos="4300" w:val="left"/>
          <w:tab w:pos="4900" w:val="left"/>
          <w:tab w:pos="5520" w:val="left"/>
          <w:tab w:pos="776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v:group style="position:absolute;margin-left:56.365913pt;margin-top:49.1791pt;width:482.588177pt;height:189.99851pt;mso-position-horizontal-relative:page;mso-position-vertical-relative:page;z-index:-793" coordorigin="1127,984" coordsize="9652,3800">
            <v:shape style="position:absolute;left:8602;top:1882;width:1574;height:1094" type="#_x0000_t75">
              <v:imagedata r:id="rId7" o:title=""/>
            </v:shape>
            <v:group style="position:absolute;left:8577;top:1660;width:2;height:3109" coordorigin="8577,1660" coordsize="2,3109">
              <v:shape style="position:absolute;left:8577;top:1660;width:2;height:3109" coordorigin="8577,1660" coordsize="0,3109" path="m8577,4769l8577,1660e" filled="f" stroked="t" strokeweight=".95942pt" strokecolor="#000000">
                <v:path arrowok="t"/>
              </v:shape>
            </v:group>
            <v:group style="position:absolute;left:7944;top:1876;width:2264;height:2" coordorigin="7944,1876" coordsize="2264,2">
              <v:shape style="position:absolute;left:7944;top:1876;width:2264;height:2" coordorigin="7944,1876" coordsize="2264,0" path="m7944,1876l10208,1876e" filled="f" stroked="t" strokeweight=".47971pt" strokecolor="#38383B">
                <v:path arrowok="t"/>
              </v:shape>
            </v:group>
            <v:group style="position:absolute;left:1142;top:1003;width:7810;height:2" coordorigin="1142,1003" coordsize="7810,2">
              <v:shape style="position:absolute;left:1142;top:1003;width:7810;height:2" coordorigin="1142,1003" coordsize="7810,0" path="m1142,1003l8951,1003e" filled="f" stroked="t" strokeweight=".47971pt" strokecolor="#000000">
                <v:path arrowok="t"/>
              </v:shape>
            </v:group>
            <v:group style="position:absolute;left:1147;top:998;width:2;height:3771" coordorigin="1147,998" coordsize="2,3771">
              <v:shape style="position:absolute;left:1147;top:998;width:2;height:3771" coordorigin="1147,998" coordsize="0,3771" path="m1147,4769l1147,998e" filled="f" stroked="t" strokeweight=".47971pt" strokecolor="#000000">
                <v:path arrowok="t"/>
              </v:shape>
            </v:group>
            <v:group style="position:absolute;left:1142;top:1420;width:7483;height:2" coordorigin="1142,1420" coordsize="7483,2">
              <v:shape style="position:absolute;left:1142;top:1420;width:7483;height:2" coordorigin="1142,1420" coordsize="7483,0" path="m1142,1420l8625,1420e" filled="f" stroked="t" strokeweight=".95942pt" strokecolor="#000000">
                <v:path arrowok="t"/>
              </v:shape>
            </v:group>
            <v:group style="position:absolute;left:4816;top:1660;width:2;height:2792" coordorigin="4816,1660" coordsize="2,2792">
              <v:shape style="position:absolute;left:4816;top:1660;width:2;height:2792" coordorigin="4816,1660" coordsize="0,2792" path="m4816,4452l4816,1660e" filled="f" stroked="t" strokeweight=".95942pt" strokecolor="#0F0F0F">
                <v:path arrowok="t"/>
              </v:shape>
            </v:group>
            <v:group style="position:absolute;left:1132;top:3004;width:9076;height:2" coordorigin="1132,3004" coordsize="9076,2">
              <v:shape style="position:absolute;left:1132;top:3004;width:9076;height:2" coordorigin="1132,3004" coordsize="9076,0" path="m1132,3004l10208,3004e" filled="f" stroked="t" strokeweight=".47971pt" strokecolor="#000000">
                <v:path arrowok="t"/>
              </v:shape>
            </v:group>
            <v:group style="position:absolute;left:2130;top:3383;width:816;height:2" coordorigin="2130,3383" coordsize="816,2">
              <v:shape style="position:absolute;left:2130;top:3383;width:816;height:2" coordorigin="2130,3383" coordsize="816,0" path="m2130,3383l2945,3383e" filled="f" stroked="t" strokeweight=".47971pt" strokecolor="#000000">
                <v:path arrowok="t"/>
              </v:shape>
            </v:group>
            <v:group style="position:absolute;left:2140;top:2965;width:2;height:1267" coordorigin="2140,2965" coordsize="2,1267">
              <v:shape style="position:absolute;left:2140;top:2965;width:2;height:1267" coordorigin="2140,2965" coordsize="0,1267" path="m2140,4232l2140,2965e" filled="f" stroked="t" strokeweight=".95942pt" strokecolor="#030303">
                <v:path arrowok="t"/>
              </v:shape>
            </v:group>
            <v:group style="position:absolute;left:2936;top:2965;width:2;height:1487" coordorigin="2936,2965" coordsize="2,1487">
              <v:shape style="position:absolute;left:2936;top:2965;width:2;height:1487" coordorigin="2936,2965" coordsize="0,1487" path="m2936,4452l2936,2965e" filled="f" stroked="t" strokeweight=".95942pt" strokecolor="#1F1F23">
                <v:path arrowok="t"/>
              </v:shape>
            </v:group>
            <v:group style="position:absolute;left:4202;top:2965;width:2;height:1487" coordorigin="4202,2965" coordsize="2,1487">
              <v:shape style="position:absolute;left:4202;top:2965;width:2;height:1487" coordorigin="4202,2965" coordsize="0,1487" path="m4202,4452l4202,2965e" filled="f" stroked="t" strokeweight=".95942pt" strokecolor="#1F1F23">
                <v:path arrowok="t"/>
              </v:shape>
            </v:group>
            <v:group style="position:absolute;left:5430;top:2965;width:2;height:1487" coordorigin="5430,2965" coordsize="2,1487">
              <v:shape style="position:absolute;left:5430;top:2965;width:2;height:1487" coordorigin="5430,2965" coordsize="0,1487" path="m5430,4452l5430,2965e" filled="f" stroked="t" strokeweight=".95942pt" strokecolor="#1F1F23">
                <v:path arrowok="t"/>
              </v:shape>
            </v:group>
            <v:group style="position:absolute;left:6044;top:2965;width:2;height:1487" coordorigin="6044,2965" coordsize="2,1487">
              <v:shape style="position:absolute;left:6044;top:2965;width:2;height:1487" coordorigin="6044,2965" coordsize="0,1487" path="m6044,4452l6044,2965e" filled="f" stroked="t" strokeweight=".95942pt" strokecolor="#1F1F23">
                <v:path arrowok="t"/>
              </v:shape>
            </v:group>
            <v:group style="position:absolute;left:6658;top:2965;width:2;height:1487" coordorigin="6658,2965" coordsize="2,1487">
              <v:shape style="position:absolute;left:6658;top:2965;width:2;height:1487" coordorigin="6658,2965" coordsize="0,1487" path="m6658,4452l6658,2965e" filled="f" stroked="t" strokeweight=".95942pt" strokecolor="#1F1F23">
                <v:path arrowok="t"/>
              </v:shape>
            </v:group>
            <v:group style="position:absolute;left:7272;top:2965;width:2;height:1487" coordorigin="7272,2965" coordsize="2,1487">
              <v:shape style="position:absolute;left:7272;top:2965;width:2;height:1487" coordorigin="7272,2965" coordsize="0,1487" path="m7272,4452l7272,2965e" filled="f" stroked="t" strokeweight=".95942pt" strokecolor="#1F1F23">
                <v:path arrowok="t"/>
              </v:shape>
            </v:group>
            <v:group style="position:absolute;left:2130;top:3670;width:6649;height:2" coordorigin="2130,3670" coordsize="6649,2">
              <v:shape style="position:absolute;left:2130;top:3670;width:6649;height:2" coordorigin="2130,3670" coordsize="6649,0" path="m2130,3670l8779,3670e" filled="f" stroked="t" strokeweight=".47971pt" strokecolor="#030303">
                <v:path arrowok="t"/>
              </v:shape>
            </v:group>
            <v:group style="position:absolute;left:1142;top:4217;width:9067;height:2" coordorigin="1142,4217" coordsize="9067,2">
              <v:shape style="position:absolute;left:1142;top:4217;width:9067;height:2" coordorigin="1142,4217" coordsize="9067,0" path="m1142,4217l10208,4217e" filled="f" stroked="t" strokeweight=".47971pt" strokecolor="#000000">
                <v:path arrowok="t"/>
              </v:shape>
            </v:group>
            <v:group style="position:absolute;left:8606;top:3670;width:1564;height:2" coordorigin="8606,3670" coordsize="1564,2">
              <v:shape style="position:absolute;left:8606;top:3670;width:1564;height:2" coordorigin="8606,3670" coordsize="1564,0" path="m8606,3670l10170,3670e" filled="f" stroked="t" strokeweight=".47971pt" strokecolor="#282B2B">
                <v:path arrowok="t"/>
              </v:shape>
            </v:group>
            <v:group style="position:absolute;left:1142;top:4476;width:9067;height:2" coordorigin="1142,4476" coordsize="9067,2">
              <v:shape style="position:absolute;left:1142;top:4476;width:9067;height:2" coordorigin="1142,4476" coordsize="9067,0" path="m1142,4476l10208,4476e" filled="f" stroked="t" strokeweight=".47971pt" strokecolor="#000000">
                <v:path arrowok="t"/>
              </v:shape>
            </v:group>
            <v:group style="position:absolute;left:6668;top:4755;width:4097;height:2" coordorigin="6668,4755" coordsize="4097,2">
              <v:shape style="position:absolute;left:6668;top:4755;width:4097;height:2" coordorigin="6668,4755" coordsize="4097,0" path="m6668,4755l10765,4755e" filled="f" stroked="t" strokeweight="1.43913pt" strokecolor="#000000">
                <v:path arrowok="t"/>
              </v:shape>
            </v:group>
            <v:group style="position:absolute;left:9575;top:1003;width:1180;height:2" coordorigin="9575,1003" coordsize="1180,2">
              <v:shape style="position:absolute;left:9575;top:1003;width:1180;height:2" coordorigin="9575,1003" coordsize="1180,0" path="m9575,1003l10755,1003e" filled="f" stroked="t" strokeweight=".47971pt" strokecolor="#000000">
                <v:path arrowok="t"/>
              </v:shape>
            </v:group>
            <v:group style="position:absolute;left:10194;top:998;width:2;height:3771" coordorigin="10194,998" coordsize="2,3771">
              <v:shape style="position:absolute;left:10194;top:998;width:2;height:3771" coordorigin="10194,998" coordsize="0,3771" path="m10194,4769l10194,998e" filled="f" stroked="t" strokeweight=".47971pt" strokecolor="#000000">
                <v:path arrowok="t"/>
              </v:shape>
            </v:group>
            <v:group style="position:absolute;left:10496;top:998;width:2;height:1276" coordorigin="10496,998" coordsize="2,1276">
              <v:shape style="position:absolute;left:10496;top:998;width:2;height:1276" coordorigin="10496,998" coordsize="0,1276" path="m10496,2274l10496,998e" filled="f" stroked="t" strokeweight=".95942pt" strokecolor="#000000">
                <v:path arrowok="t"/>
              </v:shape>
            </v:group>
            <v:group style="position:absolute;left:10750;top:998;width:2;height:3771" coordorigin="10750,998" coordsize="2,3771">
              <v:shape style="position:absolute;left:10750;top:998;width:2;height:3771" coordorigin="10750,998" coordsize="0,3771" path="m10750,4769l10750,998e" filled="f" stroked="t" strokeweight="1.43913pt" strokecolor="#000000">
                <v:path arrowok="t"/>
              </v:shape>
            </v:group>
            <v:group style="position:absolute;left:6371;top:2922;width:1641;height:2" coordorigin="6371,2922" coordsize="1641,2">
              <v:shape style="position:absolute;left:6371;top:2922;width:1641;height:2" coordorigin="6371,2922" coordsize="1641,0" path="m6371,2922l8011,2922e" filled="f" stroked="t" strokeweight=".34pt" strokecolor="#020202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6"/>
          <w:szCs w:val="16"/>
          <w:color w:val="3D3841"/>
          <w:w w:val="112"/>
        </w:rPr>
        <w:t>Shtypur: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10"/>
        </w:rPr>
        <w:t>Shtypshkronja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3"/>
          <w:w w:val="11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5"/>
          <w:w w:val="11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10"/>
        </w:rPr>
        <w:t>Letr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3"/>
          <w:w w:val="11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2"/>
          <w:w w:val="110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-18"/>
          <w:w w:val="11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28212A"/>
          <w:spacing w:val="0"/>
          <w:w w:val="144"/>
        </w:rPr>
        <w:t>tre</w:t>
      </w:r>
      <w:r>
        <w:rPr>
          <w:rFonts w:ascii="Times New Roman" w:hAnsi="Times New Roman" w:cs="Times New Roman" w:eastAsia="Times New Roman"/>
          <w:sz w:val="13"/>
          <w:szCs w:val="13"/>
          <w:color w:val="28212A"/>
          <w:spacing w:val="-15"/>
          <w:w w:val="144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0"/>
          <w:w w:val="82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-57"/>
          <w:w w:val="82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0"/>
          <w:w w:val="108"/>
        </w:rPr>
        <w:t>er</w:t>
      </w:r>
      <w:r>
        <w:rPr>
          <w:rFonts w:ascii="Times New Roman" w:hAnsi="Times New Roman" w:cs="Times New Roman" w:eastAsia="Times New Roman"/>
          <w:sz w:val="16"/>
          <w:szCs w:val="16"/>
          <w:color w:val="28212A"/>
          <w:spacing w:val="5"/>
          <w:w w:val="108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0"/>
          <w:w w:val="123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color w:val="524D56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>Tirane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</w:rPr>
      </w:r>
      <w:r>
        <w:rPr>
          <w:rFonts w:ascii="Arial" w:hAnsi="Arial" w:cs="Arial" w:eastAsia="Arial"/>
          <w:sz w:val="22"/>
          <w:szCs w:val="22"/>
          <w:color w:val="CFD6E4"/>
          <w:spacing w:val="0"/>
          <w:w w:val="66"/>
          <w:b/>
          <w:bCs/>
        </w:rPr>
        <w:t>_I</w:t>
      </w:r>
      <w:r>
        <w:rPr>
          <w:rFonts w:ascii="Arial" w:hAnsi="Arial" w:cs="Arial" w:eastAsia="Arial"/>
          <w:sz w:val="22"/>
          <w:szCs w:val="22"/>
          <w:color w:val="CFD6E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2"/>
          <w:szCs w:val="22"/>
          <w:color w:val="CFD6E4"/>
          <w:spacing w:val="0"/>
          <w:w w:val="66"/>
          <w:b/>
          <w:bCs/>
        </w:rPr>
        <w:t>_I</w:t>
      </w:r>
      <w:r>
        <w:rPr>
          <w:rFonts w:ascii="Arial" w:hAnsi="Arial" w:cs="Arial" w:eastAsia="Arial"/>
          <w:sz w:val="22"/>
          <w:szCs w:val="22"/>
          <w:color w:val="CFD6E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2"/>
          <w:szCs w:val="22"/>
          <w:color w:val="CFD6E4"/>
          <w:spacing w:val="0"/>
          <w:w w:val="66"/>
          <w:b/>
          <w:bCs/>
        </w:rPr>
        <w:t>_I</w:t>
      </w:r>
      <w:r>
        <w:rPr>
          <w:rFonts w:ascii="Arial" w:hAnsi="Arial" w:cs="Arial" w:eastAsia="Arial"/>
          <w:sz w:val="22"/>
          <w:szCs w:val="22"/>
          <w:color w:val="CFD6E4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2"/>
          <w:szCs w:val="22"/>
          <w:color w:val="CFD6E4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  <w:position w:val="2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-1"/>
          <w:w w:val="100"/>
          <w:position w:val="2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030303"/>
          <w:spacing w:val="-14"/>
          <w:w w:val="100"/>
          <w:position w:val="2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  <w:position w:val="2"/>
        </w:rPr>
        <w:t>Setial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25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3841"/>
          <w:spacing w:val="0"/>
          <w:w w:val="100"/>
          <w:position w:val="2"/>
        </w:rPr>
        <w:t>000000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  <w:position w:val="0"/>
        </w:rPr>
      </w:r>
    </w:p>
    <w:p>
      <w:pPr>
        <w:spacing w:before="16" w:after="0" w:line="240" w:lineRule="auto"/>
        <w:ind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28212A"/>
          <w:spacing w:val="0"/>
          <w:w w:val="54"/>
          <w:b/>
          <w:bCs/>
        </w:rPr>
        <w:t>E-o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60" w:right="1080"/>
          <w:cols w:num="2" w:equalWidth="0">
            <w:col w:w="8883" w:space="313"/>
            <w:col w:w="58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2017-12-18T11:23:36Z</dcterms:created>
  <dcterms:modified xsi:type="dcterms:W3CDTF">2017-12-18T11:23:36Z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2017-07-14T00:00:00Z</vt:filetime>
  </property>
  <property fmtid="{D5CDD505-2E9C-101B-9397-08002B2CF9AE}" pid="3" name="LastSaved">
    <vt:filetime>2017-12-18T00:00:00Z</vt:filetime>
  </property>
</Properties>
</file>