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296" w:right="42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73" w:right="37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7" w:right="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YT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8308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23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4195" w:space="429"/>
            <w:col w:w="5256"/>
          </w:cols>
        </w:sectPr>
      </w:pPr>
      <w:rPr/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1" w:lineRule="exact"/>
        <w:ind w:left="4615" w:right="459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587" w:right="45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72" w:right="88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82" w:after="0" w:line="240" w:lineRule="auto"/>
        <w:ind w:left="325" w:right="-71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12"/>
          <w:w w:val="122"/>
          <w:i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23"/>
          <w:w w:val="122"/>
          <w:i/>
        </w:rPr>
        <w:t>]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29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1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7"/>
          <w:w w:val="122"/>
          <w:i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TU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23"/>
          <w:w w:val="122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RA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24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6"/>
          <w:w w:val="122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14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RR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18"/>
          <w:w w:val="122"/>
          <w:i/>
        </w:rPr>
        <w:t>]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9"/>
          <w:w w:val="122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TI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44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0"/>
          <w:w w:val="122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14141"/>
          <w:spacing w:val="-8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12"/>
          <w:w w:val="122"/>
          <w:i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2"/>
          <w:i/>
        </w:rPr>
        <w:t>IN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13"/>
          <w:w w:val="122"/>
          <w:i/>
        </w:rPr>
        <w:t>]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10"/>
          <w:w w:val="122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2"/>
          <w:i/>
        </w:rPr>
        <w:t>VE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8"/>
          <w:w w:val="12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3"/>
          <w:w w:val="132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5"/>
          <w:i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-16"/>
          <w:w w:val="124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0"/>
          <w:w w:val="121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A1A16"/>
          <w:spacing w:val="-12"/>
          <w:w w:val="122"/>
          <w:i/>
        </w:rPr>
        <w:t>Q</w:t>
      </w:r>
      <w:r>
        <w:rPr>
          <w:rFonts w:ascii="Times New Roman" w:hAnsi="Times New Roman" w:cs="Times New Roman" w:eastAsia="Times New Roman"/>
          <w:sz w:val="21"/>
          <w:szCs w:val="21"/>
          <w:color w:val="2F2F2F"/>
          <w:spacing w:val="0"/>
          <w:w w:val="125"/>
          <w:i/>
        </w:rPr>
        <w:t>YTETESE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8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u w:val="single" w:color="000000"/>
        </w:rPr>
        <w:t>RT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9"/>
          <w:w w:val="100"/>
        </w:rPr>
        <w:t>&lt;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4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24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8"/>
          <w:w w:val="114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43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2"/>
          <w:w w:val="12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27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1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3"/>
          <w:w w:val="12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0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6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8"/>
          <w:w w:val="121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1"/>
          <w:position w:val="-1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4"/>
          <w:w w:val="121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1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37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6"/>
          <w:w w:val="121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35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0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1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7"/>
          <w:w w:val="121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7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7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0"/>
          <w:w w:val="12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2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16"/>
          <w:w w:val="12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9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12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30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3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3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1A1A16"/>
          <w:spacing w:val="0"/>
          <w:w w:val="117"/>
          <w:i/>
        </w:rPr>
        <w:t>ShtojcaA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440" w:bottom="280" w:left="1720" w:right="1600"/>
          <w:cols w:num="2" w:equalWidth="0">
            <w:col w:w="7130" w:space="107"/>
            <w:col w:w="1683"/>
          </w:cols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2.399998" w:type="dxa"/>
      </w:tblPr>
      <w:tblGrid/>
      <w:tr>
        <w:trPr>
          <w:trHeight w:val="384" w:hRule="exact"/>
        </w:trPr>
        <w:tc>
          <w:tcPr>
            <w:tcW w:w="686" w:type="dxa"/>
            <w:tcBorders>
              <w:top w:val="single" w:sz="7.68" w:space="0" w:color="342B1F"/>
              <w:bottom w:val="single" w:sz="7.68" w:space="0" w:color="000000"/>
              <w:left w:val="single" w:sz="11.52" w:space="0" w:color="4F4F4B"/>
              <w:right w:val="single" w:sz="7.68" w:space="0" w:color="383808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2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342B1F"/>
              <w:bottom w:val="single" w:sz="7.68" w:space="0" w:color="000000"/>
              <w:left w:val="single" w:sz="7.68" w:space="0" w:color="383808"/>
              <w:right w:val="single" w:sz="11.52" w:space="0" w:color="23231C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1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13"/>
                <w:w w:val="121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12"/>
                <w:w w:val="12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342B1F"/>
              <w:bottom w:val="single" w:sz="7.68" w:space="0" w:color="000000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5"/>
              </w:rPr>
              <w:t>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686" w:type="dxa"/>
            <w:tcBorders>
              <w:top w:val="single" w:sz="7.68" w:space="0" w:color="000000"/>
              <w:bottom w:val="single" w:sz="7.68" w:space="0" w:color="181818"/>
              <w:left w:val="single" w:sz="11.52" w:space="0" w:color="4F4F4B"/>
              <w:right w:val="single" w:sz="3.84" w:space="0" w:color="1C1C1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000000"/>
              <w:bottom w:val="single" w:sz="7.68" w:space="0" w:color="181818"/>
              <w:left w:val="single" w:sz="3.84" w:space="0" w:color="1C1C13"/>
              <w:right w:val="single" w:sz="11.52" w:space="0" w:color="23231C"/>
            </w:tcBorders>
          </w:tcPr>
          <w:p>
            <w:pPr>
              <w:spacing w:before="43" w:after="0" w:line="240" w:lineRule="auto"/>
              <w:ind w:left="3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w w:val="104"/>
              </w:rPr>
              <w:t>BER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8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T-GRAMS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"/>
                <w:w w:val="10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5"/>
                <w:w w:val="101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7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7"/>
                <w:w w:val="108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000000"/>
              <w:bottom w:val="single" w:sz="7.68" w:space="0" w:color="181818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53" w:after="0" w:line="240" w:lineRule="auto"/>
              <w:ind w:left="685" w:right="68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2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181818"/>
              <w:left w:val="single" w:sz="11.52" w:space="0" w:color="4F4F4B"/>
              <w:right w:val="single" w:sz="7.68" w:space="0" w:color="2B2B2B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22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818"/>
              <w:bottom w:val="single" w:sz="7.68" w:space="0" w:color="181818"/>
              <w:left w:val="single" w:sz="7.68" w:space="0" w:color="2B2B2B"/>
              <w:right w:val="single" w:sz="11.52" w:space="0" w:color="23231C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w w:val="104"/>
              </w:rPr>
              <w:t>BER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8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5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6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3"/>
              </w:rPr>
              <w:t>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17"/>
                <w:w w:val="104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6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5"/>
                <w:w w:val="101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7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8"/>
                <w:w w:val="108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818"/>
              <w:bottom w:val="single" w:sz="7.68" w:space="0" w:color="181818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734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8"/>
              </w:rPr>
              <w:t>(dy)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181818"/>
              <w:left w:val="single" w:sz="11.52" w:space="0" w:color="4F4F4B"/>
              <w:right w:val="single" w:sz="7.68" w:space="0" w:color="2B2B2B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13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818"/>
              <w:bottom w:val="single" w:sz="7.68" w:space="0" w:color="181818"/>
              <w:left w:val="single" w:sz="7.68" w:space="0" w:color="2B2B2B"/>
              <w:right w:val="single" w:sz="11.52" w:space="0" w:color="23231C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BERA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25"/>
                <w:w w:val="11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5"/>
                <w:w w:val="11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LEZH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5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5"/>
                <w:w w:val="11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BERAT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7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92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5"/>
                <w:w w:val="91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"/>
                <w:w w:val="86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33"/>
              </w:rPr>
              <w:t>hn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1"/>
              </w:rPr>
              <w:t>Vora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818"/>
              <w:bottom w:val="single" w:sz="7.68" w:space="0" w:color="181818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24" w:after="0" w:line="240" w:lineRule="auto"/>
              <w:ind w:left="695" w:right="68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4" w:lineRule="exact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5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7"/>
          <w:w w:val="115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5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5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A1A16"/>
          <w:spacing w:val="0"/>
          <w:w w:val="36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A1A16"/>
          <w:spacing w:val="-127"/>
          <w:w w:val="36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3"/>
          <w:w w:val="12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8"/>
          <w:w w:val="120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4"/>
          <w:w w:val="12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1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00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5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6"/>
          <w:w w:val="126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6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6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1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1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29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29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29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u w:val="single" w:color="000000"/>
          <w:position w:val="-1"/>
        </w:rPr>
        <w:t>ki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2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2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80"/>
          <w:u w:val="single" w:color="000000"/>
          <w:position w:val="-1"/>
        </w:rPr>
        <w:t>T&lt;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8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81"/>
          <w:u w:val="single" w:color="000000"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8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8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04"/>
          <w:u w:val="single" w:color="000000"/>
          <w:position w:val="-1"/>
        </w:rPr>
        <w:t>s:ove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04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2.399998" w:type="dxa"/>
      </w:tblPr>
      <w:tblGrid/>
      <w:tr>
        <w:trPr>
          <w:trHeight w:val="384" w:hRule="exact"/>
        </w:trPr>
        <w:tc>
          <w:tcPr>
            <w:tcW w:w="686" w:type="dxa"/>
            <w:tcBorders>
              <w:top w:val="single" w:sz="11.52" w:space="0" w:color="231F13"/>
              <w:bottom w:val="single" w:sz="3.84" w:space="0" w:color="000000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2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11.52" w:space="0" w:color="231F13"/>
              <w:bottom w:val="single" w:sz="3.84" w:space="0" w:color="000000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6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1A1A16"/>
                <w:spacing w:val="5"/>
                <w:w w:val="6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1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3"/>
                <w:w w:val="11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4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1"/>
                <w:w w:val="123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11.52" w:space="0" w:color="231F13"/>
              <w:bottom w:val="single" w:sz="3.84" w:space="0" w:color="000000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5"/>
              </w:rPr>
              <w:t>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9"/>
                <w:w w:val="111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3.84" w:space="0" w:color="000000"/>
              <w:bottom w:val="single" w:sz="7.68" w:space="0" w:color="000000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3.84" w:space="0" w:color="000000"/>
              <w:bottom w:val="single" w:sz="7.68" w:space="0" w:color="000000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KU&lt;;OV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4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 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9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8"/>
              </w:rPr>
              <w:t>ERME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5"/>
                <w:w w:val="10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9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3.84" w:space="0" w:color="000000"/>
              <w:bottom w:val="single" w:sz="7.68" w:space="0" w:color="000000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724" w:right="70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-21"/>
                <w:w w:val="138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0"/>
                <w:w w:val="102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5"/>
              </w:rPr>
              <w:t>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686" w:type="dxa"/>
            <w:tcBorders>
              <w:top w:val="single" w:sz="7.68" w:space="0" w:color="000000"/>
              <w:bottom w:val="single" w:sz="7.68" w:space="0" w:color="000000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0"/>
                <w:w w:val="122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000000"/>
              <w:bottom w:val="single" w:sz="7.68" w:space="0" w:color="000000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2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11"/>
                <w:w w:val="106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BRAZHD-KU&lt;;OVE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4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4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8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A16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6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1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h0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000000"/>
              <w:bottom w:val="single" w:sz="7.68" w:space="0" w:color="000000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53" w:after="0" w:line="240" w:lineRule="auto"/>
              <w:ind w:left="686" w:right="68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2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7.68" w:space="0" w:color="000000"/>
              <w:bottom w:val="single" w:sz="3.84" w:space="0" w:color="000000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000000"/>
              <w:bottom w:val="single" w:sz="3.84" w:space="0" w:color="000000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w w:val="99"/>
              </w:rPr>
              <w:t>KU&lt;;OVE: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4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0"/>
                <w:w w:val="100"/>
              </w:rPr>
              <w:t>USHNJ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9"/>
              </w:rPr>
              <w:t>KU&lt;;OVE: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000000"/>
              <w:bottom w:val="single" w:sz="3.84" w:space="0" w:color="000000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734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8"/>
              </w:rPr>
              <w:t>(dy)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6" w:type="dxa"/>
            <w:tcBorders>
              <w:top w:val="single" w:sz="3.84" w:space="0" w:color="000000"/>
              <w:bottom w:val="single" w:sz="11.52" w:space="0" w:color="232323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19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3.84" w:space="0" w:color="000000"/>
              <w:bottom w:val="single" w:sz="11.52" w:space="0" w:color="232323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7"/>
              </w:rPr>
              <w:t>SARANDE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7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5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3.84" w:space="0" w:color="000000"/>
              <w:bottom w:val="single" w:sz="11.52" w:space="0" w:color="232323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43" w:after="0" w:line="240" w:lineRule="auto"/>
              <w:ind w:left="734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8"/>
              </w:rPr>
              <w:t>(dy)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09" w:hRule="exact"/>
        </w:trPr>
        <w:tc>
          <w:tcPr>
            <w:tcW w:w="686" w:type="dxa"/>
            <w:tcBorders>
              <w:top w:val="single" w:sz="11.52" w:space="0" w:color="232323"/>
              <w:bottom w:val="single" w:sz="11.52" w:space="0" w:color="1F1F1F"/>
              <w:left w:val="single" w:sz="11.52" w:space="0" w:color="4F4F4F"/>
              <w:right w:val="single" w:sz="7.68" w:space="0" w:color="28281F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8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11.52" w:space="0" w:color="232323"/>
              <w:bottom w:val="single" w:sz="11.52" w:space="0" w:color="1F1F1F"/>
              <w:left w:val="single" w:sz="7.68" w:space="0" w:color="28281F"/>
              <w:right w:val="single" w:sz="11.52" w:space="0" w:color="23231F"/>
            </w:tcBorders>
          </w:tcPr>
          <w:p>
            <w:pPr>
              <w:spacing w:before="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2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1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0"/>
              </w:rPr>
              <w:t>KU&lt;;OvE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0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6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8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A16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6"/>
                <w:w w:val="10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3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41"/>
                <w:w w:val="65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0"/>
                <w:w w:val="93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6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7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81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A16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A16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8"/>
                <w:w w:val="10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4"/>
                <w:w w:val="108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asan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4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20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11.52" w:space="0" w:color="232323"/>
              <w:bottom w:val="single" w:sz="11.52" w:space="0" w:color="1F1F1F"/>
              <w:left w:val="single" w:sz="11.52" w:space="0" w:color="23231F"/>
              <w:right w:val="single" w:sz="7.68" w:space="0" w:color="1C1C1C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34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8"/>
              </w:rPr>
              <w:t>(dy)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325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F2F"/>
          <w:w w:val="11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0"/>
          <w:u w:val="single" w:color="000000"/>
        </w:rPr>
        <w:t>OARK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1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6"/>
          <w:spacing w:val="0"/>
          <w:w w:val="120"/>
          <w:u w:val="single" w:color="0000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1A1A16"/>
          <w:spacing w:val="0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A1A16"/>
          <w:spacing w:val="-1"/>
          <w:w w:val="120"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A16"/>
          <w:spacing w:val="-1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A1A16"/>
          <w:spacing w:val="-1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2"/>
          <w:u w:val="single" w:color="000000"/>
        </w:rPr>
        <w:t>B:ER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2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7"/>
          <w:position w:val="-1"/>
        </w:rPr>
        <w:t>R.r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"/>
          <w:w w:val="10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"/>
          <w:w w:val="10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3"/>
          <w:w w:val="12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9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rqy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2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4"/>
          <w:w w:val="12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9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6"/>
          <w:w w:val="12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6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7"/>
          <w:w w:val="12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7"/>
          <w:w w:val="12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2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2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7"/>
          <w:position w:val="-1"/>
        </w:rPr>
        <w:t>Di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5"/>
          <w:w w:val="118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2.399998" w:type="dxa"/>
      </w:tblPr>
      <w:tblGrid/>
      <w:tr>
        <w:trPr>
          <w:trHeight w:val="384" w:hRule="exact"/>
        </w:trPr>
        <w:tc>
          <w:tcPr>
            <w:tcW w:w="686" w:type="dxa"/>
            <w:tcBorders>
              <w:top w:val="single" w:sz="7.68" w:space="0" w:color="18180C"/>
              <w:bottom w:val="single" w:sz="7.68" w:space="0" w:color="181C18"/>
              <w:left w:val="single" w:sz="11.52" w:space="0" w:color="4B4B48"/>
              <w:right w:val="single" w:sz="7.68" w:space="0" w:color="3B380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5"/>
                <w:w w:val="126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2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80C"/>
              <w:bottom w:val="single" w:sz="7.68" w:space="0" w:color="181C18"/>
              <w:left w:val="single" w:sz="7.68" w:space="0" w:color="3B3808"/>
              <w:right w:val="single" w:sz="11.52" w:space="0" w:color="232318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8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2"/>
                <w:w w:val="118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8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13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5"/>
              </w:rPr>
              <w:t>yc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80C"/>
              <w:bottom w:val="single" w:sz="7.68" w:space="0" w:color="181C18"/>
              <w:left w:val="single" w:sz="11.52" w:space="0" w:color="232318"/>
              <w:right w:val="single" w:sz="7.68" w:space="0" w:color="1C1C1C"/>
            </w:tcBorders>
          </w:tcPr>
          <w:p>
            <w:pPr>
              <w:spacing w:before="7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5"/>
                <w:w w:val="121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2"/>
              </w:rPr>
              <w:t>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79" w:hRule="exact"/>
        </w:trPr>
        <w:tc>
          <w:tcPr>
            <w:tcW w:w="686" w:type="dxa"/>
            <w:tcBorders>
              <w:top w:val="single" w:sz="7.68" w:space="0" w:color="181C18"/>
              <w:bottom w:val="single" w:sz="11.52" w:space="0" w:color="1F1F1F"/>
              <w:left w:val="single" w:sz="11.52" w:space="0" w:color="4B4B48"/>
              <w:right w:val="single" w:sz="7.68" w:space="0" w:color="2828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C18"/>
              <w:bottom w:val="single" w:sz="11.52" w:space="0" w:color="1F1F1F"/>
              <w:left w:val="single" w:sz="7.68" w:space="0" w:color="28281C"/>
              <w:right w:val="single" w:sz="11.52" w:space="0" w:color="232318"/>
            </w:tcBorders>
          </w:tcPr>
          <w:p>
            <w:pPr>
              <w:spacing w:before="62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9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19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HKOPI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"/>
                <w:w w:val="11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K.AMEZ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9"/>
              </w:rPr>
              <w:t>PESHKOPI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C18"/>
              <w:bottom w:val="single" w:sz="11.52" w:space="0" w:color="1F1F1F"/>
              <w:left w:val="single" w:sz="11.52" w:space="0" w:color="232318"/>
              <w:right w:val="single" w:sz="7.68" w:space="0" w:color="1C1C1C"/>
            </w:tcBorders>
          </w:tcPr>
          <w:p>
            <w:pPr>
              <w:spacing w:before="53" w:after="0" w:line="240" w:lineRule="auto"/>
              <w:ind w:left="66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9"/>
              </w:rPr>
              <w:t>kat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2"/>
                <w:w w:val="9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1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03" w:lineRule="exact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2"/>
          <w:w w:val="12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27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1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2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13"/>
          <w:w w:val="12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0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6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7"/>
          <w:w w:val="116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-12"/>
          <w:w w:val="98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3"/>
          <w:w w:val="15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3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2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6"/>
          <w:w w:val="121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9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21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-13"/>
          <w:w w:val="121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0"/>
          <w:w w:val="12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5"/>
          <w:w w:val="12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6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4"/>
          <w:u w:val="single" w:color="000000"/>
          <w:position w:val="-1"/>
        </w:rPr>
        <w:t>ulq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0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3"/>
          <w:w w:val="105"/>
          <w:u w:val="single" w:color="000000"/>
          <w:position w:val="-1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3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3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  <w:t>ize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2.399998" w:type="dxa"/>
      </w:tblPr>
      <w:tblGrid/>
      <w:tr>
        <w:trPr>
          <w:trHeight w:val="379" w:hRule="exact"/>
        </w:trPr>
        <w:tc>
          <w:tcPr>
            <w:tcW w:w="686" w:type="dxa"/>
            <w:tcBorders>
              <w:top w:val="single" w:sz="7.68" w:space="0" w:color="000000"/>
              <w:bottom w:val="single" w:sz="11.52" w:space="0" w:color="1F1F0F"/>
              <w:left w:val="single" w:sz="7.68" w:space="0" w:color="444438"/>
              <w:right w:val="single" w:sz="7.68" w:space="0" w:color="2B2B18"/>
            </w:tcBorders>
          </w:tcPr>
          <w:p>
            <w:pPr>
              <w:spacing w:before="72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5"/>
                <w:w w:val="126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000000"/>
              <w:bottom w:val="single" w:sz="11.52" w:space="0" w:color="1F1F0F"/>
              <w:left w:val="single" w:sz="7.68" w:space="0" w:color="2B2B18"/>
              <w:right w:val="single" w:sz="11.52" w:space="0" w:color="23231C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1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4"/>
                <w:w w:val="121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1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13"/>
                <w:w w:val="121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10"/>
                <w:w w:val="12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000000"/>
              <w:bottom w:val="single" w:sz="11.52" w:space="0" w:color="1F1F0F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7"/>
                <w:w w:val="12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10"/>
                <w:w w:val="120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0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6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89" w:hRule="exact"/>
        </w:trPr>
        <w:tc>
          <w:tcPr>
            <w:tcW w:w="686" w:type="dxa"/>
            <w:tcBorders>
              <w:top w:val="single" w:sz="11.52" w:space="0" w:color="1F1F0F"/>
              <w:bottom w:val="single" w:sz="7.68" w:space="0" w:color="181818"/>
              <w:left w:val="single" w:sz="11.52" w:space="0" w:color="54544F"/>
              <w:right w:val="single" w:sz="7.68" w:space="0" w:color="2B2B1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11.52" w:space="0" w:color="1F1F0F"/>
              <w:bottom w:val="single" w:sz="7.68" w:space="0" w:color="181818"/>
              <w:left w:val="single" w:sz="7.68" w:space="0" w:color="2B2B18"/>
              <w:right w:val="single" w:sz="11.52" w:space="0" w:color="2323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4"/>
                <w:w w:val="109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1"/>
                <w:w w:val="109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5"/>
                <w:w w:val="109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2"/>
                <w:w w:val="10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9"/>
              </w:rPr>
              <w:t>ZE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6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78787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1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11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3"/>
                <w:w w:val="111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1"/>
              </w:rPr>
              <w:t>ASAN-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2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92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5"/>
              </w:rPr>
              <w:t>UL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6"/>
                <w:w w:val="106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8"/>
              </w:rPr>
              <w:t>ZE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11.52" w:space="0" w:color="1F1F0F"/>
              <w:bottom w:val="single" w:sz="7.68" w:space="0" w:color="181818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686" w:right="68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2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79" w:hRule="exact"/>
        </w:trPr>
        <w:tc>
          <w:tcPr>
            <w:tcW w:w="686" w:type="dxa"/>
            <w:tcBorders>
              <w:top w:val="single" w:sz="7.68" w:space="0" w:color="181818"/>
              <w:bottom w:val="single" w:sz="11.52" w:space="0" w:color="1F1F1F"/>
              <w:left w:val="single" w:sz="11.52" w:space="0" w:color="54544F"/>
              <w:right w:val="single" w:sz="7.68" w:space="0" w:color="2B2B18"/>
            </w:tcBorders>
          </w:tcPr>
          <w:p>
            <w:pPr>
              <w:spacing w:before="7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2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818"/>
              <w:bottom w:val="single" w:sz="11.52" w:space="0" w:color="1F1F1F"/>
              <w:left w:val="single" w:sz="7.68" w:space="0" w:color="2B2B18"/>
              <w:right w:val="single" w:sz="11.52" w:space="0" w:color="2323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8"/>
                <w:w w:val="112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1"/>
                <w:w w:val="112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8"/>
                <w:w w:val="112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2"/>
                <w:w w:val="11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12"/>
              </w:rPr>
              <w:t>ZE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9"/>
                <w:w w:val="11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DURR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6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8"/>
                <w:w w:val="108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8"/>
              </w:rPr>
              <w:t>UL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5"/>
                <w:w w:val="108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2"/>
                <w:w w:val="108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8"/>
              </w:rPr>
              <w:t>ZE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3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8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6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7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4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5"/>
                <w:w w:val="100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0"/>
                <w:w w:val="100"/>
              </w:rPr>
              <w:t>hd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14141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83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8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818"/>
              <w:bottom w:val="single" w:sz="11.52" w:space="0" w:color="1F1F1F"/>
              <w:left w:val="single" w:sz="11.52" w:space="0" w:color="23231C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686" w:right="68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2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32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7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7"/>
          <w:w w:val="11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7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9"/>
          <w:w w:val="117"/>
        </w:rPr>
        <w:t> </w:t>
      </w:r>
      <w:r>
        <w:rPr>
          <w:rFonts w:ascii="Arial" w:hAnsi="Arial" w:cs="Arial" w:eastAsia="Arial"/>
          <w:sz w:val="18"/>
          <w:szCs w:val="18"/>
          <w:color w:val="1A1A16"/>
          <w:spacing w:val="0"/>
          <w:w w:val="364"/>
        </w:rPr>
        <w:t>i</w:t>
      </w:r>
      <w:r>
        <w:rPr>
          <w:rFonts w:ascii="Arial" w:hAnsi="Arial" w:cs="Arial" w:eastAsia="Arial"/>
          <w:sz w:val="18"/>
          <w:szCs w:val="18"/>
          <w:color w:val="1A1A16"/>
          <w:spacing w:val="-127"/>
          <w:w w:val="36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4"/>
          <w:w w:val="118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2"/>
          <w:w w:val="118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6"/>
          <w:w w:val="118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8"/>
          <w:w w:val="118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414141"/>
          <w:spacing w:val="-4"/>
          <w:w w:val="118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4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4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9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6"/>
          <w:w w:val="118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18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7"/>
          <w:w w:val="118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-7"/>
          <w:w w:val="118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18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18"/>
        </w:rPr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1"/>
          <w:w w:val="118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6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6"/>
          <w:spacing w:val="0"/>
          <w:w w:val="118"/>
        </w:rPr>
        <w:t>Mat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62.399998" w:type="dxa"/>
      </w:tblPr>
      <w:tblGrid/>
      <w:tr>
        <w:trPr>
          <w:trHeight w:val="379" w:hRule="exact"/>
        </w:trPr>
        <w:tc>
          <w:tcPr>
            <w:tcW w:w="686" w:type="dxa"/>
            <w:tcBorders>
              <w:top w:val="single" w:sz="7.68" w:space="0" w:color="181800"/>
              <w:bottom w:val="single" w:sz="11.52" w:space="0" w:color="1F2313"/>
              <w:left w:val="single" w:sz="11.52" w:space="0" w:color="484848"/>
              <w:right w:val="single" w:sz="7.68" w:space="0" w:color="38340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2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7.68" w:space="0" w:color="181800"/>
              <w:bottom w:val="single" w:sz="11.52" w:space="0" w:color="1F2313"/>
              <w:left w:val="single" w:sz="7.68" w:space="0" w:color="383403"/>
              <w:right w:val="single" w:sz="11.52" w:space="0" w:color="23231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1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13"/>
                <w:w w:val="121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12"/>
                <w:w w:val="12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7.68" w:space="0" w:color="181800"/>
              <w:bottom w:val="single" w:sz="11.52" w:space="0" w:color="1F2313"/>
              <w:left w:val="single" w:sz="11.52" w:space="0" w:color="232313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-1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6"/>
                <w:w w:val="13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A16"/>
                <w:spacing w:val="4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86" w:type="dxa"/>
            <w:tcBorders>
              <w:top w:val="single" w:sz="11.52" w:space="0" w:color="1F2313"/>
              <w:bottom w:val="single" w:sz="7.68" w:space="0" w:color="000000"/>
              <w:left w:val="single" w:sz="11.52" w:space="0" w:color="484848"/>
              <w:right w:val="single" w:sz="7.68" w:space="0" w:color="23231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22" w:type="dxa"/>
            <w:tcBorders>
              <w:top w:val="single" w:sz="11.52" w:space="0" w:color="1F2313"/>
              <w:bottom w:val="single" w:sz="7.68" w:space="0" w:color="000000"/>
              <w:left w:val="single" w:sz="7.68" w:space="0" w:color="232318"/>
              <w:right w:val="single" w:sz="11.52" w:space="0" w:color="232313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w w:val="118"/>
              </w:rPr>
              <w:t>BURRE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20"/>
                <w:w w:val="44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27272"/>
                <w:spacing w:val="0"/>
                <w:w w:val="163"/>
              </w:rPr>
              <w:t>EZ-BURREL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2" w:type="dxa"/>
            <w:tcBorders>
              <w:top w:val="single" w:sz="11.52" w:space="0" w:color="1F2313"/>
              <w:bottom w:val="single" w:sz="7.68" w:space="0" w:color="000000"/>
              <w:left w:val="single" w:sz="11.52" w:space="0" w:color="232313"/>
              <w:right w:val="single" w:sz="7.68" w:space="0" w:color="1C1C1C"/>
            </w:tcBorders>
          </w:tcPr>
          <w:p>
            <w:pPr>
              <w:spacing w:before="33" w:after="0" w:line="240" w:lineRule="auto"/>
              <w:ind w:left="723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-18"/>
                <w:w w:val="119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14141"/>
                <w:spacing w:val="9"/>
                <w:w w:val="113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95"/>
              </w:rPr>
              <w:t>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type w:val="continuous"/>
          <w:pgSz w:w="12240" w:h="15840"/>
          <w:pgMar w:top="640" w:bottom="280" w:left="1720" w:right="1600"/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42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30"/>
          <w:w w:val="14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-13"/>
          <w:w w:val="14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2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-11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17"/>
          <w:position w:val="-1"/>
        </w:rPr>
        <w:t>tu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97"/>
          <w:w w:val="117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6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8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  <w:position w:val="-1"/>
        </w:rPr>
        <w:t>ytetese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position w:val="-1"/>
        </w:rPr>
        <w:t>Bash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  <w:t>kin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position w:val="-1"/>
        </w:rPr>
        <w:t>Durres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399996" w:type="dxa"/>
      </w:tblPr>
      <w:tblGrid/>
      <w:tr>
        <w:trPr>
          <w:trHeight w:val="389" w:hRule="exact"/>
        </w:trPr>
        <w:tc>
          <w:tcPr>
            <w:tcW w:w="686" w:type="dxa"/>
            <w:tcBorders>
              <w:top w:val="single" w:sz="11.52" w:space="0" w:color="1F2318"/>
              <w:bottom w:val="single" w:sz="7.68" w:space="0" w:color="2F2F18"/>
              <w:left w:val="single" w:sz="7.68" w:space="0" w:color="34342F"/>
              <w:right w:val="single" w:sz="7.68" w:space="0" w:color="3438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101"/>
                <w:spacing w:val="-2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1F2318"/>
              <w:bottom w:val="single" w:sz="7.68" w:space="0" w:color="2F2F18"/>
              <w:left w:val="single" w:sz="7.68" w:space="0" w:color="34381C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3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17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1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15"/>
              </w:rPr>
              <w:t>krye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101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21"/>
              </w:rPr>
              <w:t>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1F2318"/>
              <w:bottom w:val="single" w:sz="7.68" w:space="0" w:color="2F2F18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2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2F2F18"/>
              <w:bottom w:val="single" w:sz="7.68" w:space="0" w:color="000000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2F2F18"/>
              <w:bottom w:val="single" w:sz="7.68" w:space="0" w:color="000000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6"/>
              </w:rPr>
              <w:t>DURilli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0"/>
                <w:w w:val="106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4"/>
                <w:w w:val="10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6"/>
              </w:rPr>
              <w:t>K.LOS-DURRES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2F2F18"/>
              <w:bottom w:val="single" w:sz="7.68" w:space="0" w:color="000000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04" w:lineRule="exact"/>
              <w:ind w:left="710" w:right="646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7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8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1F1F1C"/>
                <w:spacing w:val="1"/>
                <w:w w:val="80"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6E6E6E"/>
                <w:spacing w:val="-17"/>
                <w:w w:val="89"/>
              </w:rPr>
              <w:t>e</w:t>
            </w:r>
            <w:r>
              <w:rPr>
                <w:rFonts w:ascii="Arial" w:hAnsi="Arial" w:cs="Arial" w:eastAsia="Arial"/>
                <w:sz w:val="18"/>
                <w:szCs w:val="18"/>
                <w:color w:val="4F4F4F"/>
                <w:spacing w:val="0"/>
                <w:w w:val="136"/>
              </w:rPr>
              <w:t>)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7.68" w:space="0" w:color="000000"/>
              <w:bottom w:val="single" w:sz="11.52" w:space="0" w:color="1F1F1F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000000"/>
              <w:bottom w:val="single" w:sz="11.52" w:space="0" w:color="1F1F1F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w w:val="112"/>
              </w:rPr>
              <w:t>DURilli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9"/>
                <w:w w:val="11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"/>
                <w:w w:val="13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6"/>
              </w:rPr>
              <w:t>IRANf?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6"/>
                <w:w w:val="9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6"/>
              </w:rPr>
              <w:t>DURRf?.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7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4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F1C"/>
                <w:spacing w:val="-8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3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F1C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5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pa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0"/>
                <w:w w:val="98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113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6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1"/>
              </w:rPr>
              <w:t>oqi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000000"/>
              <w:bottom w:val="single" w:sz="11.52" w:space="0" w:color="1F1F1F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04" w:lineRule="exact"/>
              <w:ind w:left="52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1"/>
              </w:rPr>
              <w:t>njezete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11.52" w:space="0" w:color="1F1F1F"/>
              <w:bottom w:val="single" w:sz="3.84" w:space="0" w:color="000000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1F1F1F"/>
              <w:bottom w:val="single" w:sz="3.84" w:space="0" w:color="000000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w w:val="106"/>
              </w:rPr>
              <w:t>DURRE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0"/>
                <w:w w:val="107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13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6"/>
              </w:rPr>
              <w:t>MALIQ-DURRES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1F1F1F"/>
              <w:bottom w:val="single" w:sz="3.84" w:space="0" w:color="000000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53" w:after="0" w:line="240" w:lineRule="auto"/>
              <w:ind w:left="733" w:right="701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3.84" w:space="0" w:color="000000"/>
              <w:bottom w:val="single" w:sz="11.52" w:space="0" w:color="232323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19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3.84" w:space="0" w:color="000000"/>
              <w:bottom w:val="single" w:sz="11.52" w:space="0" w:color="232323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w w:val="107"/>
              </w:rPr>
              <w:t>DURRE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0"/>
                <w:w w:val="10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2"/>
                <w:w w:val="99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1"/>
              </w:rPr>
              <w:t>ELCYR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2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C8C8C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"/>
                <w:w w:val="114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6"/>
              </w:rPr>
              <w:t>URR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6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5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3.84" w:space="0" w:color="000000"/>
              <w:bottom w:val="single" w:sz="11.52" w:space="0" w:color="232323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14" w:lineRule="exact"/>
              <w:ind w:left="710" w:right="65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11.52" w:space="0" w:color="232323"/>
              <w:bottom w:val="single" w:sz="7.68" w:space="0" w:color="181818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5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232323"/>
              <w:bottom w:val="single" w:sz="7.68" w:space="0" w:color="181818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DURRE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9"/>
              </w:rPr>
              <w:t>GOLE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9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5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9"/>
                <w:w w:val="114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5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5"/>
              </w:rPr>
              <w:t>RRES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232323"/>
              <w:bottom w:val="single" w:sz="7.68" w:space="0" w:color="181818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04" w:lineRule="exact"/>
              <w:ind w:left="346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2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3"/>
                <w:w w:val="101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8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1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6"/>
                <w:w w:val="13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4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1"/>
              </w:rPr>
              <w:t>pese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2F2F2F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6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606060"/>
                <w:spacing w:val="0"/>
                <w:w w:val="115"/>
              </w:rPr>
              <w:t>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181818"/>
              <w:bottom w:val="single" w:sz="7.68" w:space="0" w:color="2F2F2F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DURRE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1"/>
              </w:rPr>
              <w:t>BUL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7"/>
                <w:w w:val="111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9"/>
                <w:w w:val="111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1"/>
              </w:rPr>
              <w:t>ZE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1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5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4"/>
                <w:w w:val="9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95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4"/>
                <w:w w:val="9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5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22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0"/>
                <w:w w:val="105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7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4"/>
              </w:rPr>
              <w:t>braz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3"/>
                <w:w w:val="105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16"/>
                <w:w w:val="11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3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181818"/>
              <w:bottom w:val="single" w:sz="7.68" w:space="0" w:color="2F2F2F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14" w:lineRule="exact"/>
              <w:ind w:left="706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2F2F2F"/>
              <w:bottom w:val="single" w:sz="7.68" w:space="0" w:color="181818"/>
              <w:left w:val="single" w:sz="7.68" w:space="0" w:color="34342F"/>
              <w:right w:val="single" w:sz="11.52" w:space="0" w:color="484848"/>
            </w:tcBorders>
          </w:tcPr>
          <w:p>
            <w:pPr>
              <w:spacing w:before="8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6E6E6E"/>
                <w:spacing w:val="0"/>
                <w:w w:val="115"/>
              </w:rPr>
              <w:t>7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2F2F2F"/>
              <w:bottom w:val="single" w:sz="7.68" w:space="0" w:color="181818"/>
              <w:left w:val="single" w:sz="11.52" w:space="0" w:color="484848"/>
              <w:right w:val="single" w:sz="7.68" w:space="0" w:color="030303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00"/>
              </w:rPr>
              <w:t>SUKT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C8C8C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C8C8C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92"/>
              </w:rPr>
              <w:t>KOR&lt;:;E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-6"/>
                <w:w w:val="92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6E6E6E"/>
                <w:spacing w:val="1"/>
                <w:w w:val="232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98"/>
              </w:rPr>
              <w:t>SUK.TH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2F2F2F"/>
              <w:bottom w:val="single" w:sz="7.68" w:space="0" w:color="181818"/>
              <w:left w:val="single" w:sz="7.68" w:space="0" w:color="030303"/>
              <w:right w:val="single" w:sz="7.68" w:space="0" w:color="2B2B28"/>
            </w:tcBorders>
          </w:tcPr>
          <w:p>
            <w:pPr>
              <w:spacing w:before="0" w:after="0" w:line="214" w:lineRule="exact"/>
              <w:ind w:left="70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10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linjave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26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nderqytet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8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4"/>
          <w:w w:val="121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9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  <w:t>Bashkin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9"/>
          <w:w w:val="12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  <w:position w:val="-1"/>
        </w:rPr>
        <w:t>Shijak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399996" w:type="dxa"/>
      </w:tblPr>
      <w:tblGrid/>
      <w:tr>
        <w:trPr>
          <w:trHeight w:val="389" w:hRule="exact"/>
        </w:trPr>
        <w:tc>
          <w:tcPr>
            <w:tcW w:w="691" w:type="dxa"/>
            <w:tcBorders>
              <w:top w:val="single" w:sz="7.68" w:space="0" w:color="1C1C18"/>
              <w:bottom w:val="single" w:sz="11.52" w:space="0" w:color="23231C"/>
              <w:left w:val="single" w:sz="7.68" w:space="0" w:color="34342B"/>
              <w:right w:val="single" w:sz="7.68" w:space="0" w:color="38382F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08" w:type="dxa"/>
            <w:tcBorders>
              <w:top w:val="single" w:sz="7.68" w:space="0" w:color="1C1C18"/>
              <w:bottom w:val="single" w:sz="11.52" w:space="0" w:color="23231C"/>
              <w:left w:val="single" w:sz="7.68" w:space="0" w:color="38382F"/>
              <w:right w:val="single" w:sz="7.68" w:space="0" w:color="030303"/>
            </w:tcBorders>
          </w:tcPr>
          <w:p>
            <w:pPr>
              <w:spacing w:before="8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17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1C1C18"/>
              <w:bottom w:val="single" w:sz="11.52" w:space="0" w:color="23231C"/>
              <w:left w:val="single" w:sz="7.68" w:space="0" w:color="030303"/>
              <w:right w:val="single" w:sz="7.68" w:space="0" w:color="2B2B23"/>
            </w:tcBorders>
          </w:tcPr>
          <w:p>
            <w:pPr>
              <w:spacing w:before="7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91" w:type="dxa"/>
            <w:tcBorders>
              <w:top w:val="single" w:sz="11.52" w:space="0" w:color="23231C"/>
              <w:bottom w:val="single" w:sz="7.68" w:space="0" w:color="181818"/>
              <w:left w:val="single" w:sz="7.68" w:space="0" w:color="34342B"/>
              <w:right w:val="single" w:sz="7.68" w:space="0" w:color="38382F"/>
            </w:tcBorders>
          </w:tcPr>
          <w:p>
            <w:pPr>
              <w:spacing w:before="71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4F4F4F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08" w:type="dxa"/>
            <w:tcBorders>
              <w:top w:val="single" w:sz="11.52" w:space="0" w:color="23231C"/>
              <w:bottom w:val="single" w:sz="7.68" w:space="0" w:color="181818"/>
              <w:left w:val="single" w:sz="7.68" w:space="0" w:color="38382F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SHIJAK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4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5"/>
              </w:rPr>
              <w:t>KOR&lt;;:E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7"/>
              </w:rPr>
              <w:t>SHIJAK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23231C"/>
              <w:bottom w:val="single" w:sz="7.68" w:space="0" w:color="181818"/>
              <w:left w:val="single" w:sz="7.68" w:space="0" w:color="030303"/>
              <w:right w:val="single" w:sz="7.68" w:space="0" w:color="2B2B23"/>
            </w:tcBorders>
          </w:tcPr>
          <w:p>
            <w:pPr>
              <w:spacing w:before="53" w:after="0" w:line="240" w:lineRule="auto"/>
              <w:ind w:left="734" w:right="70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691" w:type="dxa"/>
            <w:tcBorders>
              <w:top w:val="single" w:sz="7.68" w:space="0" w:color="181818"/>
              <w:bottom w:val="single" w:sz="11.52" w:space="0" w:color="1F1F1F"/>
              <w:left w:val="single" w:sz="7.68" w:space="0" w:color="34342B"/>
              <w:right w:val="single" w:sz="7.68" w:space="0" w:color="38382F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08" w:type="dxa"/>
            <w:tcBorders>
              <w:top w:val="single" w:sz="7.68" w:space="0" w:color="181818"/>
              <w:bottom w:val="single" w:sz="11.52" w:space="0" w:color="1F1F1F"/>
              <w:left w:val="single" w:sz="7.68" w:space="0" w:color="38382F"/>
              <w:right w:val="single" w:sz="7.68" w:space="0" w:color="03030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SHIJAK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"/>
                <w:w w:val="11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7"/>
                <w:w w:val="111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2"/>
              </w:rPr>
              <w:t>HKOP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"/>
                <w:w w:val="11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5"/>
              </w:rPr>
              <w:t>SHI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4"/>
                <w:w w:val="10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2"/>
              </w:rPr>
              <w:t>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181818"/>
              <w:bottom w:val="single" w:sz="11.52" w:space="0" w:color="1F1F1F"/>
              <w:left w:val="single" w:sz="7.68" w:space="0" w:color="030303"/>
              <w:right w:val="single" w:sz="7.68" w:space="0" w:color="2B2B23"/>
            </w:tcBorders>
          </w:tcPr>
          <w:p>
            <w:pPr>
              <w:spacing w:before="53" w:after="0" w:line="240" w:lineRule="auto"/>
              <w:ind w:left="733" w:right="701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91" w:type="dxa"/>
            <w:tcBorders>
              <w:top w:val="single" w:sz="11.52" w:space="0" w:color="1F1F1F"/>
              <w:bottom w:val="single" w:sz="7.68" w:space="0" w:color="2F2F2F"/>
              <w:left w:val="single" w:sz="7.68" w:space="0" w:color="34342B"/>
              <w:right w:val="single" w:sz="7.68" w:space="0" w:color="38382F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08" w:type="dxa"/>
            <w:tcBorders>
              <w:top w:val="single" w:sz="11.52" w:space="0" w:color="1F1F1F"/>
              <w:bottom w:val="single" w:sz="7.68" w:space="0" w:color="2F2F2F"/>
              <w:left w:val="single" w:sz="7.68" w:space="0" w:color="38382F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w w:val="105"/>
              </w:rPr>
              <w:t>SHI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6"/>
                <w:w w:val="10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6"/>
                <w:w w:val="105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5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6"/>
              </w:rPr>
              <w:t>LIBRAZH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2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9"/>
              </w:rPr>
              <w:t>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6"/>
                <w:w w:val="10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1"/>
              </w:rPr>
              <w:t>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1F1F1F"/>
              <w:bottom w:val="single" w:sz="7.68" w:space="0" w:color="2F2F2F"/>
              <w:left w:val="single" w:sz="7.68" w:space="0" w:color="030303"/>
              <w:right w:val="single" w:sz="7.68" w:space="0" w:color="2B2B23"/>
            </w:tcBorders>
          </w:tcPr>
          <w:p>
            <w:pPr>
              <w:spacing w:before="24" w:after="0" w:line="240" w:lineRule="auto"/>
              <w:ind w:left="724" w:right="65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10"/>
        </w:rPr>
        <w:t>QAR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1"/>
          <w:w w:val="11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0"/>
          <w:w w:val="11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4F4F4F"/>
          <w:spacing w:val="-1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"/>
          <w:w w:val="110"/>
        </w:rPr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1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1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1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2"/>
          <w:u w:val="single" w:color="000000"/>
        </w:rPr>
        <w:t>LBA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2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2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SAN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-17"/>
          <w:w w:val="128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8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25"/>
          <w:w w:val="12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-11"/>
          <w:w w:val="7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6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position w:val="-1"/>
        </w:rPr>
        <w:t>rqytetese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49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  <w:t>Bashkin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"/>
          <w:w w:val="12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3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3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3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5"/>
          <w:w w:val="116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5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5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  <w:t>basan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399996" w:type="dxa"/>
      </w:tblPr>
      <w:tblGrid/>
      <w:tr>
        <w:trPr>
          <w:trHeight w:val="384" w:hRule="exact"/>
        </w:trPr>
        <w:tc>
          <w:tcPr>
            <w:tcW w:w="686" w:type="dxa"/>
            <w:tcBorders>
              <w:top w:val="single" w:sz="11.52" w:space="0" w:color="231F13"/>
              <w:bottom w:val="single" w:sz="11.52" w:space="0" w:color="231F13"/>
              <w:left w:val="single" w:sz="7.68" w:space="0" w:color="343423"/>
              <w:right w:val="single" w:sz="7.68" w:space="0" w:color="2F34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231F13"/>
              <w:bottom w:val="single" w:sz="11.52" w:space="0" w:color="231F13"/>
              <w:left w:val="single" w:sz="7.68" w:space="0" w:color="2F341C"/>
              <w:right w:val="single" w:sz="7.68" w:space="0" w:color="030308"/>
            </w:tcBorders>
          </w:tcPr>
          <w:p>
            <w:pPr>
              <w:spacing w:before="72" w:after="0" w:line="240" w:lineRule="auto"/>
              <w:ind w:left="3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101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101"/>
                <w:spacing w:val="4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30101"/>
                <w:spacing w:val="-11"/>
                <w:w w:val="77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17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231F13"/>
              <w:bottom w:val="single" w:sz="11.52" w:space="0" w:color="231F13"/>
              <w:left w:val="single" w:sz="7.68" w:space="0" w:color="030308"/>
              <w:right w:val="single" w:sz="7.68" w:space="0" w:color="2B2B1F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2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686" w:type="dxa"/>
            <w:tcBorders>
              <w:top w:val="single" w:sz="11.52" w:space="0" w:color="231F13"/>
              <w:bottom w:val="single" w:sz="7.68" w:space="0" w:color="181818"/>
              <w:left w:val="single" w:sz="7.68" w:space="0" w:color="343423"/>
              <w:right w:val="single" w:sz="11.52" w:space="0" w:color="484844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F4F4F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231F13"/>
              <w:bottom w:val="single" w:sz="7.68" w:space="0" w:color="181818"/>
              <w:left w:val="single" w:sz="11.52" w:space="0" w:color="484844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3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5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SAN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4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2"/>
                <w:w w:val="11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0"/>
              </w:rPr>
              <w:t>KO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"/>
                <w:w w:val="11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0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1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1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2"/>
                <w:w w:val="9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"/>
                <w:w w:val="92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5"/>
              </w:rPr>
              <w:t>ASAN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231F13"/>
              <w:bottom w:val="single" w:sz="7.68" w:space="0" w:color="181818"/>
              <w:left w:val="single" w:sz="7.68" w:space="0" w:color="030308"/>
              <w:right w:val="single" w:sz="7.68" w:space="0" w:color="2B2B1F"/>
            </w:tcBorders>
          </w:tcPr>
          <w:p>
            <w:pPr>
              <w:spacing w:before="53" w:after="0" w:line="240" w:lineRule="auto"/>
              <w:ind w:left="734" w:right="69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4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13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4"/>
          <w:position w:val="-1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4"/>
          <w:w w:val="124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24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4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4"/>
          <w:position w:val="-1"/>
        </w:rPr>
        <w:t>nderqytetese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5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Bas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  <w:t>hkin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8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18"/>
          <w:position w:val="-1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4"/>
          <w:w w:val="118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22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1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399996" w:type="dxa"/>
      </w:tblPr>
      <w:tblGrid/>
      <w:tr>
        <w:trPr>
          <w:trHeight w:val="389" w:hRule="exact"/>
        </w:trPr>
        <w:tc>
          <w:tcPr>
            <w:tcW w:w="686" w:type="dxa"/>
            <w:tcBorders>
              <w:top w:val="single" w:sz="7.68" w:space="0" w:color="1C0F08"/>
              <w:bottom w:val="single" w:sz="11.52" w:space="0" w:color="231C0F"/>
              <w:left w:val="single" w:sz="7.68" w:space="0" w:color="342B28"/>
              <w:right w:val="single" w:sz="11.52" w:space="0" w:color="4B3B1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2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03613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1C0F08"/>
              <w:bottom w:val="single" w:sz="11.52" w:space="0" w:color="231C0F"/>
              <w:left w:val="single" w:sz="11.52" w:space="0" w:color="4B3B13"/>
              <w:right w:val="single" w:sz="11.52" w:space="0" w:color="2B1F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17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3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22"/>
              </w:rPr>
              <w:t>ushq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-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03613"/>
                <w:spacing w:val="-8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3"/>
              </w:rPr>
              <w:t>csc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1C0F08"/>
              <w:bottom w:val="single" w:sz="11.52" w:space="0" w:color="231C0F"/>
              <w:left w:val="single" w:sz="11.52" w:space="0" w:color="2B1F03"/>
              <w:right w:val="single" w:sz="7.68" w:space="0" w:color="2B281F"/>
            </w:tcBorders>
          </w:tcPr>
          <w:p>
            <w:pPr>
              <w:spacing w:before="72" w:after="0" w:line="240" w:lineRule="auto"/>
              <w:ind w:left="49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w w:val="128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17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11.52" w:space="0" w:color="231C0F"/>
              <w:bottom w:val="single" w:sz="7.68" w:space="0" w:color="000000"/>
              <w:left w:val="single" w:sz="7.68" w:space="0" w:color="342B28"/>
              <w:right w:val="single" w:sz="11.52" w:space="0" w:color="4B4844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231C0F"/>
              <w:bottom w:val="single" w:sz="7.68" w:space="0" w:color="000000"/>
              <w:left w:val="single" w:sz="11.52" w:space="0" w:color="4B4844"/>
              <w:right w:val="single" w:sz="7.68" w:space="0" w:color="0808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w w:val="104"/>
              </w:rPr>
              <w:t>BELS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3"/>
                <w:w w:val="105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8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6"/>
              </w:rPr>
              <w:t>LIBRAZH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7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4"/>
              </w:rPr>
              <w:t>BELSH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231C0F"/>
              <w:bottom w:val="single" w:sz="7.68" w:space="0" w:color="000000"/>
              <w:left w:val="single" w:sz="7.68" w:space="0" w:color="080803"/>
              <w:right w:val="single" w:sz="7.68" w:space="0" w:color="2B281F"/>
            </w:tcBorders>
          </w:tcPr>
          <w:p>
            <w:pPr>
              <w:spacing w:before="43" w:after="0" w:line="240" w:lineRule="auto"/>
              <w:ind w:left="628" w:right="630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4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4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4"/>
                <w:w w:val="9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000000"/>
              <w:bottom w:val="single" w:sz="7.68" w:space="0" w:color="2F2F2F"/>
              <w:left w:val="single" w:sz="7.68" w:space="0" w:color="342B28"/>
              <w:right w:val="single" w:sz="11.52" w:space="0" w:color="4B4844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000000"/>
              <w:bottom w:val="single" w:sz="7.68" w:space="0" w:color="2F2F2F"/>
              <w:left w:val="single" w:sz="11.52" w:space="0" w:color="4B4844"/>
              <w:right w:val="single" w:sz="7.68" w:space="0" w:color="0808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5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1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LS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3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8"/>
              </w:rPr>
              <w:t>PEQI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9"/>
                <w:w w:val="10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4"/>
              </w:rPr>
              <w:t>BELSH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000000"/>
              <w:bottom w:val="single" w:sz="7.68" w:space="0" w:color="2F2F2F"/>
              <w:left w:val="single" w:sz="7.68" w:space="0" w:color="080803"/>
              <w:right w:val="single" w:sz="7.68" w:space="0" w:color="2B281F"/>
            </w:tcBorders>
          </w:tcPr>
          <w:p>
            <w:pPr>
              <w:spacing w:before="53" w:after="0" w:line="240" w:lineRule="auto"/>
              <w:ind w:left="734" w:right="69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142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</w:rPr>
        <w:t>R.rjeti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30101"/>
          <w:spacing w:val="-12"/>
          <w:w w:val="12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</w:rPr>
        <w:t>injave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15"/>
          <w:w w:val="12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</w:rPr>
        <w:t>nderqytet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-20"/>
          <w:w w:val="12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2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0"/>
          <w:w w:val="12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</w:rPr>
        <w:t>Bashkin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9"/>
          <w:w w:val="12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  <w:u w:val="single" w:color="000000"/>
        </w:rPr>
        <w:t>Pegin</w:t>
      </w:r>
      <w:r>
        <w:rPr>
          <w:rFonts w:ascii="Times New Roman" w:hAnsi="Times New Roman" w:cs="Times New Roman" w:eastAsia="Times New Roman"/>
          <w:sz w:val="18"/>
          <w:szCs w:val="18"/>
          <w:color w:val="1F1F1C"/>
          <w:spacing w:val="0"/>
          <w:w w:val="120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399996" w:type="dxa"/>
      </w:tblPr>
      <w:tblGrid/>
      <w:tr>
        <w:trPr>
          <w:trHeight w:val="389" w:hRule="exact"/>
        </w:trPr>
        <w:tc>
          <w:tcPr>
            <w:tcW w:w="686" w:type="dxa"/>
            <w:tcBorders>
              <w:top w:val="single" w:sz="7.68" w:space="0" w:color="342F23"/>
              <w:bottom w:val="single" w:sz="11.52" w:space="0" w:color="1F1F13"/>
              <w:left w:val="single" w:sz="7.68" w:space="0" w:color="343423"/>
              <w:right w:val="single" w:sz="7.68" w:space="0" w:color="34381F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7.68" w:space="0" w:color="342F23"/>
              <w:bottom w:val="single" w:sz="11.52" w:space="0" w:color="1F1F13"/>
              <w:left w:val="single" w:sz="7.68" w:space="0" w:color="34381F"/>
              <w:right w:val="single" w:sz="7.68" w:space="0" w:color="030308"/>
            </w:tcBorders>
          </w:tcPr>
          <w:p>
            <w:pPr>
              <w:spacing w:before="81" w:after="0" w:line="240" w:lineRule="auto"/>
              <w:ind w:left="3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17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7.68" w:space="0" w:color="342F23"/>
              <w:bottom w:val="single" w:sz="11.52" w:space="0" w:color="1F1F13"/>
              <w:left w:val="single" w:sz="7.68" w:space="0" w:color="030308"/>
              <w:right w:val="single" w:sz="7.68" w:space="0" w:color="2B2B1F"/>
            </w:tcBorders>
          </w:tcPr>
          <w:p>
            <w:pPr>
              <w:spacing w:before="7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A13"/>
                <w:spacing w:val="-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C"/>
                <w:spacing w:val="0"/>
                <w:w w:val="12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11.52" w:space="0" w:color="1F1F13"/>
              <w:bottom w:val="single" w:sz="7.68" w:space="0" w:color="181818"/>
              <w:left w:val="single" w:sz="7.68" w:space="0" w:color="343423"/>
              <w:right w:val="single" w:sz="11.52" w:space="0" w:color="444444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13" w:type="dxa"/>
            <w:tcBorders>
              <w:top w:val="single" w:sz="11.52" w:space="0" w:color="1F1F13"/>
              <w:bottom w:val="single" w:sz="7.68" w:space="0" w:color="181818"/>
              <w:left w:val="single" w:sz="11.52" w:space="0" w:color="444444"/>
              <w:right w:val="single" w:sz="7.68" w:space="0" w:color="03030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0"/>
              </w:rPr>
              <w:t>PEQI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6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19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76"/>
                <w:w w:val="22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2"/>
              </w:rPr>
              <w:t>PEQI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5"/>
                <w:w w:val="11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kalim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-2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8"/>
                <w:w w:val="88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8"/>
              </w:rPr>
              <w:t>basani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F4F4F"/>
                <w:spacing w:val="0"/>
                <w:w w:val="99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7" w:type="dxa"/>
            <w:tcBorders>
              <w:top w:val="single" w:sz="11.52" w:space="0" w:color="1F1F13"/>
              <w:bottom w:val="single" w:sz="7.68" w:space="0" w:color="181818"/>
              <w:left w:val="single" w:sz="7.68" w:space="0" w:color="030308"/>
              <w:right w:val="single" w:sz="7.68" w:space="0" w:color="2B2B1F"/>
            </w:tcBorders>
          </w:tcPr>
          <w:p>
            <w:pPr>
              <w:spacing w:before="53" w:after="0" w:line="240" w:lineRule="auto"/>
              <w:ind w:left="723" w:right="65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46" w:footer="0" w:top="1740" w:bottom="280" w:left="1720" w:right="1720"/>
          <w:headerReference w:type="default" r:id="rId5"/>
          <w:pgSz w:w="12240" w:h="15840"/>
        </w:sectPr>
      </w:pPr>
      <w:rPr/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94" w:hRule="exact"/>
        </w:trPr>
        <w:tc>
          <w:tcPr>
            <w:tcW w:w="691" w:type="dxa"/>
            <w:tcBorders>
              <w:top w:val="single" w:sz="7.68" w:space="0" w:color="000000"/>
              <w:bottom w:val="single" w:sz="7.68" w:space="0" w:color="181818"/>
              <w:left w:val="single" w:sz="7.68" w:space="0" w:color="1F1C18"/>
              <w:right w:val="single" w:sz="7.68" w:space="0" w:color="130F0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000000"/>
              <w:bottom w:val="single" w:sz="7.68" w:space="0" w:color="181818"/>
              <w:left w:val="single" w:sz="7.68" w:space="0" w:color="130F0C"/>
              <w:right w:val="single" w:sz="7.68" w:space="0" w:color="030303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7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7"/>
                <w:w w:val="75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00"/>
                <w:w w:val="10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75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7"/>
              </w:rPr>
              <w:t>yc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9"/>
                <w:w w:val="10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4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181818"/>
              <w:left w:val="single" w:sz="7.68" w:space="0" w:color="030303"/>
              <w:right w:val="single" w:sz="7.68" w:space="0" w:color="18130F"/>
            </w:tcBorders>
          </w:tcPr>
          <w:p>
            <w:pPr>
              <w:spacing w:before="62" w:after="0" w:line="240" w:lineRule="auto"/>
              <w:ind w:left="50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5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8"/>
                <w:w w:val="115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5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7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4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6"/>
              </w:rPr>
              <w:t>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181818"/>
              <w:bottom w:val="single" w:sz="7.68" w:space="0" w:color="1F130C"/>
              <w:left w:val="single" w:sz="7.68" w:space="0" w:color="1F1C18"/>
              <w:right w:val="single" w:sz="7.68" w:space="0" w:color="130F0C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81818"/>
              <w:bottom w:val="single" w:sz="7.68" w:space="0" w:color="1F130C"/>
              <w:left w:val="single" w:sz="7.68" w:space="0" w:color="130F0C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5"/>
              </w:rPr>
              <w:t>LIBRAZ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1"/>
                <w:w w:val="106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6"/>
                <w:w w:val="106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5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1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2"/>
                <w:w w:val="11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9"/>
              </w:rPr>
              <w:t>VJAK.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5"/>
                <w:w w:val="9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-5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6"/>
              </w:rPr>
              <w:t>LIBRAZHD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81818"/>
              <w:bottom w:val="single" w:sz="7.68" w:space="0" w:color="1F130C"/>
              <w:left w:val="single" w:sz="7.68" w:space="0" w:color="030303"/>
              <w:right w:val="single" w:sz="7.68" w:space="0" w:color="18130F"/>
            </w:tcBorders>
          </w:tcPr>
          <w:p>
            <w:pPr>
              <w:spacing w:before="53" w:after="0" w:line="240" w:lineRule="auto"/>
              <w:ind w:left="724" w:right="65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691" w:type="dxa"/>
            <w:tcBorders>
              <w:top w:val="single" w:sz="7.68" w:space="0" w:color="1F130C"/>
              <w:bottom w:val="single" w:sz="11.52" w:space="0" w:color="231F1C"/>
              <w:left w:val="single" w:sz="7.68" w:space="0" w:color="1F1C18"/>
              <w:right w:val="single" w:sz="7.68" w:space="0" w:color="130F0C"/>
            </w:tcBorders>
          </w:tcPr>
          <w:p>
            <w:pPr>
              <w:spacing w:before="1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22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F130C"/>
              <w:bottom w:val="single" w:sz="11.52" w:space="0" w:color="231F1C"/>
              <w:left w:val="single" w:sz="7.68" w:space="0" w:color="130F0C"/>
              <w:right w:val="single" w:sz="11.52" w:space="0" w:color="281F08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7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4"/>
                <w:w w:val="117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11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1"/>
                <w:w w:val="101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8"/>
                <w:w w:val="117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9"/>
              </w:rPr>
              <w:t>yese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F130C"/>
              <w:bottom w:val="single" w:sz="11.52" w:space="0" w:color="231F1C"/>
              <w:left w:val="single" w:sz="11.52" w:space="0" w:color="281F08"/>
              <w:right w:val="single" w:sz="7.68" w:space="0" w:color="18130F"/>
            </w:tcBorders>
          </w:tcPr>
          <w:p>
            <w:pPr>
              <w:spacing w:before="14" w:after="0" w:line="240" w:lineRule="auto"/>
              <w:ind w:left="49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8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or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"/>
                <w:w w:val="113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91" w:type="dxa"/>
            <w:tcBorders>
              <w:top w:val="single" w:sz="11.52" w:space="0" w:color="231F1C"/>
              <w:bottom w:val="single" w:sz="7.68" w:space="0" w:color="181818"/>
              <w:left w:val="single" w:sz="7.68" w:space="0" w:color="1F1C18"/>
              <w:right w:val="single" w:sz="7.68" w:space="0" w:color="130F0C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231F1C"/>
              <w:bottom w:val="single" w:sz="7.68" w:space="0" w:color="181818"/>
              <w:left w:val="single" w:sz="7.68" w:space="0" w:color="130F0C"/>
              <w:right w:val="single" w:sz="7.68" w:space="0" w:color="0C08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6"/>
              </w:rPr>
              <w:t>LIBRAZH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6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2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BELS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6"/>
              </w:rPr>
              <w:t>LIBRAZ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"/>
                <w:w w:val="10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6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231F1C"/>
              <w:bottom w:val="single" w:sz="7.68" w:space="0" w:color="181818"/>
              <w:left w:val="single" w:sz="7.68" w:space="0" w:color="0C0803"/>
              <w:right w:val="single" w:sz="7.68" w:space="0" w:color="18130F"/>
            </w:tcBorders>
          </w:tcPr>
          <w:p>
            <w:pPr>
              <w:spacing w:before="43" w:after="0" w:line="240" w:lineRule="auto"/>
              <w:ind w:left="627" w:right="63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75757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75757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pese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5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Rrje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5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90"/>
          <w:position w:val="-1"/>
        </w:rPr>
        <w:t>li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"/>
          <w:w w:val="73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0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"/>
          <w:w w:val="114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9"/>
          <w:w w:val="114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4"/>
          <w:w w:val="114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4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4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8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6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8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9"/>
          <w:w w:val="107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8"/>
          <w:w w:val="118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3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4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6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7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4"/>
          <w:w w:val="133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4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22" w:hRule="exact"/>
        </w:trPr>
        <w:tc>
          <w:tcPr>
            <w:tcW w:w="691" w:type="dxa"/>
            <w:tcBorders>
              <w:top w:val="single" w:sz="7.68" w:space="0" w:color="2F2F1C"/>
              <w:bottom w:val="single" w:sz="11.52" w:space="0" w:color="1F230F"/>
              <w:left w:val="single" w:sz="7.68" w:space="0" w:color="1F1F1C"/>
              <w:right w:val="single" w:sz="7.68" w:space="0" w:color="0F0F0F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6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0"/>
              </w:rPr>
              <w:t>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2F2F1C"/>
              <w:bottom w:val="single" w:sz="11.52" w:space="0" w:color="1F230F"/>
              <w:left w:val="single" w:sz="7.68" w:space="0" w:color="0F0F0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3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9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8"/>
              </w:rPr>
              <w:t>ye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9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2F2F1C"/>
              <w:bottom w:val="single" w:sz="11.52" w:space="0" w:color="1F230F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24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8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7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70" w:hRule="exact"/>
        </w:trPr>
        <w:tc>
          <w:tcPr>
            <w:tcW w:w="691" w:type="dxa"/>
            <w:tcBorders>
              <w:top w:val="single" w:sz="11.52" w:space="0" w:color="1F230F"/>
              <w:bottom w:val="single" w:sz="7.68" w:space="0" w:color="181818"/>
              <w:left w:val="single" w:sz="7.68" w:space="0" w:color="1F1F1C"/>
              <w:right w:val="single" w:sz="7.68" w:space="0" w:color="0F0F0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230F"/>
              <w:bottom w:val="single" w:sz="7.68" w:space="0" w:color="181818"/>
              <w:left w:val="single" w:sz="7.68" w:space="0" w:color="0F0F0F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11"/>
              </w:rPr>
              <w:t>GRAMSH-VLOfl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4"/>
                <w:w w:val="111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-17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2"/>
                <w:w w:val="113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1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2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5"/>
                <w:w w:val="102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-17"/>
                <w:w w:val="115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230F"/>
              <w:bottom w:val="single" w:sz="7.68" w:space="0" w:color="181818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53" w:after="0" w:line="240" w:lineRule="auto"/>
              <w:ind w:left="714" w:right="66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181818"/>
              <w:bottom w:val="single" w:sz="7.68" w:space="0" w:color="181818"/>
              <w:left w:val="single" w:sz="7.68" w:space="0" w:color="1F1F1C"/>
              <w:right w:val="single" w:sz="7.68" w:space="0" w:color="0F0F0F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44444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81818"/>
              <w:bottom w:val="single" w:sz="7.68" w:space="0" w:color="181818"/>
              <w:left w:val="single" w:sz="7.68" w:space="0" w:color="0F0F0F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5"/>
              </w:rPr>
              <w:t>GRAMSH-LUSHNJE-GRAMSH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81818"/>
              <w:bottom w:val="single" w:sz="7.68" w:space="0" w:color="181818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53" w:after="0" w:line="240" w:lineRule="auto"/>
              <w:ind w:left="723" w:right="65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91" w:type="dxa"/>
            <w:tcBorders>
              <w:top w:val="single" w:sz="7.68" w:space="0" w:color="181818"/>
              <w:bottom w:val="single" w:sz="3.84" w:space="0" w:color="000000"/>
              <w:left w:val="single" w:sz="7.68" w:space="0" w:color="1F1F1C"/>
              <w:right w:val="single" w:sz="7.68" w:space="0" w:color="0F0F0F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81818"/>
              <w:bottom w:val="single" w:sz="3.84" w:space="0" w:color="000000"/>
              <w:left w:val="single" w:sz="7.68" w:space="0" w:color="0F0F0F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4"/>
              </w:rPr>
              <w:t>GRAMS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3"/>
                <w:w w:val="105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9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7"/>
              </w:rPr>
              <w:t>KAME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4"/>
                <w:w w:val="107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-8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GRAMSH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81818"/>
              <w:bottom w:val="single" w:sz="3.84" w:space="0" w:color="000000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34" w:after="0" w:line="240" w:lineRule="auto"/>
              <w:ind w:left="723" w:right="65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9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8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5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259.200012pt;margin-top:10.859152pt;width:9.6pt;height:.1pt;mso-position-horizontal-relative:page;mso-position-vertical-relative:paragraph;z-index:-3585" coordorigin="5184,217" coordsize="192,2">
            <v:shape style="position:absolute;left:5184;top:217;width:192;height:2" coordorigin="5184,217" coordsize="192,0" path="m5184,217l5376,217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Rrje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6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24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7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20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"/>
          <w:w w:val="117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erq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4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41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3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3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3"/>
          <w:position w:val="-1"/>
        </w:rPr>
        <w:t>hk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4"/>
          <w:w w:val="113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7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3"/>
          <w:position w:val="-1"/>
        </w:rPr>
        <w:t>Cerrik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89" w:hRule="exact"/>
        </w:trPr>
        <w:tc>
          <w:tcPr>
            <w:tcW w:w="691" w:type="dxa"/>
            <w:tcBorders>
              <w:top w:val="single" w:sz="7.68" w:space="0" w:color="2F2F28"/>
              <w:bottom w:val="single" w:sz="11.52" w:space="0" w:color="1F230F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6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2F2F28"/>
              <w:bottom w:val="single" w:sz="11.52" w:space="0" w:color="1F230F"/>
              <w:left w:val="single" w:sz="7.68" w:space="0" w:color="13130F"/>
              <w:right w:val="single" w:sz="7.68" w:space="0" w:color="030303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4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9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8"/>
              </w:rPr>
              <w:t>ye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9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2F2F28"/>
              <w:bottom w:val="single" w:sz="11.52" w:space="0" w:color="1F230F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5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8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8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7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0"/>
                <w:w w:val="117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2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11.52" w:space="0" w:color="1F230F"/>
              <w:bottom w:val="single" w:sz="11.52" w:space="0" w:color="1F1F1F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230F"/>
              <w:bottom w:val="single" w:sz="11.52" w:space="0" w:color="1F1F1F"/>
              <w:left w:val="single" w:sz="7.68" w:space="0" w:color="13130F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w w:val="115"/>
              </w:rPr>
              <w:t>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w w:val="105"/>
              </w:rPr>
              <w:t>RRI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-6"/>
                <w:w w:val="106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8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BER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8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8"/>
              </w:rPr>
              <w:t>T-CERRIK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230F"/>
              <w:bottom w:val="single" w:sz="11.52" w:space="0" w:color="1F1F1F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53" w:after="0" w:line="240" w:lineRule="auto"/>
              <w:ind w:left="723" w:right="65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9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91" w:type="dxa"/>
            <w:tcBorders>
              <w:top w:val="single" w:sz="11.52" w:space="0" w:color="1F1F1F"/>
              <w:bottom w:val="single" w:sz="11.52" w:space="0" w:color="1F1F1F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44444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1F1F"/>
              <w:bottom w:val="single" w:sz="11.52" w:space="0" w:color="1F1F1F"/>
              <w:left w:val="single" w:sz="7.68" w:space="0" w:color="13130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9"/>
              </w:rPr>
              <w:t>CERRI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6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7"/>
              </w:rPr>
              <w:t>SARAND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-14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-11"/>
                <w:w w:val="1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7"/>
              </w:rPr>
              <w:t>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4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11"/>
                <w:w w:val="10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6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1F1F"/>
              <w:bottom w:val="single" w:sz="11.52" w:space="0" w:color="1F1F1F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34" w:after="0" w:line="240" w:lineRule="auto"/>
              <w:ind w:left="723" w:right="65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91" w:type="dxa"/>
            <w:tcBorders>
              <w:top w:val="single" w:sz="11.52" w:space="0" w:color="1F1F1F"/>
              <w:bottom w:val="single" w:sz="7.68" w:space="0" w:color="2F2F2F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1F1F"/>
              <w:bottom w:val="single" w:sz="7.68" w:space="0" w:color="2F2F2F"/>
              <w:left w:val="single" w:sz="7.68" w:space="0" w:color="13130F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w w:val="115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5"/>
              </w:rPr>
              <w:t>RR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11"/>
                <w:w w:val="106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6"/>
                <w:w w:val="106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5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BER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8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-15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8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5"/>
              </w:rPr>
              <w:t>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5"/>
              </w:rPr>
              <w:t>RRIK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1F1F"/>
              <w:bottom w:val="single" w:sz="7.68" w:space="0" w:color="2F2F2F"/>
              <w:left w:val="single" w:sz="7.68" w:space="0" w:color="030303"/>
              <w:right w:val="single" w:sz="7.68" w:space="0" w:color="131313"/>
            </w:tcBorders>
          </w:tcPr>
          <w:p>
            <w:pPr>
              <w:spacing w:before="24" w:after="0" w:line="240" w:lineRule="auto"/>
              <w:ind w:left="724" w:right="65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3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2F2F2F"/>
          <w:w w:val="119"/>
        </w:rPr>
        <w:t>OARK</w:t>
      </w:r>
      <w:r>
        <w:rPr>
          <w:rFonts w:ascii="Arial" w:hAnsi="Arial" w:cs="Arial" w:eastAsia="Arial"/>
          <w:sz w:val="18"/>
          <w:szCs w:val="18"/>
          <w:color w:val="2F2F2F"/>
          <w:w w:val="120"/>
        </w:rPr>
        <w:t>U</w:t>
      </w:r>
      <w:r>
        <w:rPr>
          <w:rFonts w:ascii="Arial" w:hAnsi="Arial" w:cs="Arial" w:eastAsia="Arial"/>
          <w:sz w:val="18"/>
          <w:szCs w:val="18"/>
          <w:color w:val="2F2F2F"/>
          <w:spacing w:val="-37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81613"/>
          <w:spacing w:val="0"/>
          <w:w w:val="94"/>
        </w:rPr>
        <w:t>F</w:t>
      </w:r>
      <w:r>
        <w:rPr>
          <w:rFonts w:ascii="Arial" w:hAnsi="Arial" w:cs="Arial" w:eastAsia="Arial"/>
          <w:sz w:val="18"/>
          <w:szCs w:val="18"/>
          <w:color w:val="181613"/>
          <w:spacing w:val="-6"/>
          <w:w w:val="94"/>
        </w:rPr>
        <w:t>T</w:t>
      </w:r>
      <w:r>
        <w:rPr>
          <w:rFonts w:ascii="Arial" w:hAnsi="Arial" w:cs="Arial" w:eastAsia="Arial"/>
          <w:sz w:val="18"/>
          <w:szCs w:val="18"/>
          <w:color w:val="2F2F2F"/>
          <w:spacing w:val="-13"/>
          <w:w w:val="149"/>
        </w:rPr>
        <w:t>E</w:t>
      </w:r>
      <w:r>
        <w:rPr>
          <w:rFonts w:ascii="Arial" w:hAnsi="Arial" w:cs="Arial" w:eastAsia="Arial"/>
          <w:sz w:val="18"/>
          <w:szCs w:val="18"/>
          <w:color w:val="181613"/>
          <w:spacing w:val="0"/>
          <w:w w:val="127"/>
        </w:rPr>
        <w:t>R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14" w:lineRule="exact"/>
        <w:ind w:left="15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Rrje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6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24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7"/>
          <w:w w:val="11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4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8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7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33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  <w:position w:val="-1"/>
        </w:rPr>
        <w:t>kin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4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3"/>
          <w:position w:val="-1"/>
        </w:rPr>
        <w:t>Pier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22" w:hRule="exact"/>
        </w:trPr>
        <w:tc>
          <w:tcPr>
            <w:tcW w:w="691" w:type="dxa"/>
            <w:tcBorders>
              <w:top w:val="single" w:sz="11.52" w:space="0" w:color="1F230F"/>
              <w:bottom w:val="single" w:sz="7.68" w:space="0" w:color="2F2F1C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230F"/>
              <w:bottom w:val="single" w:sz="7.68" w:space="0" w:color="2F2F1C"/>
              <w:left w:val="single" w:sz="7.68" w:space="0" w:color="13130F"/>
              <w:right w:val="single" w:sz="7.68" w:space="0" w:color="03030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4"/>
                <w:w w:val="11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3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8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3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230F"/>
              <w:bottom w:val="single" w:sz="7.68" w:space="0" w:color="2F2F1C"/>
              <w:left w:val="single" w:sz="7.68" w:space="0" w:color="030308"/>
              <w:right w:val="single" w:sz="7.68" w:space="0" w:color="131313"/>
            </w:tcBorders>
          </w:tcPr>
          <w:p>
            <w:pPr>
              <w:spacing w:before="24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0"/>
              </w:rPr>
              <w:t>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2F2F1C"/>
              <w:bottom w:val="single" w:sz="7.68" w:space="0" w:color="181818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80" w:after="0" w:line="240" w:lineRule="auto"/>
              <w:ind w:left="38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2F2F2F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2F2F1C"/>
              <w:bottom w:val="single" w:sz="7.68" w:space="0" w:color="181818"/>
              <w:left w:val="single" w:sz="7.68" w:space="0" w:color="13130F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7"/>
              </w:rPr>
              <w:t>FIE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7"/>
              </w:rPr>
              <w:t>KAME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4"/>
                <w:w w:val="107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3"/>
                <w:w w:val="111"/>
              </w:rPr>
              <w:t>F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11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2F2F1C"/>
              <w:bottom w:val="single" w:sz="7.68" w:space="0" w:color="181818"/>
              <w:left w:val="single" w:sz="7.68" w:space="0" w:color="030308"/>
              <w:right w:val="single" w:sz="7.68" w:space="0" w:color="131313"/>
            </w:tcBorders>
          </w:tcPr>
          <w:p>
            <w:pPr>
              <w:spacing w:before="62" w:after="0" w:line="240" w:lineRule="auto"/>
              <w:ind w:left="723" w:right="65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75757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575757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9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96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97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691" w:type="dxa"/>
            <w:tcBorders>
              <w:top w:val="single" w:sz="7.68" w:space="0" w:color="181818"/>
              <w:bottom w:val="single" w:sz="11.52" w:space="0" w:color="1F1F1F"/>
              <w:left w:val="single" w:sz="7.68" w:space="0" w:color="1F1F1C"/>
              <w:right w:val="single" w:sz="7.68" w:space="0" w:color="13130F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44444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81818"/>
              <w:bottom w:val="single" w:sz="11.52" w:space="0" w:color="1F1F1F"/>
              <w:left w:val="single" w:sz="7.68" w:space="0" w:color="13130F"/>
              <w:right w:val="single" w:sz="7.68" w:space="0" w:color="030308"/>
            </w:tcBorders>
          </w:tcPr>
          <w:p>
            <w:pPr>
              <w:spacing w:before="0" w:after="0" w:line="214" w:lineRule="exact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FI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SHK.ODER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kalim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7"/>
              </w:rPr>
              <w:t>Vo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81818"/>
              <w:bottom w:val="single" w:sz="11.52" w:space="0" w:color="1F1F1F"/>
              <w:left w:val="single" w:sz="7.68" w:space="0" w:color="030308"/>
              <w:right w:val="single" w:sz="7.68" w:space="0" w:color="131313"/>
            </w:tcBorders>
          </w:tcPr>
          <w:p>
            <w:pPr>
              <w:spacing w:before="0" w:after="0" w:line="214" w:lineRule="exact"/>
              <w:ind w:left="724" w:right="65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75757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575757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5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Rrje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34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29"/>
          <w:w w:val="13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9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2"/>
          <w:w w:val="73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3"/>
          <w:w w:val="112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9"/>
          <w:w w:val="112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2"/>
          <w:position w:val="-1"/>
        </w:rPr>
        <w:t>yte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44444"/>
          <w:spacing w:val="0"/>
          <w:w w:val="112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444444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44444"/>
          <w:spacing w:val="4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39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5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5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7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12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"/>
          <w:w w:val="123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9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09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11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8"/>
          <w:u w:val="single" w:color="000000"/>
          <w:position w:val="-1"/>
        </w:rPr>
        <w:t>aka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1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22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22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26" w:hRule="exact"/>
        </w:trPr>
        <w:tc>
          <w:tcPr>
            <w:tcW w:w="691" w:type="dxa"/>
            <w:tcBorders>
              <w:top w:val="single" w:sz="7.68" w:space="0" w:color="000000"/>
              <w:bottom w:val="single" w:sz="7.68" w:space="0" w:color="000000"/>
              <w:left w:val="single" w:sz="7.68" w:space="0" w:color="1C1C18"/>
              <w:right w:val="single" w:sz="7.68" w:space="0" w:color="0F0F0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000000"/>
              <w:bottom w:val="single" w:sz="7.68" w:space="0" w:color="000000"/>
              <w:left w:val="single" w:sz="7.68" w:space="0" w:color="0F0F0F"/>
              <w:right w:val="single" w:sz="7.68" w:space="0" w:color="00000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12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8"/>
              </w:rPr>
              <w:t>kry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9"/>
                <w:w w:val="107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6"/>
              </w:rPr>
              <w:t>so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4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3"/>
              <w:right w:val="single" w:sz="7.68" w:space="0" w:color="13130F"/>
            </w:tcBorders>
          </w:tcPr>
          <w:p>
            <w:pPr>
              <w:spacing w:before="34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8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8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7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4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6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9"/>
                <w:w w:val="115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000000"/>
              <w:bottom w:val="single" w:sz="7.68" w:space="0" w:color="000000"/>
              <w:left w:val="single" w:sz="7.68" w:space="0" w:color="1C1C18"/>
              <w:right w:val="single" w:sz="7.68" w:space="0" w:color="0F0F0F"/>
            </w:tcBorders>
          </w:tcPr>
          <w:p>
            <w:pPr>
              <w:spacing w:before="62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000000"/>
              <w:bottom w:val="single" w:sz="7.68" w:space="0" w:color="000000"/>
              <w:left w:val="single" w:sz="7.68" w:space="0" w:color="0F0F0F"/>
              <w:right w:val="single" w:sz="7.68" w:space="0" w:color="0000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1"/>
              </w:rPr>
              <w:t>BALLSH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2"/>
                <w:w w:val="102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VLORE-BALLSH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3"/>
              <w:right w:val="single" w:sz="7.68" w:space="0" w:color="13130F"/>
            </w:tcBorders>
          </w:tcPr>
          <w:p>
            <w:pPr>
              <w:spacing w:before="62" w:after="0" w:line="240" w:lineRule="auto"/>
              <w:ind w:left="733" w:right="70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0"/>
                <w:w w:val="101"/>
              </w:rPr>
              <w:t>(dy)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000000"/>
              <w:bottom w:val="single" w:sz="7.68" w:space="0" w:color="2F2F2F"/>
              <w:left w:val="single" w:sz="7.68" w:space="0" w:color="1C1C18"/>
              <w:right w:val="single" w:sz="7.68" w:space="0" w:color="0F0F0F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5757"/>
                <w:spacing w:val="0"/>
                <w:w w:val="122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000000"/>
              <w:bottom w:val="single" w:sz="7.68" w:space="0" w:color="2F2F2F"/>
              <w:left w:val="single" w:sz="7.68" w:space="0" w:color="0F0F0F"/>
              <w:right w:val="single" w:sz="7.68" w:space="0" w:color="0000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6"/>
                <w:w w:val="10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8"/>
                <w:w w:val="104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LS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3"/>
                <w:w w:val="104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04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4"/>
                <w:w w:val="10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8"/>
                <w:w w:val="104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5"/>
                <w:w w:val="10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"/>
                <w:w w:val="104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BALLS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4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8"/>
                <w:w w:val="10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kalim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2"/>
              </w:rPr>
              <w:t>Mu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1"/>
                <w:w w:val="102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4"/>
                <w:w w:val="10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2"/>
              </w:rPr>
              <w:t>na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2F2F2F"/>
              <w:left w:val="single" w:sz="7.68" w:space="0" w:color="000003"/>
              <w:right w:val="single" w:sz="7.68" w:space="0" w:color="13130F"/>
            </w:tcBorders>
          </w:tcPr>
          <w:p>
            <w:pPr>
              <w:spacing w:before="43" w:after="0" w:line="240" w:lineRule="auto"/>
              <w:ind w:left="714" w:right="66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26"/>
                <w:w w:val="142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9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89"/>
              </w:rPr>
              <w:t>nje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9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5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"/>
          <w:w w:val="73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6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90"/>
        </w:rPr>
        <w:t>li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3"/>
          <w:w w:val="73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0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"/>
          <w:w w:val="114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1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9"/>
          <w:w w:val="114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15"/>
          <w:w w:val="114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3"/>
          <w:w w:val="114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9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29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6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1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5"/>
          <w:w w:val="100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-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5"/>
          <w:w w:val="100"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6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5"/>
          <w:w w:val="114"/>
          <w:u w:val="single" w:color="00000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5"/>
          <w:w w:val="114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5"/>
          <w:w w:val="114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89"/>
          <w:u w:val="single" w:color="0000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8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5"/>
          <w:w w:val="8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3"/>
          <w:u w:val="single" w:color="000000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0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3"/>
          <w:w w:val="102"/>
          <w:u w:val="single" w:color="00000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3"/>
          <w:w w:val="102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-3"/>
          <w:w w:val="102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6"/>
          <w:w w:val="123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6"/>
          <w:w w:val="12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81613"/>
          <w:spacing w:val="6"/>
          <w:w w:val="12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1"/>
          <w:u w:val="single" w:color="000000"/>
        </w:rPr>
        <w:t>ke</w:t>
      </w:r>
      <w:r>
        <w:rPr>
          <w:rFonts w:ascii="Times New Roman" w:hAnsi="Times New Roman" w:cs="Times New Roman" w:eastAsia="Times New Roman"/>
          <w:sz w:val="19"/>
          <w:szCs w:val="19"/>
          <w:color w:val="2F2F2F"/>
          <w:spacing w:val="0"/>
          <w:w w:val="11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4.799995" w:type="dxa"/>
      </w:tblPr>
      <w:tblGrid/>
      <w:tr>
        <w:trPr>
          <w:trHeight w:val="370" w:hRule="exact"/>
        </w:trPr>
        <w:tc>
          <w:tcPr>
            <w:tcW w:w="691" w:type="dxa"/>
            <w:tcBorders>
              <w:top w:val="single" w:sz="11.52" w:space="0" w:color="1F2318"/>
              <w:bottom w:val="single" w:sz="7.68" w:space="0" w:color="181818"/>
              <w:left w:val="single" w:sz="7.68" w:space="0" w:color="1F1F18"/>
              <w:right w:val="single" w:sz="7.68" w:space="0" w:color="13130F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w w:val="105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0"/>
              </w:rPr>
              <w:t>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11.52" w:space="0" w:color="1F2318"/>
              <w:bottom w:val="single" w:sz="7.68" w:space="0" w:color="181818"/>
              <w:left w:val="single" w:sz="7.68" w:space="0" w:color="13130F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3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1"/>
              </w:rPr>
              <w:t>krye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9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F2318"/>
              <w:bottom w:val="single" w:sz="7.68" w:space="0" w:color="181818"/>
              <w:left w:val="single" w:sz="7.68" w:space="0" w:color="030308"/>
              <w:right w:val="single" w:sz="7.68" w:space="0" w:color="18130F"/>
            </w:tcBorders>
          </w:tcPr>
          <w:p>
            <w:pPr>
              <w:spacing w:before="4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8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-19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-6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613"/>
                <w:spacing w:val="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2D13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91" w:type="dxa"/>
            <w:tcBorders>
              <w:top w:val="single" w:sz="7.68" w:space="0" w:color="181818"/>
              <w:bottom w:val="single" w:sz="7.68" w:space="0" w:color="181818"/>
              <w:left w:val="single" w:sz="7.68" w:space="0" w:color="1F1F18"/>
              <w:right w:val="single" w:sz="7.68" w:space="0" w:color="13130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37" w:type="dxa"/>
            <w:tcBorders>
              <w:top w:val="single" w:sz="7.68" w:space="0" w:color="181818"/>
              <w:bottom w:val="single" w:sz="7.68" w:space="0" w:color="181818"/>
              <w:left w:val="single" w:sz="7.68" w:space="0" w:color="13130F"/>
              <w:right w:val="single" w:sz="7.68" w:space="0" w:color="03030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w w:val="109"/>
              </w:rPr>
              <w:t>DIVJAK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-13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0"/>
                <w:w w:val="107"/>
              </w:rPr>
              <w:t>LIBRAZH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75757"/>
                <w:spacing w:val="2"/>
                <w:w w:val="10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0"/>
                <w:w w:val="106"/>
              </w:rPr>
              <w:t>DIV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44444"/>
                <w:spacing w:val="5"/>
                <w:w w:val="106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28282"/>
                <w:spacing w:val="0"/>
                <w:w w:val="111"/>
              </w:rPr>
              <w:t>AKE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81818"/>
              <w:bottom w:val="single" w:sz="7.68" w:space="0" w:color="181818"/>
              <w:left w:val="single" w:sz="7.68" w:space="0" w:color="030308"/>
              <w:right w:val="single" w:sz="7.68" w:space="0" w:color="18130F"/>
            </w:tcBorders>
          </w:tcPr>
          <w:p>
            <w:pPr>
              <w:spacing w:before="43" w:after="0" w:line="240" w:lineRule="auto"/>
              <w:ind w:left="713" w:right="677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75757"/>
                <w:spacing w:val="-13"/>
                <w:w w:val="424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9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89"/>
              </w:rPr>
              <w:t>nje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B6B"/>
                <w:spacing w:val="0"/>
                <w:w w:val="9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46" w:footer="0" w:top="1740" w:bottom="280" w:left="1700" w:right="1720"/>
          <w:headerReference w:type="default" r:id="rId6"/>
          <w:pgSz w:w="12240" w:h="15840"/>
        </w:sectPr>
      </w:pPr>
      <w:rPr/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65" w:hRule="exact"/>
        </w:trPr>
        <w:tc>
          <w:tcPr>
            <w:tcW w:w="686" w:type="dxa"/>
            <w:tcBorders>
              <w:top w:val="single" w:sz="7.68" w:space="0" w:color="000000"/>
              <w:bottom w:val="single" w:sz="7.68" w:space="0" w:color="181818"/>
              <w:left w:val="single" w:sz="7.68" w:space="0" w:color="282823"/>
              <w:right w:val="single" w:sz="11.52" w:space="0" w:color="3B3B34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000000"/>
              <w:bottom w:val="single" w:sz="7.68" w:space="0" w:color="181818"/>
              <w:left w:val="single" w:sz="11.52" w:space="0" w:color="3B3B34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3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9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8"/>
                <w:w w:val="9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2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so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8"/>
              </w:rPr>
              <w:t>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000000"/>
              <w:bottom w:val="single" w:sz="7.68" w:space="0" w:color="181818"/>
              <w:left w:val="single" w:sz="7.68" w:space="0" w:color="030303"/>
              <w:right w:val="single" w:sz="7.68" w:space="0" w:color="38382F"/>
            </w:tcBorders>
          </w:tcPr>
          <w:p>
            <w:pPr>
              <w:spacing w:before="4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3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94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7.68" w:space="0" w:color="181818"/>
              <w:bottom w:val="single" w:sz="11.52" w:space="0" w:color="1F1F1F"/>
              <w:left w:val="single" w:sz="7.68" w:space="0" w:color="282823"/>
              <w:right w:val="single" w:sz="11.52" w:space="0" w:color="3B3B34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818"/>
              <w:bottom w:val="single" w:sz="11.52" w:space="0" w:color="1F1F1F"/>
              <w:left w:val="single" w:sz="11.52" w:space="0" w:color="3B3B34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w w:val="106"/>
              </w:rPr>
              <w:t>LUSHNJ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14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4"/>
              </w:rPr>
              <w:t>KOR\=E-LUSHNJE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818"/>
              <w:bottom w:val="single" w:sz="11.52" w:space="0" w:color="1F1F1F"/>
              <w:left w:val="single" w:sz="7.68" w:space="0" w:color="030303"/>
              <w:right w:val="single" w:sz="7.68" w:space="0" w:color="38382F"/>
            </w:tcBorders>
          </w:tcPr>
          <w:p>
            <w:pPr>
              <w:spacing w:before="43" w:after="0" w:line="240" w:lineRule="auto"/>
              <w:ind w:left="723" w:right="661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7"/>
                <w:w w:val="9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9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2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08" w:hRule="exact"/>
        </w:trPr>
        <w:tc>
          <w:tcPr>
            <w:tcW w:w="686" w:type="dxa"/>
            <w:tcBorders>
              <w:top w:val="single" w:sz="11.52" w:space="0" w:color="1F1F1F"/>
              <w:bottom w:val="single" w:sz="7.68" w:space="0" w:color="181818"/>
              <w:left w:val="single" w:sz="7.68" w:space="0" w:color="282823"/>
              <w:right w:val="single" w:sz="11.52" w:space="0" w:color="3B3B34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11.52" w:space="0" w:color="1F1F1F"/>
              <w:bottom w:val="single" w:sz="7.68" w:space="0" w:color="181818"/>
              <w:left w:val="single" w:sz="11.52" w:space="0" w:color="3B3B34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w w:val="106"/>
              </w:rPr>
              <w:t>LUSHNJE-LIBRAZH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7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5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6"/>
              </w:rPr>
              <w:t>LUSHNJE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11.52" w:space="0" w:color="1F1F1F"/>
              <w:bottom w:val="single" w:sz="7.68" w:space="0" w:color="181818"/>
              <w:left w:val="single" w:sz="7.68" w:space="0" w:color="030303"/>
              <w:right w:val="single" w:sz="7.68" w:space="0" w:color="38382F"/>
            </w:tcBorders>
          </w:tcPr>
          <w:p>
            <w:pPr>
              <w:spacing w:before="72" w:after="0" w:line="240" w:lineRule="auto"/>
              <w:ind w:left="715" w:right="64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11.52" w:space="0" w:color="3B3B34"/>
            </w:tcBorders>
          </w:tcPr>
          <w:p>
            <w:pPr>
              <w:spacing w:before="51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25252"/>
                <w:spacing w:val="0"/>
                <w:w w:val="108"/>
              </w:rPr>
              <w:t>3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818"/>
              <w:bottom w:val="single" w:sz="7.68" w:space="0" w:color="181818"/>
              <w:left w:val="single" w:sz="11.52" w:space="0" w:color="3B3B34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w w:val="117"/>
              </w:rPr>
              <w:t>LUSHNJE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w w:val="11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13"/>
              </w:rPr>
              <w:t>ELBASAN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14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LUSHNJE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4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7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60"/>
              </w:rPr>
              <w:t>ng-&lt;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Be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4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2"/>
                <w:w w:val="9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4"/>
              </w:rPr>
              <w:t>hi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818"/>
              <w:bottom w:val="single" w:sz="7.68" w:space="0" w:color="181818"/>
              <w:left w:val="single" w:sz="7.68" w:space="0" w:color="030303"/>
              <w:right w:val="single" w:sz="7.68" w:space="0" w:color="38382F"/>
            </w:tcBorders>
          </w:tcPr>
          <w:p>
            <w:pPr>
              <w:spacing w:before="34" w:after="0" w:line="240" w:lineRule="auto"/>
              <w:ind w:left="724" w:right="69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6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63636"/>
          <w:w w:val="119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w w:val="119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0"/>
          <w:w w:val="119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0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0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5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1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8"/>
          <w:w w:val="113"/>
          <w:u w:val="single" w:color="0000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8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8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21"/>
          <w:u w:val="single" w:color="000000"/>
        </w:rPr>
        <w:t>JI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21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5"/>
          <w:w w:val="120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5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5"/>
          <w:w w:val="12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117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99"/>
          <w:u w:val="single" w:color="000000"/>
        </w:rPr>
        <w:t>KA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9"/>
          <w:w w:val="99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9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9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29"/>
          <w:u w:val="single" w:color="0000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2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29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2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2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14" w:lineRule="exact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R.r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C16"/>
          <w:spacing w:val="0"/>
          <w:w w:val="36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F1C16"/>
          <w:spacing w:val="-127"/>
          <w:w w:val="36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3"/>
          <w:w w:val="112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9"/>
          <w:w w:val="112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yt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48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38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5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4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  <w:u w:val="single" w:color="000000"/>
          <w:position w:val="-1"/>
        </w:rPr>
        <w:t>jirok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1"/>
          <w:w w:val="106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1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1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33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3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3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1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9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9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9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7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7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60" w:hRule="exact"/>
        </w:trPr>
        <w:tc>
          <w:tcPr>
            <w:tcW w:w="686" w:type="dxa"/>
            <w:tcBorders>
              <w:top w:val="single" w:sz="7.68" w:space="0" w:color="18181C"/>
              <w:bottom w:val="single" w:sz="11.52" w:space="0" w:color="1F1F0F"/>
              <w:left w:val="single" w:sz="7.68" w:space="0" w:color="28231C"/>
              <w:right w:val="single" w:sz="11.52" w:space="0" w:color="44381F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6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7.68" w:space="0" w:color="18181C"/>
              <w:bottom w:val="single" w:sz="11.52" w:space="0" w:color="1F1F0F"/>
              <w:left w:val="single" w:sz="11.52" w:space="0" w:color="44381F"/>
              <w:right w:val="single" w:sz="11.52" w:space="0" w:color="2B1F0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14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4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2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8"/>
                <w:w w:val="114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9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7.68" w:space="0" w:color="18181C"/>
              <w:bottom w:val="single" w:sz="11.52" w:space="0" w:color="1F1F0F"/>
              <w:left w:val="single" w:sz="11.52" w:space="0" w:color="2B1F08"/>
              <w:right w:val="single" w:sz="7.68" w:space="0" w:color="382F23"/>
            </w:tcBorders>
          </w:tcPr>
          <w:p>
            <w:pPr>
              <w:spacing w:before="5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5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8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0"/>
                <w:w w:val="117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"/>
                <w:w w:val="114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6"/>
              </w:rPr>
              <w:t>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11.52" w:space="0" w:color="1F1F0F"/>
              <w:bottom w:val="single" w:sz="7.68" w:space="0" w:color="181818"/>
              <w:left w:val="single" w:sz="7.68" w:space="0" w:color="28231C"/>
              <w:right w:val="single" w:sz="11.52" w:space="0" w:color="44381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11.52" w:space="0" w:color="1F1F0F"/>
              <w:bottom w:val="single" w:sz="7.68" w:space="0" w:color="181818"/>
              <w:left w:val="single" w:sz="11.52" w:space="0" w:color="44381F"/>
              <w:right w:val="single" w:sz="7.68" w:space="0" w:color="0803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GJIROK.A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0"/>
                <w:w w:val="10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"/>
                <w:w w:val="10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2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6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4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2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24"/>
                <w:w w:val="113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19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1"/>
                <w:w w:val="11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7"/>
              </w:rPr>
              <w:t>ROK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4"/>
                <w:w w:val="108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6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13"/>
              </w:rPr>
              <w:t>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11.52" w:space="0" w:color="1F1F0F"/>
              <w:bottom w:val="single" w:sz="7.68" w:space="0" w:color="181818"/>
              <w:left w:val="single" w:sz="7.68" w:space="0" w:color="080303"/>
              <w:right w:val="single" w:sz="7.68" w:space="0" w:color="382F23"/>
            </w:tcBorders>
          </w:tcPr>
          <w:p>
            <w:pPr>
              <w:spacing w:before="53" w:after="0" w:line="240" w:lineRule="auto"/>
              <w:ind w:left="31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12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9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8"/>
                <w:w w:val="10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1"/>
              </w:rPr>
              <w:t>ymb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2"/>
                <w:w w:val="10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9"/>
              </w:rPr>
              <w:t>dh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3"/>
                <w:w w:val="108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1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6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R.r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C16"/>
          <w:spacing w:val="0"/>
          <w:w w:val="36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F1C16"/>
          <w:spacing w:val="-127"/>
          <w:w w:val="36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3"/>
          <w:w w:val="112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9"/>
          <w:w w:val="112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yt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48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6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6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6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8"/>
          <w:w w:val="11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20"/>
          <w:u w:val="single" w:color="0000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8"/>
          <w:w w:val="114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8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8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30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3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60" w:hRule="exact"/>
        </w:trPr>
        <w:tc>
          <w:tcPr>
            <w:tcW w:w="686" w:type="dxa"/>
            <w:tcBorders>
              <w:top w:val="single" w:sz="7.68" w:space="0" w:color="181C0C"/>
              <w:bottom w:val="single" w:sz="11.52" w:space="0" w:color="1F2313"/>
              <w:left w:val="single" w:sz="7.68" w:space="0" w:color="282823"/>
              <w:right w:val="single" w:sz="11.52" w:space="0" w:color="3F3F34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C0C"/>
              <w:bottom w:val="single" w:sz="11.52" w:space="0" w:color="1F2313"/>
              <w:left w:val="single" w:sz="11.52" w:space="0" w:color="3F3F34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3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3"/>
                <w:spacing w:val="-18"/>
                <w:w w:val="10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3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0"/>
                <w:w w:val="10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so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9"/>
              </w:rPr>
              <w:t>rc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C0C"/>
              <w:bottom w:val="single" w:sz="11.52" w:space="0" w:color="1F2313"/>
              <w:left w:val="single" w:sz="7.68" w:space="0" w:color="000003"/>
              <w:right w:val="single" w:sz="7.68" w:space="0" w:color="38382F"/>
            </w:tcBorders>
          </w:tcPr>
          <w:p>
            <w:pPr>
              <w:spacing w:before="4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6"/>
              </w:rPr>
              <w:t>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11.52" w:space="0" w:color="1F2313"/>
              <w:bottom w:val="single" w:sz="7.68" w:space="0" w:color="181818"/>
              <w:left w:val="single" w:sz="7.68" w:space="0" w:color="282823"/>
              <w:right w:val="single" w:sz="11.52" w:space="0" w:color="3F3F34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11.52" w:space="0" w:color="1F2313"/>
              <w:bottom w:val="single" w:sz="7.68" w:space="0" w:color="181818"/>
              <w:left w:val="single" w:sz="11.52" w:space="0" w:color="3F3F34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w w:val="106"/>
              </w:rPr>
              <w:t>PERM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2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5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-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7"/>
              </w:rPr>
              <w:t>\=OROVODE-PERMET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11.52" w:space="0" w:color="1F2313"/>
              <w:bottom w:val="single" w:sz="7.68" w:space="0" w:color="181818"/>
              <w:left w:val="single" w:sz="7.68" w:space="0" w:color="000003"/>
              <w:right w:val="single" w:sz="7.68" w:space="0" w:color="38382F"/>
            </w:tcBorders>
          </w:tcPr>
          <w:p>
            <w:pPr>
              <w:spacing w:before="43" w:after="0" w:line="240" w:lineRule="auto"/>
              <w:ind w:left="695" w:right="67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11.52" w:space="0" w:color="3F3F34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818"/>
              <w:bottom w:val="single" w:sz="7.68" w:space="0" w:color="181818"/>
              <w:left w:val="single" w:sz="11.52" w:space="0" w:color="3F3F34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6"/>
              </w:rPr>
              <w:t>PERMET-DURRES-PERMET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818"/>
              <w:bottom w:val="single" w:sz="7.68" w:space="0" w:color="181818"/>
              <w:left w:val="single" w:sz="7.68" w:space="0" w:color="000003"/>
              <w:right w:val="single" w:sz="7.68" w:space="0" w:color="38382F"/>
            </w:tcBorders>
          </w:tcPr>
          <w:p>
            <w:pPr>
              <w:spacing w:before="53" w:after="0" w:line="240" w:lineRule="auto"/>
              <w:ind w:left="714" w:right="64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7.68" w:space="0" w:color="181818"/>
              <w:bottom w:val="single" w:sz="11.52" w:space="0" w:color="232323"/>
              <w:left w:val="single" w:sz="7.68" w:space="0" w:color="282823"/>
              <w:right w:val="single" w:sz="11.52" w:space="0" w:color="3F3F34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25252"/>
                <w:spacing w:val="0"/>
                <w:w w:val="115"/>
              </w:rPr>
              <w:t>3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818"/>
              <w:bottom w:val="single" w:sz="11.52" w:space="0" w:color="232323"/>
              <w:left w:val="single" w:sz="11.52" w:space="0" w:color="3F3F34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2"/>
                <w:w w:val="11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1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6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5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9"/>
              </w:rPr>
              <w:t>SAR.AN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4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4"/>
              </w:rPr>
              <w:t>PER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"/>
                <w:w w:val="105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2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818"/>
              <w:bottom w:val="single" w:sz="11.52" w:space="0" w:color="232323"/>
              <w:left w:val="single" w:sz="7.68" w:space="0" w:color="000003"/>
              <w:right w:val="single" w:sz="7.68" w:space="0" w:color="38382F"/>
            </w:tcBorders>
          </w:tcPr>
          <w:p>
            <w:pPr>
              <w:spacing w:before="43" w:after="0" w:line="240" w:lineRule="auto"/>
              <w:ind w:left="723" w:right="64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9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8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5" w:after="0" w:line="214" w:lineRule="exact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3"/>
          <w:position w:val="-1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7"/>
          <w:w w:val="113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"/>
          <w:w w:val="113"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3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8"/>
          <w:w w:val="113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F1C16"/>
          <w:spacing w:val="0"/>
          <w:w w:val="36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F1C16"/>
          <w:spacing w:val="-130"/>
          <w:w w:val="36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7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7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position w:val="-1"/>
        </w:rPr>
        <w:t>avc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2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rq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3"/>
          <w:position w:val="-1"/>
        </w:rPr>
        <w:t>yt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2"/>
          <w:w w:val="113"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3"/>
          <w:position w:val="-1"/>
        </w:rPr>
        <w:t>esc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45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2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0"/>
          <w:w w:val="100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1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00"/>
          <w:u w:val="single" w:color="000000"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9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7"/>
          <w:w w:val="100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7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00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3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35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73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60" w:hRule="exact"/>
        </w:trPr>
        <w:tc>
          <w:tcPr>
            <w:tcW w:w="686" w:type="dxa"/>
            <w:tcBorders>
              <w:top w:val="single" w:sz="11.52" w:space="0" w:color="1F230F"/>
              <w:bottom w:val="single" w:sz="7.68" w:space="0" w:color="000000"/>
              <w:left w:val="single" w:sz="7.68" w:space="0" w:color="28281F"/>
              <w:right w:val="single" w:sz="11.52" w:space="0" w:color="3F3B2B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11.52" w:space="0" w:color="1F230F"/>
              <w:bottom w:val="single" w:sz="7.68" w:space="0" w:color="000000"/>
              <w:left w:val="single" w:sz="11.52" w:space="0" w:color="3F3B2B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9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2"/>
                <w:w w:val="9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7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11.52" w:space="0" w:color="1F230F"/>
              <w:bottom w:val="single" w:sz="7.68" w:space="0" w:color="000000"/>
              <w:left w:val="single" w:sz="7.68" w:space="0" w:color="030308"/>
              <w:right w:val="single" w:sz="7.68" w:space="0" w:color="383828"/>
            </w:tcBorders>
          </w:tcPr>
          <w:p>
            <w:pPr>
              <w:spacing w:before="4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3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94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000000"/>
              <w:bottom w:val="single" w:sz="7.68" w:space="0" w:color="2F2F2F"/>
              <w:left w:val="single" w:sz="7.68" w:space="0" w:color="28281F"/>
              <w:right w:val="single" w:sz="11.52" w:space="0" w:color="3F3B2B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3636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000000"/>
              <w:bottom w:val="single" w:sz="7.68" w:space="0" w:color="2F2F2F"/>
              <w:left w:val="single" w:sz="11.52" w:space="0" w:color="3F3B2B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MEMALIA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1"/>
              </w:rPr>
              <w:t>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8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4"/>
              </w:rPr>
              <w:t>MEM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3"/>
                <w:w w:val="10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9"/>
                <w:w w:val="105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IAJ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000000"/>
              <w:bottom w:val="single" w:sz="7.68" w:space="0" w:color="2F2F2F"/>
              <w:left w:val="single" w:sz="7.68" w:space="0" w:color="030308"/>
              <w:right w:val="single" w:sz="7.68" w:space="0" w:color="383828"/>
            </w:tcBorders>
          </w:tcPr>
          <w:p>
            <w:pPr>
              <w:spacing w:before="53" w:after="0" w:line="240" w:lineRule="auto"/>
              <w:ind w:left="705" w:right="71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23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9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0"/>
              </w:rPr>
              <w:t>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5" w:after="0" w:line="214" w:lineRule="exact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  <w:position w:val="-1"/>
        </w:rPr>
        <w:t>avc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3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2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rq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3"/>
          <w:position w:val="-1"/>
        </w:rPr>
        <w:t>yt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2"/>
          <w:w w:val="113"/>
          <w:position w:val="-1"/>
        </w:rPr>
        <w:t>c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3"/>
          <w:position w:val="-1"/>
        </w:rPr>
        <w:t>esc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45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2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9"/>
          <w:u w:val="single" w:color="000000"/>
          <w:position w:val="-1"/>
        </w:rPr>
        <w:t>Dropull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9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60" w:hRule="exact"/>
        </w:trPr>
        <w:tc>
          <w:tcPr>
            <w:tcW w:w="686" w:type="dxa"/>
            <w:tcBorders>
              <w:top w:val="single" w:sz="11.52" w:space="0" w:color="1F2318"/>
              <w:bottom w:val="single" w:sz="7.68" w:space="0" w:color="181818"/>
              <w:left w:val="single" w:sz="7.68" w:space="0" w:color="28231C"/>
              <w:right w:val="single" w:sz="11.52" w:space="0" w:color="3F3B2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11.52" w:space="0" w:color="1F2318"/>
              <w:bottom w:val="single" w:sz="7.68" w:space="0" w:color="181818"/>
              <w:left w:val="single" w:sz="11.52" w:space="0" w:color="3F3B23"/>
              <w:right w:val="single" w:sz="7.68" w:space="0" w:color="03030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T.inja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3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1"/>
                <w:w w:val="10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orc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11.52" w:space="0" w:color="1F2318"/>
              <w:bottom w:val="single" w:sz="7.68" w:space="0" w:color="181818"/>
              <w:left w:val="single" w:sz="7.68" w:space="0" w:color="030308"/>
              <w:right w:val="single" w:sz="7.68" w:space="0" w:color="383428"/>
            </w:tcBorders>
          </w:tcPr>
          <w:p>
            <w:pPr>
              <w:spacing w:before="43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6"/>
              </w:rPr>
              <w:t>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686" w:type="dxa"/>
            <w:tcBorders>
              <w:top w:val="single" w:sz="7.68" w:space="0" w:color="181818"/>
              <w:bottom w:val="single" w:sz="7.68" w:space="0" w:color="1C1308"/>
              <w:left w:val="single" w:sz="7.68" w:space="0" w:color="28231C"/>
              <w:right w:val="single" w:sz="11.52" w:space="0" w:color="3F3B2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81818"/>
              <w:bottom w:val="single" w:sz="7.68" w:space="0" w:color="1C1308"/>
              <w:left w:val="single" w:sz="11.52" w:space="0" w:color="3F3B23"/>
              <w:right w:val="single" w:sz="7.68" w:space="0" w:color="03030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w w:val="107"/>
              </w:rPr>
              <w:t>DROPUL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2"/>
                <w:w w:val="10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-2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11"/>
              </w:rPr>
              <w:t>TIRAN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14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3"/>
                <w:w w:val="114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4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8"/>
              </w:rPr>
              <w:t>OPULL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81818"/>
              <w:bottom w:val="single" w:sz="7.68" w:space="0" w:color="1C1308"/>
              <w:left w:val="single" w:sz="7.68" w:space="0" w:color="030308"/>
              <w:right w:val="single" w:sz="7.68" w:space="0" w:color="383428"/>
            </w:tcBorders>
          </w:tcPr>
          <w:p>
            <w:pPr>
              <w:spacing w:before="53" w:after="0" w:line="240" w:lineRule="auto"/>
              <w:ind w:left="695" w:right="67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686" w:type="dxa"/>
            <w:tcBorders>
              <w:top w:val="single" w:sz="7.68" w:space="0" w:color="1C1308"/>
              <w:bottom w:val="single" w:sz="11.52" w:space="0" w:color="1F1F13"/>
              <w:left w:val="single" w:sz="7.68" w:space="0" w:color="28231C"/>
              <w:right w:val="single" w:sz="11.52" w:space="0" w:color="3F3B2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7.68" w:space="0" w:color="1C1308"/>
              <w:bottom w:val="single" w:sz="11.52" w:space="0" w:color="1F1F13"/>
              <w:left w:val="single" w:sz="11.52" w:space="0" w:color="3F3B23"/>
              <w:right w:val="single" w:sz="11.52" w:space="0" w:color="2B1F0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3"/>
                <w:spacing w:val="-12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23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101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2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9"/>
              </w:rPr>
              <w:t>yese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7.68" w:space="0" w:color="1C1308"/>
              <w:bottom w:val="single" w:sz="11.52" w:space="0" w:color="1F1F13"/>
              <w:left w:val="single" w:sz="11.52" w:space="0" w:color="2B1F03"/>
              <w:right w:val="single" w:sz="7.68" w:space="0" w:color="383428"/>
            </w:tcBorders>
          </w:tcPr>
          <w:p>
            <w:pPr>
              <w:spacing w:before="43" w:after="0" w:line="240" w:lineRule="auto"/>
              <w:ind w:left="49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7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8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3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86" w:type="dxa"/>
            <w:tcBorders>
              <w:top w:val="single" w:sz="11.52" w:space="0" w:color="1F1F13"/>
              <w:bottom w:val="single" w:sz="7.68" w:space="0" w:color="181818"/>
              <w:left w:val="single" w:sz="7.68" w:space="0" w:color="28231C"/>
              <w:right w:val="single" w:sz="11.52" w:space="0" w:color="3F3B23"/>
            </w:tcBorders>
          </w:tcPr>
          <w:p>
            <w:pPr>
              <w:spacing w:before="32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25252"/>
                <w:spacing w:val="0"/>
                <w:w w:val="364"/>
              </w:rPr>
              <w:t>l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94" w:type="dxa"/>
            <w:tcBorders>
              <w:top w:val="single" w:sz="11.52" w:space="0" w:color="1F1F13"/>
              <w:bottom w:val="single" w:sz="7.68" w:space="0" w:color="181818"/>
              <w:left w:val="single" w:sz="11.52" w:space="0" w:color="3F3B23"/>
              <w:right w:val="single" w:sz="7.68" w:space="0" w:color="0C0C0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DROPULL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8"/>
              </w:rPr>
              <w:t>GJIROKASTER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19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DROPULL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78" w:type="dxa"/>
            <w:tcBorders>
              <w:top w:val="single" w:sz="11.52" w:space="0" w:color="1F1F13"/>
              <w:bottom w:val="single" w:sz="7.68" w:space="0" w:color="181818"/>
              <w:left w:val="single" w:sz="7.68" w:space="0" w:color="0C0C03"/>
              <w:right w:val="single" w:sz="7.68" w:space="0" w:color="383428"/>
            </w:tcBorders>
          </w:tcPr>
          <w:p>
            <w:pPr>
              <w:spacing w:before="24" w:after="0" w:line="240" w:lineRule="auto"/>
              <w:ind w:left="28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4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8"/>
              </w:rPr>
              <w:t>(d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7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92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2"/>
              </w:rPr>
              <w:t>bedhjete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3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0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42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1F1C16"/>
          <w:spacing w:val="0"/>
          <w:w w:val="364"/>
        </w:rPr>
        <w:t>i</w:t>
      </w:r>
      <w:r>
        <w:rPr>
          <w:rFonts w:ascii="Arial" w:hAnsi="Arial" w:cs="Arial" w:eastAsia="Arial"/>
          <w:sz w:val="18"/>
          <w:szCs w:val="18"/>
          <w:color w:val="1F1C16"/>
          <w:spacing w:val="-127"/>
          <w:w w:val="36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"/>
          <w:w w:val="112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2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3"/>
          <w:w w:val="112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0"/>
          <w:w w:val="11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2"/>
          <w:w w:val="112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3"/>
          <w:w w:val="112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3"/>
          <w:w w:val="112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6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4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4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37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4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4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03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0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103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8"/>
          <w:u w:val="single" w:color="000000"/>
        </w:rPr>
        <w:t>lcy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0"/>
          <w:w w:val="108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09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0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F1C16"/>
          <w:spacing w:val="-6"/>
          <w:w w:val="10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9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9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2.799997" w:type="dxa"/>
      </w:tblPr>
      <w:tblGrid/>
      <w:tr>
        <w:trPr>
          <w:trHeight w:val="374" w:hRule="exact"/>
        </w:trPr>
        <w:tc>
          <w:tcPr>
            <w:tcW w:w="686" w:type="dxa"/>
            <w:tcBorders>
              <w:top w:val="single" w:sz="7.68" w:space="0" w:color="181C18"/>
              <w:bottom w:val="single" w:sz="7.68" w:space="0" w:color="2F2F18"/>
              <w:left w:val="single" w:sz="7.68" w:space="0" w:color="28231C"/>
              <w:right w:val="single" w:sz="11.52" w:space="0" w:color="443F2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3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7.68" w:space="0" w:color="181C18"/>
              <w:bottom w:val="single" w:sz="7.68" w:space="0" w:color="2F2F18"/>
              <w:left w:val="single" w:sz="11.52" w:space="0" w:color="443F28"/>
              <w:right w:val="single" w:sz="7.68" w:space="0" w:color="0F0C0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9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2"/>
                <w:w w:val="9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7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7.68" w:space="0" w:color="181C18"/>
              <w:bottom w:val="single" w:sz="7.68" w:space="0" w:color="2F2F18"/>
              <w:left w:val="single" w:sz="7.68" w:space="0" w:color="0F0C03"/>
              <w:right w:val="single" w:sz="7.68" w:space="0" w:color="383423"/>
            </w:tcBorders>
          </w:tcPr>
          <w:p>
            <w:pPr>
              <w:spacing w:before="53" w:after="0" w:line="240" w:lineRule="auto"/>
              <w:ind w:left="50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7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1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3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1"/>
                <w:w w:val="94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78" w:hRule="exact"/>
        </w:trPr>
        <w:tc>
          <w:tcPr>
            <w:tcW w:w="686" w:type="dxa"/>
            <w:tcBorders>
              <w:top w:val="single" w:sz="7.68" w:space="0" w:color="2F2F18"/>
              <w:bottom w:val="single" w:sz="7.68" w:space="0" w:color="000000"/>
              <w:left w:val="single" w:sz="7.68" w:space="0" w:color="28231C"/>
              <w:right w:val="single" w:sz="11.52" w:space="0" w:color="443F28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7.68" w:space="0" w:color="2F2F18"/>
              <w:bottom w:val="single" w:sz="7.68" w:space="0" w:color="000000"/>
              <w:left w:val="single" w:sz="11.52" w:space="0" w:color="443F28"/>
              <w:right w:val="single" w:sz="7.68" w:space="0" w:color="0F0C03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w w:val="109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1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9"/>
                <w:w w:val="105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8"/>
              </w:rPr>
              <w:t>CYR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-5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4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5"/>
              </w:rPr>
              <w:t>KELCYRE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7.68" w:space="0" w:color="2F2F18"/>
              <w:bottom w:val="single" w:sz="7.68" w:space="0" w:color="000000"/>
              <w:left w:val="single" w:sz="7.68" w:space="0" w:color="0F0C03"/>
              <w:right w:val="single" w:sz="7.68" w:space="0" w:color="383423"/>
            </w:tcBorders>
          </w:tcPr>
          <w:p>
            <w:pPr>
              <w:spacing w:before="14" w:after="0" w:line="240" w:lineRule="auto"/>
              <w:ind w:left="700" w:right="67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86" w:type="dxa"/>
            <w:tcBorders>
              <w:top w:val="single" w:sz="7.68" w:space="0" w:color="000000"/>
              <w:bottom w:val="single" w:sz="3.84" w:space="0" w:color="000000"/>
              <w:left w:val="single" w:sz="7.68" w:space="0" w:color="28231C"/>
              <w:right w:val="single" w:sz="11.52" w:space="0" w:color="443F2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6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7.68" w:space="0" w:color="000000"/>
              <w:bottom w:val="single" w:sz="3.84" w:space="0" w:color="000000"/>
              <w:left w:val="single" w:sz="11.52" w:space="0" w:color="443F28"/>
              <w:right w:val="single" w:sz="7.68" w:space="0" w:color="0F0C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3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12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2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8"/>
                <w:w w:val="112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08"/>
              </w:rPr>
              <w:t>yc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9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7.68" w:space="0" w:color="000000"/>
              <w:bottom w:val="single" w:sz="3.84" w:space="0" w:color="000000"/>
              <w:left w:val="single" w:sz="7.68" w:space="0" w:color="0F0C03"/>
              <w:right w:val="single" w:sz="7.68" w:space="0" w:color="383423"/>
            </w:tcBorders>
          </w:tcPr>
          <w:p>
            <w:pPr>
              <w:spacing w:before="34" w:after="0" w:line="240" w:lineRule="auto"/>
              <w:ind w:left="50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6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7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0"/>
                <w:w w:val="117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11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-15"/>
                <w:w w:val="122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9"/>
                <w:w w:val="115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B2F11"/>
                <w:spacing w:val="0"/>
                <w:w w:val="12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86" w:type="dxa"/>
            <w:tcBorders>
              <w:top w:val="single" w:sz="3.84" w:space="0" w:color="000000"/>
              <w:bottom w:val="single" w:sz="7.68" w:space="0" w:color="181818"/>
              <w:left w:val="single" w:sz="7.68" w:space="0" w:color="28231C"/>
              <w:right w:val="single" w:sz="11.52" w:space="0" w:color="443F28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89" w:type="dxa"/>
            <w:tcBorders>
              <w:top w:val="single" w:sz="3.84" w:space="0" w:color="000000"/>
              <w:bottom w:val="single" w:sz="7.68" w:space="0" w:color="181818"/>
              <w:left w:val="single" w:sz="11.52" w:space="0" w:color="443F28"/>
              <w:right w:val="single" w:sz="7.68" w:space="0" w:color="0F0C0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KELCYRE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76"/>
                <w:w w:val="22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10"/>
                <w:w w:val="108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0"/>
                <w:w w:val="108"/>
              </w:rPr>
              <w:t>ERM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-13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0"/>
                <w:w w:val="10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25252"/>
                <w:spacing w:val="-16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-33"/>
                <w:w w:val="44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57575"/>
                <w:spacing w:val="0"/>
                <w:w w:val="106"/>
              </w:rPr>
              <w:t>&lt;ELCYRE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2" w:type="dxa"/>
            <w:tcBorders>
              <w:top w:val="single" w:sz="3.84" w:space="0" w:color="000000"/>
              <w:bottom w:val="single" w:sz="7.68" w:space="0" w:color="181818"/>
              <w:left w:val="single" w:sz="7.68" w:space="0" w:color="0F0C03"/>
              <w:right w:val="single" w:sz="7.68" w:space="0" w:color="383423"/>
            </w:tcBorders>
          </w:tcPr>
          <w:p>
            <w:pPr>
              <w:spacing w:before="43" w:after="0" w:line="240" w:lineRule="auto"/>
              <w:ind w:left="719" w:right="66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9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8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26262"/>
                <w:spacing w:val="0"/>
                <w:w w:val="99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18" w:footer="0" w:top="1720" w:bottom="280" w:left="1720" w:right="1720"/>
          <w:headerReference w:type="default" r:id="rId7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214" w:lineRule="exact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34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7"/>
          <w:w w:val="13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  <w:position w:val="-1"/>
        </w:rPr>
        <w:t>Jinj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3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4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53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Bas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1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kin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2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Knrs;e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94" w:hRule="exact"/>
        </w:trPr>
        <w:tc>
          <w:tcPr>
            <w:tcW w:w="691" w:type="dxa"/>
            <w:tcBorders>
              <w:top w:val="single" w:sz="7.68" w:space="0" w:color="18130C"/>
              <w:bottom w:val="single" w:sz="7.68" w:space="0" w:color="000000"/>
              <w:left w:val="single" w:sz="7.68" w:space="0" w:color="23231C"/>
              <w:right w:val="single" w:sz="7.68" w:space="0" w:color="3834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17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7.68" w:space="0" w:color="18130C"/>
              <w:bottom w:val="single" w:sz="7.68" w:space="0" w:color="000000"/>
              <w:left w:val="single" w:sz="7.68" w:space="0" w:color="38341C"/>
              <w:right w:val="single" w:sz="11.52" w:space="0" w:color="1C1C0F"/>
            </w:tcBorders>
          </w:tcPr>
          <w:p>
            <w:pPr>
              <w:spacing w:before="62" w:after="0" w:line="240" w:lineRule="auto"/>
              <w:ind w:left="4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2"/>
              </w:rPr>
              <w:t>kryesure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18130C"/>
              <w:bottom w:val="single" w:sz="7.68" w:space="0" w:color="000000"/>
              <w:left w:val="single" w:sz="11.52" w:space="0" w:color="1C1C0F"/>
              <w:right w:val="single" w:sz="7.68" w:space="0" w:color="080808"/>
            </w:tcBorders>
          </w:tcPr>
          <w:p>
            <w:pPr>
              <w:spacing w:before="62" w:after="0" w:line="240" w:lineRule="auto"/>
              <w:ind w:left="50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10"/>
              </w:rPr>
              <w:t>urareve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691" w:type="dxa"/>
            <w:tcBorders>
              <w:top w:val="single" w:sz="7.68" w:space="0" w:color="000000"/>
              <w:bottom w:val="single" w:sz="7.68" w:space="0" w:color="232323"/>
              <w:left w:val="single" w:sz="7.68" w:space="0" w:color="23231C"/>
              <w:right w:val="single" w:sz="7.68" w:space="0" w:color="38341C"/>
            </w:tcBorders>
          </w:tcPr>
          <w:p>
            <w:pPr>
              <w:spacing w:before="42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8261C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7.68" w:space="0" w:color="000000"/>
              <w:bottom w:val="single" w:sz="7.68" w:space="0" w:color="232323"/>
              <w:left w:val="single" w:sz="7.68" w:space="0" w:color="38341C"/>
              <w:right w:val="single" w:sz="11.52" w:space="0" w:color="1C1C0F"/>
            </w:tcBorders>
          </w:tcPr>
          <w:p>
            <w:pPr>
              <w:spacing w:before="2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w w:val="87"/>
              </w:rPr>
              <w:t>KORC:E-KAl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-14"/>
                <w:w w:val="88"/>
              </w:rPr>
              <w:t>V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8261C"/>
                <w:spacing w:val="3"/>
                <w:w w:val="80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94"/>
              </w:rPr>
              <w:t>BZ-KORC:E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000000"/>
              <w:bottom w:val="single" w:sz="7.68" w:space="0" w:color="232323"/>
              <w:left w:val="single" w:sz="11.52" w:space="0" w:color="1C1C0F"/>
              <w:right w:val="single" w:sz="7.68" w:space="0" w:color="080808"/>
            </w:tcBorders>
          </w:tcPr>
          <w:p>
            <w:pPr>
              <w:spacing w:before="34" w:after="0" w:line="240" w:lineRule="auto"/>
              <w:ind w:left="723" w:right="689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2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"/>
                <w:w w:val="91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-6"/>
                <w:w w:val="101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5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6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5" w:after="0" w:line="214" w:lineRule="exact"/>
        <w:ind w:left="15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12"/>
          <w:position w:val="-1"/>
        </w:rPr>
        <w:t>linj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3"/>
          <w:w w:val="112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2"/>
          <w:w w:val="112"/>
          <w:position w:val="-1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-7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2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3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Bas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1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kin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2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7"/>
          <w:u w:val="single" w:color="000000"/>
          <w:position w:val="-1"/>
        </w:rPr>
        <w:t>Kolonje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7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41" w:hRule="exact"/>
        </w:trPr>
        <w:tc>
          <w:tcPr>
            <w:tcW w:w="691" w:type="dxa"/>
            <w:tcBorders>
              <w:top w:val="single" w:sz="7.68" w:space="0" w:color="000000"/>
              <w:bottom w:val="single" w:sz="11.52" w:space="0" w:color="1C1C13"/>
              <w:left w:val="single" w:sz="7.68" w:space="0" w:color="23231C"/>
              <w:right w:val="single" w:sz="11.52" w:space="0" w:color="34341F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5"/>
              </w:rPr>
              <w:t>NH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7.68" w:space="0" w:color="000000"/>
              <w:bottom w:val="single" w:sz="11.52" w:space="0" w:color="1C1C13"/>
              <w:left w:val="single" w:sz="11.52" w:space="0" w:color="34341F"/>
              <w:right w:val="single" w:sz="11.52" w:space="0" w:color="1C1C0F"/>
            </w:tcBorders>
          </w:tcPr>
          <w:p>
            <w:pPr>
              <w:spacing w:before="43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4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8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000000"/>
              <w:bottom w:val="single" w:sz="11.52" w:space="0" w:color="1C1C13"/>
              <w:left w:val="single" w:sz="11.52" w:space="0" w:color="1C1C0F"/>
              <w:right w:val="single" w:sz="7.68" w:space="0" w:color="080808"/>
            </w:tcBorders>
          </w:tcPr>
          <w:p>
            <w:pPr>
              <w:spacing w:before="43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4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691" w:type="dxa"/>
            <w:tcBorders>
              <w:top w:val="single" w:sz="11.52" w:space="0" w:color="1C1C13"/>
              <w:bottom w:val="single" w:sz="7.68" w:space="0" w:color="131313"/>
              <w:left w:val="single" w:sz="7.68" w:space="0" w:color="23231C"/>
              <w:right w:val="single" w:sz="11.52" w:space="0" w:color="34341F"/>
            </w:tcBorders>
          </w:tcPr>
          <w:p>
            <w:pPr>
              <w:spacing w:before="33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8261C"/>
                <w:spacing w:val="0"/>
                <w:w w:val="115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11.52" w:space="0" w:color="1C1C13"/>
              <w:bottom w:val="single" w:sz="7.68" w:space="0" w:color="131313"/>
              <w:left w:val="single" w:sz="11.52" w:space="0" w:color="34341F"/>
              <w:right w:val="single" w:sz="11.52" w:space="0" w:color="1C1C0F"/>
            </w:tcBorders>
          </w:tcPr>
          <w:p>
            <w:pPr>
              <w:spacing w:before="15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LESKOVI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-16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C4C4C4"/>
                <w:spacing w:val="-16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63636"/>
                <w:spacing w:val="0"/>
                <w:w w:val="100"/>
              </w:rPr>
              <w:t>TIRA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63636"/>
                <w:spacing w:val="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26262"/>
                <w:spacing w:val="-15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C4C4C4"/>
                <w:spacing w:val="-14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LESKOVI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7"/>
              </w:rPr>
              <w:t>(rn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7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20"/>
                <w:w w:val="87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7"/>
              </w:rPr>
              <w:t>kalim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24"/>
                <w:w w:val="87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8261C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Kelcyra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C1C13"/>
              <w:bottom w:val="single" w:sz="7.68" w:space="0" w:color="131313"/>
              <w:left w:val="single" w:sz="11.52" w:space="0" w:color="1C1C0F"/>
              <w:right w:val="single" w:sz="7.68" w:space="0" w:color="080808"/>
            </w:tcBorders>
          </w:tcPr>
          <w:p>
            <w:pPr>
              <w:spacing w:before="15" w:after="0" w:line="240" w:lineRule="auto"/>
              <w:ind w:left="694" w:right="684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36363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9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8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9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R.rjeti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1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9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Bas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0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2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kin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8"/>
          <w:u w:val="single" w:color="000000"/>
          <w:position w:val="-1"/>
        </w:rPr>
        <w:t>Devoll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8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89" w:hRule="exact"/>
        </w:trPr>
        <w:tc>
          <w:tcPr>
            <w:tcW w:w="691" w:type="dxa"/>
            <w:tcBorders>
              <w:top w:val="single" w:sz="7.68" w:space="0" w:color="131808"/>
              <w:bottom w:val="single" w:sz="11.52" w:space="0" w:color="18180C"/>
              <w:left w:val="single" w:sz="7.68" w:space="0" w:color="23231C"/>
              <w:right w:val="single" w:sz="7.68" w:space="0" w:color="3434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7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7.68" w:space="0" w:color="131808"/>
              <w:bottom w:val="single" w:sz="11.52" w:space="0" w:color="18180C"/>
              <w:left w:val="single" w:sz="7.68" w:space="0" w:color="34341C"/>
              <w:right w:val="single" w:sz="11.52" w:space="0" w:color="1C1C0F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2"/>
              </w:rPr>
              <w:t>kryesure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131808"/>
              <w:bottom w:val="single" w:sz="11.52" w:space="0" w:color="18180C"/>
              <w:left w:val="single" w:sz="11.52" w:space="0" w:color="1C1C0F"/>
              <w:right w:val="single" w:sz="7.68" w:space="0" w:color="0C0808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10"/>
              </w:rPr>
              <w:t>urareve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691" w:type="dxa"/>
            <w:tcBorders>
              <w:top w:val="single" w:sz="11.52" w:space="0" w:color="18180C"/>
              <w:bottom w:val="single" w:sz="7.68" w:space="0" w:color="232323"/>
              <w:left w:val="single" w:sz="7.68" w:space="0" w:color="23231C"/>
              <w:right w:val="single" w:sz="7.68" w:space="0" w:color="34341C"/>
            </w:tcBorders>
          </w:tcPr>
          <w:p>
            <w:pPr>
              <w:spacing w:before="42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8261C"/>
                <w:spacing w:val="0"/>
                <w:w w:val="115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11.52" w:space="0" w:color="18180C"/>
              <w:bottom w:val="single" w:sz="7.68" w:space="0" w:color="232323"/>
              <w:left w:val="single" w:sz="7.68" w:space="0" w:color="34341C"/>
              <w:right w:val="single" w:sz="11.52" w:space="0" w:color="1C1C0F"/>
            </w:tcBorders>
          </w:tcPr>
          <w:p>
            <w:pPr>
              <w:spacing w:before="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4D4D4D"/>
                <w:spacing w:val="0"/>
                <w:w w:val="75"/>
              </w:rPr>
              <w:t>B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4D4D4D"/>
                <w:spacing w:val="0"/>
                <w:w w:val="75"/>
              </w:rPr>
              <w:t>J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4D4D4D"/>
                <w:spacing w:val="-5"/>
                <w:w w:val="75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26262"/>
                <w:spacing w:val="0"/>
                <w:w w:val="100"/>
              </w:rPr>
              <w:t>LISHT-DURRES-BILISHT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8180C"/>
              <w:bottom w:val="single" w:sz="7.68" w:space="0" w:color="232323"/>
              <w:left w:val="single" w:sz="11.52" w:space="0" w:color="1C1C0F"/>
              <w:right w:val="single" w:sz="7.68" w:space="0" w:color="0C0808"/>
            </w:tcBorders>
          </w:tcPr>
          <w:p>
            <w:pPr>
              <w:spacing w:before="24" w:after="0" w:line="240" w:lineRule="auto"/>
              <w:ind w:left="731" w:right="70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D4D4D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D4D4D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1"/>
              </w:rPr>
              <w:t>(dy)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4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28261C"/>
          <w:w w:val="108"/>
        </w:rPr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14"/>
          <w:u w:val="single" w:color="000000"/>
        </w:rPr>
        <w:t>QAR</w:t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14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28261C"/>
          <w:spacing w:val="2"/>
          <w:w w:val="114"/>
          <w:u w:val="single" w:color="000000"/>
        </w:rPr>
        <w:t>K</w:t>
      </w:r>
      <w:r>
        <w:rPr>
          <w:rFonts w:ascii="Arial" w:hAnsi="Arial" w:cs="Arial" w:eastAsia="Arial"/>
          <w:sz w:val="19"/>
          <w:szCs w:val="19"/>
          <w:color w:val="28261C"/>
          <w:spacing w:val="2"/>
          <w:w w:val="114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28261C"/>
          <w:spacing w:val="2"/>
          <w:w w:val="114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46"/>
          <w:w w:val="114"/>
          <w:u w:val="single" w:color="000000"/>
        </w:rPr>
        <w:t>U</w:t>
      </w:r>
      <w:r>
        <w:rPr>
          <w:rFonts w:ascii="Arial" w:hAnsi="Arial" w:cs="Arial" w:eastAsia="Arial"/>
          <w:sz w:val="19"/>
          <w:szCs w:val="19"/>
          <w:color w:val="363636"/>
          <w:spacing w:val="-7"/>
          <w:w w:val="114"/>
          <w:u w:val="single" w:color="0000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46"/>
          <w:w w:val="114"/>
        </w:rPr>
        <w:t> </w:t>
      </w:r>
      <w:r>
        <w:rPr>
          <w:rFonts w:ascii="Arial" w:hAnsi="Arial" w:cs="Arial" w:eastAsia="Arial"/>
          <w:sz w:val="19"/>
          <w:szCs w:val="19"/>
          <w:color w:val="010101"/>
          <w:spacing w:val="46"/>
          <w:w w:val="114"/>
        </w:rPr>
      </w:r>
      <w:r>
        <w:rPr>
          <w:rFonts w:ascii="Arial" w:hAnsi="Arial" w:cs="Arial" w:eastAsia="Arial"/>
          <w:sz w:val="19"/>
          <w:szCs w:val="19"/>
          <w:color w:val="010101"/>
          <w:spacing w:val="-26"/>
          <w:w w:val="114"/>
          <w:u w:val="single" w:color="000000"/>
        </w:rPr>
        <w:t> </w:t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18"/>
          <w:u w:val="single" w:color="000000"/>
        </w:rPr>
        <w:t>&lt;</w:t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18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28261C"/>
          <w:spacing w:val="6"/>
          <w:w w:val="119"/>
          <w:u w:val="single" w:color="000000"/>
        </w:rPr>
        <w:t>l</w:t>
      </w:r>
      <w:r>
        <w:rPr>
          <w:rFonts w:ascii="Arial" w:hAnsi="Arial" w:cs="Arial" w:eastAsia="Arial"/>
          <w:sz w:val="19"/>
          <w:szCs w:val="19"/>
          <w:color w:val="28261C"/>
          <w:spacing w:val="6"/>
          <w:w w:val="11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28261C"/>
          <w:spacing w:val="6"/>
          <w:w w:val="11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15"/>
          <w:w w:val="77"/>
          <w:u w:val="single" w:color="000000"/>
        </w:rPr>
        <w:t>J</w:t>
      </w:r>
      <w:r>
        <w:rPr>
          <w:rFonts w:ascii="Arial" w:hAnsi="Arial" w:cs="Arial" w:eastAsia="Arial"/>
          <w:sz w:val="19"/>
          <w:szCs w:val="19"/>
          <w:color w:val="363636"/>
          <w:spacing w:val="-15"/>
          <w:w w:val="77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15"/>
          <w:w w:val="77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151311"/>
          <w:spacing w:val="0"/>
          <w:w w:val="139"/>
          <w:u w:val="single" w:color="000000"/>
        </w:rPr>
        <w:t>K</w:t>
      </w:r>
      <w:r>
        <w:rPr>
          <w:rFonts w:ascii="Arial" w:hAnsi="Arial" w:cs="Arial" w:eastAsia="Arial"/>
          <w:sz w:val="19"/>
          <w:szCs w:val="19"/>
          <w:color w:val="151311"/>
          <w:spacing w:val="0"/>
          <w:w w:val="13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151311"/>
          <w:spacing w:val="-17"/>
          <w:w w:val="139"/>
          <w:u w:val="single" w:color="000000"/>
        </w:rPr>
        <w:t>f</w:t>
      </w:r>
      <w:r>
        <w:rPr>
          <w:rFonts w:ascii="Arial" w:hAnsi="Arial" w:cs="Arial" w:eastAsia="Arial"/>
          <w:sz w:val="19"/>
          <w:szCs w:val="19"/>
          <w:color w:val="151311"/>
          <w:spacing w:val="-17"/>
          <w:w w:val="13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151311"/>
          <w:spacing w:val="-17"/>
          <w:w w:val="13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50"/>
          <w:w w:val="201"/>
          <w:u w:val="single" w:color="000000"/>
        </w:rPr>
        <w:t>:</w:t>
      </w:r>
      <w:r>
        <w:rPr>
          <w:rFonts w:ascii="Arial" w:hAnsi="Arial" w:cs="Arial" w:eastAsia="Arial"/>
          <w:sz w:val="19"/>
          <w:szCs w:val="19"/>
          <w:color w:val="363636"/>
          <w:spacing w:val="-50"/>
          <w:w w:val="201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2"/>
          <w:w w:val="99"/>
          <w:u w:val="single" w:color="000000"/>
        </w:rPr>
        <w:t> </w:t>
      </w:r>
      <w:r>
        <w:rPr>
          <w:rFonts w:ascii="Arial" w:hAnsi="Arial" w:cs="Arial" w:eastAsia="Arial"/>
          <w:sz w:val="19"/>
          <w:szCs w:val="19"/>
          <w:color w:val="363636"/>
          <w:spacing w:val="-2"/>
          <w:w w:val="9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363636"/>
          <w:spacing w:val="-2"/>
          <w:w w:val="99"/>
          <w:u w:val="single" w:color="000000"/>
        </w:rPr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00"/>
          <w:u w:val="single" w:color="000000"/>
        </w:rPr>
        <w:t>S</w:t>
      </w:r>
      <w:r>
        <w:rPr>
          <w:rFonts w:ascii="Arial" w:hAnsi="Arial" w:cs="Arial" w:eastAsia="Arial"/>
          <w:sz w:val="19"/>
          <w:szCs w:val="19"/>
          <w:color w:val="28261C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14" w:lineRule="exact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1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2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3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8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u w:val="single" w:color="000000"/>
          <w:position w:val="-1"/>
        </w:rPr>
        <w:t>hkin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"/>
          <w:w w:val="118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2"/>
          <w:u w:val="single" w:color="000000"/>
          <w:position w:val="-1"/>
        </w:rPr>
        <w:t>Kuk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7"/>
          <w:w w:val="11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7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7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33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33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41" w:hRule="exact"/>
        </w:trPr>
        <w:tc>
          <w:tcPr>
            <w:tcW w:w="696" w:type="dxa"/>
            <w:tcBorders>
              <w:top w:val="single" w:sz="11.52" w:space="0" w:color="1C180F"/>
              <w:bottom w:val="single" w:sz="7.68" w:space="0" w:color="0F1313"/>
              <w:left w:val="single" w:sz="7.68" w:space="0" w:color="23231F"/>
              <w:right w:val="single" w:sz="11.52" w:space="0" w:color="38382B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7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11.52" w:space="0" w:color="1C180F"/>
              <w:bottom w:val="single" w:sz="7.68" w:space="0" w:color="0F1313"/>
              <w:left w:val="single" w:sz="11.52" w:space="0" w:color="38382B"/>
              <w:right w:val="single" w:sz="11.52" w:space="0" w:color="1C1C1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2"/>
              </w:rPr>
              <w:t>kryesure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C180F"/>
              <w:bottom w:val="single" w:sz="7.68" w:space="0" w:color="0F1313"/>
              <w:left w:val="single" w:sz="11.52" w:space="0" w:color="1C1C13"/>
              <w:right w:val="single" w:sz="7.68" w:space="0" w:color="080808"/>
            </w:tcBorders>
          </w:tcPr>
          <w:p>
            <w:pPr>
              <w:spacing w:before="34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0"/>
              </w:rPr>
              <w:t>urareve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696" w:type="dxa"/>
            <w:tcBorders>
              <w:top w:val="single" w:sz="7.68" w:space="0" w:color="0F1313"/>
              <w:bottom w:val="single" w:sz="7.68" w:space="0" w:color="000000"/>
              <w:left w:val="single" w:sz="7.68" w:space="0" w:color="23231F"/>
              <w:right w:val="single" w:sz="11.52" w:space="0" w:color="38382B"/>
            </w:tcBorders>
          </w:tcPr>
          <w:p>
            <w:pPr>
              <w:spacing w:before="52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8261C"/>
                <w:spacing w:val="0"/>
                <w:w w:val="12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7.68" w:space="0" w:color="0F1313"/>
              <w:bottom w:val="single" w:sz="7.68" w:space="0" w:color="000000"/>
              <w:left w:val="single" w:sz="11.52" w:space="0" w:color="38382B"/>
              <w:right w:val="single" w:sz="11.52" w:space="0" w:color="1C1C1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2"/>
              </w:rPr>
              <w:t>KUKES-KAMEZ-KUKES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0F1313"/>
              <w:bottom w:val="single" w:sz="7.68" w:space="0" w:color="000000"/>
              <w:left w:val="single" w:sz="11.52" w:space="0" w:color="1C1C13"/>
              <w:right w:val="single" w:sz="7.68" w:space="0" w:color="080808"/>
            </w:tcBorders>
          </w:tcPr>
          <w:p>
            <w:pPr>
              <w:spacing w:before="34" w:after="0" w:line="240" w:lineRule="auto"/>
              <w:ind w:left="64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4D4D4D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8"/>
                <w:szCs w:val="18"/>
                <w:color w:val="4D4D4D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kater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696" w:type="dxa"/>
            <w:tcBorders>
              <w:top w:val="single" w:sz="7.68" w:space="0" w:color="000000"/>
              <w:bottom w:val="single" w:sz="11.52" w:space="0" w:color="181818"/>
              <w:left w:val="single" w:sz="7.68" w:space="0" w:color="23231F"/>
              <w:right w:val="single" w:sz="11.52" w:space="0" w:color="38382B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7.68" w:space="0" w:color="000000"/>
              <w:bottom w:val="single" w:sz="11.52" w:space="0" w:color="181818"/>
              <w:left w:val="single" w:sz="11.52" w:space="0" w:color="38382B"/>
              <w:right w:val="single" w:sz="11.52" w:space="0" w:color="1C1C13"/>
            </w:tcBorders>
          </w:tcPr>
          <w:p>
            <w:pPr>
              <w:spacing w:before="8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w w:val="102"/>
              </w:rPr>
              <w:t>KUKES-E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7"/>
                <w:w w:val="102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-3"/>
                <w:w w:val="96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9"/>
              </w:rPr>
              <w:t>ASAN-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5"/>
              </w:rPr>
              <w:t>KUK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8"/>
                <w:w w:val="104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0"/>
                <w:w w:val="98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000000"/>
              <w:bottom w:val="single" w:sz="11.52" w:space="0" w:color="181818"/>
              <w:left w:val="single" w:sz="11.52" w:space="0" w:color="1C1C13"/>
              <w:right w:val="single" w:sz="7.68" w:space="0" w:color="080808"/>
            </w:tcBorders>
          </w:tcPr>
          <w:p>
            <w:pPr>
              <w:spacing w:before="24" w:after="0" w:line="240" w:lineRule="auto"/>
              <w:ind w:left="690" w:right="68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63636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36363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9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8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89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20"/>
        </w:rPr>
        <w:t>OARKULEZHE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15" w:lineRule="exact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R.r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3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4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151311"/>
          <w:spacing w:val="0"/>
          <w:w w:val="344"/>
          <w:position w:val="-1"/>
        </w:rPr>
        <w:t>i</w:t>
      </w:r>
      <w:r>
        <w:rPr>
          <w:rFonts w:ascii="Arial" w:hAnsi="Arial" w:cs="Arial" w:eastAsia="Arial"/>
          <w:sz w:val="19"/>
          <w:szCs w:val="19"/>
          <w:color w:val="151311"/>
          <w:spacing w:val="-135"/>
          <w:w w:val="34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1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nderqytetesc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8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16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0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-13"/>
          <w:w w:val="116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-13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8261C"/>
          <w:spacing w:val="-13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6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1"/>
          <w:w w:val="116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1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1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7"/>
          <w:w w:val="11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u w:val="single" w:color="000000"/>
          <w:position w:val="-1"/>
        </w:rPr>
        <w:t>Lezhe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46" w:hRule="exact"/>
        </w:trPr>
        <w:tc>
          <w:tcPr>
            <w:tcW w:w="691" w:type="dxa"/>
            <w:tcBorders>
              <w:top w:val="single" w:sz="11.52" w:space="0" w:color="1C1C13"/>
              <w:bottom w:val="single" w:sz="11.52" w:space="0" w:color="1C1C13"/>
              <w:left w:val="single" w:sz="7.68" w:space="0" w:color="23231C"/>
              <w:right w:val="single" w:sz="11.52" w:space="0" w:color="34341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7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11.52" w:space="0" w:color="1C1C13"/>
              <w:bottom w:val="single" w:sz="11.52" w:space="0" w:color="1C1C13"/>
              <w:left w:val="single" w:sz="11.52" w:space="0" w:color="34341F"/>
              <w:right w:val="single" w:sz="11.52" w:space="0" w:color="1C1C0F"/>
            </w:tcBorders>
          </w:tcPr>
          <w:p>
            <w:pPr>
              <w:spacing w:before="43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C1C13"/>
              <w:bottom w:val="single" w:sz="11.52" w:space="0" w:color="1C1C13"/>
              <w:left w:val="single" w:sz="11.52" w:space="0" w:color="1C1C0F"/>
              <w:right w:val="single" w:sz="7.68" w:space="0" w:color="0C0808"/>
            </w:tcBorders>
          </w:tcPr>
          <w:p>
            <w:pPr>
              <w:spacing w:before="34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11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31" w:hRule="exact"/>
        </w:trPr>
        <w:tc>
          <w:tcPr>
            <w:tcW w:w="691" w:type="dxa"/>
            <w:tcBorders>
              <w:top w:val="single" w:sz="11.52" w:space="0" w:color="1C1C13"/>
              <w:bottom w:val="single" w:sz="7.68" w:space="0" w:color="0F0F0F"/>
              <w:left w:val="single" w:sz="7.68" w:space="0" w:color="23231C"/>
              <w:right w:val="single" w:sz="11.52" w:space="0" w:color="34341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0"/>
                <w:w w:val="128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80" w:type="dxa"/>
            <w:tcBorders>
              <w:top w:val="single" w:sz="11.52" w:space="0" w:color="1C1C13"/>
              <w:bottom w:val="single" w:sz="7.68" w:space="0" w:color="0F0F0F"/>
              <w:left w:val="single" w:sz="11.52" w:space="0" w:color="34341F"/>
              <w:right w:val="single" w:sz="11.52" w:space="0" w:color="1C1C0F"/>
            </w:tcBorders>
          </w:tcPr>
          <w:p>
            <w:pPr>
              <w:spacing w:before="24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363636"/>
                <w:spacing w:val="-9"/>
                <w:w w:val="110"/>
              </w:rPr>
              <w:t>L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26262"/>
                <w:spacing w:val="0"/>
                <w:w w:val="110"/>
              </w:rPr>
              <w:t>EZHE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26262"/>
                <w:spacing w:val="0"/>
                <w:w w:val="110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26262"/>
                <w:spacing w:val="1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KOPLIK-LEZHE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qendrim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26262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26262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6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koder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C1C13"/>
              <w:bottom w:val="single" w:sz="7.68" w:space="0" w:color="0F0F0F"/>
              <w:left w:val="single" w:sz="11.52" w:space="0" w:color="1C1C0F"/>
              <w:right w:val="single" w:sz="7.68" w:space="0" w:color="0C0808"/>
            </w:tcBorders>
          </w:tcPr>
          <w:p>
            <w:pPr>
              <w:spacing w:before="34" w:after="0" w:line="240" w:lineRule="auto"/>
              <w:ind w:left="732" w:right="70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1"/>
              </w:rPr>
              <w:t>(dy)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1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2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3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5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3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5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5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  <w:t>hkin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26"/>
          <w:w w:val="115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u w:val="single" w:color="000000"/>
        </w:rPr>
        <w:t>Kurbin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6.000004" w:type="dxa"/>
      </w:tblPr>
      <w:tblGrid/>
      <w:tr>
        <w:trPr>
          <w:trHeight w:val="341" w:hRule="exact"/>
        </w:trPr>
        <w:tc>
          <w:tcPr>
            <w:tcW w:w="696" w:type="dxa"/>
            <w:tcBorders>
              <w:top w:val="single" w:sz="7.68" w:space="0" w:color="130F13"/>
              <w:bottom w:val="single" w:sz="11.52" w:space="0" w:color="1C1C13"/>
              <w:left w:val="single" w:sz="7.68" w:space="0" w:color="231F1C"/>
              <w:right w:val="single" w:sz="11.52" w:space="0" w:color="3F381F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7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7.68" w:space="0" w:color="130F13"/>
              <w:bottom w:val="single" w:sz="11.52" w:space="0" w:color="1C1C13"/>
              <w:left w:val="single" w:sz="11.52" w:space="0" w:color="3F381F"/>
              <w:right w:val="single" w:sz="11.52" w:space="0" w:color="1C180F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2"/>
              </w:rPr>
              <w:t>kryesure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130F13"/>
              <w:bottom w:val="single" w:sz="11.52" w:space="0" w:color="1C1C13"/>
              <w:left w:val="single" w:sz="11.52" w:space="0" w:color="1C180F"/>
              <w:right w:val="single" w:sz="7.68" w:space="0" w:color="0C0808"/>
            </w:tcBorders>
          </w:tcPr>
          <w:p>
            <w:pPr>
              <w:spacing w:before="43" w:after="0" w:line="240" w:lineRule="auto"/>
              <w:ind w:left="50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10"/>
              </w:rPr>
              <w:t>urareve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18" w:hRule="exact"/>
        </w:trPr>
        <w:tc>
          <w:tcPr>
            <w:tcW w:w="696" w:type="dxa"/>
            <w:tcBorders>
              <w:top w:val="single" w:sz="11.52" w:space="0" w:color="1C1C13"/>
              <w:bottom w:val="single" w:sz="7.68" w:space="0" w:color="130F0F"/>
              <w:left w:val="single" w:sz="7.68" w:space="0" w:color="231F1C"/>
              <w:right w:val="single" w:sz="11.52" w:space="0" w:color="3F381F"/>
            </w:tcBorders>
          </w:tcPr>
          <w:p>
            <w:pPr>
              <w:spacing w:before="90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28261C"/>
                <w:spacing w:val="0"/>
                <w:w w:val="12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11.52" w:space="0" w:color="1C1C13"/>
              <w:bottom w:val="single" w:sz="7.68" w:space="0" w:color="130F0F"/>
              <w:left w:val="single" w:sz="11.52" w:space="0" w:color="3F381F"/>
              <w:right w:val="single" w:sz="11.52" w:space="0" w:color="1C180F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81"/>
              </w:rPr>
              <w:t>LA&lt;::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8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3"/>
              </w:rPr>
              <w:t>-LIBRAZHD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4"/>
                <w:w w:val="104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-6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79"/>
              </w:rPr>
              <w:t>A&lt;::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qend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51311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Tir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9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8261C"/>
                <w:spacing w:val="1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11.52" w:space="0" w:color="1C1C13"/>
              <w:bottom w:val="single" w:sz="7.68" w:space="0" w:color="130F0F"/>
              <w:left w:val="single" w:sz="11.52" w:space="0" w:color="1C180F"/>
              <w:right w:val="single" w:sz="7.68" w:space="0" w:color="0C0808"/>
            </w:tcBorders>
          </w:tcPr>
          <w:p>
            <w:pPr>
              <w:spacing w:before="72" w:after="0" w:line="240" w:lineRule="auto"/>
              <w:ind w:left="723" w:right="664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28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33"/>
                <w:w w:val="12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3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2"/>
              </w:rPr>
              <w:t>nje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3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22" w:hRule="exact"/>
        </w:trPr>
        <w:tc>
          <w:tcPr>
            <w:tcW w:w="696" w:type="dxa"/>
            <w:tcBorders>
              <w:top w:val="single" w:sz="7.68" w:space="0" w:color="130F0F"/>
              <w:bottom w:val="single" w:sz="7.68" w:space="0" w:color="000000"/>
              <w:left w:val="single" w:sz="7.68" w:space="0" w:color="231F1C"/>
              <w:right w:val="single" w:sz="11.52" w:space="0" w:color="3F381F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22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7.68" w:space="0" w:color="130F0F"/>
              <w:bottom w:val="single" w:sz="7.68" w:space="0" w:color="000000"/>
              <w:left w:val="single" w:sz="11.52" w:space="0" w:color="3F381F"/>
              <w:right w:val="single" w:sz="11.52" w:space="0" w:color="1C180F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6"/>
              </w:rPr>
              <w:t>ushqyese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130F0F"/>
              <w:bottom w:val="single" w:sz="7.68" w:space="0" w:color="000000"/>
              <w:left w:val="single" w:sz="11.52" w:space="0" w:color="1C180F"/>
              <w:right w:val="single" w:sz="7.68" w:space="0" w:color="0C0808"/>
            </w:tcBorders>
          </w:tcPr>
          <w:p>
            <w:pPr>
              <w:spacing w:before="91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8261C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11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64" w:hRule="exact"/>
        </w:trPr>
        <w:tc>
          <w:tcPr>
            <w:tcW w:w="696" w:type="dxa"/>
            <w:tcBorders>
              <w:top w:val="single" w:sz="7.68" w:space="0" w:color="000000"/>
              <w:bottom w:val="single" w:sz="11.52" w:space="0" w:color="181818"/>
              <w:left w:val="single" w:sz="7.68" w:space="0" w:color="231F1C"/>
              <w:right w:val="single" w:sz="11.52" w:space="0" w:color="3F381F"/>
            </w:tcBorders>
          </w:tcPr>
          <w:p>
            <w:pPr>
              <w:spacing w:before="5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28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875" w:type="dxa"/>
            <w:tcBorders>
              <w:top w:val="single" w:sz="7.68" w:space="0" w:color="000000"/>
              <w:bottom w:val="single" w:sz="11.52" w:space="0" w:color="181818"/>
              <w:left w:val="single" w:sz="11.52" w:space="0" w:color="3F381F"/>
              <w:right w:val="single" w:sz="11.52" w:space="0" w:color="1C180F"/>
            </w:tcBorders>
          </w:tcPr>
          <w:p>
            <w:pPr>
              <w:spacing w:before="5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626262"/>
                <w:spacing w:val="0"/>
                <w:w w:val="76"/>
              </w:rPr>
              <w:t>LAC,: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26262"/>
                <w:spacing w:val="3"/>
                <w:w w:val="7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4C4C4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4C4C4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4"/>
              </w:rPr>
              <w:t>SHENGJI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8"/>
                <w:w w:val="105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4C4C4"/>
                <w:spacing w:val="5"/>
                <w:w w:val="114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26262"/>
                <w:spacing w:val="0"/>
                <w:w w:val="75"/>
              </w:rPr>
              <w:t>LAC::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11" w:type="dxa"/>
            <w:tcBorders>
              <w:top w:val="single" w:sz="7.68" w:space="0" w:color="000000"/>
              <w:bottom w:val="single" w:sz="11.52" w:space="0" w:color="181818"/>
              <w:left w:val="single" w:sz="11.52" w:space="0" w:color="1C180F"/>
              <w:right w:val="single" w:sz="7.68" w:space="0" w:color="0C0808"/>
            </w:tcBorders>
          </w:tcPr>
          <w:p>
            <w:pPr>
              <w:spacing w:before="4" w:after="0" w:line="240" w:lineRule="auto"/>
              <w:ind w:left="743" w:right="706"/>
              <w:jc w:val="center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D4D4D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D4D4D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color w:val="4D4D4D"/>
                <w:spacing w:val="0"/>
                <w:w w:val="88"/>
              </w:rPr>
              <w:t>(</w:t>
            </w:r>
            <w:r>
              <w:rPr>
                <w:rFonts w:ascii="Arial" w:hAnsi="Arial" w:cs="Arial" w:eastAsia="Arial"/>
                <w:sz w:val="20"/>
                <w:szCs w:val="20"/>
                <w:color w:val="4D4D4D"/>
                <w:spacing w:val="0"/>
                <w:w w:val="87"/>
              </w:rPr>
              <w:t>dy}</w:t>
            </w:r>
            <w:r>
              <w:rPr>
                <w:rFonts w:ascii="Arial" w:hAnsi="Arial" w:cs="Arial" w:eastAsia="Arial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07" w:footer="0" w:top="1700" w:bottom="280" w:left="1680" w:right="1720"/>
          <w:headerReference w:type="default" r:id="rId8"/>
          <w:pgSz w:w="12240" w:h="15840"/>
        </w:sectPr>
      </w:pPr>
      <w:rPr/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317" w:hRule="exact"/>
        </w:trPr>
        <w:tc>
          <w:tcPr>
            <w:tcW w:w="682" w:type="dxa"/>
            <w:tcBorders>
              <w:top w:val="single" w:sz="7.68" w:space="0" w:color="181C18"/>
              <w:bottom w:val="single" w:sz="7.68" w:space="0" w:color="181818"/>
              <w:left w:val="single" w:sz="7.68" w:space="0" w:color="28281F"/>
              <w:right w:val="single" w:sz="7.68" w:space="0" w:color="181C1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7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C18"/>
              <w:bottom w:val="single" w:sz="7.68" w:space="0" w:color="181818"/>
              <w:left w:val="single" w:sz="7.68" w:space="0" w:color="181C18"/>
              <w:right w:val="single" w:sz="11.52" w:space="0" w:color="23231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24"/>
              </w:rPr>
              <w:t>Linja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-9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4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C18"/>
              <w:bottom w:val="single" w:sz="7.68" w:space="0" w:color="181818"/>
              <w:left w:val="single" w:sz="11.52" w:space="0" w:color="232318"/>
              <w:right w:val="single" w:sz="7.68" w:space="0" w:color="28281F"/>
            </w:tcBorders>
          </w:tcPr>
          <w:p>
            <w:pPr>
              <w:spacing w:before="33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5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-4"/>
                <w:w w:val="125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5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89" w:hRule="exact"/>
        </w:trPr>
        <w:tc>
          <w:tcPr>
            <w:tcW w:w="682" w:type="dxa"/>
            <w:tcBorders>
              <w:top w:val="single" w:sz="7.68" w:space="0" w:color="181818"/>
              <w:bottom w:val="single" w:sz="11.52" w:space="0" w:color="1F1F1F"/>
              <w:left w:val="single" w:sz="7.68" w:space="0" w:color="28281F"/>
              <w:right w:val="single" w:sz="7.68" w:space="0" w:color="181C1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11.52" w:space="0" w:color="1F1F1F"/>
              <w:left w:val="single" w:sz="7.68" w:space="0" w:color="181C18"/>
              <w:right w:val="single" w:sz="11.52" w:space="0" w:color="232318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RRESHE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9"/>
                <w:w w:val="105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2"/>
                <w:w w:val="105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ELBASA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"/>
                <w:w w:val="105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4"/>
                <w:w w:val="105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RRESHE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8"/>
                <w:w w:val="10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qe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9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3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5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3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11.52" w:space="0" w:color="1F1F1F"/>
              <w:left w:val="single" w:sz="11.52" w:space="0" w:color="232318"/>
              <w:right w:val="single" w:sz="7.68" w:space="0" w:color="28281F"/>
            </w:tcBorders>
          </w:tcPr>
          <w:p>
            <w:pPr>
              <w:spacing w:before="62" w:after="0" w:line="240" w:lineRule="auto"/>
              <w:ind w:left="70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5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7"/>
          <w:w w:val="11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A281F"/>
          <w:spacing w:val="0"/>
          <w:w w:val="11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A281F"/>
          <w:spacing w:val="0"/>
          <w:w w:val="11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1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7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45454"/>
          <w:spacing w:val="-13"/>
          <w:w w:val="135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A281F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A281F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0"/>
          <w:w w:val="108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A281F"/>
          <w:spacing w:val="-16"/>
          <w:w w:val="14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192" w:lineRule="exact"/>
        <w:ind w:left="22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0"/>
          <w:position w:val="-1"/>
        </w:rPr>
        <w:t>Rrjeti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17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5"/>
          <w:position w:val="-1"/>
        </w:rPr>
        <w:t>linj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4"/>
          <w:w w:val="125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5"/>
          <w:position w:val="-1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4"/>
          <w:w w:val="125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5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9"/>
          <w:w w:val="125"/>
          <w:position w:val="-1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3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5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9"/>
          <w:w w:val="125"/>
          <w:position w:val="-1"/>
        </w:rPr>
        <w:t>q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5"/>
          <w:w w:val="125"/>
          <w:position w:val="-1"/>
        </w:rPr>
        <w:t>y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4"/>
          <w:w w:val="125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3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5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7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5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5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5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25"/>
          <w:w w:val="125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4"/>
          <w:w w:val="132"/>
          <w:position w:val="-1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0"/>
          <w:w w:val="133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02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13"/>
          <w:w w:val="122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2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7"/>
          <w:u w:val="single" w:color="000000"/>
          <w:position w:val="-1"/>
        </w:rPr>
        <w:t>shki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3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3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3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33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22"/>
          <w:w w:val="133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31"/>
          <w:u w:val="single" w:color="000000"/>
          <w:position w:val="-1"/>
        </w:rPr>
        <w:t>Ti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3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32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3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3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4"/>
          <w:w w:val="13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4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4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36"/>
          <w:u w:val="single" w:color="000000"/>
          <w:position w:val="-1"/>
        </w:rPr>
        <w:t>ne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36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365" w:hRule="exact"/>
        </w:trPr>
        <w:tc>
          <w:tcPr>
            <w:tcW w:w="682" w:type="dxa"/>
            <w:tcBorders>
              <w:top w:val="single" w:sz="11.52" w:space="0" w:color="23231C"/>
              <w:bottom w:val="single" w:sz="11.52" w:space="0" w:color="23231C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7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23231C"/>
              <w:bottom w:val="single" w:sz="11.52" w:space="0" w:color="23231C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7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22"/>
              </w:rPr>
              <w:t>Lin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-1"/>
                <w:w w:val="122"/>
              </w:rPr>
              <w:t>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22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4"/>
                <w:w w:val="122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22"/>
              </w:rPr>
              <w:t>k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10"/>
                <w:w w:val="122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19"/>
              </w:rPr>
              <w:t>yes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-1"/>
                <w:w w:val="120"/>
              </w:rPr>
              <w:t>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33"/>
              </w:rPr>
              <w:t>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23231C"/>
              <w:bottom w:val="single" w:sz="11.52" w:space="0" w:color="23231C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62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31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-20"/>
                <w:w w:val="131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7"/>
                <w:w w:val="124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16"/>
              </w:rPr>
              <w:t>reve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11.52" w:space="0" w:color="23231C"/>
              <w:bottom w:val="single" w:sz="11.52" w:space="0" w:color="1F1F1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23231C"/>
              <w:bottom w:val="single" w:sz="11.52" w:space="0" w:color="1F1F1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7"/>
              </w:rPr>
              <w:t>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KELCYR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"/>
                <w:w w:val="10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7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23231C"/>
              <w:bottom w:val="single" w:sz="11.52" w:space="0" w:color="1F1F1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686" w:right="66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1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11.52" w:space="0" w:color="1F1F1F"/>
              <w:bottom w:val="single" w:sz="7.68" w:space="0" w:color="2F2F2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1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1F1F1F"/>
              <w:bottom w:val="single" w:sz="7.68" w:space="0" w:color="2F2F2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1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6"/>
              </w:rPr>
              <w:t>IRANE-KLOS-TIRANE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1F1F1F"/>
              <w:bottom w:val="single" w:sz="7.68" w:space="0" w:color="2F2F2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14" w:after="0" w:line="240" w:lineRule="auto"/>
              <w:ind w:left="724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7.68" w:space="0" w:color="2F2F2F"/>
              <w:bottom w:val="single" w:sz="11.52" w:space="0" w:color="1F1F1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2F2F2F"/>
              <w:bottom w:val="single" w:sz="11.52" w:space="0" w:color="1F1F1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0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IRANE-SELENIC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4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7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qendrim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1"/>
                <w:w w:val="101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0"/>
                <w:w w:val="6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3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1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2F2F2F"/>
              <w:bottom w:val="single" w:sz="11.52" w:space="0" w:color="1F1F1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14" w:right="69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8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7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8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11.52" w:space="0" w:color="1F1F1F"/>
              <w:bottom w:val="single" w:sz="11.52" w:space="0" w:color="1F1F1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19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1F1F1F"/>
              <w:bottom w:val="single" w:sz="11.52" w:space="0" w:color="1F1F1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10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4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9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DURRE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0"/>
                <w:w w:val="10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4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4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7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1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5"/>
                <w:w w:val="91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3"/>
                <w:w w:val="6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8"/>
              </w:rPr>
              <w:t>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3"/>
                <w:w w:val="97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7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7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5"/>
                <w:w w:val="9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Ndroqi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lepa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1F1F1F"/>
              <w:bottom w:val="single" w:sz="11.52" w:space="0" w:color="1F1F1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0" w:after="0" w:line="204" w:lineRule="exact"/>
              <w:ind w:left="55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3"/>
              </w:rPr>
              <w:t>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1"/>
                <w:w w:val="10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0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3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11.52" w:space="0" w:color="1F1F1F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1F1F1F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10"/>
              </w:rPr>
              <w:t>TIRAN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4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4"/>
              </w:rPr>
              <w:t>MALI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8"/>
                <w:w w:val="105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3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1F1F1F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0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9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4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4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DROPULL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3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1"/>
                <w:w w:val="114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4"/>
              </w:rPr>
              <w:t>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34" w:after="0" w:line="240" w:lineRule="auto"/>
              <w:ind w:left="704" w:right="64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5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B6B"/>
                <w:spacing w:val="0"/>
                <w:w w:val="115"/>
              </w:rPr>
              <w:t>7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7"/>
              </w:rPr>
              <w:t>TIRANE-PATO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7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0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4"/>
              </w:rPr>
              <w:t>gja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2"/>
                <w:w w:val="95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0"/>
                <w:w w:val="93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70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2F2F2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6"/>
              </w:rPr>
              <w:t>8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2F2F2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6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1"/>
              </w:rPr>
              <w:t>-1'HET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4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11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15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6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qe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8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rim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4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0"/>
                <w:w w:val="9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5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5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ode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dh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3"/>
              </w:rPr>
              <w:t>Kop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2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0"/>
                <w:w w:val="6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81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2F2F2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685" w:right="69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7.68" w:space="0" w:color="2F2F2F"/>
              <w:bottom w:val="single" w:sz="11.52" w:space="0" w:color="1F1F1F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6B6B6B"/>
                <w:spacing w:val="0"/>
                <w:w w:val="115"/>
              </w:rPr>
              <w:t>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2F2F2F"/>
              <w:bottom w:val="single" w:sz="11.52" w:space="0" w:color="1F1F1F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1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10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7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PRREN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5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7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2F2F2F"/>
              <w:bottom w:val="single" w:sz="11.52" w:space="0" w:color="1F1F1F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23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11.52" w:space="0" w:color="1F1F1F"/>
              <w:bottom w:val="single" w:sz="11.52" w:space="0" w:color="232323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2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1F1F1F"/>
              <w:bottom w:val="single" w:sz="11.52" w:space="0" w:color="232323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5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1"/>
              </w:rPr>
              <w:t>MEMALIAJ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3"/>
                <w:w w:val="102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1F1F1F"/>
              <w:bottom w:val="single" w:sz="11.52" w:space="0" w:color="232323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24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11.52" w:space="0" w:color="232323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32" w:after="0" w:line="240" w:lineRule="auto"/>
              <w:ind w:left="3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0"/>
                <w:w w:val="100"/>
              </w:rPr>
              <w:t>11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232323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4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7"/>
              </w:rPr>
              <w:t>ROSKOVE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5"/>
                <w:w w:val="107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232323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24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9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12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TIRANE-KONISPOL-T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1"/>
                <w:w w:val="108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"/>
                <w:w w:val="10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7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6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9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6"/>
                <w:w w:val="10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61"/>
              </w:rPr>
              <w:t>g-..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6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Mu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"/>
                <w:w w:val="102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4"/>
                <w:w w:val="10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na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34" w:after="0" w:line="240" w:lineRule="auto"/>
              <w:ind w:left="702" w:right="689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</w:rPr>
              <w:t>1(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9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9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13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TIRANE-SARAND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5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23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7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katim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Lumi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0"/>
                <w:w w:val="24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Vlores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683" w:right="69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7.68" w:space="0" w:color="181818"/>
              <w:bottom w:val="single" w:sz="3.84" w:space="0" w:color="000000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19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14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3.84" w:space="0" w:color="000000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6"/>
              </w:rPr>
              <w:t>TIRANE-K.ORCE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5"/>
                <w:w w:val="10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6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7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4"/>
                <w:w w:val="89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89"/>
              </w:rPr>
              <w:t>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37"/>
                <w:w w:val="8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7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3"/>
              </w:rPr>
              <w:t>Gramshi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3.84" w:space="0" w:color="000000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24" w:after="0" w:line="240" w:lineRule="auto"/>
              <w:ind w:left="702" w:right="691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8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7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8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3.84" w:space="0" w:color="000000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9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15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3.84" w:space="0" w:color="000000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10"/>
              </w:rPr>
              <w:t>TIRAN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9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7"/>
              </w:rPr>
              <w:t>VALBON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2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3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4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6"/>
              </w:rPr>
              <w:t>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3.84" w:space="0" w:color="000000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34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gja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2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181818"/>
              <w:bottom w:val="single" w:sz="7.68" w:space="0" w:color="000000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29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16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8"/>
              <w:bottom w:val="single" w:sz="7.68" w:space="0" w:color="000000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0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IRANE-ELBASAN-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3"/>
                <w:w w:val="10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"/>
                <w:w w:val="10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5"/>
              </w:rPr>
              <w:t>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8"/>
                <w:w w:val="10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5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6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2"/>
              </w:rPr>
              <w:t>Elbasanit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3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8"/>
              <w:bottom w:val="single" w:sz="7.68" w:space="0" w:color="000000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34" w:after="0" w:line="240" w:lineRule="auto"/>
              <w:ind w:left="43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3"/>
              </w:rPr>
              <w:t>ezet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3"/>
                <w:w w:val="10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8"/>
                <w:w w:val="10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83"/>
              </w:rPr>
              <w:t>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000000"/>
              <w:bottom w:val="single" w:sz="7.68" w:space="0" w:color="181818"/>
              <w:left w:val="single" w:sz="7.68" w:space="0" w:color="282823"/>
              <w:right w:val="single" w:sz="7.68" w:space="0" w:color="181818"/>
            </w:tcBorders>
          </w:tcPr>
          <w:p>
            <w:pPr>
              <w:spacing w:before="19" w:after="0" w:line="240" w:lineRule="auto"/>
              <w:ind w:left="38" w:right="-20"/>
              <w:jc w:val="left"/>
              <w:rPr>
                <w:rFonts w:ascii="Courier New" w:hAnsi="Courier New" w:cs="Courier New" w:eastAsia="Courier New"/>
                <w:sz w:val="23"/>
                <w:szCs w:val="23"/>
              </w:rPr>
            </w:pPr>
            <w:rPr/>
            <w:r>
              <w:rPr>
                <w:rFonts w:ascii="Courier New" w:hAnsi="Courier New" w:cs="Courier New" w:eastAsia="Courier New"/>
                <w:sz w:val="23"/>
                <w:szCs w:val="23"/>
                <w:color w:val="3A3A3A"/>
                <w:spacing w:val="0"/>
                <w:w w:val="100"/>
              </w:rPr>
              <w:t>17</w:t>
            </w:r>
            <w:r>
              <w:rPr>
                <w:rFonts w:ascii="Courier New" w:hAnsi="Courier New" w:cs="Courier New" w:eastAsia="Courier New"/>
                <w:sz w:val="23"/>
                <w:szCs w:val="23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000000"/>
              <w:bottom w:val="single" w:sz="7.68" w:space="0" w:color="181818"/>
              <w:left w:val="single" w:sz="7.68" w:space="0" w:color="181818"/>
              <w:right w:val="single" w:sz="11.52" w:space="0" w:color="232323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TIRANE-L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9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8"/>
                <w:w w:val="10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8"/>
              </w:rPr>
              <w:t>K.OVI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6"/>
                <w:w w:val="108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23"/>
                <w:w w:val="10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8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4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5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0"/>
              </w:rPr>
              <w:t>Kelc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7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000000"/>
              <w:bottom w:val="single" w:sz="7.68" w:space="0" w:color="181818"/>
              <w:left w:val="single" w:sz="11.52" w:space="0" w:color="232323"/>
              <w:right w:val="single" w:sz="7.68" w:space="0" w:color="282823"/>
            </w:tcBorders>
          </w:tcPr>
          <w:p>
            <w:pPr>
              <w:spacing w:before="34" w:after="0" w:line="240" w:lineRule="auto"/>
              <w:ind w:left="702" w:right="689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</w:rPr>
              <w:t>1(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99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w w:val="100"/>
              </w:rPr>
            </w:r>
          </w:p>
        </w:tc>
      </w:tr>
    </w:tbl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193" w:lineRule="exact"/>
        <w:ind w:left="22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1"/>
          <w:position w:val="-1"/>
        </w:rPr>
        <w:t>Rr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7"/>
          <w:w w:val="121"/>
          <w:position w:val="-1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1"/>
          <w:position w:val="-1"/>
        </w:rPr>
        <w:t>ti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1"/>
          <w:w w:val="121"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181816"/>
          <w:spacing w:val="0"/>
          <w:w w:val="257"/>
          <w:position w:val="-1"/>
        </w:rPr>
        <w:t>i</w:t>
      </w:r>
      <w:r>
        <w:rPr>
          <w:rFonts w:ascii="Arial" w:hAnsi="Arial" w:cs="Arial" w:eastAsia="Arial"/>
          <w:sz w:val="17"/>
          <w:szCs w:val="17"/>
          <w:color w:val="181816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6"/>
          <w:position w:val="-1"/>
        </w:rPr>
        <w:t>linj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4"/>
          <w:w w:val="126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9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6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9"/>
          <w:w w:val="126"/>
          <w:position w:val="-1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6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9"/>
          <w:w w:val="126"/>
          <w:position w:val="-1"/>
        </w:rPr>
        <w:t>q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5"/>
          <w:w w:val="126"/>
          <w:position w:val="-1"/>
        </w:rPr>
        <w:t>y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4"/>
          <w:w w:val="126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3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5"/>
          <w:w w:val="126"/>
          <w:position w:val="-1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ese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5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26"/>
          <w:position w:val="-1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6"/>
          <w:position w:val="-1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39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6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8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1"/>
          <w:w w:val="13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9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2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00"/>
          <w:u w:val="single" w:color="000000"/>
          <w:position w:val="-1"/>
        </w:rPr>
        <w:t>ki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0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1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8"/>
          <w:w w:val="12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6"/>
          <w:u w:val="single" w:color="000000"/>
          <w:position w:val="-1"/>
        </w:rPr>
        <w:t>Kamez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6"/>
          <w:position w:val="-1"/>
        </w:rPr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365" w:hRule="exact"/>
        </w:trPr>
        <w:tc>
          <w:tcPr>
            <w:tcW w:w="682" w:type="dxa"/>
            <w:tcBorders>
              <w:top w:val="single" w:sz="7.68" w:space="0" w:color="181803"/>
              <w:bottom w:val="single" w:sz="7.68" w:space="0" w:color="18181C"/>
              <w:left w:val="single" w:sz="7.68" w:space="0" w:color="28281F"/>
              <w:right w:val="single" w:sz="7.68" w:space="0" w:color="181818"/>
            </w:tcBorders>
          </w:tcPr>
          <w:p>
            <w:pPr>
              <w:spacing w:before="7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7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03"/>
              <w:bottom w:val="single" w:sz="7.68" w:space="0" w:color="18181C"/>
              <w:left w:val="single" w:sz="7.68" w:space="0" w:color="181818"/>
              <w:right w:val="single" w:sz="11.52" w:space="0" w:color="23231C"/>
            </w:tcBorders>
          </w:tcPr>
          <w:p>
            <w:pPr>
              <w:spacing w:before="7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3"/>
              </w:rPr>
              <w:t>Linja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-5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3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03"/>
              <w:bottom w:val="single" w:sz="7.68" w:space="0" w:color="18181C"/>
              <w:left w:val="single" w:sz="11.52" w:space="0" w:color="23231C"/>
              <w:right w:val="single" w:sz="7.68" w:space="0" w:color="28281F"/>
            </w:tcBorders>
          </w:tcPr>
          <w:p>
            <w:pPr>
              <w:spacing w:before="62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5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-4"/>
                <w:w w:val="125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5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7.68" w:space="0" w:color="18181C"/>
              <w:bottom w:val="single" w:sz="3.84" w:space="0" w:color="000000"/>
              <w:left w:val="single" w:sz="7.68" w:space="0" w:color="28281F"/>
              <w:right w:val="single" w:sz="7.68" w:space="0" w:color="181818"/>
            </w:tcBorders>
          </w:tcPr>
          <w:p>
            <w:pPr>
              <w:spacing w:before="42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45454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18181C"/>
              <w:bottom w:val="single" w:sz="3.84" w:space="0" w:color="000000"/>
              <w:left w:val="single" w:sz="7.68" w:space="0" w:color="181818"/>
              <w:right w:val="single" w:sz="11.52" w:space="0" w:color="23231C"/>
            </w:tcBorders>
          </w:tcPr>
          <w:p>
            <w:pPr>
              <w:spacing w:before="2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w w:val="104"/>
              </w:rPr>
              <w:t>KAM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9"/>
                <w:w w:val="10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12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4"/>
                <w:w w:val="113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4"/>
              </w:rPr>
              <w:t>BURRE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2"/>
                <w:w w:val="104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7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12"/>
                <w:w w:val="6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&lt;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4"/>
                <w:w w:val="10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7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9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14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8181C"/>
              <w:bottom w:val="single" w:sz="3.84" w:space="0" w:color="000000"/>
              <w:left w:val="single" w:sz="11.52" w:space="0" w:color="23231C"/>
              <w:right w:val="single" w:sz="7.68" w:space="0" w:color="28281F"/>
            </w:tcBorders>
          </w:tcPr>
          <w:p>
            <w:pPr>
              <w:spacing w:before="24" w:after="0" w:line="240" w:lineRule="auto"/>
              <w:ind w:left="724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682" w:type="dxa"/>
            <w:tcBorders>
              <w:top w:val="single" w:sz="3.84" w:space="0" w:color="000000"/>
              <w:bottom w:val="single" w:sz="7.68" w:space="0" w:color="000000"/>
              <w:left w:val="single" w:sz="7.68" w:space="0" w:color="28281F"/>
              <w:right w:val="single" w:sz="7.68" w:space="0" w:color="1818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3.84" w:space="0" w:color="000000"/>
              <w:bottom w:val="single" w:sz="7.68" w:space="0" w:color="000000"/>
              <w:left w:val="single" w:sz="7.68" w:space="0" w:color="181818"/>
              <w:right w:val="single" w:sz="11.52" w:space="0" w:color="23231C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8"/>
                <w:w w:val="64"/>
              </w:rPr>
              <w:t>f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6"/>
              </w:rPr>
              <w:t>&lt;AME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4"/>
                <w:w w:val="106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2"/>
                <w:w w:val="9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3"/>
              </w:rPr>
              <w:t>BASAN-KAMEZ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7"/>
                <w:w w:val="100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drim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3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2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6"/>
                <w:w w:val="10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7"/>
              </w:rPr>
              <w:t>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8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3.84" w:space="0" w:color="000000"/>
              <w:bottom w:val="single" w:sz="7.68" w:space="0" w:color="000000"/>
              <w:left w:val="single" w:sz="11.52" w:space="0" w:color="23231C"/>
              <w:right w:val="single" w:sz="7.68" w:space="0" w:color="28281F"/>
            </w:tcBorders>
          </w:tcPr>
          <w:p>
            <w:pPr>
              <w:spacing w:before="34" w:after="0" w:line="240" w:lineRule="auto"/>
              <w:ind w:left="723" w:right="66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3A3A3A"/>
                <w:spacing w:val="4"/>
                <w:w w:val="13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6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81F"/>
                <w:spacing w:val="-1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9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7.68" w:space="0" w:color="000000"/>
              <w:bottom w:val="single" w:sz="7.68" w:space="0" w:color="000000"/>
              <w:left w:val="single" w:sz="7.68" w:space="0" w:color="28281F"/>
              <w:right w:val="single" w:sz="7.68" w:space="0" w:color="18181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000000"/>
              <w:bottom w:val="single" w:sz="7.68" w:space="0" w:color="000000"/>
              <w:left w:val="single" w:sz="7.68" w:space="0" w:color="181818"/>
              <w:right w:val="single" w:sz="11.52" w:space="0" w:color="23231C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8"/>
                <w:w w:val="64"/>
              </w:rPr>
              <w:t>f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4"/>
              </w:rPr>
              <w:t>&lt;AMEZ-GRA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7"/>
                <w:w w:val="105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7"/>
                <w:w w:val="115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4"/>
              </w:rPr>
              <w:t>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qendrim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000000"/>
              <w:bottom w:val="single" w:sz="7.68" w:space="0" w:color="000000"/>
              <w:left w:val="single" w:sz="11.52" w:space="0" w:color="23231C"/>
              <w:right w:val="single" w:sz="7.68" w:space="0" w:color="28281F"/>
            </w:tcBorders>
          </w:tcPr>
          <w:p>
            <w:pPr>
              <w:spacing w:before="24" w:after="0" w:line="240" w:lineRule="auto"/>
              <w:ind w:left="714" w:right="66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45454"/>
                <w:spacing w:val="8"/>
                <w:w w:val="151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6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19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45" w:hRule="exact"/>
        </w:trPr>
        <w:tc>
          <w:tcPr>
            <w:tcW w:w="682" w:type="dxa"/>
            <w:tcBorders>
              <w:top w:val="single" w:sz="7.68" w:space="0" w:color="000000"/>
              <w:bottom w:val="single" w:sz="11.52" w:space="0" w:color="1F1F1F"/>
              <w:left w:val="single" w:sz="7.68" w:space="0" w:color="28281F"/>
              <w:right w:val="single" w:sz="7.68" w:space="0" w:color="181818"/>
            </w:tcBorders>
          </w:tcPr>
          <w:p>
            <w:pPr>
              <w:spacing w:before="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19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7.68" w:space="0" w:color="000000"/>
              <w:bottom w:val="single" w:sz="11.52" w:space="0" w:color="1F1F1F"/>
              <w:left w:val="single" w:sz="7.68" w:space="0" w:color="181818"/>
              <w:right w:val="single" w:sz="11.52" w:space="0" w:color="23231C"/>
            </w:tcBorders>
          </w:tcPr>
          <w:p>
            <w:pPr>
              <w:spacing w:before="0" w:after="0" w:line="214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81816"/>
                <w:spacing w:val="-29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0"/>
                <w:w w:val="106"/>
              </w:rPr>
              <w:t>&lt;AME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B6B6B"/>
                <w:spacing w:val="-4"/>
                <w:w w:val="106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9"/>
              </w:rPr>
              <w:t>POGRADE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15"/>
                <w:w w:val="109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4"/>
              </w:rPr>
              <w:t>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000000"/>
              <w:bottom w:val="single" w:sz="11.52" w:space="0" w:color="1F1F1F"/>
              <w:left w:val="single" w:sz="11.52" w:space="0" w:color="23231C"/>
              <w:right w:val="single" w:sz="7.68" w:space="0" w:color="28281F"/>
            </w:tcBorders>
          </w:tcPr>
          <w:p>
            <w:pPr>
              <w:spacing w:before="0" w:after="0" w:line="214" w:lineRule="exact"/>
              <w:ind w:left="724" w:right="684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04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5"/>
              </w:rPr>
              <w:t>{dy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6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8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8"/>
        </w:rPr>
        <w:t>Rr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8"/>
          <w:w w:val="128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8"/>
        </w:rPr>
        <w:t>ti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21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9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8"/>
        </w:rPr>
        <w:t>linj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4"/>
          <w:w w:val="128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29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9"/>
          <w:w w:val="128"/>
        </w:rPr>
        <w:t>d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</w:rPr>
        <w:t>rqy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4"/>
          <w:w w:val="128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13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5"/>
          <w:w w:val="128"/>
        </w:rPr>
        <w:t>t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ese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46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5"/>
          <w:w w:val="128"/>
        </w:rPr>
        <w:t>p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4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28"/>
        </w:rPr>
        <w:t>B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14"/>
          <w:w w:val="128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-5"/>
          <w:w w:val="128"/>
        </w:rPr>
        <w:t>s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28"/>
        </w:rPr>
        <w:t>hki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1"/>
          <w:w w:val="128"/>
        </w:rPr>
        <w:t>n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1"/>
          <w:w w:val="12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0"/>
          <w:w w:val="118"/>
        </w:rPr>
        <w:t>K</w:t>
      </w:r>
      <w:r>
        <w:rPr>
          <w:rFonts w:ascii="Times New Roman" w:hAnsi="Times New Roman" w:cs="Times New Roman" w:eastAsia="Times New Roman"/>
          <w:sz w:val="17"/>
          <w:szCs w:val="17"/>
          <w:color w:val="2A281F"/>
          <w:spacing w:val="-14"/>
          <w:w w:val="117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2"/>
          <w:w w:val="117"/>
        </w:rPr>
        <w:t>v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0"/>
          <w:w w:val="130"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181816"/>
          <w:spacing w:val="-1"/>
          <w:w w:val="130"/>
        </w:rPr>
        <w:t>j</w:t>
      </w:r>
      <w:r>
        <w:rPr>
          <w:rFonts w:ascii="Times New Roman" w:hAnsi="Times New Roman" w:cs="Times New Roman" w:eastAsia="Times New Roman"/>
          <w:sz w:val="17"/>
          <w:szCs w:val="17"/>
          <w:color w:val="3A3A3A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365" w:hRule="exact"/>
        </w:trPr>
        <w:tc>
          <w:tcPr>
            <w:tcW w:w="682" w:type="dxa"/>
            <w:tcBorders>
              <w:top w:val="single" w:sz="11.52" w:space="0" w:color="232318"/>
              <w:bottom w:val="single" w:sz="3.84" w:space="0" w:color="000000"/>
              <w:left w:val="single" w:sz="7.68" w:space="0" w:color="28281C"/>
              <w:right w:val="single" w:sz="7.68" w:space="0" w:color="181813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2A281F"/>
                <w:spacing w:val="0"/>
                <w:w w:val="127"/>
              </w:rPr>
              <w:t>Nr.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11.52" w:space="0" w:color="232318"/>
              <w:bottom w:val="single" w:sz="3.84" w:space="0" w:color="000000"/>
              <w:left w:val="single" w:sz="7.68" w:space="0" w:color="181813"/>
              <w:right w:val="single" w:sz="11.52" w:space="0" w:color="232313"/>
            </w:tcBorders>
          </w:tcPr>
          <w:p>
            <w:pPr>
              <w:spacing w:before="62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19"/>
              </w:rPr>
              <w:t>Lin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-1"/>
                <w:w w:val="119"/>
              </w:rPr>
              <w:t>j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19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12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60"/>
              </w:rPr>
              <w:t>J.:-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61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19"/>
              </w:rPr>
              <w:t>ycs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-1"/>
                <w:w w:val="120"/>
              </w:rPr>
              <w:t>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29"/>
              </w:rPr>
              <w:t>rc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232318"/>
              <w:bottom w:val="single" w:sz="3.84" w:space="0" w:color="000000"/>
              <w:left w:val="single" w:sz="11.52" w:space="0" w:color="232313"/>
              <w:right w:val="single" w:sz="7.68" w:space="0" w:color="28281C"/>
            </w:tcBorders>
          </w:tcPr>
          <w:p>
            <w:pPr>
              <w:spacing w:before="62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26"/>
              </w:rPr>
              <w:t>N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10"/>
                <w:w w:val="126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0"/>
                <w:w w:val="126"/>
              </w:rPr>
              <w:t>.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-16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D3813"/>
                <w:spacing w:val="7"/>
                <w:w w:val="124"/>
              </w:rPr>
              <w:t>a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181816"/>
                <w:spacing w:val="0"/>
                <w:w w:val="117"/>
              </w:rPr>
              <w:t>rcvc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682" w:type="dxa"/>
            <w:tcBorders>
              <w:top w:val="single" w:sz="3.84" w:space="0" w:color="000000"/>
              <w:bottom w:val="single" w:sz="3.84" w:space="0" w:color="000000"/>
              <w:left w:val="single" w:sz="7.68" w:space="0" w:color="28281C"/>
              <w:right w:val="single" w:sz="7.68" w:space="0" w:color="1818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46" w:type="dxa"/>
            <w:tcBorders>
              <w:top w:val="single" w:sz="3.84" w:space="0" w:color="000000"/>
              <w:bottom w:val="single" w:sz="3.84" w:space="0" w:color="000000"/>
              <w:left w:val="single" w:sz="7.68" w:space="0" w:color="181813"/>
              <w:right w:val="single" w:sz="11.52" w:space="0" w:color="23231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w w:val="107"/>
              </w:rPr>
              <w:t>GOLE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"/>
                <w:w w:val="108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6"/>
              </w:rPr>
              <w:t>DURRES-GOLEM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3.84" w:space="0" w:color="000000"/>
              <w:bottom w:val="single" w:sz="3.84" w:space="0" w:color="000000"/>
              <w:left w:val="single" w:sz="11.52" w:space="0" w:color="232313"/>
              <w:right w:val="single" w:sz="7.68" w:space="0" w:color="28281C"/>
            </w:tcBorders>
          </w:tcPr>
          <w:p>
            <w:pPr>
              <w:spacing w:before="34" w:after="0" w:line="240" w:lineRule="auto"/>
              <w:ind w:left="39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94"/>
              </w:rPr>
              <w:t>25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6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6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0"/>
              </w:rPr>
              <w:t>njezetepes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-3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507" w:footer="0" w:top="1760" w:bottom="280" w:left="1720" w:right="1720"/>
          <w:headerReference w:type="default" r:id="rId9"/>
          <w:pgSz w:w="12240" w:h="1584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9.200001" w:type="dxa"/>
      </w:tblPr>
      <w:tblGrid/>
      <w:tr>
        <w:trPr>
          <w:trHeight w:val="326" w:hRule="exact"/>
        </w:trPr>
        <w:tc>
          <w:tcPr>
            <w:tcW w:w="677" w:type="dxa"/>
            <w:tcBorders>
              <w:top w:val="single" w:sz="7.68" w:space="0" w:color="000000"/>
              <w:bottom w:val="single" w:sz="7.68" w:space="0" w:color="181818"/>
              <w:left w:val="single" w:sz="7.68" w:space="0" w:color="28231C"/>
              <w:right w:val="single" w:sz="11.52" w:space="0" w:color="3B3823"/>
            </w:tcBorders>
          </w:tcPr>
          <w:p>
            <w:pPr>
              <w:spacing w:before="3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2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4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single" w:sz="7.68" w:space="0" w:color="000000"/>
              <w:bottom w:val="single" w:sz="7.68" w:space="0" w:color="181818"/>
              <w:left w:val="single" w:sz="11.52" w:space="0" w:color="3B3823"/>
              <w:right w:val="single" w:sz="7.68" w:space="0" w:color="03030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9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1"/>
                <w:w w:val="10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181818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33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77" w:type="dxa"/>
            <w:tcBorders>
              <w:top w:val="single" w:sz="7.68" w:space="0" w:color="181818"/>
              <w:bottom w:val="single" w:sz="11.52" w:space="0" w:color="1F1F1F"/>
              <w:left w:val="single" w:sz="7.68" w:space="0" w:color="28231C"/>
              <w:right w:val="single" w:sz="11.52" w:space="0" w:color="3B382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single" w:sz="7.68" w:space="0" w:color="181818"/>
              <w:bottom w:val="single" w:sz="11.52" w:space="0" w:color="1F1F1F"/>
              <w:left w:val="single" w:sz="11.52" w:space="0" w:color="3B3823"/>
              <w:right w:val="single" w:sz="7.68" w:space="0" w:color="03030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4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22"/>
              </w:rPr>
              <w:t>OGOZHINE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23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7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BASA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0"/>
              </w:rPr>
              <w:t>RROGOZ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7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14"/>
              </w:rPr>
              <w:t>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11.52" w:space="0" w:color="1F1F1F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24" w:right="68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26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Arial" w:hAnsi="Arial" w:cs="Arial" w:eastAsia="Arial"/>
          <w:sz w:val="18"/>
          <w:szCs w:val="18"/>
          <w:color w:val="1F1F18"/>
          <w:spacing w:val="10"/>
          <w:w w:val="114"/>
        </w:rPr>
        <w:t>Q</w:t>
      </w:r>
      <w:r>
        <w:rPr>
          <w:rFonts w:ascii="Arial" w:hAnsi="Arial" w:cs="Arial" w:eastAsia="Arial"/>
          <w:sz w:val="18"/>
          <w:szCs w:val="18"/>
          <w:color w:val="363636"/>
          <w:spacing w:val="-18"/>
          <w:w w:val="118"/>
        </w:rPr>
        <w:t>A</w:t>
      </w:r>
      <w:r>
        <w:rPr>
          <w:rFonts w:ascii="Arial" w:hAnsi="Arial" w:cs="Arial" w:eastAsia="Arial"/>
          <w:sz w:val="18"/>
          <w:szCs w:val="18"/>
          <w:color w:val="1F1F18"/>
          <w:spacing w:val="0"/>
          <w:w w:val="102"/>
        </w:rPr>
        <w:t>RI</w:t>
      </w:r>
      <w:r>
        <w:rPr>
          <w:rFonts w:ascii="Arial" w:hAnsi="Arial" w:cs="Arial" w:eastAsia="Arial"/>
          <w:sz w:val="18"/>
          <w:szCs w:val="18"/>
          <w:color w:val="1F1F18"/>
          <w:spacing w:val="-16"/>
          <w:w w:val="102"/>
        </w:rPr>
        <w:t>&lt;</w:t>
      </w:r>
      <w:r>
        <w:rPr>
          <w:rFonts w:ascii="Arial" w:hAnsi="Arial" w:cs="Arial" w:eastAsia="Arial"/>
          <w:sz w:val="18"/>
          <w:szCs w:val="18"/>
          <w:color w:val="363636"/>
          <w:spacing w:val="0"/>
          <w:w w:val="142"/>
        </w:rPr>
        <w:t>U</w:t>
      </w:r>
      <w:r>
        <w:rPr>
          <w:rFonts w:ascii="Arial" w:hAnsi="Arial" w:cs="Arial" w:eastAsia="Arial"/>
          <w:sz w:val="18"/>
          <w:szCs w:val="18"/>
          <w:color w:val="363636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6"/>
          <w:w w:val="100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1F1F18"/>
          <w:spacing w:val="-11"/>
          <w:w w:val="100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1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1F1F1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F1F1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</w:rPr>
        <w:t>t::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03" w:lineRule="exact"/>
        <w:ind w:left="26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  <w:position w:val="-1"/>
        </w:rPr>
        <w:t>R.r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2"/>
          <w:w w:val="10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"/>
          <w:w w:val="10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position w:val="-1"/>
        </w:rPr>
        <w:t>linja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23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9"/>
          <w:w w:val="118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9"/>
          <w:w w:val="118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yt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2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10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6"/>
          <w:w w:val="118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3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"/>
          <w:w w:val="118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"/>
          <w:w w:val="11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3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9"/>
          <w:position w:val="-1"/>
        </w:rPr>
        <w:t>Vl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4"/>
          <w:position w:val="-1"/>
        </w:rPr>
        <w:t>re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9.200001" w:type="dxa"/>
      </w:tblPr>
      <w:tblGrid/>
      <w:tr>
        <w:trPr>
          <w:trHeight w:val="326" w:hRule="exact"/>
        </w:trPr>
        <w:tc>
          <w:tcPr>
            <w:tcW w:w="672" w:type="dxa"/>
            <w:tcBorders>
              <w:top w:val="single" w:sz="7.68" w:space="0" w:color="181818"/>
              <w:bottom w:val="single" w:sz="7.68" w:space="0" w:color="000000"/>
              <w:left w:val="single" w:sz="7.68" w:space="0" w:color="282823"/>
              <w:right w:val="single" w:sz="11.52" w:space="0" w:color="38380C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11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181818"/>
              <w:bottom w:val="single" w:sz="7.68" w:space="0" w:color="000000"/>
              <w:left w:val="single" w:sz="11.52" w:space="0" w:color="38380C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63"/>
              </w:rPr>
              <w:t>I.: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7"/>
                <w:w w:val="6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7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8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9"/>
                <w:w w:val="140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7.68" w:space="0" w:color="000000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43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9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19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6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9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72" w:type="dxa"/>
            <w:tcBorders>
              <w:top w:val="single" w:sz="7.68" w:space="0" w:color="000000"/>
              <w:bottom w:val="single" w:sz="7.68" w:space="0" w:color="000000"/>
              <w:left w:val="single" w:sz="7.68" w:space="0" w:color="282823"/>
              <w:right w:val="single" w:sz="7.68" w:space="0" w:color="1F1F13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000000"/>
              <w:bottom w:val="single" w:sz="7.68" w:space="0" w:color="000000"/>
              <w:left w:val="single" w:sz="7.68" w:space="0" w:color="1F1F13"/>
              <w:right w:val="single" w:sz="7.68" w:space="0" w:color="0000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05"/>
              </w:rPr>
              <w:t>VL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"/>
                <w:w w:val="106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1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5"/>
              </w:rPr>
              <w:t>E-GRAMSH-VLORE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1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72" w:type="dxa"/>
            <w:tcBorders>
              <w:top w:val="single" w:sz="7.68" w:space="0" w:color="000000"/>
              <w:bottom w:val="single" w:sz="7.68" w:space="0" w:color="2F2F2F"/>
              <w:left w:val="single" w:sz="7.68" w:space="0" w:color="282823"/>
              <w:right w:val="single" w:sz="7.68" w:space="0" w:color="1F1F1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6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000000"/>
              <w:bottom w:val="single" w:sz="7.68" w:space="0" w:color="2F2F2F"/>
              <w:left w:val="single" w:sz="7.68" w:space="0" w:color="1F1F13"/>
              <w:right w:val="single" w:sz="7.68" w:space="0" w:color="00000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5"/>
              </w:rPr>
              <w:t>VLORE-POLICAN-VLORE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2F2F2F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695" w:right="710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72" w:type="dxa"/>
            <w:tcBorders>
              <w:top w:val="single" w:sz="7.68" w:space="0" w:color="2F2F2F"/>
              <w:bottom w:val="single" w:sz="11.52" w:space="0" w:color="1F1F1F"/>
              <w:left w:val="single" w:sz="7.68" w:space="0" w:color="282823"/>
              <w:right w:val="single" w:sz="7.68" w:space="0" w:color="1F1F1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21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2F2F2F"/>
              <w:bottom w:val="single" w:sz="11.52" w:space="0" w:color="1F1F1F"/>
              <w:left w:val="single" w:sz="7.68" w:space="0" w:color="1F1F13"/>
              <w:right w:val="single" w:sz="7.68" w:space="0" w:color="0000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06"/>
              </w:rPr>
              <w:t>VLOR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2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6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6"/>
              </w:rPr>
              <w:t>KAME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5"/>
                <w:w w:val="106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9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3"/>
                <w:w w:val="108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"/>
                <w:w w:val="9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1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2F2F2F"/>
              <w:bottom w:val="single" w:sz="11.52" w:space="0" w:color="1F1F1F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695" w:right="711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3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31" w:hRule="exact"/>
        </w:trPr>
        <w:tc>
          <w:tcPr>
            <w:tcW w:w="672" w:type="dxa"/>
            <w:tcBorders>
              <w:top w:val="single" w:sz="11.52" w:space="0" w:color="1F1F1F"/>
              <w:bottom w:val="single" w:sz="7.68" w:space="0" w:color="181818"/>
              <w:left w:val="single" w:sz="7.68" w:space="0" w:color="282823"/>
              <w:right w:val="single" w:sz="7.68" w:space="0" w:color="1F1F1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19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11.52" w:space="0" w:color="1F1F1F"/>
              <w:bottom w:val="single" w:sz="7.68" w:space="0" w:color="181818"/>
              <w:left w:val="single" w:sz="7.68" w:space="0" w:color="1F1F13"/>
              <w:right w:val="single" w:sz="7.68" w:space="0" w:color="0000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7"/>
              </w:rPr>
              <w:t>VLOR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-2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"/>
                <w:w w:val="10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1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SEK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3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"/>
                <w:w w:val="10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7"/>
              </w:rPr>
              <w:t>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10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62"/>
              </w:rPr>
              <w:t>fj;&gt;a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6"/>
                <w:w w:val="6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F18"/>
                <w:spacing w:val="2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6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qendrimi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1"/>
              </w:rPr>
              <w:t>Korce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7.68" w:space="0" w:color="181818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0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72" w:type="dxa"/>
            <w:tcBorders>
              <w:top w:val="single" w:sz="7.68" w:space="0" w:color="181818"/>
              <w:bottom w:val="single" w:sz="7.68" w:space="0" w:color="181818"/>
              <w:left w:val="single" w:sz="7.68" w:space="0" w:color="282823"/>
              <w:right w:val="single" w:sz="7.68" w:space="0" w:color="1F1F13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181818"/>
              <w:bottom w:val="single" w:sz="7.68" w:space="0" w:color="181818"/>
              <w:left w:val="single" w:sz="7.68" w:space="0" w:color="1F1F13"/>
              <w:right w:val="single" w:sz="7.68" w:space="0" w:color="00000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0"/>
                <w:w w:val="10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9"/>
                <w:w w:val="107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9"/>
                <w:w w:val="107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5"/>
                <w:w w:val="10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OS-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6"/>
                <w:w w:val="107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"/>
                <w:w w:val="10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8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62"/>
              </w:rPr>
              <w:t>fj;&gt;a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6"/>
                <w:w w:val="6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6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16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3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qendrimi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4"/>
                <w:w w:val="111"/>
              </w:rPr>
              <w:t>F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F18"/>
                <w:spacing w:val="-1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7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8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7.68" w:space="0" w:color="181818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33" w:right="699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4"/>
                <w:w w:val="107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7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"/>
                <w:w w:val="9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6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  <w:position w:val="-1"/>
        </w:rPr>
        <w:t>R.r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2"/>
          <w:w w:val="10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"/>
          <w:w w:val="10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15"/>
          <w:w w:val="119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position w:val="-1"/>
        </w:rPr>
        <w:t>iuja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2"/>
          <w:w w:val="119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8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9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9"/>
          <w:w w:val="119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5"/>
          <w:w w:val="119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9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2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9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2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6"/>
          <w:w w:val="119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2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9"/>
          <w:u w:val="single" w:color="000000"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0"/>
          <w:w w:val="119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1"/>
          <w:u w:val="single" w:color="000000"/>
          <w:position w:val="-1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"/>
          <w:w w:val="111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5"/>
          <w:w w:val="120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6"/>
          <w:u w:val="single" w:color="000000"/>
          <w:position w:val="-1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9.200001" w:type="dxa"/>
      </w:tblPr>
      <w:tblGrid/>
      <w:tr>
        <w:trPr>
          <w:trHeight w:val="370" w:hRule="exact"/>
        </w:trPr>
        <w:tc>
          <w:tcPr>
            <w:tcW w:w="672" w:type="dxa"/>
            <w:tcBorders>
              <w:top w:val="single" w:sz="7.68" w:space="0" w:color="18131F"/>
              <w:bottom w:val="single" w:sz="11.52" w:space="0" w:color="23231C"/>
              <w:left w:val="single" w:sz="7.68" w:space="0" w:color="28281C"/>
              <w:right w:val="single" w:sz="7.68" w:space="0" w:color="34341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7.68" w:space="0" w:color="18131F"/>
              <w:bottom w:val="single" w:sz="11.52" w:space="0" w:color="23231C"/>
              <w:left w:val="single" w:sz="7.68" w:space="0" w:color="343418"/>
              <w:right w:val="single" w:sz="7.68" w:space="0" w:color="03030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w w:val="106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-3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11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63"/>
              </w:rPr>
              <w:t>I.: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7"/>
                <w:w w:val="6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7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2"/>
              </w:rPr>
              <w:t>csorc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31F"/>
              <w:bottom w:val="single" w:sz="11.52" w:space="0" w:color="23231C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7"/>
              </w:rPr>
              <w:t>ora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5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9"/>
                <w:w w:val="111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672" w:type="dxa"/>
            <w:tcBorders>
              <w:top w:val="single" w:sz="11.52" w:space="0" w:color="23231C"/>
              <w:bottom w:val="single" w:sz="7.68" w:space="0" w:color="181818"/>
              <w:left w:val="single" w:sz="7.68" w:space="0" w:color="28281C"/>
              <w:right w:val="single" w:sz="7.68" w:space="0" w:color="343418"/>
            </w:tcBorders>
          </w:tcPr>
          <w:p>
            <w:pPr>
              <w:spacing w:before="3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11.52" w:space="0" w:color="23231C"/>
              <w:bottom w:val="single" w:sz="7.68" w:space="0" w:color="181818"/>
              <w:left w:val="single" w:sz="7.68" w:space="0" w:color="343418"/>
              <w:right w:val="single" w:sz="7.68" w:space="0" w:color="030308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8"/>
              </w:rPr>
              <w:t>SELENICE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8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3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8"/>
              </w:rPr>
              <w:t>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8"/>
              </w:rPr>
              <w:t>SELENICE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8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3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2"/>
                <w:w w:val="102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8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10"/>
                <w:w w:val="9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9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-5"/>
                <w:w w:val="9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23231C"/>
              <w:bottom w:val="single" w:sz="7.68" w:space="0" w:color="181818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24" w:after="0" w:line="240" w:lineRule="auto"/>
              <w:ind w:left="715" w:right="664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03" w:lineRule="exact"/>
        <w:ind w:left="26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4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2"/>
          <w:w w:val="114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4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8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liuj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6"/>
          <w:w w:val="12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1"/>
          <w:w w:val="120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9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8"/>
          <w:w w:val="12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11"/>
          <w:w w:val="120"/>
          <w:position w:val="-1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0"/>
          <w:w w:val="120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6"/>
          <w:w w:val="120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2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2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2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0"/>
          <w:w w:val="120"/>
          <w:position w:val="-1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565656"/>
          <w:spacing w:val="-11"/>
          <w:w w:val="12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7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6"/>
          <w:w w:val="12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10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2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4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9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ki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9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7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4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69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0"/>
          <w:w w:val="109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10101"/>
          <w:spacing w:val="-3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9"/>
          <w:w w:val="94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6"/>
          <w:position w:val="-1"/>
        </w:rPr>
        <w:t>cc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50" w:lineRule="exact"/>
        <w:jc w:val="left"/>
        <w:rPr>
          <w:sz w:val="5"/>
          <w:szCs w:val="5"/>
        </w:rPr>
      </w:pPr>
      <w:rPr/>
      <w:r>
        <w:rPr>
          <w:sz w:val="5"/>
          <w:szCs w:val="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9.200001" w:type="dxa"/>
      </w:tblPr>
      <w:tblGrid/>
      <w:tr>
        <w:trPr>
          <w:trHeight w:val="365" w:hRule="exact"/>
        </w:trPr>
        <w:tc>
          <w:tcPr>
            <w:tcW w:w="677" w:type="dxa"/>
            <w:tcBorders>
              <w:top w:val="single" w:sz="7.68" w:space="0" w:color="000000"/>
              <w:bottom w:val="single" w:sz="7.68" w:space="0" w:color="000000"/>
              <w:left w:val="single" w:sz="7.68" w:space="0" w:color="23231C"/>
              <w:right w:val="single" w:sz="11.52" w:space="0" w:color="34341C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11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single" w:sz="7.68" w:space="0" w:color="000000"/>
              <w:bottom w:val="single" w:sz="7.68" w:space="0" w:color="000000"/>
              <w:left w:val="single" w:sz="11.52" w:space="0" w:color="34341C"/>
              <w:right w:val="single" w:sz="7.68" w:space="0" w:color="00000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w w:val="106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1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11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63"/>
              </w:rPr>
              <w:t>I.: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7"/>
                <w:w w:val="6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7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2"/>
              </w:rPr>
              <w:t>csorc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62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7"/>
              </w:rPr>
              <w:t>ora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5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9"/>
                <w:w w:val="111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77" w:type="dxa"/>
            <w:tcBorders>
              <w:top w:val="single" w:sz="7.68" w:space="0" w:color="000000"/>
              <w:bottom w:val="single" w:sz="7.68" w:space="0" w:color="000000"/>
              <w:left w:val="single" w:sz="7.68" w:space="0" w:color="23231C"/>
              <w:right w:val="single" w:sz="11.52" w:space="0" w:color="34341C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17" w:type="dxa"/>
            <w:tcBorders>
              <w:top w:val="single" w:sz="7.68" w:space="0" w:color="000000"/>
              <w:bottom w:val="single" w:sz="7.68" w:space="0" w:color="000000"/>
              <w:left w:val="single" w:sz="11.52" w:space="0" w:color="34341C"/>
              <w:right w:val="single" w:sz="7.68" w:space="0" w:color="0000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HIMAR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4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DRO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"/>
                <w:w w:val="107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7"/>
              </w:rPr>
              <w:t>ULL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0"/>
                <w:w w:val="10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38383"/>
                <w:spacing w:val="26"/>
                <w:w w:val="10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HIMARE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000000"/>
              <w:left w:val="single" w:sz="7.68" w:space="0" w:color="000003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15" w:right="64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40" w:lineRule="auto"/>
        <w:ind w:left="267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</w:rPr>
        <w:t>R.r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2"/>
          <w:w w:val="10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7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</w:rPr>
        <w:t>liuja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2"/>
          <w:w w:val="118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25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8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</w:rPr>
        <w:t>rqy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5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2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4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7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6"/>
          <w:w w:val="118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3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8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5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1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8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3"/>
          <w:w w:val="118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1"/>
          <w:w w:val="121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1"/>
          <w:w w:val="12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11"/>
          <w:w w:val="12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7"/>
          <w:w w:val="117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7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7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7"/>
          <w:u w:val="single" w:color="000000"/>
        </w:rPr>
        <w:t>ra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2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3"/>
          <w:u w:val="single" w:color="0000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0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2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F1F18"/>
          <w:spacing w:val="-3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2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2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219.200001" w:type="dxa"/>
      </w:tblPr>
      <w:tblGrid/>
      <w:tr>
        <w:trPr>
          <w:trHeight w:val="365" w:hRule="exact"/>
        </w:trPr>
        <w:tc>
          <w:tcPr>
            <w:tcW w:w="672" w:type="dxa"/>
            <w:tcBorders>
              <w:top w:val="single" w:sz="11.52" w:space="0" w:color="232318"/>
              <w:bottom w:val="single" w:sz="3.84" w:space="0" w:color="000000"/>
              <w:left w:val="single" w:sz="7.68" w:space="0" w:color="28281C"/>
              <w:right w:val="single" w:sz="7.68" w:space="0" w:color="343418"/>
            </w:tcBorders>
          </w:tcPr>
          <w:p>
            <w:pPr>
              <w:spacing w:before="5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11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11.52" w:space="0" w:color="232318"/>
              <w:bottom w:val="single" w:sz="3.84" w:space="0" w:color="000000"/>
              <w:left w:val="single" w:sz="7.68" w:space="0" w:color="343418"/>
              <w:right w:val="single" w:sz="7.68" w:space="0" w:color="030308"/>
            </w:tcBorders>
          </w:tcPr>
          <w:p>
            <w:pPr>
              <w:spacing w:before="6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1"/>
              </w:rPr>
              <w:t>kry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8"/>
                <w:w w:val="110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9"/>
                <w:w w:val="140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232318"/>
              <w:bottom w:val="single" w:sz="3.84" w:space="0" w:color="000000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52" w:after="0" w:line="240" w:lineRule="auto"/>
              <w:ind w:left="49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2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10"/>
                <w:w w:val="12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23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-18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F1F18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B360F"/>
                <w:spacing w:val="0"/>
                <w:w w:val="112"/>
              </w:rPr>
              <w:t>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672" w:type="dxa"/>
            <w:tcBorders>
              <w:top w:val="single" w:sz="3.84" w:space="0" w:color="000000"/>
              <w:bottom w:val="single" w:sz="11.52" w:space="0" w:color="232323"/>
              <w:left w:val="single" w:sz="7.68" w:space="0" w:color="28281C"/>
              <w:right w:val="single" w:sz="7.68" w:space="0" w:color="343418"/>
            </w:tcBorders>
          </w:tcPr>
          <w:p>
            <w:pPr>
              <w:spacing w:before="4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5722" w:type="dxa"/>
            <w:tcBorders>
              <w:top w:val="single" w:sz="3.84" w:space="0" w:color="000000"/>
              <w:bottom w:val="single" w:sz="11.52" w:space="0" w:color="232323"/>
              <w:left w:val="single" w:sz="7.68" w:space="0" w:color="343418"/>
              <w:right w:val="single" w:sz="7.68" w:space="0" w:color="03030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01"/>
              </w:rPr>
              <w:t>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0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2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0"/>
                <w:w w:val="100"/>
              </w:rPr>
              <w:t>-K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D6D6D"/>
                <w:spacing w:val="-3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-2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&lt;;:E-SARA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4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6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3.84" w:space="0" w:color="000000"/>
              <w:bottom w:val="single" w:sz="11.52" w:space="0" w:color="232323"/>
              <w:left w:val="single" w:sz="7.68" w:space="0" w:color="030308"/>
              <w:right w:val="single" w:sz="7.68" w:space="0" w:color="1C1C1C"/>
            </w:tcBorders>
          </w:tcPr>
          <w:p>
            <w:pPr>
              <w:spacing w:before="34" w:after="0" w:line="240" w:lineRule="auto"/>
              <w:ind w:left="714" w:right="64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64" w:footer="0" w:top="1760" w:bottom="280" w:left="1720" w:right="1720"/>
          <w:headerReference w:type="default" r:id="rId10"/>
          <w:pgSz w:w="12240" w:h="15840"/>
        </w:sectPr>
      </w:pPr>
      <w:rPr/>
    </w:p>
    <w:p>
      <w:pPr>
        <w:spacing w:before="81" w:after="0" w:line="240" w:lineRule="auto"/>
        <w:ind w:left="174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4"/>
          <w:w w:val="113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DR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4"/>
          <w:w w:val="113"/>
          <w:i/>
        </w:rPr>
        <w:t>Y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14"/>
          <w:w w:val="113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HIM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5"/>
          <w:w w:val="113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ORA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21"/>
          <w:w w:val="113"/>
          <w:i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3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14"/>
          <w:w w:val="113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H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12"/>
          <w:w w:val="113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4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RR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20"/>
          <w:w w:val="113"/>
          <w:i/>
        </w:rPr>
        <w:t>]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1"/>
          <w:w w:val="113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1"/>
          <w:w w:val="113"/>
          <w:i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3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33"/>
          <w:w w:val="113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4"/>
          <w:w w:val="113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KZ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6"/>
          <w:w w:val="113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14"/>
          <w:w w:val="113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3"/>
          <w:i/>
        </w:rPr>
        <w:t>UE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3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25"/>
          <w:w w:val="113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5"/>
          <w:i/>
        </w:rPr>
        <w:t>L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5"/>
          <w:w w:val="115"/>
          <w:i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25"/>
          <w:w w:val="115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5"/>
          <w:i/>
        </w:rPr>
        <w:t>J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6"/>
          <w:w w:val="115"/>
          <w:i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5"/>
          <w:i/>
        </w:rPr>
        <w:t>VE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11"/>
          <w:w w:val="115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-2"/>
          <w:w w:val="126"/>
          <w:i/>
        </w:rPr>
        <w:t>N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9"/>
          <w:w w:val="114"/>
          <w:i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2"/>
          <w:w w:val="114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0"/>
          <w:w w:val="113"/>
          <w:i/>
        </w:rPr>
        <w:t>RQY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11"/>
          <w:w w:val="114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1"/>
          <w:w w:val="120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C16"/>
          <w:spacing w:val="-2"/>
          <w:w w:val="123"/>
          <w:i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10"/>
          <w:i/>
        </w:rPr>
        <w:t>ESE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94" w:lineRule="exact"/>
        <w:ind w:right="467"/>
        <w:jc w:val="righ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1D1C16"/>
          <w:spacing w:val="-12"/>
          <w:w w:val="100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26"/>
          <w:szCs w:val="26"/>
          <w:color w:val="010103"/>
          <w:spacing w:val="-5"/>
          <w:w w:val="100"/>
          <w:i/>
          <w:position w:val="-1"/>
        </w:rPr>
        <w:t>h</w:t>
      </w:r>
      <w:r>
        <w:rPr>
          <w:rFonts w:ascii="Times New Roman" w:hAnsi="Times New Roman" w:cs="Times New Roman" w:eastAsia="Times New Roman"/>
          <w:sz w:val="26"/>
          <w:szCs w:val="26"/>
          <w:color w:val="1D1C16"/>
          <w:spacing w:val="0"/>
          <w:w w:val="100"/>
          <w:i/>
          <w:position w:val="-1"/>
        </w:rPr>
        <w:t>tojc</w:t>
      </w:r>
      <w:r>
        <w:rPr>
          <w:rFonts w:ascii="Times New Roman" w:hAnsi="Times New Roman" w:cs="Times New Roman" w:eastAsia="Times New Roman"/>
          <w:sz w:val="26"/>
          <w:szCs w:val="26"/>
          <w:color w:val="1D1C16"/>
          <w:spacing w:val="0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6"/>
          <w:szCs w:val="26"/>
          <w:color w:val="1D1C16"/>
          <w:spacing w:val="3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10103"/>
          <w:spacing w:val="0"/>
          <w:w w:val="119"/>
          <w:i/>
          <w:position w:val="-1"/>
        </w:rPr>
        <w:t>B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w w:val="110"/>
        </w:rPr>
        <w:t>QA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w w:val="109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1"/>
          <w:w w:val="104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4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"/>
          <w:w w:val="123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545454"/>
          <w:spacing w:val="1"/>
          <w:w w:val="13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1"/>
        </w:rPr>
        <w:t>RAT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3"/>
          <w:w w:val="118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2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6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3"/>
          <w:w w:val="115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3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3"/>
          <w:w w:val="115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"/>
          <w:w w:val="115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position w:val="-1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8"/>
          <w:w w:val="115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4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15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0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2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5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5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26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6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6"/>
          <w:u w:val="single" w:color="000000"/>
          <w:position w:val="-1"/>
        </w:rPr>
        <w:t>er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"/>
          <w:w w:val="116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"/>
          <w:w w:val="11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408" w:hRule="exact"/>
        </w:trPr>
        <w:tc>
          <w:tcPr>
            <w:tcW w:w="432" w:type="dxa"/>
            <w:vMerge w:val="restart"/>
            <w:tcBorders>
              <w:top w:val="single" w:sz="7.68" w:space="0" w:color="18181C"/>
              <w:left w:val="single" w:sz="11.52" w:space="0" w:color="2F2B23"/>
              <w:right w:val="single" w:sz="11.52" w:space="0" w:color="2B230F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00" w:type="dxa"/>
            <w:vMerge w:val="restart"/>
            <w:tcBorders>
              <w:top w:val="single" w:sz="7.68" w:space="0" w:color="18181C"/>
              <w:left w:val="single" w:sz="11.52" w:space="0" w:color="2B230F"/>
              <w:right w:val="single" w:sz="11.52" w:space="0" w:color="281F08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4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5"/>
              </w:rPr>
              <w:t>ushqyese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10" w:type="dxa"/>
            <w:gridSpan w:val="2"/>
            <w:tcBorders>
              <w:top w:val="single" w:sz="7.68" w:space="0" w:color="18181C"/>
              <w:bottom w:val="single" w:sz="3.84" w:space="0" w:color="1C130C"/>
              <w:left w:val="single" w:sz="11.52" w:space="0" w:color="281F08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1342" w:right="133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2"/>
              </w:rPr>
              <w:t>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7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3"/>
                <w:spacing w:val="-1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12"/>
              </w:rPr>
              <w:t>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432" w:type="dxa"/>
            <w:vMerge/>
            <w:tcBorders>
              <w:bottom w:val="single" w:sz="7.68" w:space="0" w:color="34281F"/>
              <w:left w:val="single" w:sz="11.52" w:space="0" w:color="2F2B23"/>
              <w:right w:val="single" w:sz="11.52" w:space="0" w:color="2B230F"/>
            </w:tcBorders>
          </w:tcPr>
          <w:p>
            <w:pPr/>
            <w:rPr/>
          </w:p>
        </w:tc>
        <w:tc>
          <w:tcPr>
            <w:tcW w:w="4800" w:type="dxa"/>
            <w:vMerge/>
            <w:tcBorders>
              <w:bottom w:val="single" w:sz="7.68" w:space="0" w:color="34281F"/>
              <w:left w:val="single" w:sz="11.52" w:space="0" w:color="2B230F"/>
              <w:right w:val="single" w:sz="11.52" w:space="0" w:color="281F08"/>
            </w:tcBorders>
          </w:tcPr>
          <w:p>
            <w:pPr/>
            <w:rPr/>
          </w:p>
        </w:tc>
        <w:tc>
          <w:tcPr>
            <w:tcW w:w="1925" w:type="dxa"/>
            <w:tcBorders>
              <w:top w:val="single" w:sz="3.84" w:space="0" w:color="1C130C"/>
              <w:bottom w:val="single" w:sz="7.68" w:space="0" w:color="34281F"/>
              <w:left w:val="single" w:sz="11.52" w:space="0" w:color="281F08"/>
              <w:right w:val="single" w:sz="11.52" w:space="0" w:color="2B2318"/>
            </w:tcBorders>
          </w:tcPr>
          <w:p>
            <w:pPr>
              <w:spacing w:before="33" w:after="0" w:line="240" w:lineRule="auto"/>
              <w:ind w:left="64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9"/>
              </w:rPr>
              <w:t>JSHTE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1C130C"/>
              <w:bottom w:val="single" w:sz="7.68" w:space="0" w:color="34281F"/>
              <w:left w:val="single" w:sz="11.52" w:space="0" w:color="2B2318"/>
              <w:right w:val="single" w:sz="7.68" w:space="0" w:color="030303"/>
            </w:tcBorders>
          </w:tcPr>
          <w:p>
            <w:pPr>
              <w:spacing w:before="33" w:after="0" w:line="240" w:lineRule="auto"/>
              <w:ind w:left="53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23"/>
              </w:rPr>
              <w:t>BEHET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2" w:type="dxa"/>
            <w:tcBorders>
              <w:top w:val="single" w:sz="7.68" w:space="0" w:color="34281F"/>
              <w:bottom w:val="single" w:sz="11.52" w:space="0" w:color="1F1F1F"/>
              <w:left w:val="single" w:sz="11.52" w:space="0" w:color="2F2B23"/>
              <w:right w:val="single" w:sz="11.52" w:space="0" w:color="2B230F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00" w:type="dxa"/>
            <w:tcBorders>
              <w:top w:val="single" w:sz="7.68" w:space="0" w:color="34281F"/>
              <w:bottom w:val="single" w:sz="11.52" w:space="0" w:color="1F1F1F"/>
              <w:left w:val="single" w:sz="11.52" w:space="0" w:color="2B230F"/>
              <w:right w:val="single" w:sz="11.52" w:space="0" w:color="281F08"/>
            </w:tcBorders>
          </w:tcPr>
          <w:p>
            <w:pPr>
              <w:spacing w:before="11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w w:val="88"/>
              </w:rPr>
              <w:t>BERK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20"/>
                <w:w w:val="88"/>
              </w:rPr>
              <w:t>f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BABABA"/>
                <w:spacing w:val="0"/>
                <w:w w:val="57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BABABA"/>
                <w:spacing w:val="-99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100"/>
              </w:rPr>
              <w:t>KU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-13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97"/>
              </w:rPr>
              <w:t>OV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6"/>
                <w:w w:val="97"/>
              </w:rPr>
              <w:t>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BABABA"/>
                <w:spacing w:val="0"/>
                <w:w w:val="57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BABABA"/>
                <w:spacing w:val="-99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100"/>
              </w:rPr>
              <w:t>BERAT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25" w:type="dxa"/>
            <w:tcBorders>
              <w:top w:val="single" w:sz="7.68" w:space="0" w:color="34281F"/>
              <w:bottom w:val="single" w:sz="11.52" w:space="0" w:color="1F1F1F"/>
              <w:left w:val="single" w:sz="11.52" w:space="0" w:color="281F08"/>
              <w:right w:val="single" w:sz="11.52" w:space="0" w:color="2B2318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pese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34281F"/>
              <w:bottom w:val="single" w:sz="11.52" w:space="0" w:color="1F1F1F"/>
              <w:left w:val="single" w:sz="11.52" w:space="0" w:color="2B2318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52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5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8"/>
                <w:w w:val="115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7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3"/>
                <w:w w:val="116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4"/>
          <w:position w:val="-1"/>
        </w:rPr>
        <w:t>Rrj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4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2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8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3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8"/>
          <w:w w:val="123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"/>
          <w:w w:val="110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"/>
          <w:w w:val="98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3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7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8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23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2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3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2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3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"/>
          <w:w w:val="123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7"/>
          <w:w w:val="114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7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7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97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9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4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4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07"/>
          <w:u w:val="single" w:color="000000"/>
          <w:position w:val="-1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0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0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9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9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89"/>
          <w:u w:val="single" w:color="000000"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8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8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"/>
          <w:w w:val="111"/>
          <w:u w:val="single" w:color="0000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1"/>
          <w:u w:val="single" w:color="000000"/>
          <w:position w:val="-1"/>
        </w:rPr>
        <w:t>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1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413" w:hRule="exact"/>
        </w:trPr>
        <w:tc>
          <w:tcPr>
            <w:tcW w:w="432" w:type="dxa"/>
            <w:vMerge w:val="restart"/>
            <w:tcBorders>
              <w:top w:val="single" w:sz="7.68" w:space="0" w:color="000000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vMerge w:val="restart"/>
            <w:tcBorders>
              <w:top w:val="single" w:sz="7.68" w:space="0" w:color="000000"/>
              <w:left w:val="single" w:sz="11.52" w:space="0" w:color="2B2B18"/>
              <w:right w:val="single" w:sz="7.68" w:space="0" w:color="080808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.inja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9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15" w:type="dxa"/>
            <w:gridSpan w:val="2"/>
            <w:tcBorders>
              <w:top w:val="single" w:sz="7.68" w:space="0" w:color="000000"/>
              <w:bottom w:val="single" w:sz="7.68" w:space="0" w:color="18180F"/>
              <w:left w:val="single" w:sz="7.68" w:space="0" w:color="080808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1351" w:right="133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32" w:type="dxa"/>
            <w:vMerge/>
            <w:tcBorders>
              <w:bottom w:val="single" w:sz="11.52" w:space="0" w:color="231F0F"/>
              <w:left w:val="single" w:sz="11.52" w:space="0" w:color="2F2F28"/>
              <w:right w:val="single" w:sz="11.52" w:space="0" w:color="2B2B18"/>
            </w:tcBorders>
          </w:tcPr>
          <w:p>
            <w:pPr/>
            <w:rPr/>
          </w:p>
        </w:tc>
        <w:tc>
          <w:tcPr>
            <w:tcW w:w="4795" w:type="dxa"/>
            <w:vMerge/>
            <w:tcBorders>
              <w:bottom w:val="single" w:sz="11.52" w:space="0" w:color="231F0F"/>
              <w:left w:val="single" w:sz="11.52" w:space="0" w:color="2B2B18"/>
              <w:right w:val="single" w:sz="7.68" w:space="0" w:color="080808"/>
            </w:tcBorders>
          </w:tcPr>
          <w:p>
            <w:pPr/>
            <w:rPr/>
          </w:p>
        </w:tc>
        <w:tc>
          <w:tcPr>
            <w:tcW w:w="1930" w:type="dxa"/>
            <w:tcBorders>
              <w:top w:val="single" w:sz="7.68" w:space="0" w:color="18180F"/>
              <w:bottom w:val="single" w:sz="11.52" w:space="0" w:color="231F0F"/>
              <w:left w:val="single" w:sz="7.68" w:space="0" w:color="080808"/>
              <w:right w:val="single" w:sz="11.52" w:space="0" w:color="28281C"/>
            </w:tcBorders>
          </w:tcPr>
          <w:p>
            <w:pPr>
              <w:spacing w:before="24" w:after="0" w:line="240" w:lineRule="auto"/>
              <w:ind w:left="629" w:right="58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8"/>
              </w:rPr>
              <w:t>ISHTE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8180F"/>
              <w:bottom w:val="single" w:sz="11.52" w:space="0" w:color="231F0F"/>
              <w:left w:val="single" w:sz="11.52" w:space="0" w:color="28281C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53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25"/>
              </w:rPr>
              <w:t>flEHET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2" w:type="dxa"/>
            <w:tcBorders>
              <w:top w:val="single" w:sz="11.52" w:space="0" w:color="231F0F"/>
              <w:bottom w:val="single" w:sz="7.68" w:space="0" w:color="181818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3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11.52" w:space="0" w:color="231F0F"/>
              <w:bottom w:val="single" w:sz="7.68" w:space="0" w:color="181818"/>
              <w:left w:val="single" w:sz="11.52" w:space="0" w:color="2B2B18"/>
              <w:right w:val="single" w:sz="7.68" w:space="0" w:color="080808"/>
            </w:tcBorders>
          </w:tcPr>
          <w:p>
            <w:pPr>
              <w:spacing w:before="1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w w:val="83"/>
              </w:rPr>
              <w:t>KU&lt;;OV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6"/>
                <w:w w:val="83"/>
              </w:rPr>
              <w:t>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84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-17"/>
                <w:w w:val="84"/>
              </w:rPr>
              <w:t>V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97"/>
              </w:rPr>
              <w:t>LOR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19"/>
                <w:w w:val="97"/>
              </w:rPr>
              <w:t>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48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-96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83"/>
              </w:rPr>
              <w:t>KU&lt;;OVE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11.52" w:space="0" w:color="231F0F"/>
              <w:bottom w:val="single" w:sz="7.68" w:space="0" w:color="181818"/>
              <w:left w:val="single" w:sz="7.68" w:space="0" w:color="080808"/>
              <w:right w:val="single" w:sz="11.52" w:space="0" w:color="28281C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11.52" w:space="0" w:color="231F0F"/>
              <w:bottom w:val="single" w:sz="7.68" w:space="0" w:color="181818"/>
              <w:left w:val="single" w:sz="11.52" w:space="0" w:color="28281C"/>
              <w:right w:val="single" w:sz="7.68" w:space="0" w:color="030303"/>
            </w:tcBorders>
          </w:tcPr>
          <w:p>
            <w:pPr>
              <w:spacing w:before="33" w:after="0" w:line="240" w:lineRule="auto"/>
              <w:ind w:left="610" w:right="56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1"/>
              </w:rPr>
              <w:t>(d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432" w:type="dxa"/>
            <w:tcBorders>
              <w:top w:val="single" w:sz="7.68" w:space="0" w:color="181818"/>
              <w:bottom w:val="single" w:sz="7.68" w:space="0" w:color="000000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4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7.68" w:space="0" w:color="181818"/>
              <w:bottom w:val="single" w:sz="7.68" w:space="0" w:color="000000"/>
              <w:left w:val="single" w:sz="11.52" w:space="0" w:color="2B2B18"/>
              <w:right w:val="single" w:sz="7.68" w:space="0" w:color="080808"/>
            </w:tcBorders>
          </w:tcPr>
          <w:p>
            <w:pPr>
              <w:spacing w:before="11" w:after="0" w:line="240" w:lineRule="auto"/>
              <w:ind w:left="2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100"/>
              </w:rPr>
              <w:t>KU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13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97"/>
              </w:rPr>
              <w:t>OV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6"/>
                <w:w w:val="97"/>
              </w:rPr>
              <w:t>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48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-95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91"/>
              </w:rPr>
              <w:t>DURRE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18"/>
                <w:w w:val="91"/>
              </w:rPr>
              <w:t>S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91"/>
              </w:rPr>
              <w:t>-KU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16"/>
                <w:w w:val="91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100"/>
              </w:rPr>
              <w:t>OVE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7.68" w:space="0" w:color="181818"/>
              <w:bottom w:val="single" w:sz="7.68" w:space="0" w:color="000000"/>
              <w:left w:val="single" w:sz="7.68" w:space="0" w:color="080808"/>
              <w:right w:val="single" w:sz="11.52" w:space="0" w:color="28281C"/>
            </w:tcBorders>
          </w:tcPr>
          <w:p>
            <w:pPr>
              <w:spacing w:before="8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45454"/>
                <w:spacing w:val="0"/>
                <w:w w:val="129"/>
              </w:rPr>
              <w:t>2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45454"/>
                <w:spacing w:val="-14"/>
                <w:w w:val="12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45454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81818"/>
              <w:bottom w:val="single" w:sz="7.68" w:space="0" w:color="000000"/>
              <w:left w:val="single" w:sz="11.52" w:space="0" w:color="28281C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600" w:right="55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21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11"/>
                <w:w w:val="120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0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9"/>
                <w:w w:val="107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D1C16"/>
          <w:w w:val="109"/>
        </w:rPr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0"/>
          <w:w w:val="100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5"/>
          <w:w w:val="10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-1"/>
          <w:w w:val="100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D1C16"/>
          <w:spacing w:val="-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2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u w:val="single" w:color="000000"/>
        </w:rPr>
        <w:t>DT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00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0000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5"/>
          <w:w w:val="100"/>
          <w:u w:val="single" w:color="0000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5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4"/>
          <w:position w:val="-1"/>
        </w:rPr>
        <w:t>Rrj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4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position w:val="-1"/>
        </w:rPr>
        <w:t>Iinj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3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3"/>
          <w:w w:val="117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7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8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40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17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7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7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17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79"/>
          <w:u w:val="single" w:color="000000"/>
          <w:position w:val="-1"/>
        </w:rPr>
        <w:t>k-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7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78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7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7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2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2"/>
          <w:u w:val="single" w:color="00000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8"/>
          <w:w w:val="142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8"/>
          <w:w w:val="14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8"/>
          <w:w w:val="14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4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4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9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9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418" w:hRule="exact"/>
        </w:trPr>
        <w:tc>
          <w:tcPr>
            <w:tcW w:w="432" w:type="dxa"/>
            <w:vMerge w:val="restart"/>
            <w:tcBorders>
              <w:top w:val="single" w:sz="7.68" w:space="0" w:color="181C1C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vMerge w:val="restart"/>
            <w:tcBorders>
              <w:top w:val="single" w:sz="7.68" w:space="0" w:color="181C1C"/>
              <w:left w:val="single" w:sz="11.52" w:space="0" w:color="2B2B13"/>
              <w:right w:val="single" w:sz="7.68" w:space="0" w:color="0C0C08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103"/>
                <w:spacing w:val="-11"/>
                <w:w w:val="77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3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0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15" w:type="dxa"/>
            <w:gridSpan w:val="2"/>
            <w:tcBorders>
              <w:top w:val="single" w:sz="7.68" w:space="0" w:color="181C1C"/>
              <w:bottom w:val="single" w:sz="3.84" w:space="0" w:color="34340F"/>
              <w:left w:val="single" w:sz="7.68" w:space="0" w:color="0C0C08"/>
              <w:right w:val="single" w:sz="7.68" w:space="0" w:color="080303"/>
            </w:tcBorders>
          </w:tcPr>
          <w:p>
            <w:pPr>
              <w:spacing w:before="72" w:after="0" w:line="240" w:lineRule="auto"/>
              <w:ind w:left="1351" w:right="133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2"/>
              </w:rPr>
              <w:t>orar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216"/>
                <w:spacing w:val="0"/>
                <w:w w:val="105"/>
              </w:rPr>
              <w:t>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98" w:hRule="exact"/>
        </w:trPr>
        <w:tc>
          <w:tcPr>
            <w:tcW w:w="432" w:type="dxa"/>
            <w:vMerge/>
            <w:tcBorders>
              <w:bottom w:val="single" w:sz="11.52" w:space="0" w:color="232318"/>
              <w:left w:val="single" w:sz="11.52" w:space="0" w:color="2F2F28"/>
              <w:right w:val="single" w:sz="11.52" w:space="0" w:color="2B2B13"/>
            </w:tcBorders>
          </w:tcPr>
          <w:p>
            <w:pPr/>
            <w:rPr/>
          </w:p>
        </w:tc>
        <w:tc>
          <w:tcPr>
            <w:tcW w:w="4795" w:type="dxa"/>
            <w:vMerge/>
            <w:tcBorders>
              <w:bottom w:val="single" w:sz="11.52" w:space="0" w:color="232318"/>
              <w:left w:val="single" w:sz="11.52" w:space="0" w:color="2B2B13"/>
              <w:right w:val="single" w:sz="7.68" w:space="0" w:color="0C0C08"/>
            </w:tcBorders>
          </w:tcPr>
          <w:p>
            <w:pPr/>
            <w:rPr/>
          </w:p>
        </w:tc>
        <w:tc>
          <w:tcPr>
            <w:tcW w:w="1930" w:type="dxa"/>
            <w:tcBorders>
              <w:top w:val="single" w:sz="3.84" w:space="0" w:color="34340F"/>
              <w:bottom w:val="single" w:sz="11.52" w:space="0" w:color="232318"/>
              <w:left w:val="single" w:sz="7.68" w:space="0" w:color="0C0C08"/>
              <w:right w:val="single" w:sz="11.52" w:space="0" w:color="2B281C"/>
            </w:tcBorders>
          </w:tcPr>
          <w:p>
            <w:pPr>
              <w:spacing w:before="33" w:after="0" w:line="240" w:lineRule="auto"/>
              <w:ind w:left="66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20"/>
              </w:rPr>
              <w:t>ISHTE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34340F"/>
              <w:bottom w:val="single" w:sz="11.52" w:space="0" w:color="232318"/>
              <w:left w:val="single" w:sz="11.52" w:space="0" w:color="2B281C"/>
              <w:right w:val="single" w:sz="7.68" w:space="0" w:color="080303"/>
            </w:tcBorders>
          </w:tcPr>
          <w:p>
            <w:pPr>
              <w:spacing w:before="33" w:after="0" w:line="240" w:lineRule="auto"/>
              <w:ind w:left="53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22"/>
              </w:rPr>
              <w:t>BEHET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42" w:hRule="exact"/>
        </w:trPr>
        <w:tc>
          <w:tcPr>
            <w:tcW w:w="432" w:type="dxa"/>
            <w:tcBorders>
              <w:top w:val="single" w:sz="11.52" w:space="0" w:color="232318"/>
              <w:bottom w:val="single" w:sz="11.52" w:space="0" w:color="1F1F1F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11.52" w:space="0" w:color="232318"/>
              <w:bottom w:val="single" w:sz="11.52" w:space="0" w:color="1F1F1F"/>
              <w:left w:val="single" w:sz="11.52" w:space="0" w:color="2B2B13"/>
              <w:right w:val="single" w:sz="7.68" w:space="0" w:color="0C0C08"/>
            </w:tcBorders>
          </w:tcPr>
          <w:p>
            <w:pPr>
              <w:spacing w:before="69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w w:val="85"/>
              </w:rPr>
              <w:t>PESHKOP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28"/>
                <w:w w:val="85"/>
              </w:rPr>
              <w:t>I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32"/>
                <w:w w:val="48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88"/>
              </w:rPr>
              <w:t>TIRAN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6"/>
                <w:w w:val="88"/>
              </w:rPr>
              <w:t>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48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-97"/>
                <w:w w:val="100"/>
              </w:rPr>
              <w:t> 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89"/>
              </w:rPr>
              <w:t>PESHKO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18"/>
                <w:w w:val="89"/>
              </w:rPr>
              <w:t>P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343434"/>
                <w:spacing w:val="0"/>
                <w:w w:val="53"/>
              </w:rPr>
              <w:t>I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11.52" w:space="0" w:color="232318"/>
              <w:bottom w:val="single" w:sz="11.52" w:space="0" w:color="1F1F1F"/>
              <w:left w:val="single" w:sz="7.68" w:space="0" w:color="0C0C08"/>
              <w:right w:val="single" w:sz="11.52" w:space="0" w:color="2B281C"/>
            </w:tcBorders>
          </w:tcPr>
          <w:p>
            <w:pPr>
              <w:spacing w:before="8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43434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43434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pese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45454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11.52" w:space="0" w:color="232318"/>
              <w:bottom w:val="single" w:sz="11.52" w:space="0" w:color="1F1F1F"/>
              <w:left w:val="single" w:sz="11.52" w:space="0" w:color="2B281C"/>
              <w:right w:val="single" w:sz="7.68" w:space="0" w:color="08030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46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10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8"/>
              </w:rPr>
              <w:t>(dh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2"/>
                <w:w w:val="117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16"/>
              </w:rPr>
              <w:t>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3"/>
                <w:w w:val="11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7"/>
          <w:w w:val="121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2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1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6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position w:val="-1"/>
        </w:rPr>
        <w:t>lio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0"/>
          <w:w w:val="124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4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"/>
          <w:w w:val="124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24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24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9"/>
          <w:w w:val="124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45454"/>
          <w:spacing w:val="-7"/>
          <w:w w:val="124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5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6"/>
          <w:w w:val="124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5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4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4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2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24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2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2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4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99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9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9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9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5"/>
          <w:u w:val="single" w:color="000000"/>
          <w:position w:val="-1"/>
        </w:rPr>
        <w:t>ki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6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0"/>
          <w:w w:val="12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2"/>
          <w:u w:val="single" w:color="000000"/>
          <w:position w:val="-1"/>
        </w:rPr>
        <w:t>Bulq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12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2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4"/>
          <w:u w:val="single" w:color="000000"/>
          <w:position w:val="-1"/>
        </w:rPr>
        <w:t>ze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442" w:hRule="exact"/>
        </w:trPr>
        <w:tc>
          <w:tcPr>
            <w:tcW w:w="432" w:type="dxa"/>
            <w:vMerge w:val="restart"/>
            <w:tcBorders>
              <w:top w:val="single" w:sz="7.68" w:space="0" w:color="18181F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vMerge w:val="restart"/>
            <w:tcBorders>
              <w:top w:val="single" w:sz="7.68" w:space="0" w:color="18181F"/>
              <w:left w:val="single" w:sz="11.52" w:space="0" w:color="2B2B13"/>
              <w:right w:val="single" w:sz="7.68" w:space="0" w:color="0C0C0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.inja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0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15" w:type="dxa"/>
            <w:gridSpan w:val="2"/>
            <w:tcBorders>
              <w:top w:val="single" w:sz="7.68" w:space="0" w:color="18181F"/>
              <w:bottom w:val="single" w:sz="3.84" w:space="0" w:color="131308"/>
              <w:left w:val="single" w:sz="7.68" w:space="0" w:color="0C0C08"/>
              <w:right w:val="single" w:sz="7.68" w:space="0" w:color="080303"/>
            </w:tcBorders>
          </w:tcPr>
          <w:p>
            <w:pPr>
              <w:spacing w:before="62" w:after="0" w:line="240" w:lineRule="auto"/>
              <w:ind w:left="1352" w:right="134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0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98" w:hRule="exact"/>
        </w:trPr>
        <w:tc>
          <w:tcPr>
            <w:tcW w:w="432" w:type="dxa"/>
            <w:vMerge/>
            <w:tcBorders>
              <w:bottom w:val="single" w:sz="7.68" w:space="0" w:color="1F180C"/>
              <w:left w:val="single" w:sz="11.52" w:space="0" w:color="2F2F28"/>
              <w:right w:val="single" w:sz="11.52" w:space="0" w:color="2B2B13"/>
            </w:tcBorders>
          </w:tcPr>
          <w:p>
            <w:pPr/>
            <w:rPr/>
          </w:p>
        </w:tc>
        <w:tc>
          <w:tcPr>
            <w:tcW w:w="4795" w:type="dxa"/>
            <w:vMerge/>
            <w:tcBorders>
              <w:bottom w:val="single" w:sz="7.68" w:space="0" w:color="1F180C"/>
              <w:left w:val="single" w:sz="11.52" w:space="0" w:color="2B2B13"/>
              <w:right w:val="single" w:sz="7.68" w:space="0" w:color="0C0C08"/>
            </w:tcBorders>
          </w:tcPr>
          <w:p>
            <w:pPr/>
            <w:rPr/>
          </w:p>
        </w:tc>
        <w:tc>
          <w:tcPr>
            <w:tcW w:w="1930" w:type="dxa"/>
            <w:tcBorders>
              <w:top w:val="single" w:sz="3.84" w:space="0" w:color="131308"/>
              <w:bottom w:val="single" w:sz="7.68" w:space="0" w:color="1F180C"/>
              <w:left w:val="single" w:sz="7.68" w:space="0" w:color="0C0C08"/>
              <w:right w:val="single" w:sz="7.68" w:space="0" w:color="2B2818"/>
            </w:tcBorders>
          </w:tcPr>
          <w:p>
            <w:pPr>
              <w:spacing w:before="9" w:after="0" w:line="240" w:lineRule="auto"/>
              <w:ind w:left="629" w:right="58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28"/>
              </w:rPr>
              <w:t>lSllTE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131308"/>
              <w:bottom w:val="single" w:sz="7.68" w:space="0" w:color="1F180C"/>
              <w:left w:val="single" w:sz="7.68" w:space="0" w:color="2B2818"/>
              <w:right w:val="single" w:sz="7.68" w:space="0" w:color="080303"/>
            </w:tcBorders>
          </w:tcPr>
          <w:p>
            <w:pPr>
              <w:spacing w:before="9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28"/>
              </w:rPr>
              <w:t>BEllET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8" w:hRule="exact"/>
        </w:trPr>
        <w:tc>
          <w:tcPr>
            <w:tcW w:w="432" w:type="dxa"/>
            <w:tcBorders>
              <w:top w:val="single" w:sz="7.68" w:space="0" w:color="1F180C"/>
              <w:bottom w:val="single" w:sz="11.52" w:space="0" w:color="1F1F1F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90" w:after="0" w:line="240" w:lineRule="auto"/>
              <w:ind w:left="2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343434"/>
                <w:spacing w:val="0"/>
                <w:w w:val="12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7.68" w:space="0" w:color="1F180C"/>
              <w:bottom w:val="single" w:sz="11.52" w:space="0" w:color="1F1F1F"/>
              <w:left w:val="single" w:sz="11.52" w:space="0" w:color="2B2B13"/>
              <w:right w:val="single" w:sz="7.68" w:space="0" w:color="0C0C08"/>
            </w:tcBorders>
          </w:tcPr>
          <w:p>
            <w:pPr>
              <w:spacing w:before="59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343434"/>
                <w:spacing w:val="-2"/>
                <w:w w:val="88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84"/>
              </w:rPr>
              <w:t>ULQIZE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29"/>
                <w:w w:val="84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33"/>
                <w:w w:val="113"/>
              </w:rPr>
              <w:t>T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343434"/>
                <w:spacing w:val="-2"/>
                <w:w w:val="53"/>
              </w:rPr>
              <w:t>I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99"/>
              </w:rPr>
              <w:t>RANE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14"/>
                <w:w w:val="99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343434"/>
                <w:spacing w:val="10"/>
                <w:w w:val="80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85"/>
              </w:rPr>
              <w:t>ULQIZE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7.68" w:space="0" w:color="1F180C"/>
              <w:bottom w:val="single" w:sz="11.52" w:space="0" w:color="1F1F1F"/>
              <w:left w:val="single" w:sz="7.68" w:space="0" w:color="0C0C08"/>
              <w:right w:val="single" w:sz="7.68" w:space="0" w:color="2B2818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45454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F180C"/>
              <w:bottom w:val="single" w:sz="11.52" w:space="0" w:color="1F1F1F"/>
              <w:left w:val="single" w:sz="7.68" w:space="0" w:color="2B2818"/>
              <w:right w:val="single" w:sz="7.68" w:space="0" w:color="080303"/>
            </w:tcBorders>
          </w:tcPr>
          <w:p>
            <w:pPr>
              <w:spacing w:before="91" w:after="0" w:line="240" w:lineRule="auto"/>
              <w:ind w:left="56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3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4"/>
                <w:w w:val="113"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14"/>
              </w:rPr>
              <w:t>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15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40" w:lineRule="auto"/>
        <w:ind w:left="165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6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3"/>
          <w:w w:val="116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2"/>
          <w:w w:val="11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5"/>
          <w:w w:val="11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6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2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3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5"/>
          <w:w w:val="113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6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3"/>
          <w:w w:val="113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2"/>
          <w:w w:val="113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8"/>
          <w:w w:val="113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3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0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11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4"/>
          <w:w w:val="14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4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-3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6"/>
          <w:u w:val="single" w:color="000000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6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06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3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3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3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  <w:u w:val="single" w:color="0000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D1C16"/>
          <w:spacing w:val="0"/>
          <w:w w:val="118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2.399998" w:type="dxa"/>
      </w:tblPr>
      <w:tblGrid/>
      <w:tr>
        <w:trPr>
          <w:trHeight w:val="490" w:hRule="exact"/>
        </w:trPr>
        <w:tc>
          <w:tcPr>
            <w:tcW w:w="432" w:type="dxa"/>
            <w:vMerge w:val="restart"/>
            <w:tcBorders>
              <w:top w:val="single" w:sz="11.52" w:space="0" w:color="1F2318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vMerge w:val="restart"/>
            <w:tcBorders>
              <w:top w:val="single" w:sz="11.52" w:space="0" w:color="1F2318"/>
              <w:left w:val="single" w:sz="11.52" w:space="0" w:color="2B2B18"/>
              <w:right w:val="single" w:sz="7.68" w:space="0" w:color="080C08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0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15" w:type="dxa"/>
            <w:gridSpan w:val="2"/>
            <w:tcBorders>
              <w:top w:val="single" w:sz="11.52" w:space="0" w:color="1F2318"/>
              <w:bottom w:val="single" w:sz="3.84" w:space="0" w:color="18180F"/>
              <w:left w:val="single" w:sz="7.68" w:space="0" w:color="080C08"/>
              <w:right w:val="single" w:sz="7.68" w:space="0" w:color="03030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58" w:right="134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12"/>
              </w:rPr>
              <w:t>orar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-8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216"/>
                <w:spacing w:val="0"/>
                <w:w w:val="111"/>
              </w:rPr>
              <w:t>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293" w:hRule="exact"/>
        </w:trPr>
        <w:tc>
          <w:tcPr>
            <w:tcW w:w="432" w:type="dxa"/>
            <w:vMerge/>
            <w:tcBorders>
              <w:bottom w:val="single" w:sz="7.68" w:space="0" w:color="1C1800"/>
              <w:left w:val="single" w:sz="11.52" w:space="0" w:color="2F2F28"/>
              <w:right w:val="single" w:sz="11.52" w:space="0" w:color="2B2B18"/>
            </w:tcBorders>
          </w:tcPr>
          <w:p>
            <w:pPr/>
            <w:rPr/>
          </w:p>
        </w:tc>
        <w:tc>
          <w:tcPr>
            <w:tcW w:w="4795" w:type="dxa"/>
            <w:vMerge/>
            <w:tcBorders>
              <w:bottom w:val="single" w:sz="7.68" w:space="0" w:color="1C1800"/>
              <w:left w:val="single" w:sz="11.52" w:space="0" w:color="2B2B18"/>
              <w:right w:val="single" w:sz="7.68" w:space="0" w:color="080C08"/>
            </w:tcBorders>
          </w:tcPr>
          <w:p>
            <w:pPr/>
            <w:rPr/>
          </w:p>
        </w:tc>
        <w:tc>
          <w:tcPr>
            <w:tcW w:w="1930" w:type="dxa"/>
            <w:tcBorders>
              <w:top w:val="single" w:sz="3.84" w:space="0" w:color="18180F"/>
              <w:bottom w:val="single" w:sz="7.68" w:space="0" w:color="1C1800"/>
              <w:left w:val="single" w:sz="7.68" w:space="0" w:color="080C08"/>
              <w:right w:val="single" w:sz="7.68" w:space="0" w:color="28281C"/>
            </w:tcBorders>
          </w:tcPr>
          <w:p>
            <w:pPr>
              <w:spacing w:before="24" w:after="0" w:line="240" w:lineRule="auto"/>
              <w:ind w:left="628" w:right="58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D1C16"/>
                <w:spacing w:val="0"/>
                <w:w w:val="114"/>
              </w:rPr>
              <w:t>lSHTE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18180F"/>
              <w:bottom w:val="single" w:sz="7.68" w:space="0" w:color="1C1800"/>
              <w:left w:val="single" w:sz="7.68" w:space="0" w:color="28281C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D1C16"/>
                <w:spacing w:val="0"/>
                <w:w w:val="115"/>
              </w:rPr>
              <w:t>BEHET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2" w:type="dxa"/>
            <w:tcBorders>
              <w:top w:val="single" w:sz="7.68" w:space="0" w:color="1C1800"/>
              <w:bottom w:val="single" w:sz="7.68" w:space="0" w:color="181818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61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43434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7.68" w:space="0" w:color="1C1800"/>
              <w:bottom w:val="single" w:sz="7.68" w:space="0" w:color="181818"/>
              <w:left w:val="single" w:sz="11.52" w:space="0" w:color="2B2B18"/>
              <w:right w:val="single" w:sz="7.68" w:space="0" w:color="080C08"/>
            </w:tcBorders>
          </w:tcPr>
          <w:p>
            <w:pPr>
              <w:spacing w:before="21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11"/>
                <w:w w:val="100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100"/>
              </w:rPr>
              <w:t>URREL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6"/>
                <w:w w:val="100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16"/>
                <w:w w:val="100"/>
              </w:rPr>
              <w:t>D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-12"/>
                <w:w w:val="100"/>
              </w:rPr>
              <w:t>U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100"/>
              </w:rPr>
              <w:t>RRE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10"/>
                <w:w w:val="100"/>
              </w:rPr>
              <w:t>S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5"/>
                <w:w w:val="100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2"/>
                <w:w w:val="100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100"/>
              </w:rPr>
              <w:t>URREL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7.68" w:space="0" w:color="1C1800"/>
              <w:bottom w:val="single" w:sz="7.68" w:space="0" w:color="181818"/>
              <w:left w:val="single" w:sz="7.68" w:space="0" w:color="080C08"/>
              <w:right w:val="single" w:sz="7.68" w:space="0" w:color="28281C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3"/>
                <w:w w:val="27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5"/>
                <w:w w:val="9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9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D1C1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E7E7E"/>
                <w:spacing w:val="-19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C1800"/>
              <w:bottom w:val="single" w:sz="7.68" w:space="0" w:color="181818"/>
              <w:left w:val="single" w:sz="7.68" w:space="0" w:color="28281C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615" w:right="5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9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15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432" w:type="dxa"/>
            <w:tcBorders>
              <w:top w:val="single" w:sz="7.68" w:space="0" w:color="181818"/>
              <w:bottom w:val="single" w:sz="7.68" w:space="0" w:color="000000"/>
              <w:left w:val="single" w:sz="11.52" w:space="0" w:color="2F2F28"/>
              <w:right w:val="single" w:sz="11.52" w:space="0" w:color="2B2B18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45454"/>
                <w:spacing w:val="0"/>
                <w:w w:val="104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795" w:type="dxa"/>
            <w:tcBorders>
              <w:top w:val="single" w:sz="7.68" w:space="0" w:color="181818"/>
              <w:bottom w:val="single" w:sz="7.68" w:space="0" w:color="000000"/>
              <w:left w:val="single" w:sz="11.52" w:space="0" w:color="2B2B18"/>
              <w:right w:val="single" w:sz="7.68" w:space="0" w:color="080C08"/>
            </w:tcBorders>
          </w:tcPr>
          <w:p>
            <w:pPr>
              <w:spacing w:before="11" w:after="0" w:line="240" w:lineRule="auto"/>
              <w:ind w:left="19" w:right="-20"/>
              <w:jc w:val="left"/>
              <w:rPr>
                <w:rFonts w:ascii="Courier New" w:hAnsi="Courier New" w:cs="Courier New" w:eastAsia="Courier New"/>
                <w:sz w:val="24"/>
                <w:szCs w:val="24"/>
              </w:rPr>
            </w:pPr>
            <w:rPr/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-11"/>
                <w:w w:val="100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0"/>
                <w:w w:val="100"/>
              </w:rPr>
              <w:t>URREL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3"/>
                <w:w w:val="100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0"/>
                <w:w w:val="100"/>
              </w:rPr>
              <w:t>SHKODE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545454"/>
                <w:spacing w:val="26"/>
                <w:w w:val="100"/>
              </w:rPr>
              <w:t>R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7E7E7E"/>
                <w:spacing w:val="14"/>
                <w:w w:val="100"/>
              </w:rPr>
              <w:t>-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100"/>
              </w:rPr>
              <w:t>B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-12"/>
                <w:w w:val="100"/>
              </w:rPr>
              <w:t>U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343434"/>
                <w:spacing w:val="-10"/>
                <w:w w:val="100"/>
              </w:rPr>
              <w:t>R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676767"/>
                <w:spacing w:val="0"/>
                <w:w w:val="100"/>
              </w:rPr>
              <w:t>REL</w:t>
            </w:r>
            <w:r>
              <w:rPr>
                <w:rFonts w:ascii="Courier New" w:hAnsi="Courier New" w:cs="Courier New" w:eastAsia="Courier New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1930" w:type="dxa"/>
            <w:tcBorders>
              <w:top w:val="single" w:sz="7.68" w:space="0" w:color="181818"/>
              <w:bottom w:val="single" w:sz="7.68" w:space="0" w:color="000000"/>
              <w:left w:val="single" w:sz="7.68" w:space="0" w:color="080C08"/>
              <w:right w:val="single" w:sz="7.68" w:space="0" w:color="28281C"/>
            </w:tcBorders>
          </w:tcPr>
          <w:p>
            <w:pPr>
              <w:spacing w:before="2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0"/>
                <w:w w:val="224"/>
              </w:rPr>
              <w:t>I</w:t>
            </w:r>
            <w:r>
              <w:rPr>
                <w:rFonts w:ascii="Arial" w:hAnsi="Arial" w:cs="Arial" w:eastAsia="Arial"/>
                <w:sz w:val="18"/>
                <w:szCs w:val="18"/>
                <w:color w:val="545454"/>
                <w:spacing w:val="-81"/>
                <w:w w:val="22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5"/>
                <w:w w:val="9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0"/>
                <w:w w:val="9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43434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D1C16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81818"/>
              <w:bottom w:val="single" w:sz="7.68" w:space="0" w:color="000000"/>
              <w:left w:val="single" w:sz="7.68" w:space="0" w:color="28281C"/>
              <w:right w:val="single" w:sz="7.68" w:space="0" w:color="030303"/>
            </w:tcBorders>
          </w:tcPr>
          <w:p>
            <w:pPr>
              <w:spacing w:before="33" w:after="0" w:line="240" w:lineRule="auto"/>
              <w:ind w:left="615" w:right="5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9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43434"/>
                <w:spacing w:val="-15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D1C16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0" w:footer="0" w:top="1480" w:bottom="280" w:left="1640" w:right="1400"/>
          <w:headerReference w:type="default" r:id="rId11"/>
          <w:pgSz w:w="12240" w:h="15840"/>
        </w:sectPr>
      </w:pPr>
      <w:rPr/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317" w:hRule="exact"/>
        </w:trPr>
        <w:tc>
          <w:tcPr>
            <w:tcW w:w="437" w:type="dxa"/>
            <w:tcBorders>
              <w:top w:val="single" w:sz="7.68" w:space="0" w:color="000000"/>
              <w:bottom w:val="single" w:sz="7.68" w:space="0" w:color="1C0F08"/>
              <w:left w:val="single" w:sz="11.52" w:space="0" w:color="2B281F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5"/>
                <w:spacing w:val="0"/>
                <w:w w:val="114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000000"/>
              <w:bottom w:val="single" w:sz="7.68" w:space="0" w:color="1C0F08"/>
              <w:left w:val="single" w:sz="7.68" w:space="0" w:color="030003"/>
              <w:right w:val="single" w:sz="11.52" w:space="0" w:color="2B1F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6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1"/>
                <w:w w:val="107"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4"/>
                <w:w w:val="140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8"/>
                <w:w w:val="113"/>
              </w:rPr>
              <w:t>q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yese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1C0F08"/>
              <w:left w:val="single" w:sz="11.52" w:space="0" w:color="2B1F03"/>
              <w:right w:val="single" w:sz="7.68" w:space="0" w:color="231F1C"/>
            </w:tcBorders>
          </w:tcPr>
          <w:p>
            <w:pPr>
              <w:spacing w:before="15" w:after="0" w:line="240" w:lineRule="auto"/>
              <w:ind w:left="623" w:right="59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5"/>
                <w:spacing w:val="-7"/>
                <w:w w:val="101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3"/>
                <w:spacing w:val="-7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5"/>
                <w:spacing w:val="-1"/>
                <w:w w:val="112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3"/>
                <w:spacing w:val="0"/>
                <w:w w:val="118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000000"/>
              <w:bottom w:val="single" w:sz="7.68" w:space="0" w:color="1C0F08"/>
              <w:left w:val="single" w:sz="7.68" w:space="0" w:color="231F1C"/>
              <w:right w:val="single" w:sz="7.68" w:space="0" w:color="030303"/>
            </w:tcBorders>
          </w:tcPr>
          <w:p>
            <w:pPr>
              <w:spacing w:before="15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5"/>
                <w:spacing w:val="-6"/>
                <w:w w:val="104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3"/>
                <w:spacing w:val="1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5"/>
                <w:spacing w:val="10"/>
                <w:w w:val="112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3"/>
                <w:spacing w:val="-11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5"/>
                <w:spacing w:val="0"/>
                <w:w w:val="128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tcBorders>
              <w:top w:val="single" w:sz="7.68" w:space="0" w:color="1C0F08"/>
              <w:bottom w:val="single" w:sz="11.52" w:space="0" w:color="1F1F1F"/>
              <w:left w:val="single" w:sz="11.52" w:space="0" w:color="2B281F"/>
              <w:right w:val="single" w:sz="7.68" w:space="0" w:color="0300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1C0F08"/>
              <w:bottom w:val="single" w:sz="11.52" w:space="0" w:color="1F1F1F"/>
              <w:left w:val="single" w:sz="7.68" w:space="0" w:color="030003"/>
              <w:right w:val="single" w:sz="7.68" w:space="0" w:color="0808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BURREL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KLO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BURREL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C0F08"/>
              <w:bottom w:val="single" w:sz="11.52" w:space="0" w:color="1F1F1F"/>
              <w:left w:val="single" w:sz="7.68" w:space="0" w:color="080803"/>
              <w:right w:val="single" w:sz="7.68" w:space="0" w:color="231F1C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7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0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-6"/>
                <w:w w:val="10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C0F08"/>
              <w:bottom w:val="single" w:sz="11.52" w:space="0" w:color="1F1F1F"/>
              <w:left w:val="single" w:sz="7.68" w:space="0" w:color="231F1C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58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4"/>
                <w:w w:val="113"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14"/>
              </w:rPr>
              <w:t>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11.52" w:space="0" w:color="1F1F1F"/>
              <w:bottom w:val="single" w:sz="11.52" w:space="0" w:color="1F1F1F"/>
              <w:left w:val="single" w:sz="11.52" w:space="0" w:color="2B281F"/>
              <w:right w:val="single" w:sz="7.68" w:space="0" w:color="0300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4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1F1F1F"/>
              <w:bottom w:val="single" w:sz="11.52" w:space="0" w:color="1F1F1F"/>
              <w:left w:val="single" w:sz="7.68" w:space="0" w:color="030003"/>
              <w:right w:val="single" w:sz="7.68" w:space="0" w:color="0808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BURREL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PESHKOP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3"/>
                <w:w w:val="106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B7B7B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B7B7B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BURR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11.52" w:space="0" w:color="1F1F1F"/>
              <w:left w:val="single" w:sz="7.68" w:space="0" w:color="080803"/>
              <w:right w:val="single" w:sz="7.68" w:space="0" w:color="231F1C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1F1F1F"/>
              <w:bottom w:val="single" w:sz="11.52" w:space="0" w:color="1F1F1F"/>
              <w:left w:val="single" w:sz="7.68" w:space="0" w:color="231F1C"/>
              <w:right w:val="single" w:sz="7.68" w:space="0" w:color="030303"/>
            </w:tcBorders>
          </w:tcPr>
          <w:p>
            <w:pPr>
              <w:spacing w:before="43" w:after="0" w:line="240" w:lineRule="auto"/>
              <w:ind w:left="557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0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6"/>
                <w:w w:val="120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3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9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1"/>
              </w:rPr>
              <w:t>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03" w:lineRule="exact"/>
        <w:ind w:left="22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5"/>
          <w:w w:val="114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2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9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7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8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6"/>
          <w:w w:val="117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6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1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7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7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7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6"/>
          <w:w w:val="117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5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4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  <w:position w:val="-1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408" w:hRule="exact"/>
        </w:trPr>
        <w:tc>
          <w:tcPr>
            <w:tcW w:w="437" w:type="dxa"/>
            <w:vMerge w:val="restart"/>
            <w:tcBorders>
              <w:top w:val="single" w:sz="7.68" w:space="0" w:color="181800"/>
              <w:left w:val="single" w:sz="11.52" w:space="0" w:color="2B2B18"/>
              <w:right w:val="single" w:sz="7.68" w:space="0" w:color="000303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5"/>
                <w:spacing w:val="0"/>
                <w:w w:val="11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7.68" w:space="0" w:color="181800"/>
              <w:left w:val="single" w:sz="7.68" w:space="0" w:color="000303"/>
              <w:right w:val="single" w:sz="7.68" w:space="0" w:color="030303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7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3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7"/>
              </w:rPr>
              <w:t>ry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8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so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6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7.68" w:space="0" w:color="181800"/>
              <w:bottom w:val="single" w:sz="3.84" w:space="0" w:color="000000"/>
              <w:left w:val="single" w:sz="7.68" w:space="0" w:color="030303"/>
              <w:right w:val="single" w:sz="7.68" w:space="0" w:color="080303"/>
            </w:tcBorders>
          </w:tcPr>
          <w:p>
            <w:pPr>
              <w:spacing w:before="72" w:after="0" w:line="240" w:lineRule="auto"/>
              <w:ind w:left="1370" w:right="134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3"/>
                <w:w w:val="127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7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30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6"/>
              </w:rPr>
              <w:t>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7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1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437" w:type="dxa"/>
            <w:vMerge/>
            <w:tcBorders>
              <w:bottom w:val="single" w:sz="11.52" w:space="0" w:color="23231C"/>
              <w:left w:val="single" w:sz="11.52" w:space="0" w:color="2B2B18"/>
              <w:right w:val="single" w:sz="7.68" w:space="0" w:color="00030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11.52" w:space="0" w:color="23231C"/>
              <w:left w:val="single" w:sz="7.68" w:space="0" w:color="000303"/>
              <w:right w:val="single" w:sz="7.68" w:space="0" w:color="0303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3.84" w:space="0" w:color="000000"/>
              <w:bottom w:val="single" w:sz="11.52" w:space="0" w:color="23231C"/>
              <w:left w:val="single" w:sz="7.68" w:space="0" w:color="030303"/>
              <w:right w:val="single" w:sz="7.68" w:space="0" w:color="232318"/>
            </w:tcBorders>
          </w:tcPr>
          <w:p>
            <w:pPr>
              <w:spacing w:before="43" w:after="0" w:line="240" w:lineRule="auto"/>
              <w:ind w:left="638" w:right="59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9"/>
                <w:w w:val="14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0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llTE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3.84" w:space="0" w:color="000000"/>
              <w:bottom w:val="single" w:sz="11.52" w:space="0" w:color="23231C"/>
              <w:left w:val="single" w:sz="7.68" w:space="0" w:color="232318"/>
              <w:right w:val="single" w:sz="7.68" w:space="0" w:color="080303"/>
            </w:tcBorders>
          </w:tcPr>
          <w:p>
            <w:pPr>
              <w:spacing w:before="43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6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2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42"/>
              </w:rPr>
              <w:t>llET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3" w:hRule="exact"/>
        </w:trPr>
        <w:tc>
          <w:tcPr>
            <w:tcW w:w="437" w:type="dxa"/>
            <w:tcBorders>
              <w:top w:val="single" w:sz="11.52" w:space="0" w:color="23231C"/>
              <w:bottom w:val="single" w:sz="11.52" w:space="0" w:color="1F1F1F"/>
              <w:left w:val="single" w:sz="11.52" w:space="0" w:color="2B2B18"/>
              <w:right w:val="single" w:sz="7.68" w:space="0" w:color="0003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23231C"/>
              <w:bottom w:val="single" w:sz="11.52" w:space="0" w:color="1F1F1F"/>
              <w:left w:val="single" w:sz="7.68" w:space="0" w:color="000303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2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11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OS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11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2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11"/>
              </w:rPr>
              <w:t>IR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10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11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4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B7B7B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B7B7B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4"/>
              </w:rPr>
              <w:t>KIDS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23231C"/>
              <w:bottom w:val="single" w:sz="11.52" w:space="0" w:color="1F1F1F"/>
              <w:left w:val="single" w:sz="7.68" w:space="0" w:color="030303"/>
              <w:right w:val="single" w:sz="7.68" w:space="0" w:color="232318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23231C"/>
              <w:bottom w:val="single" w:sz="11.52" w:space="0" w:color="1F1F1F"/>
              <w:left w:val="single" w:sz="7.68" w:space="0" w:color="232318"/>
              <w:right w:val="single" w:sz="7.68" w:space="0" w:color="080303"/>
            </w:tcBorders>
          </w:tcPr>
          <w:p>
            <w:pPr>
              <w:spacing w:before="81" w:after="0" w:line="240" w:lineRule="auto"/>
              <w:ind w:left="628" w:right="58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(d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-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40" w:lineRule="auto"/>
        <w:ind w:left="21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33333"/>
          <w:w w:val="117"/>
        </w:rPr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8"/>
          <w:w w:val="100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8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8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0"/>
          <w:w w:val="100"/>
          <w:u w:val="single" w:color="000000"/>
        </w:rPr>
        <w:t>AR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-9"/>
          <w:w w:val="100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-9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-9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36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4"/>
          <w:u w:val="single" w:color="000000"/>
        </w:rPr>
        <w:t>DURRES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4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4" w:lineRule="exact"/>
        <w:ind w:left="22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2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"/>
          <w:w w:val="112"/>
          <w:position w:val="-1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4"/>
          <w:w w:val="112"/>
          <w:position w:val="-1"/>
        </w:rPr>
        <w:t> </w:t>
      </w:r>
      <w:r>
        <w:rPr>
          <w:rFonts w:ascii="Arial" w:hAnsi="Arial" w:cs="Arial" w:eastAsia="Arial"/>
          <w:sz w:val="18"/>
          <w:szCs w:val="18"/>
          <w:color w:val="1C1A15"/>
          <w:spacing w:val="0"/>
          <w:w w:val="364"/>
          <w:position w:val="-1"/>
        </w:rPr>
        <w:t>i</w:t>
      </w:r>
      <w:r>
        <w:rPr>
          <w:rFonts w:ascii="Arial" w:hAnsi="Arial" w:cs="Arial" w:eastAsia="Arial"/>
          <w:sz w:val="18"/>
          <w:szCs w:val="18"/>
          <w:color w:val="1C1A15"/>
          <w:spacing w:val="-143"/>
          <w:w w:val="36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lio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avc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2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9"/>
          <w:w w:val="112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yt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"/>
          <w:w w:val="112"/>
          <w:position w:val="-1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8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esc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7"/>
          <w:w w:val="112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6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7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6"/>
          <w:w w:val="14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1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position w:val="-1"/>
        </w:rPr>
        <w:t>Dur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4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6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4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379" w:hRule="exact"/>
        </w:trPr>
        <w:tc>
          <w:tcPr>
            <w:tcW w:w="437" w:type="dxa"/>
            <w:vMerge w:val="restart"/>
            <w:tcBorders>
              <w:top w:val="single" w:sz="7.68" w:space="0" w:color="181818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7.68" w:space="0" w:color="181818"/>
              <w:left w:val="single" w:sz="7.68" w:space="0" w:color="000003"/>
              <w:right w:val="single" w:sz="7.68" w:space="0" w:color="080303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7.68" w:space="0" w:color="181818"/>
              <w:bottom w:val="single" w:sz="11.52" w:space="0" w:color="231F03"/>
              <w:left w:val="single" w:sz="7.68" w:space="0" w:color="080303"/>
              <w:right w:val="single" w:sz="7.68" w:space="0" w:color="080303"/>
            </w:tcBorders>
          </w:tcPr>
          <w:p>
            <w:pPr>
              <w:spacing w:before="52" w:after="0" w:line="240" w:lineRule="auto"/>
              <w:ind w:left="1371" w:right="134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vMerge/>
            <w:tcBorders>
              <w:bottom w:val="single" w:sz="7.68" w:space="0" w:color="000000"/>
              <w:left w:val="single" w:sz="11.52" w:space="0" w:color="2B2B18"/>
              <w:right w:val="single" w:sz="7.68" w:space="0" w:color="00000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7.68" w:space="0" w:color="000000"/>
              <w:left w:val="single" w:sz="7.68" w:space="0" w:color="000003"/>
              <w:right w:val="single" w:sz="7.68" w:space="0" w:color="0803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11.52" w:space="0" w:color="231F03"/>
              <w:bottom w:val="single" w:sz="7.68" w:space="0" w:color="000000"/>
              <w:left w:val="single" w:sz="7.68" w:space="0" w:color="080303"/>
              <w:right w:val="single" w:sz="7.68" w:space="0" w:color="232318"/>
            </w:tcBorders>
          </w:tcPr>
          <w:p>
            <w:pPr>
              <w:spacing w:before="33" w:after="0" w:line="240" w:lineRule="auto"/>
              <w:ind w:left="638" w:right="59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2"/>
                <w:w w:val="88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0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TITE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231F03"/>
              <w:bottom w:val="single" w:sz="7.68" w:space="0" w:color="000000"/>
              <w:left w:val="single" w:sz="7.68" w:space="0" w:color="232318"/>
              <w:right w:val="single" w:sz="7.68" w:space="0" w:color="080303"/>
            </w:tcBorders>
          </w:tcPr>
          <w:p>
            <w:pPr>
              <w:spacing w:before="33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w w:val="104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TIET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3" w:hRule="exact"/>
        </w:trPr>
        <w:tc>
          <w:tcPr>
            <w:tcW w:w="437" w:type="dxa"/>
            <w:tcBorders>
              <w:top w:val="single" w:sz="7.68" w:space="0" w:color="000000"/>
              <w:bottom w:val="single" w:sz="7.68" w:space="0" w:color="181818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000000"/>
              <w:bottom w:val="single" w:sz="7.68" w:space="0" w:color="181818"/>
              <w:left w:val="single" w:sz="7.68" w:space="0" w:color="000003"/>
              <w:right w:val="single" w:sz="7.68" w:space="0" w:color="0803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DlJRRE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8"/>
              </w:rPr>
              <w:t>DuRRES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181818"/>
              <w:left w:val="single" w:sz="7.68" w:space="0" w:color="080303"/>
              <w:right w:val="single" w:sz="7.68" w:space="0" w:color="23231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tete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000000"/>
              <w:bottom w:val="single" w:sz="7.68" w:space="0" w:color="181818"/>
              <w:left w:val="single" w:sz="7.68" w:space="0" w:color="232318"/>
              <w:right w:val="single" w:sz="7.68" w:space="0" w:color="080303"/>
            </w:tcBorders>
          </w:tcPr>
          <w:p>
            <w:pPr>
              <w:spacing w:before="81" w:after="0" w:line="240" w:lineRule="auto"/>
              <w:ind w:left="19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34"/>
                <w:w w:val="137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37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21"/>
                <w:w w:val="13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(d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-12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8"/>
              </w:rPr>
              <w:t>mbedh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2"/>
                <w:w w:val="118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2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1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8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3"/>
          <w:w w:val="118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8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7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4"/>
          <w:w w:val="119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9"/>
          <w:position w:val="-1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8"/>
          <w:w w:val="119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9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6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6"/>
          <w:w w:val="119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1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2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9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5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9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1"/>
          <w:w w:val="119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0"/>
          <w:w w:val="112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20"/>
          <w:u w:val="single" w:color="000000"/>
          <w:position w:val="-1"/>
        </w:rPr>
        <w:t>ru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1"/>
          <w:w w:val="119"/>
          <w:u w:val="single" w:color="00000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1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413" w:hRule="exact"/>
        </w:trPr>
        <w:tc>
          <w:tcPr>
            <w:tcW w:w="437" w:type="dxa"/>
            <w:vMerge w:val="restart"/>
            <w:tcBorders>
              <w:top w:val="single" w:sz="7.68" w:space="0" w:color="000000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7.68" w:space="0" w:color="000000"/>
              <w:left w:val="single" w:sz="7.68" w:space="0" w:color="000003"/>
              <w:right w:val="single" w:sz="7.68" w:space="0" w:color="030003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krye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7.68" w:space="0" w:color="000000"/>
              <w:bottom w:val="single" w:sz="7.68" w:space="0" w:color="181800"/>
              <w:left w:val="single" w:sz="7.68" w:space="0" w:color="030003"/>
              <w:right w:val="single" w:sz="7.68" w:space="0" w:color="080303"/>
            </w:tcBorders>
          </w:tcPr>
          <w:p>
            <w:pPr>
              <w:spacing w:before="72" w:after="0" w:line="240" w:lineRule="auto"/>
              <w:ind w:left="1371" w:right="134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3"/>
                <w:w w:val="127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7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30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437" w:type="dxa"/>
            <w:vMerge/>
            <w:tcBorders>
              <w:bottom w:val="single" w:sz="11.52" w:space="0" w:color="23231C"/>
              <w:left w:val="single" w:sz="11.52" w:space="0" w:color="2B2B18"/>
              <w:right w:val="single" w:sz="7.68" w:space="0" w:color="00000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11.52" w:space="0" w:color="23231C"/>
              <w:left w:val="single" w:sz="7.68" w:space="0" w:color="000003"/>
              <w:right w:val="single" w:sz="7.68" w:space="0" w:color="0300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7.68" w:space="0" w:color="181800"/>
              <w:bottom w:val="single" w:sz="11.52" w:space="0" w:color="23231C"/>
              <w:left w:val="single" w:sz="7.68" w:space="0" w:color="030003"/>
              <w:right w:val="single" w:sz="7.68" w:space="0" w:color="282318"/>
            </w:tcBorders>
          </w:tcPr>
          <w:p>
            <w:pPr>
              <w:spacing w:before="33" w:after="0" w:line="240" w:lineRule="auto"/>
              <w:ind w:left="638" w:right="59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9"/>
                <w:w w:val="14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5"/>
              </w:rPr>
              <w:t>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81800"/>
              <w:bottom w:val="single" w:sz="11.52" w:space="0" w:color="23231C"/>
              <w:left w:val="single" w:sz="7.68" w:space="0" w:color="282318"/>
              <w:right w:val="single" w:sz="7.68" w:space="0" w:color="080303"/>
            </w:tcBorders>
          </w:tcPr>
          <w:p>
            <w:pPr>
              <w:spacing w:before="33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6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8"/>
              </w:rPr>
              <w:t>HET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8" w:hRule="exact"/>
        </w:trPr>
        <w:tc>
          <w:tcPr>
            <w:tcW w:w="437" w:type="dxa"/>
            <w:tcBorders>
              <w:top w:val="single" w:sz="11.52" w:space="0" w:color="23231C"/>
              <w:bottom w:val="single" w:sz="7.68" w:space="0" w:color="181818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23231C"/>
              <w:bottom w:val="single" w:sz="7.68" w:space="0" w:color="181818"/>
              <w:left w:val="single" w:sz="7.68" w:space="0" w:color="000003"/>
              <w:right w:val="single" w:sz="7.68" w:space="0" w:color="03000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2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lJJ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4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6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1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2"/>
                <w:w w:val="99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10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1"/>
              </w:rPr>
              <w:t>UJ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4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4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1"/>
              </w:rPr>
              <w:t>KRUJE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23231C"/>
              <w:bottom w:val="single" w:sz="7.68" w:space="0" w:color="181818"/>
              <w:left w:val="single" w:sz="7.68" w:space="0" w:color="030003"/>
              <w:right w:val="single" w:sz="7.68" w:space="0" w:color="282318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8"/>
              </w:rPr>
              <w:t>(dh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9"/>
              </w:rPr>
              <w:t>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23231C"/>
              <w:bottom w:val="single" w:sz="7.68" w:space="0" w:color="181818"/>
              <w:left w:val="single" w:sz="7.68" w:space="0" w:color="282318"/>
              <w:right w:val="single" w:sz="7.68" w:space="0" w:color="080303"/>
            </w:tcBorders>
          </w:tcPr>
          <w:p>
            <w:pPr>
              <w:spacing w:before="81" w:after="0" w:line="240" w:lineRule="auto"/>
              <w:ind w:left="10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15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0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20"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14"/>
              </w:rPr>
              <w:t>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11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5"/>
                <w:w w:val="117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3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4"/>
              </w:rPr>
              <w:t>dh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2"/>
                <w:w w:val="123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2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2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4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8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lioj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"/>
          <w:w w:val="112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2"/>
          <w:w w:val="112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9"/>
          <w:w w:val="112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yte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8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3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7"/>
          <w:w w:val="112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4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49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2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7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4"/>
          <w:w w:val="14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4"/>
          <w:w w:val="14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5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8"/>
          <w:w w:val="12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6"/>
          <w:w w:val="121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6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6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u w:val="single" w:color="000000"/>
          <w:position w:val="-1"/>
        </w:rPr>
        <w:t>hijak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413" w:hRule="exact"/>
        </w:trPr>
        <w:tc>
          <w:tcPr>
            <w:tcW w:w="437" w:type="dxa"/>
            <w:vMerge w:val="restart"/>
            <w:tcBorders>
              <w:top w:val="single" w:sz="3.84" w:space="0" w:color="000000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3.84" w:space="0" w:color="000000"/>
              <w:left w:val="single" w:sz="7.68" w:space="0" w:color="000003"/>
              <w:right w:val="single" w:sz="7.68" w:space="0" w:color="03000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3.84" w:space="0" w:color="000000"/>
              <w:bottom w:val="single" w:sz="11.52" w:space="0" w:color="231F08"/>
              <w:left w:val="single" w:sz="7.68" w:space="0" w:color="030003"/>
              <w:right w:val="single" w:sz="7.68" w:space="0" w:color="080303"/>
            </w:tcBorders>
          </w:tcPr>
          <w:p>
            <w:pPr>
              <w:spacing w:before="72" w:after="0" w:line="240" w:lineRule="auto"/>
              <w:ind w:left="1370" w:right="134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ora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437" w:type="dxa"/>
            <w:vMerge/>
            <w:tcBorders>
              <w:bottom w:val="single" w:sz="7.68" w:space="0" w:color="181818"/>
              <w:left w:val="single" w:sz="11.52" w:space="0" w:color="2B2B18"/>
              <w:right w:val="single" w:sz="7.68" w:space="0" w:color="00000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7.68" w:space="0" w:color="181818"/>
              <w:left w:val="single" w:sz="7.68" w:space="0" w:color="000003"/>
              <w:right w:val="single" w:sz="7.68" w:space="0" w:color="0300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11.52" w:space="0" w:color="231F08"/>
              <w:bottom w:val="single" w:sz="7.68" w:space="0" w:color="181818"/>
              <w:left w:val="single" w:sz="7.68" w:space="0" w:color="030003"/>
              <w:right w:val="single" w:sz="7.68" w:space="0" w:color="282318"/>
            </w:tcBorders>
          </w:tcPr>
          <w:p>
            <w:pPr>
              <w:spacing w:before="33" w:after="0" w:line="240" w:lineRule="auto"/>
              <w:ind w:left="638" w:right="59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9"/>
                <w:w w:val="14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5"/>
              </w:rPr>
              <w:t>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231F08"/>
              <w:bottom w:val="single" w:sz="7.68" w:space="0" w:color="181818"/>
              <w:left w:val="single" w:sz="7.68" w:space="0" w:color="282318"/>
              <w:right w:val="single" w:sz="7.68" w:space="0" w:color="080303"/>
            </w:tcBorders>
          </w:tcPr>
          <w:p>
            <w:pPr>
              <w:spacing w:before="33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6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10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8" w:hRule="exact"/>
        </w:trPr>
        <w:tc>
          <w:tcPr>
            <w:tcW w:w="437" w:type="dxa"/>
            <w:tcBorders>
              <w:top w:val="single" w:sz="7.68" w:space="0" w:color="181818"/>
              <w:bottom w:val="single" w:sz="3.84" w:space="0" w:color="000000"/>
              <w:left w:val="single" w:sz="11.52" w:space="0" w:color="2B2B18"/>
              <w:right w:val="single" w:sz="7.68" w:space="0" w:color="00000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33333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181818"/>
              <w:bottom w:val="single" w:sz="3.84" w:space="0" w:color="000000"/>
              <w:left w:val="single" w:sz="7.68" w:space="0" w:color="000003"/>
              <w:right w:val="single" w:sz="7.68" w:space="0" w:color="030003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03"/>
              </w:rPr>
              <w:t>SHIJA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6"/>
                <w:w w:val="103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1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5"/>
              </w:rPr>
              <w:t>IRAN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4"/>
                <w:w w:val="10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3"/>
                <w:w w:val="1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2"/>
              </w:rPr>
              <w:t>SHI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2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B7B7B"/>
                <w:spacing w:val="0"/>
                <w:w w:val="101"/>
              </w:rPr>
              <w:t>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3.84" w:space="0" w:color="000000"/>
              <w:left w:val="single" w:sz="7.68" w:space="0" w:color="030003"/>
              <w:right w:val="single" w:sz="7.68" w:space="0" w:color="282318"/>
            </w:tcBorders>
          </w:tcPr>
          <w:p>
            <w:pPr>
              <w:spacing w:before="6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76767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76767"/>
                <w:spacing w:val="-6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4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7676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76767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81818"/>
              <w:bottom w:val="single" w:sz="3.84" w:space="0" w:color="000000"/>
              <w:left w:val="single" w:sz="7.68" w:space="0" w:color="282318"/>
              <w:right w:val="single" w:sz="7.68" w:space="0" w:color="080303"/>
            </w:tcBorders>
          </w:tcPr>
          <w:p>
            <w:pPr>
              <w:spacing w:before="81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(n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1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1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15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219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33333"/>
          <w:w w:val="105"/>
        </w:rPr>
        <w:t>OA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0"/>
          <w:w w:val="98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0"/>
          <w:w w:val="99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-1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A15"/>
          <w:spacing w:val="-8"/>
          <w:w w:val="114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333333"/>
          <w:spacing w:val="0"/>
          <w:w w:val="101"/>
        </w:rPr>
        <w:t>BASAN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9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"/>
          <w:w w:val="112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</w:rPr>
        <w:t>avc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9"/>
          <w:w w:val="112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</w:rPr>
        <w:t>yt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1"/>
          <w:w w:val="112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8"/>
          <w:w w:val="112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5"/>
          <w:w w:val="125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96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1"/>
          <w:w w:val="117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6"/>
          <w:w w:val="118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6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6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1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2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3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26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-20"/>
          <w:w w:val="126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u w:val="single" w:color="000000"/>
        </w:rPr>
        <w:t>Pr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5"/>
          <w:w w:val="119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5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5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2"/>
          <w:u w:val="single" w:color="000000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2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2"/>
          <w:w w:val="112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3"/>
          <w:u w:val="single" w:color="000000"/>
        </w:rPr>
        <w:t>nj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0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3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5"/>
          <w:spacing w:val="-10"/>
          <w:w w:val="11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57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33333"/>
          <w:spacing w:val="0"/>
          <w:w w:val="157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66.399994" w:type="dxa"/>
      </w:tblPr>
      <w:tblGrid/>
      <w:tr>
        <w:trPr>
          <w:trHeight w:val="398" w:hRule="exact"/>
        </w:trPr>
        <w:tc>
          <w:tcPr>
            <w:tcW w:w="437" w:type="dxa"/>
            <w:vMerge w:val="restart"/>
            <w:tcBorders>
              <w:top w:val="single" w:sz="7.68" w:space="0" w:color="2F2F28"/>
              <w:left w:val="single" w:sz="11.52" w:space="0" w:color="2B2B18"/>
              <w:right w:val="single" w:sz="7.68" w:space="0" w:color="03030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5"/>
                <w:spacing w:val="0"/>
                <w:w w:val="103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7.68" w:space="0" w:color="2F2F28"/>
              <w:left w:val="single" w:sz="7.68" w:space="0" w:color="030308"/>
              <w:right w:val="single" w:sz="7.68" w:space="0" w:color="080303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010001"/>
                <w:spacing w:val="5"/>
                <w:w w:val="6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5"/>
              </w:rPr>
              <w:t>.in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09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ycs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11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26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7.68" w:space="0" w:color="2F2F28"/>
              <w:bottom w:val="single" w:sz="11.52" w:space="0" w:color="1F1F03"/>
              <w:left w:val="single" w:sz="7.68" w:space="0" w:color="080303"/>
              <w:right w:val="single" w:sz="7.68" w:space="0" w:color="080808"/>
            </w:tcBorders>
          </w:tcPr>
          <w:p>
            <w:pPr>
              <w:spacing w:before="62" w:after="0" w:line="240" w:lineRule="auto"/>
              <w:ind w:left="1370" w:right="134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ora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5"/>
                <w:w w:val="11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vMerge/>
            <w:tcBorders>
              <w:bottom w:val="single" w:sz="11.52" w:space="0" w:color="1F1F0F"/>
              <w:left w:val="single" w:sz="11.52" w:space="0" w:color="2B2B18"/>
              <w:right w:val="single" w:sz="7.68" w:space="0" w:color="030308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11.52" w:space="0" w:color="1F1F0F"/>
              <w:left w:val="single" w:sz="7.68" w:space="0" w:color="030308"/>
              <w:right w:val="single" w:sz="7.68" w:space="0" w:color="0803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11.52" w:space="0" w:color="1F1F03"/>
              <w:bottom w:val="single" w:sz="11.52" w:space="0" w:color="1F1F0F"/>
              <w:left w:val="single" w:sz="7.68" w:space="0" w:color="080303"/>
              <w:right w:val="single" w:sz="7.68" w:space="0" w:color="282313"/>
            </w:tcBorders>
          </w:tcPr>
          <w:p>
            <w:pPr>
              <w:spacing w:before="43" w:after="0" w:line="240" w:lineRule="auto"/>
              <w:ind w:left="638" w:right="59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9"/>
                <w:w w:val="14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25"/>
              </w:rPr>
              <w:t>HTE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1F1F03"/>
              <w:bottom w:val="single" w:sz="11.52" w:space="0" w:color="1F1F0F"/>
              <w:left w:val="single" w:sz="7.68" w:space="0" w:color="282313"/>
              <w:right w:val="single" w:sz="7.68" w:space="0" w:color="080808"/>
            </w:tcBorders>
          </w:tcPr>
          <w:p>
            <w:pPr>
              <w:spacing w:before="43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3"/>
                <w:w w:val="116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10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3"/>
                <w:spacing w:val="-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437" w:type="dxa"/>
            <w:tcBorders>
              <w:top w:val="single" w:sz="11.52" w:space="0" w:color="1F1F0F"/>
              <w:bottom w:val="single" w:sz="7.68" w:space="0" w:color="181818"/>
              <w:left w:val="single" w:sz="11.52" w:space="0" w:color="2B2B18"/>
              <w:right w:val="single" w:sz="7.68" w:space="0" w:color="03030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1F1F0F"/>
              <w:bottom w:val="single" w:sz="7.68" w:space="0" w:color="181818"/>
              <w:left w:val="single" w:sz="7.68" w:space="0" w:color="030308"/>
              <w:right w:val="single" w:sz="7.68" w:space="0" w:color="0803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PRRENJA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76"/>
                <w:w w:val="22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0"/>
              </w:rPr>
              <w:t>POGRA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2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4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PRRENJAS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0F"/>
              <w:bottom w:val="single" w:sz="7.68" w:space="0" w:color="181818"/>
              <w:left w:val="single" w:sz="7.68" w:space="0" w:color="080303"/>
              <w:right w:val="single" w:sz="7.68" w:space="0" w:color="28231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1F1F0F"/>
              <w:bottom w:val="single" w:sz="7.68" w:space="0" w:color="181818"/>
              <w:left w:val="single" w:sz="7.68" w:space="0" w:color="282313"/>
              <w:right w:val="single" w:sz="7.68" w:space="0" w:color="080808"/>
            </w:tcBorders>
          </w:tcPr>
          <w:p>
            <w:pPr>
              <w:spacing w:before="43" w:after="0" w:line="240" w:lineRule="auto"/>
              <w:ind w:left="619" w:right="57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8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16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-6"/>
                <w:w w:val="117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33333"/>
                <w:spacing w:val="-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5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0" w:footer="0" w:top="1480" w:bottom="280" w:left="1720" w:right="1120"/>
          <w:headerReference w:type="default" r:id="rId12"/>
          <w:pgSz w:w="12240" w:h="15840"/>
        </w:sectPr>
      </w:pPr>
      <w:rPr/>
    </w:p>
    <w:p>
      <w:pPr>
        <w:spacing w:before="72" w:after="0" w:line="226" w:lineRule="exact"/>
        <w:ind w:left="22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Rrjeti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28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20"/>
          <w:w w:val="12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1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injave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nder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9"/>
          <w:w w:val="108"/>
          <w:position w:val="-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8"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3"/>
          <w:w w:val="108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8"/>
          <w:w w:val="108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0"/>
          <w:w w:val="108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5"/>
          <w:w w:val="10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  <w:t>Bashkin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8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5"/>
          <w:u w:val="single" w:color="000000"/>
          <w:position w:val="-1"/>
        </w:rPr>
        <w:t>Librazhd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5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6.000004" w:type="dxa"/>
      </w:tblPr>
      <w:tblGrid/>
      <w:tr>
        <w:trPr>
          <w:trHeight w:val="485" w:hRule="exact"/>
        </w:trPr>
        <w:tc>
          <w:tcPr>
            <w:tcW w:w="442" w:type="dxa"/>
            <w:vMerge w:val="restart"/>
            <w:tcBorders>
              <w:top w:val="single" w:sz="11.52" w:space="0" w:color="1C180F"/>
              <w:left w:val="single" w:sz="11.52" w:space="0" w:color="282808"/>
              <w:right w:val="single" w:sz="11.52" w:space="0" w:color="28280F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4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0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vMerge w:val="restart"/>
            <w:tcBorders>
              <w:top w:val="single" w:sz="11.52" w:space="0" w:color="1C180F"/>
              <w:left w:val="single" w:sz="11.52" w:space="0" w:color="28280F"/>
              <w:right w:val="single" w:sz="11.52" w:space="0" w:color="28280F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"/>
                <w:w w:val="11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89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8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9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4"/>
                <w:w w:val="70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98"/>
              </w:rPr>
              <w:t>kr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8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7"/>
              </w:rPr>
              <w:t>esore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840" w:type="dxa"/>
            <w:gridSpan w:val="2"/>
            <w:tcBorders>
              <w:top w:val="single" w:sz="11.52" w:space="0" w:color="1C180F"/>
              <w:bottom w:val="single" w:sz="7.68" w:space="0" w:color="13180C"/>
              <w:left w:val="single" w:sz="11.52" w:space="0" w:color="28280F"/>
              <w:right w:val="single" w:sz="11.52" w:space="0" w:color="282B13"/>
            </w:tcBorders>
          </w:tcPr>
          <w:p>
            <w:pPr>
              <w:spacing w:before="91" w:after="0" w:line="240" w:lineRule="auto"/>
              <w:ind w:left="1386" w:right="137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orar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0"/>
                <w:w w:val="105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0"/>
                <w:w w:val="110"/>
              </w:rPr>
              <w:t>v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4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89" w:hRule="exact"/>
        </w:trPr>
        <w:tc>
          <w:tcPr>
            <w:tcW w:w="442" w:type="dxa"/>
            <w:vMerge/>
            <w:tcBorders>
              <w:bottom w:val="single" w:sz="11.52" w:space="0" w:color="1C1C13"/>
              <w:left w:val="single" w:sz="11.52" w:space="0" w:color="282808"/>
              <w:right w:val="single" w:sz="11.52" w:space="0" w:color="28280F"/>
            </w:tcBorders>
          </w:tcPr>
          <w:p>
            <w:pPr/>
            <w:rPr/>
          </w:p>
        </w:tc>
        <w:tc>
          <w:tcPr>
            <w:tcW w:w="4963" w:type="dxa"/>
            <w:vMerge/>
            <w:tcBorders>
              <w:bottom w:val="single" w:sz="11.52" w:space="0" w:color="1C1C13"/>
              <w:left w:val="single" w:sz="11.52" w:space="0" w:color="28280F"/>
              <w:right w:val="single" w:sz="11.52" w:space="0" w:color="28280F"/>
            </w:tcBorders>
          </w:tcPr>
          <w:p>
            <w:pPr/>
            <w:rPr/>
          </w:p>
        </w:tc>
        <w:tc>
          <w:tcPr>
            <w:tcW w:w="1997" w:type="dxa"/>
            <w:tcBorders>
              <w:top w:val="single" w:sz="7.68" w:space="0" w:color="13180C"/>
              <w:bottom w:val="single" w:sz="11.52" w:space="0" w:color="1C1C13"/>
              <w:left w:val="single" w:sz="11.52" w:space="0" w:color="28280F"/>
              <w:right w:val="single" w:sz="7.68" w:space="0" w:color="38381F"/>
            </w:tcBorders>
          </w:tcPr>
          <w:p>
            <w:pPr>
              <w:spacing w:before="53" w:after="0" w:line="240" w:lineRule="auto"/>
              <w:ind w:left="636" w:right="609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010101"/>
                <w:spacing w:val="-10"/>
                <w:w w:val="113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0"/>
                <w:w w:val="107"/>
              </w:rPr>
              <w:t>SHTE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13180C"/>
              <w:bottom w:val="single" w:sz="11.52" w:space="0" w:color="1C1C13"/>
              <w:left w:val="single" w:sz="7.68" w:space="0" w:color="38381F"/>
              <w:right w:val="single" w:sz="11.52" w:space="0" w:color="282B13"/>
            </w:tcBorders>
          </w:tcPr>
          <w:p>
            <w:pPr>
              <w:spacing w:before="53" w:after="0" w:line="240" w:lineRule="auto"/>
              <w:ind w:left="54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0"/>
                <w:w w:val="108"/>
              </w:rPr>
              <w:t>DEHET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  <w:tr>
        <w:trPr>
          <w:trHeight w:val="432" w:hRule="exact"/>
        </w:trPr>
        <w:tc>
          <w:tcPr>
            <w:tcW w:w="442" w:type="dxa"/>
            <w:tcBorders>
              <w:top w:val="single" w:sz="11.52" w:space="0" w:color="1C1C13"/>
              <w:bottom w:val="single" w:sz="11.52" w:space="0" w:color="181818"/>
              <w:left w:val="single" w:sz="7.68" w:space="0" w:color="080808"/>
              <w:right w:val="single" w:sz="11.52" w:space="0" w:color="28280F"/>
            </w:tcBorders>
          </w:tcPr>
          <w:p>
            <w:pPr>
              <w:spacing w:before="90" w:after="0" w:line="240" w:lineRule="auto"/>
              <w:ind w:left="24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1.52" w:space="0" w:color="1C1C13"/>
              <w:bottom w:val="single" w:sz="11.52" w:space="0" w:color="181818"/>
              <w:left w:val="single" w:sz="11.52" w:space="0" w:color="28280F"/>
              <w:right w:val="single" w:sz="11.52" w:space="0" w:color="28280F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w w:val="108"/>
              </w:rPr>
              <w:t>LIBRAZHD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w w:val="1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9"/>
              </w:rPr>
              <w:t>DURRE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8"/>
                <w:w w:val="9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2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LIBRAZHD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C1C13"/>
              <w:bottom w:val="single" w:sz="11.52" w:space="0" w:color="181818"/>
              <w:left w:val="single" w:sz="11.52" w:space="0" w:color="28280F"/>
              <w:right w:val="single" w:sz="7.68" w:space="0" w:color="38381F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-14"/>
                <w:w w:val="115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-16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93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-15"/>
                <w:w w:val="92"/>
              </w:rPr>
              <w:t>j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-20"/>
                <w:w w:val="96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102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C1C13"/>
              <w:bottom w:val="single" w:sz="11.52" w:space="0" w:color="181818"/>
              <w:left w:val="single" w:sz="7.68" w:space="0" w:color="38381F"/>
              <w:right w:val="single" w:sz="11.52" w:space="0" w:color="282B13"/>
            </w:tcBorders>
          </w:tcPr>
          <w:p>
            <w:pPr>
              <w:spacing w:before="72" w:after="0" w:line="240" w:lineRule="auto"/>
              <w:ind w:left="641" w:right="59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3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9"/>
                <w:w w:val="103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left="22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Rr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6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9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28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20"/>
          <w:w w:val="12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1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inj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3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nderqyte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8"/>
          <w:w w:val="108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8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3"/>
          <w:w w:val="10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  <w:t>Bashki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1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5"/>
          <w:u w:val="single" w:color="000000"/>
          <w:position w:val="-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1"/>
          <w:w w:val="105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1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1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2"/>
          <w:u w:val="single" w:color="000000"/>
          <w:position w:val="-1"/>
        </w:rPr>
        <w:t>rrik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6.000004" w:type="dxa"/>
      </w:tblPr>
      <w:tblGrid/>
      <w:tr>
        <w:trPr>
          <w:trHeight w:val="427" w:hRule="exact"/>
        </w:trPr>
        <w:tc>
          <w:tcPr>
            <w:tcW w:w="442" w:type="dxa"/>
            <w:vMerge w:val="restart"/>
            <w:tcBorders>
              <w:top w:val="single" w:sz="11.52" w:space="0" w:color="1C180F"/>
              <w:left w:val="single" w:sz="11.52" w:space="0" w:color="1C1C08"/>
              <w:right w:val="single" w:sz="11.52" w:space="0" w:color="282813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6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vMerge w:val="restart"/>
            <w:tcBorders>
              <w:top w:val="single" w:sz="11.52" w:space="0" w:color="1C180F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0"/>
                <w:w w:val="108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85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9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4"/>
              </w:rPr>
              <w:t>kr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2"/>
                <w:w w:val="8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2"/>
                <w:w w:val="114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103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6"/>
                <w:w w:val="103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840" w:type="dxa"/>
            <w:gridSpan w:val="2"/>
            <w:tcBorders>
              <w:top w:val="single" w:sz="11.52" w:space="0" w:color="1C180F"/>
              <w:bottom w:val="single" w:sz="7.68" w:space="0" w:color="130F00"/>
              <w:left w:val="single" w:sz="11.52" w:space="0" w:color="282313"/>
              <w:right w:val="single" w:sz="11.52" w:space="0" w:color="282813"/>
            </w:tcBorders>
          </w:tcPr>
          <w:p>
            <w:pPr>
              <w:spacing w:before="63" w:after="0" w:line="240" w:lineRule="auto"/>
              <w:ind w:left="1389" w:right="1377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6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5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6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9"/>
                <w:w w:val="11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orar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1"/>
                <w:w w:val="105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90"/>
              </w:rPr>
              <w:t>v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1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08" w:hRule="exact"/>
        </w:trPr>
        <w:tc>
          <w:tcPr>
            <w:tcW w:w="442" w:type="dxa"/>
            <w:vMerge/>
            <w:tcBorders>
              <w:bottom w:val="single" w:sz="11.52" w:space="0" w:color="181C13"/>
              <w:left w:val="single" w:sz="11.52" w:space="0" w:color="1C1C08"/>
              <w:right w:val="single" w:sz="11.52" w:space="0" w:color="282813"/>
            </w:tcBorders>
          </w:tcPr>
          <w:p>
            <w:pPr/>
            <w:rPr/>
          </w:p>
        </w:tc>
        <w:tc>
          <w:tcPr>
            <w:tcW w:w="4963" w:type="dxa"/>
            <w:vMerge/>
            <w:tcBorders>
              <w:bottom w:val="single" w:sz="11.52" w:space="0" w:color="181C13"/>
              <w:left w:val="single" w:sz="11.52" w:space="0" w:color="282813"/>
              <w:right w:val="single" w:sz="11.52" w:space="0" w:color="282313"/>
            </w:tcBorders>
          </w:tcPr>
          <w:p>
            <w:pPr/>
            <w:rPr/>
          </w:p>
        </w:tc>
        <w:tc>
          <w:tcPr>
            <w:tcW w:w="1997" w:type="dxa"/>
            <w:tcBorders>
              <w:top w:val="single" w:sz="7.68" w:space="0" w:color="130F00"/>
              <w:bottom w:val="single" w:sz="11.52" w:space="0" w:color="181C13"/>
              <w:left w:val="single" w:sz="11.52" w:space="0" w:color="282313"/>
              <w:right w:val="single" w:sz="7.68" w:space="0" w:color="3F381F"/>
            </w:tcBorders>
          </w:tcPr>
          <w:p>
            <w:pPr>
              <w:spacing w:before="63" w:after="0" w:line="240" w:lineRule="auto"/>
              <w:ind w:left="637" w:right="612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4"/>
                <w:w w:val="93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7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1"/>
                <w:w w:val="119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8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130F00"/>
              <w:bottom w:val="single" w:sz="11.52" w:space="0" w:color="181C13"/>
              <w:left w:val="single" w:sz="7.68" w:space="0" w:color="3F381F"/>
              <w:right w:val="single" w:sz="11.52" w:space="0" w:color="282813"/>
            </w:tcBorders>
          </w:tcPr>
          <w:p>
            <w:pPr>
              <w:spacing w:before="63" w:after="0" w:line="240" w:lineRule="auto"/>
              <w:ind w:left="54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5"/>
              </w:rPr>
              <w:t>REHET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90" w:hRule="exact"/>
        </w:trPr>
        <w:tc>
          <w:tcPr>
            <w:tcW w:w="442" w:type="dxa"/>
            <w:tcBorders>
              <w:top w:val="single" w:sz="11.52" w:space="0" w:color="181C13"/>
              <w:bottom w:val="single" w:sz="7.68" w:space="0" w:color="130F0F"/>
              <w:left w:val="single" w:sz="11.52" w:space="0" w:color="1C1C08"/>
              <w:right w:val="single" w:sz="11.52" w:space="0" w:color="282813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F1C16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1.52" w:space="0" w:color="181C13"/>
              <w:bottom w:val="single" w:sz="7.68" w:space="0" w:color="130F0F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0" w:after="0" w:line="228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RR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2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K-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DURRES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CERRI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85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85"/>
              </w:rPr>
              <w:t>me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25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85"/>
              </w:rPr>
              <w:t>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3"/>
                <w:w w:val="85"/>
              </w:rPr>
              <w:t>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1"/>
                <w:w w:val="85"/>
              </w:rPr>
              <w:t>l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85"/>
              </w:rPr>
              <w:t>im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11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2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3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QIN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32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27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4D4D4D"/>
                <w:spacing w:val="0"/>
                <w:w w:val="100"/>
              </w:rPr>
              <w:t>RROGOZ</w:t>
            </w:r>
            <w:r>
              <w:rPr>
                <w:rFonts w:ascii="Arial" w:hAnsi="Arial" w:cs="Arial" w:eastAsia="Arial"/>
                <w:sz w:val="18"/>
                <w:szCs w:val="18"/>
                <w:color w:val="4D4D4D"/>
                <w:spacing w:val="0"/>
                <w:w w:val="100"/>
              </w:rPr>
              <w:t>J</w:t>
            </w:r>
            <w:r>
              <w:rPr>
                <w:rFonts w:ascii="Arial" w:hAnsi="Arial" w:cs="Arial" w:eastAsia="Arial"/>
                <w:sz w:val="18"/>
                <w:szCs w:val="18"/>
                <w:color w:val="4D4D4D"/>
                <w:spacing w:val="1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24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5"/>
                <w:w w:val="124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102"/>
              </w:rPr>
              <w:t>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103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81C13"/>
              <w:bottom w:val="single" w:sz="7.68" w:space="0" w:color="130F0F"/>
              <w:left w:val="single" w:sz="11.52" w:space="0" w:color="282313"/>
              <w:right w:val="single" w:sz="7.68" w:space="0" w:color="3F381F"/>
            </w:tcBorders>
          </w:tcPr>
          <w:p>
            <w:pPr>
              <w:spacing w:before="10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-16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81C13"/>
              <w:bottom w:val="single" w:sz="7.68" w:space="0" w:color="130F0F"/>
              <w:left w:val="single" w:sz="7.68" w:space="0" w:color="3F381F"/>
              <w:right w:val="single" w:sz="11.52" w:space="0" w:color="282813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634" w:right="58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97"/>
              </w:rPr>
              <w:t>(d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7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32" w:hRule="exact"/>
        </w:trPr>
        <w:tc>
          <w:tcPr>
            <w:tcW w:w="442" w:type="dxa"/>
            <w:tcBorders>
              <w:top w:val="single" w:sz="7.68" w:space="0" w:color="130F0F"/>
              <w:bottom w:val="single" w:sz="15.36" w:space="0" w:color="130F0C"/>
              <w:left w:val="single" w:sz="11.52" w:space="0" w:color="1C1C08"/>
              <w:right w:val="single" w:sz="11.52" w:space="0" w:color="282813"/>
            </w:tcBorders>
          </w:tcPr>
          <w:p>
            <w:pPr>
              <w:spacing w:before="8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4"/>
                <w:w w:val="113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1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7.68" w:space="0" w:color="130F0F"/>
              <w:bottom w:val="single" w:sz="15.36" w:space="0" w:color="130F0C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Lin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4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6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3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8"/>
                <w:w w:val="118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2"/>
                <w:w w:val="113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7"/>
                <w:w w:val="9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9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30F0F"/>
              <w:bottom w:val="single" w:sz="15.36" w:space="0" w:color="130F0C"/>
              <w:left w:val="single" w:sz="11.52" w:space="0" w:color="282313"/>
              <w:right w:val="single" w:sz="7.68" w:space="0" w:color="3F381F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67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3"/>
                <w:w w:val="59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4"/>
              </w:rPr>
              <w:t>SHTE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130F0F"/>
              <w:bottom w:val="single" w:sz="15.36" w:space="0" w:color="130F0C"/>
              <w:left w:val="single" w:sz="7.68" w:space="0" w:color="3F381F"/>
              <w:right w:val="single" w:sz="11.52" w:space="0" w:color="282813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54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5"/>
              </w:rPr>
              <w:t>BEHET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37" w:hRule="exact"/>
        </w:trPr>
        <w:tc>
          <w:tcPr>
            <w:tcW w:w="442" w:type="dxa"/>
            <w:tcBorders>
              <w:top w:val="single" w:sz="15.36" w:space="0" w:color="130F0C"/>
              <w:bottom w:val="single" w:sz="11.52" w:space="0" w:color="181818"/>
              <w:left w:val="single" w:sz="11.52" w:space="0" w:color="1C1C08"/>
              <w:right w:val="single" w:sz="11.52" w:space="0" w:color="282813"/>
            </w:tcBorders>
          </w:tcPr>
          <w:p>
            <w:pPr>
              <w:spacing w:before="90" w:after="0" w:line="240" w:lineRule="auto"/>
              <w:ind w:left="1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F1C16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5.36" w:space="0" w:color="130F0C"/>
              <w:bottom w:val="single" w:sz="11.52" w:space="0" w:color="181818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7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w w:val="109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1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14"/>
              </w:rPr>
              <w:t>RRIK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15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6"/>
              </w:rPr>
              <w:t>ELB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13"/>
                <w:w w:val="96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6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10"/>
                <w:w w:val="96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96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5"/>
                <w:w w:val="9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2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C.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3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RR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3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5.36" w:space="0" w:color="130F0C"/>
              <w:bottom w:val="single" w:sz="11.52" w:space="0" w:color="181818"/>
              <w:left w:val="single" w:sz="11.52" w:space="0" w:color="282313"/>
              <w:right w:val="single" w:sz="7.68" w:space="0" w:color="3F381F"/>
            </w:tcBorders>
          </w:tcPr>
          <w:p>
            <w:pPr>
              <w:spacing w:before="7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D5D5D"/>
                <w:spacing w:val="0"/>
                <w:w w:val="100"/>
              </w:rPr>
              <w:t>9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D5D5D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E6E6E"/>
                <w:spacing w:val="-16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100"/>
              </w:rPr>
              <w:t>nent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-2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5.36" w:space="0" w:color="130F0C"/>
              <w:bottom w:val="single" w:sz="11.52" w:space="0" w:color="181818"/>
              <w:left w:val="single" w:sz="7.68" w:space="0" w:color="3F381F"/>
              <w:right w:val="single" w:sz="11.52" w:space="0" w:color="282813"/>
            </w:tcBorders>
          </w:tcPr>
          <w:p>
            <w:pPr>
              <w:spacing w:before="82" w:after="0" w:line="240" w:lineRule="auto"/>
              <w:ind w:left="187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0"/>
              </w:rPr>
              <w:t>12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6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dymbedhje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3"/>
                <w:w w:val="105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2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9"/>
        </w:rPr>
        <w:t>QARKUFIER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22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C16"/>
          <w:w w:val="106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w w:val="107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5"/>
          <w:w w:val="70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7"/>
          <w:position w:val="-1"/>
        </w:rPr>
        <w:t>eti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28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20"/>
          <w:w w:val="12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1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inja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6"/>
          <w:position w:val="-1"/>
        </w:rPr>
        <w:t>nd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1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7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9"/>
          <w:w w:val="107"/>
          <w:position w:val="-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7"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3"/>
          <w:w w:val="107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7"/>
          <w:position w:val="-1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7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0"/>
          <w:w w:val="107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7"/>
          <w:w w:val="107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  <w:t>Bashki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1"/>
          <w:w w:val="10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1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"/>
          <w:w w:val="101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"/>
          <w:w w:val="10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"/>
          <w:w w:val="10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7"/>
          <w:w w:val="105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7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7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13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1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2"/>
          <w:w w:val="113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2"/>
          <w:w w:val="11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2"/>
          <w:w w:val="11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2"/>
          <w:w w:val="105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2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2"/>
          <w:w w:val="10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"/>
          <w:w w:val="106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4"/>
          <w:w w:val="10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1"/>
          <w:w w:val="117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9"/>
          <w:u w:val="single" w:color="000000"/>
          <w:position w:val="-1"/>
        </w:rPr>
        <w:t>ster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9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80.799999" w:type="dxa"/>
      </w:tblPr>
      <w:tblGrid/>
      <w:tr>
        <w:trPr>
          <w:trHeight w:val="408" w:hRule="exact"/>
        </w:trPr>
        <w:tc>
          <w:tcPr>
            <w:tcW w:w="442" w:type="dxa"/>
            <w:vMerge w:val="restart"/>
            <w:tcBorders>
              <w:top w:val="single" w:sz="7.68" w:space="0" w:color="000003"/>
              <w:left w:val="single" w:sz="7.68" w:space="0" w:color="181803"/>
              <w:right w:val="single" w:sz="11.52" w:space="0" w:color="28281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2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4"/>
              </w:rPr>
              <w:t>NR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vMerge w:val="restart"/>
            <w:tcBorders>
              <w:top w:val="single" w:sz="7.68" w:space="0" w:color="000003"/>
              <w:left w:val="single" w:sz="11.52" w:space="0" w:color="282818"/>
              <w:right w:val="single" w:sz="11.52" w:space="0" w:color="28231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4"/>
              </w:rPr>
              <w:t>kr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2"/>
                <w:w w:val="8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7"/>
              </w:rPr>
              <w:t>esore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840" w:type="dxa"/>
            <w:gridSpan w:val="2"/>
            <w:tcBorders>
              <w:top w:val="single" w:sz="7.68" w:space="0" w:color="000003"/>
              <w:bottom w:val="single" w:sz="11.52" w:space="0" w:color="181803"/>
              <w:left w:val="single" w:sz="11.52" w:space="0" w:color="282318"/>
              <w:right w:val="single" w:sz="11.52" w:space="0" w:color="282818"/>
            </w:tcBorders>
          </w:tcPr>
          <w:p>
            <w:pPr>
              <w:spacing w:before="53" w:after="0" w:line="240" w:lineRule="auto"/>
              <w:ind w:left="1388" w:right="136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6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5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6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9"/>
                <w:w w:val="11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orar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1"/>
                <w:w w:val="105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00"/>
              </w:rPr>
              <w:t>ve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442" w:type="dxa"/>
            <w:vMerge/>
            <w:tcBorders>
              <w:bottom w:val="single" w:sz="11.52" w:space="0" w:color="18180F"/>
              <w:left w:val="single" w:sz="7.68" w:space="0" w:color="181803"/>
              <w:right w:val="single" w:sz="11.52" w:space="0" w:color="282818"/>
            </w:tcBorders>
          </w:tcPr>
          <w:p>
            <w:pPr/>
            <w:rPr/>
          </w:p>
        </w:tc>
        <w:tc>
          <w:tcPr>
            <w:tcW w:w="4963" w:type="dxa"/>
            <w:vMerge/>
            <w:tcBorders>
              <w:bottom w:val="single" w:sz="11.52" w:space="0" w:color="18180F"/>
              <w:left w:val="single" w:sz="11.52" w:space="0" w:color="282818"/>
              <w:right w:val="single" w:sz="11.52" w:space="0" w:color="282318"/>
            </w:tcBorders>
          </w:tcPr>
          <w:p>
            <w:pPr/>
            <w:rPr/>
          </w:p>
        </w:tc>
        <w:tc>
          <w:tcPr>
            <w:tcW w:w="1997" w:type="dxa"/>
            <w:tcBorders>
              <w:top w:val="single" w:sz="11.52" w:space="0" w:color="181803"/>
              <w:bottom w:val="single" w:sz="11.52" w:space="0" w:color="18180F"/>
              <w:left w:val="single" w:sz="11.52" w:space="0" w:color="282318"/>
              <w:right w:val="single" w:sz="7.68" w:space="0" w:color="3B3823"/>
            </w:tcBorders>
          </w:tcPr>
          <w:p>
            <w:pPr>
              <w:spacing w:before="34" w:after="0" w:line="240" w:lineRule="auto"/>
              <w:ind w:left="636" w:right="609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010101"/>
                <w:spacing w:val="-10"/>
                <w:w w:val="113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0"/>
                <w:w w:val="107"/>
              </w:rPr>
              <w:t>SHTE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81803"/>
              <w:bottom w:val="single" w:sz="11.52" w:space="0" w:color="18180F"/>
              <w:left w:val="single" w:sz="7.68" w:space="0" w:color="3B3823"/>
              <w:right w:val="single" w:sz="11.52" w:space="0" w:color="282818"/>
            </w:tcBorders>
          </w:tcPr>
          <w:p>
            <w:pPr>
              <w:spacing w:before="34" w:after="0" w:line="240" w:lineRule="auto"/>
              <w:ind w:left="542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1F1C16"/>
                <w:spacing w:val="0"/>
                <w:w w:val="110"/>
              </w:rPr>
              <w:t>BEHET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  <w:tr>
        <w:trPr>
          <w:trHeight w:val="274" w:hRule="exact"/>
        </w:trPr>
        <w:tc>
          <w:tcPr>
            <w:tcW w:w="442" w:type="dxa"/>
            <w:tcBorders>
              <w:top w:val="single" w:sz="11.52" w:space="0" w:color="18180F"/>
              <w:bottom w:val="single" w:sz="7.68" w:space="0" w:color="000000"/>
              <w:left w:val="single" w:sz="7.68" w:space="0" w:color="181803"/>
              <w:right w:val="single" w:sz="11.52" w:space="0" w:color="282818"/>
            </w:tcBorders>
          </w:tcPr>
          <w:p>
            <w:pPr>
              <w:spacing w:before="23" w:after="0" w:line="240" w:lineRule="auto"/>
              <w:ind w:left="24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83838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1.52" w:space="0" w:color="18180F"/>
              <w:bottom w:val="single" w:sz="7.68" w:space="0" w:color="000000"/>
              <w:left w:val="single" w:sz="11.52" w:space="0" w:color="282818"/>
              <w:right w:val="single" w:sz="11.52" w:space="0" w:color="282318"/>
            </w:tcBorders>
          </w:tcPr>
          <w:p>
            <w:pPr>
              <w:spacing w:before="0" w:after="0" w:line="228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2"/>
                <w:w w:val="95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95"/>
              </w:rPr>
              <w:t>ALL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3"/>
                <w:w w:val="95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5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1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-6"/>
                <w:w w:val="228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2"/>
              </w:rPr>
              <w:t>TIR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2"/>
                <w:w w:val="103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108"/>
              </w:rPr>
              <w:t>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100"/>
              </w:rPr>
              <w:t> 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2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100"/>
              </w:rPr>
              <w:t>AL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16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SH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3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3"/>
              </w:rPr>
              <w:t>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4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77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76"/>
              </w:rPr>
              <w:t>a.lim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37"/>
                <w:w w:val="7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Patos0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8180F"/>
              <w:bottom w:val="single" w:sz="7.68" w:space="0" w:color="000000"/>
              <w:left w:val="single" w:sz="11.52" w:space="0" w:color="282318"/>
              <w:right w:val="single" w:sz="7.68" w:space="0" w:color="3B3823"/>
            </w:tcBorders>
          </w:tcPr>
          <w:p>
            <w:pPr>
              <w:spacing w:before="0" w:after="0" w:line="237" w:lineRule="exact"/>
              <w:ind w:left="1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8180F"/>
              <w:bottom w:val="single" w:sz="7.68" w:space="0" w:color="000000"/>
              <w:left w:val="single" w:sz="7.68" w:space="0" w:color="3B3823"/>
              <w:right w:val="single" w:sz="11.52" w:space="0" w:color="282818"/>
            </w:tcBorders>
          </w:tcPr>
          <w:p>
            <w:pPr>
              <w:spacing w:before="0" w:after="0" w:line="226" w:lineRule="exact"/>
              <w:ind w:left="56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(k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4"/>
                <w:w w:val="104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3"/>
                <w:w w:val="123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6"/>
              </w:rPr>
              <w:t>er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7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57" w:hRule="exact"/>
        </w:trPr>
        <w:tc>
          <w:tcPr>
            <w:tcW w:w="442" w:type="dxa"/>
            <w:tcBorders>
              <w:top w:val="single" w:sz="7.68" w:space="0" w:color="000000"/>
              <w:bottom w:val="single" w:sz="7.68" w:space="0" w:color="000000"/>
              <w:left w:val="single" w:sz="7.68" w:space="0" w:color="181803"/>
              <w:right w:val="single" w:sz="11.52" w:space="0" w:color="28281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7.68" w:space="0" w:color="000000"/>
              <w:bottom w:val="single" w:sz="7.68" w:space="0" w:color="000000"/>
              <w:left w:val="single" w:sz="11.52" w:space="0" w:color="282818"/>
              <w:right w:val="single" w:sz="11.52" w:space="0" w:color="28231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2"/>
                <w:w w:val="91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91"/>
              </w:rPr>
              <w:t>AL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6"/>
                <w:w w:val="91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1"/>
              </w:rPr>
              <w:t>SI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0"/>
                <w:w w:val="9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9"/>
              </w:rPr>
              <w:t>I-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26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9"/>
              </w:rPr>
              <w:t>TIRANE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8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2"/>
                <w:w w:val="95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0"/>
                <w:w w:val="95"/>
              </w:rPr>
              <w:t>AL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7"/>
                <w:w w:val="95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4"/>
                <w:w w:val="95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5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11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17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11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2"/>
              </w:rPr>
              <w:t>ka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1"/>
                <w:w w:val="92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7"/>
                <w:w w:val="63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87"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"/>
                <w:w w:val="96"/>
              </w:rPr>
              <w:t>F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6"/>
              </w:rPr>
              <w:t>ratar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6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8"/>
                <w:w w:val="9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Lev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8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n)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000000"/>
              <w:left w:val="single" w:sz="11.52" w:space="0" w:color="282318"/>
              <w:right w:val="single" w:sz="7.68" w:space="0" w:color="3B3823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w w:val="92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7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79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78"/>
              </w:rPr>
              <w:t>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79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000000"/>
              <w:bottom w:val="single" w:sz="7.68" w:space="0" w:color="000000"/>
              <w:left w:val="single" w:sz="7.68" w:space="0" w:color="3B3823"/>
              <w:right w:val="single" w:sz="11.52" w:space="0" w:color="282818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641" w:right="59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3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9"/>
                <w:w w:val="103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442" w:type="dxa"/>
            <w:tcBorders>
              <w:top w:val="single" w:sz="7.68" w:space="0" w:color="000000"/>
              <w:bottom w:val="single" w:sz="7.68" w:space="0" w:color="130F13"/>
              <w:left w:val="single" w:sz="7.68" w:space="0" w:color="181803"/>
              <w:right w:val="single" w:sz="11.52" w:space="0" w:color="282818"/>
            </w:tcBorders>
          </w:tcPr>
          <w:p>
            <w:pPr>
              <w:spacing w:before="91" w:after="0" w:line="240" w:lineRule="auto"/>
              <w:ind w:left="1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8"/>
              </w:rPr>
              <w:t>NR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7.68" w:space="0" w:color="000000"/>
              <w:bottom w:val="single" w:sz="7.68" w:space="0" w:color="130F13"/>
              <w:left w:val="single" w:sz="11.52" w:space="0" w:color="282818"/>
              <w:right w:val="single" w:sz="11.52" w:space="0" w:color="28231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3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nja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6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3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6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2"/>
                <w:w w:val="106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8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7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3"/>
              </w:rPr>
              <w:t>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000000"/>
              <w:bottom w:val="single" w:sz="7.68" w:space="0" w:color="130F13"/>
              <w:left w:val="single" w:sz="11.52" w:space="0" w:color="282318"/>
              <w:right w:val="single" w:sz="7.68" w:space="0" w:color="3B3823"/>
            </w:tcBorders>
          </w:tcPr>
          <w:p>
            <w:pPr>
              <w:spacing w:before="43" w:after="0" w:line="240" w:lineRule="auto"/>
              <w:ind w:left="637" w:right="61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3"/>
                <w:w w:val="59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2"/>
              </w:rPr>
              <w:t>SHTE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000000"/>
              <w:bottom w:val="single" w:sz="7.68" w:space="0" w:color="130F13"/>
              <w:left w:val="single" w:sz="7.68" w:space="0" w:color="3B3823"/>
              <w:right w:val="single" w:sz="11.52" w:space="0" w:color="282818"/>
            </w:tcBorders>
          </w:tcPr>
          <w:p>
            <w:pPr>
              <w:spacing w:before="43" w:after="0" w:line="240" w:lineRule="auto"/>
              <w:ind w:left="55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w w:val="112"/>
              </w:rPr>
              <w:t>BE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w w:val="113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2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8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442" w:type="dxa"/>
            <w:tcBorders>
              <w:top w:val="single" w:sz="7.68" w:space="0" w:color="130F13"/>
              <w:bottom w:val="single" w:sz="11.52" w:space="0" w:color="181818"/>
              <w:left w:val="single" w:sz="7.68" w:space="0" w:color="181803"/>
              <w:right w:val="single" w:sz="11.52" w:space="0" w:color="282818"/>
            </w:tcBorders>
          </w:tcPr>
          <w:p>
            <w:pPr>
              <w:spacing w:before="52" w:after="0" w:line="240" w:lineRule="auto"/>
              <w:ind w:left="24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7.68" w:space="0" w:color="130F13"/>
              <w:bottom w:val="single" w:sz="11.52" w:space="0" w:color="181818"/>
              <w:left w:val="single" w:sz="11.52" w:space="0" w:color="282818"/>
              <w:right w:val="single" w:sz="11.52" w:space="0" w:color="28231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2"/>
                <w:w w:val="95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5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7"/>
                <w:w w:val="95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5"/>
              </w:rPr>
              <w:t>LS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95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0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0"/>
                <w:w w:val="228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9"/>
              </w:rPr>
              <w:t>FIE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7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0"/>
                <w:w w:val="2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3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0"/>
              </w:rPr>
              <w:t>AL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16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SH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30F13"/>
              <w:bottom w:val="single" w:sz="11.52" w:space="0" w:color="181818"/>
              <w:left w:val="single" w:sz="11.52" w:space="0" w:color="282318"/>
              <w:right w:val="single" w:sz="7.68" w:space="0" w:color="3B382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-15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83838"/>
                <w:spacing w:val="6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100"/>
              </w:rPr>
              <w:t>tate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5D5D5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130F13"/>
              <w:bottom w:val="single" w:sz="11.52" w:space="0" w:color="181818"/>
              <w:left w:val="single" w:sz="7.68" w:space="0" w:color="3B3823"/>
              <w:right w:val="single" w:sz="11.52" w:space="0" w:color="282818"/>
            </w:tcBorders>
          </w:tcPr>
          <w:p>
            <w:pPr>
              <w:spacing w:before="43" w:after="0" w:line="240" w:lineRule="auto"/>
              <w:ind w:left="6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9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8"/>
              </w:rPr>
              <w:t>tete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9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22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</w:rPr>
        <w:t>Rrjeti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98"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9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9"/>
        </w:rPr>
        <w:t>nder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2"/>
          <w:w w:val="11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383838"/>
          <w:spacing w:val="-3"/>
          <w:w w:val="88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11"/>
        </w:rPr>
        <w:t>tetese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31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</w:rPr>
        <w:t>Ba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"/>
          <w:w w:val="100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-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u w:val="single" w:color="0000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7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</w:rPr>
        <w:t>kin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2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1"/>
          <w:u w:val="single" w:color="000000"/>
        </w:rPr>
        <w:t>Divjake</w:t>
      </w:r>
      <w:r>
        <w:rPr>
          <w:rFonts w:ascii="Times New Roman" w:hAnsi="Times New Roman" w:cs="Times New Roman" w:eastAsia="Times New Roman"/>
          <w:sz w:val="20"/>
          <w:szCs w:val="20"/>
          <w:color w:val="1F1C16"/>
          <w:spacing w:val="0"/>
          <w:w w:val="10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6.000004" w:type="dxa"/>
      </w:tblPr>
      <w:tblGrid/>
      <w:tr>
        <w:trPr>
          <w:trHeight w:val="485" w:hRule="exact"/>
        </w:trPr>
        <w:tc>
          <w:tcPr>
            <w:tcW w:w="442" w:type="dxa"/>
            <w:vMerge w:val="restart"/>
            <w:tcBorders>
              <w:top w:val="single" w:sz="11.52" w:space="0" w:color="181C13"/>
              <w:left w:val="single" w:sz="11.52" w:space="0" w:color="1F1C08"/>
              <w:right w:val="single" w:sz="11.52" w:space="0" w:color="28281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6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vMerge w:val="restart"/>
            <w:tcBorders>
              <w:top w:val="single" w:sz="11.52" w:space="0" w:color="181C13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"/>
                <w:w w:val="11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89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8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9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840" w:type="dxa"/>
            <w:gridSpan w:val="2"/>
            <w:tcBorders>
              <w:top w:val="single" w:sz="11.52" w:space="0" w:color="181C13"/>
              <w:bottom w:val="single" w:sz="3.84" w:space="0" w:color="343408"/>
              <w:left w:val="single" w:sz="11.52" w:space="0" w:color="282313"/>
              <w:right w:val="single" w:sz="11.52" w:space="0" w:color="282813"/>
            </w:tcBorders>
          </w:tcPr>
          <w:p>
            <w:pPr>
              <w:spacing w:before="63" w:after="0" w:line="240" w:lineRule="auto"/>
              <w:ind w:left="1387" w:right="1372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5"/>
              </w:rPr>
              <w:t>orar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0"/>
                <w:w w:val="105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0"/>
                <w:w w:val="110"/>
              </w:rPr>
              <w:t>v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4"/>
              </w:rPr>
              <w:t>c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42" w:type="dxa"/>
            <w:vMerge/>
            <w:tcBorders>
              <w:bottom w:val="single" w:sz="11.52" w:space="0" w:color="18180C"/>
              <w:left w:val="single" w:sz="11.52" w:space="0" w:color="1F1C08"/>
              <w:right w:val="single" w:sz="11.52" w:space="0" w:color="282813"/>
            </w:tcBorders>
          </w:tcPr>
          <w:p>
            <w:pPr/>
            <w:rPr/>
          </w:p>
        </w:tc>
        <w:tc>
          <w:tcPr>
            <w:tcW w:w="4963" w:type="dxa"/>
            <w:vMerge/>
            <w:tcBorders>
              <w:bottom w:val="single" w:sz="11.52" w:space="0" w:color="18180C"/>
              <w:left w:val="single" w:sz="11.52" w:space="0" w:color="282813"/>
              <w:right w:val="single" w:sz="11.52" w:space="0" w:color="282313"/>
            </w:tcBorders>
          </w:tcPr>
          <w:p>
            <w:pPr/>
            <w:rPr/>
          </w:p>
        </w:tc>
        <w:tc>
          <w:tcPr>
            <w:tcW w:w="1997" w:type="dxa"/>
            <w:tcBorders>
              <w:top w:val="single" w:sz="3.84" w:space="0" w:color="343408"/>
              <w:bottom w:val="single" w:sz="11.52" w:space="0" w:color="18180C"/>
              <w:left w:val="single" w:sz="11.52" w:space="0" w:color="282313"/>
              <w:right w:val="single" w:sz="11.52" w:space="0" w:color="3F381F"/>
            </w:tcBorders>
          </w:tcPr>
          <w:p>
            <w:pPr>
              <w:spacing w:before="10" w:after="0" w:line="240" w:lineRule="auto"/>
              <w:ind w:left="637" w:right="60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9"/>
                <w:w w:val="11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9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162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7"/>
                <w:w w:val="162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8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3.84" w:space="0" w:color="343408"/>
              <w:bottom w:val="single" w:sz="11.52" w:space="0" w:color="18180C"/>
              <w:left w:val="single" w:sz="11.52" w:space="0" w:color="3F381F"/>
              <w:right w:val="single" w:sz="11.52" w:space="0" w:color="282813"/>
            </w:tcBorders>
          </w:tcPr>
          <w:p>
            <w:pPr>
              <w:spacing w:before="10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2"/>
              </w:rPr>
              <w:t>BEllET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442" w:type="dxa"/>
            <w:tcBorders>
              <w:top w:val="single" w:sz="11.52" w:space="0" w:color="18180C"/>
              <w:bottom w:val="single" w:sz="11.52" w:space="0" w:color="18130C"/>
              <w:left w:val="single" w:sz="11.52" w:space="0" w:color="1F1C08"/>
              <w:right w:val="single" w:sz="11.52" w:space="0" w:color="2828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1.52" w:space="0" w:color="18180C"/>
              <w:bottom w:val="single" w:sz="11.52" w:space="0" w:color="18130C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DIVJAK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4"/>
                <w:w w:val="228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0"/>
                <w:w w:val="98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0"/>
                <w:w w:val="209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3C3C3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78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5"/>
                <w:w w:val="77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99"/>
              </w:rPr>
              <w:t>VJAKE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8180C"/>
              <w:bottom w:val="single" w:sz="11.52" w:space="0" w:color="18130C"/>
              <w:left w:val="single" w:sz="11.52" w:space="0" w:color="282313"/>
              <w:right w:val="single" w:sz="11.52" w:space="0" w:color="3F381F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7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79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83"/>
              </w:rPr>
              <w:t>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8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8180C"/>
              <w:bottom w:val="single" w:sz="11.52" w:space="0" w:color="18130C"/>
              <w:left w:val="single" w:sz="11.52" w:space="0" w:color="3F381F"/>
              <w:right w:val="single" w:sz="11.52" w:space="0" w:color="282813"/>
            </w:tcBorders>
          </w:tcPr>
          <w:p>
            <w:pPr>
              <w:spacing w:before="43" w:after="0" w:line="240" w:lineRule="auto"/>
              <w:ind w:left="636" w:right="59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3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9"/>
                <w:w w:val="103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5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27" w:hRule="exact"/>
        </w:trPr>
        <w:tc>
          <w:tcPr>
            <w:tcW w:w="442" w:type="dxa"/>
            <w:tcBorders>
              <w:top w:val="single" w:sz="11.52" w:space="0" w:color="18130C"/>
              <w:bottom w:val="single" w:sz="7.68" w:space="0" w:color="130F0F"/>
              <w:left w:val="single" w:sz="11.52" w:space="0" w:color="1F1C08"/>
              <w:right w:val="single" w:sz="11.52" w:space="0" w:color="282813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F1C16"/>
                <w:spacing w:val="0"/>
                <w:w w:val="106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11.52" w:space="0" w:color="18130C"/>
              <w:bottom w:val="single" w:sz="7.68" w:space="0" w:color="130F0F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1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0"/>
              </w:rPr>
              <w:t>.in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4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4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9"/>
              </w:rPr>
              <w:t>ush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2"/>
                <w:w w:val="109"/>
              </w:rPr>
              <w:t>q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8"/>
                <w:w w:val="98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7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9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11.52" w:space="0" w:color="18130C"/>
              <w:bottom w:val="single" w:sz="7.68" w:space="0" w:color="130F0F"/>
              <w:left w:val="single" w:sz="11.52" w:space="0" w:color="282313"/>
              <w:right w:val="single" w:sz="11.52" w:space="0" w:color="3F381F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-3"/>
                <w:w w:val="59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1"/>
              </w:rPr>
              <w:t>STI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1"/>
                <w:w w:val="101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0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11.52" w:space="0" w:color="18130C"/>
              <w:bottom w:val="single" w:sz="7.68" w:space="0" w:color="130F0F"/>
              <w:left w:val="single" w:sz="11.52" w:space="0" w:color="3F381F"/>
              <w:right w:val="single" w:sz="11.52" w:space="0" w:color="282813"/>
            </w:tcBorders>
          </w:tcPr>
          <w:p>
            <w:pPr>
              <w:spacing w:before="72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w w:val="112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-12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0"/>
                <w:w w:val="91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10101"/>
                <w:spacing w:val="1"/>
                <w:w w:val="92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A2B11"/>
                <w:spacing w:val="-12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8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446" w:hRule="exact"/>
        </w:trPr>
        <w:tc>
          <w:tcPr>
            <w:tcW w:w="442" w:type="dxa"/>
            <w:tcBorders>
              <w:top w:val="single" w:sz="7.68" w:space="0" w:color="130F0F"/>
              <w:bottom w:val="single" w:sz="11.52" w:space="0" w:color="181818"/>
              <w:left w:val="single" w:sz="11.52" w:space="0" w:color="1F1C08"/>
              <w:right w:val="single" w:sz="11.52" w:space="0" w:color="282813"/>
            </w:tcBorders>
          </w:tcPr>
          <w:p>
            <w:pPr>
              <w:spacing w:before="0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F1C16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963" w:type="dxa"/>
            <w:tcBorders>
              <w:top w:val="single" w:sz="7.68" w:space="0" w:color="130F0F"/>
              <w:bottom w:val="single" w:sz="11.52" w:space="0" w:color="181818"/>
              <w:left w:val="single" w:sz="11.52" w:space="0" w:color="282813"/>
              <w:right w:val="single" w:sz="11.52" w:space="0" w:color="282313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w w:val="110"/>
              </w:rPr>
              <w:t>DIVJAKE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w w:val="111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D4D4D"/>
                <w:spacing w:val="4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5"/>
                <w:w w:val="82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4"/>
                <w:w w:val="98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02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16"/>
                <w:w w:val="102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6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3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5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57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15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12"/>
                <w:w w:val="114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E6E6E"/>
                <w:spacing w:val="-15"/>
                <w:w w:val="75"/>
              </w:rPr>
              <w:t>V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7"/>
                <w:w w:val="106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5"/>
                <w:w w:val="102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3"/>
              </w:rPr>
              <w:t>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997" w:type="dxa"/>
            <w:tcBorders>
              <w:top w:val="single" w:sz="7.68" w:space="0" w:color="130F0F"/>
              <w:bottom w:val="single" w:sz="11.52" w:space="0" w:color="181818"/>
              <w:left w:val="single" w:sz="11.52" w:space="0" w:color="282313"/>
              <w:right w:val="single" w:sz="11.52" w:space="0" w:color="3F381F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0"/>
                <w:w w:val="100"/>
              </w:rPr>
              <w:t>4</w:t>
            </w:r>
            <w:r>
              <w:rPr>
                <w:rFonts w:ascii="Arial" w:hAnsi="Arial" w:cs="Arial" w:eastAsia="Arial"/>
                <w:sz w:val="19"/>
                <w:szCs w:val="19"/>
                <w:color w:val="383838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kater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D4D4D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843" w:type="dxa"/>
            <w:tcBorders>
              <w:top w:val="single" w:sz="7.68" w:space="0" w:color="130F0F"/>
              <w:bottom w:val="single" w:sz="11.52" w:space="0" w:color="181818"/>
              <w:left w:val="single" w:sz="11.52" w:space="0" w:color="3F381F"/>
              <w:right w:val="single" w:sz="11.52" w:space="0" w:color="282813"/>
            </w:tcBorders>
          </w:tcPr>
          <w:p>
            <w:pPr>
              <w:spacing w:before="91" w:after="0" w:line="240" w:lineRule="auto"/>
              <w:ind w:left="62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8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07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3"/>
                <w:w w:val="107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83838"/>
                <w:spacing w:val="-12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C16"/>
                <w:spacing w:val="0"/>
                <w:w w:val="124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1440" w:bottom="280" w:left="1720" w:right="940"/>
          <w:headerReference w:type="default" r:id="rId13"/>
          <w:pgSz w:w="12240" w:h="15840"/>
        </w:sectPr>
      </w:pPr>
      <w:rPr/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422" w:hRule="exact"/>
        </w:trPr>
        <w:tc>
          <w:tcPr>
            <w:tcW w:w="432" w:type="dxa"/>
            <w:vMerge w:val="restart"/>
            <w:tcBorders>
              <w:top w:val="single" w:sz="7.68" w:space="0" w:color="181300"/>
              <w:left w:val="single" w:sz="11.52" w:space="0" w:color="2F2818"/>
              <w:right w:val="single" w:sz="11.52" w:space="0" w:color="2F281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4"/>
                <w:w w:val="111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7.68" w:space="0" w:color="181300"/>
              <w:left w:val="single" w:sz="11.52" w:space="0" w:color="2F2813"/>
              <w:right w:val="single" w:sz="11.52" w:space="0" w:color="2B230C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07"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"/>
                <w:w w:val="122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3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8"/>
                <w:w w:val="113"/>
              </w:rPr>
              <w:t>q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yese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7.68" w:space="0" w:color="181300"/>
              <w:bottom w:val="single" w:sz="7.68" w:space="0" w:color="38230C"/>
              <w:left w:val="single" w:sz="11.52" w:space="0" w:color="2B230C"/>
              <w:right w:val="single" w:sz="7.68" w:space="0" w:color="030000"/>
            </w:tcBorders>
          </w:tcPr>
          <w:p>
            <w:pPr>
              <w:spacing w:before="81" w:after="0" w:line="240" w:lineRule="auto"/>
              <w:ind w:left="1342" w:right="132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1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3B13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3B13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432" w:type="dxa"/>
            <w:vMerge/>
            <w:tcBorders>
              <w:bottom w:val="single" w:sz="11.52" w:space="0" w:color="231C1C"/>
              <w:left w:val="single" w:sz="11.52" w:space="0" w:color="2F2818"/>
              <w:right w:val="single" w:sz="11.52" w:space="0" w:color="2F2813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11.52" w:space="0" w:color="231C1C"/>
              <w:left w:val="single" w:sz="11.52" w:space="0" w:color="2F2813"/>
              <w:right w:val="single" w:sz="11.52" w:space="0" w:color="2B230C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7.68" w:space="0" w:color="38230C"/>
              <w:bottom w:val="single" w:sz="11.52" w:space="0" w:color="231C1C"/>
              <w:left w:val="single" w:sz="11.52" w:space="0" w:color="2B230C"/>
              <w:right w:val="single" w:sz="11.52" w:space="0" w:color="1F1C18"/>
            </w:tcBorders>
          </w:tcPr>
          <w:p>
            <w:pPr>
              <w:spacing w:before="43" w:after="0" w:line="240" w:lineRule="auto"/>
              <w:ind w:left="619" w:right="58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2"/>
                <w:w w:val="5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8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5"/>
              </w:rPr>
              <w:t>JT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"/>
                <w:w w:val="10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73B13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38230C"/>
              <w:bottom w:val="single" w:sz="11.52" w:space="0" w:color="231C1C"/>
              <w:left w:val="single" w:sz="11.52" w:space="0" w:color="1F1C18"/>
              <w:right w:val="single" w:sz="7.68" w:space="0" w:color="030000"/>
            </w:tcBorders>
          </w:tcPr>
          <w:p>
            <w:pPr>
              <w:spacing w:before="24" w:after="0" w:line="240" w:lineRule="auto"/>
              <w:ind w:left="51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1"/>
                <w:w w:val="101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1"/>
                <w:spacing w:val="-8"/>
                <w:w w:val="102"/>
              </w:rPr>
              <w:t>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3"/>
                <w:spacing w:val="0"/>
                <w:w w:val="151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3"/>
                <w:spacing w:val="7"/>
                <w:w w:val="151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2F11"/>
                <w:spacing w:val="-2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C1A13"/>
                <w:spacing w:val="0"/>
                <w:w w:val="120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74" w:hRule="exact"/>
        </w:trPr>
        <w:tc>
          <w:tcPr>
            <w:tcW w:w="432" w:type="dxa"/>
            <w:tcBorders>
              <w:top w:val="single" w:sz="11.52" w:space="0" w:color="231C1C"/>
              <w:bottom w:val="single" w:sz="11.52" w:space="0" w:color="1F1F1F"/>
              <w:left w:val="single" w:sz="11.52" w:space="0" w:color="2F2818"/>
              <w:right w:val="single" w:sz="11.52" w:space="0" w:color="2F2813"/>
            </w:tcBorders>
          </w:tcPr>
          <w:p>
            <w:pPr>
              <w:spacing w:before="71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11.52" w:space="0" w:color="231C1C"/>
              <w:bottom w:val="single" w:sz="11.52" w:space="0" w:color="1F1F1F"/>
              <w:left w:val="single" w:sz="11.52" w:space="0" w:color="2F2813"/>
              <w:right w:val="single" w:sz="11.52" w:space="0" w:color="2B230C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5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USHNJ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0"/>
                <w:w w:val="105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4"/>
                <w:w w:val="10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35"/>
                <w:w w:val="101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4"/>
                <w:w w:val="126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4"/>
                <w:w w:val="101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2"/>
                <w:w w:val="99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142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143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LU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4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8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11.52" w:space="0" w:color="231C1C"/>
              <w:bottom w:val="single" w:sz="11.52" w:space="0" w:color="1F1F1F"/>
              <w:left w:val="single" w:sz="11.52" w:space="0" w:color="2B230C"/>
              <w:right w:val="single" w:sz="11.52" w:space="0" w:color="1F1C18"/>
            </w:tcBorders>
          </w:tcPr>
          <w:p>
            <w:pPr>
              <w:spacing w:before="71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5"/>
              </w:rPr>
              <w:t>(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4"/>
              </w:rPr>
              <w:t>kater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5"/>
              </w:rPr>
              <w:t>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11.52" w:space="0" w:color="231C1C"/>
              <w:bottom w:val="single" w:sz="11.52" w:space="0" w:color="1F1F1F"/>
              <w:left w:val="single" w:sz="11.52" w:space="0" w:color="1F1C18"/>
              <w:right w:val="single" w:sz="7.68" w:space="0" w:color="030000"/>
            </w:tcBorders>
          </w:tcPr>
          <w:p>
            <w:pPr>
              <w:spacing w:before="62" w:after="0" w:line="240" w:lineRule="auto"/>
              <w:ind w:left="60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0"/>
              </w:rPr>
              <w:t>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3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2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3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4"/>
          <w:position w:val="-1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5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4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21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4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4"/>
          <w:position w:val="-1"/>
        </w:rPr>
        <w:t>qyt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14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4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9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4"/>
          <w:w w:val="120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4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4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1"/>
          <w:w w:val="120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1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1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20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3"/>
          <w:w w:val="12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4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5"/>
          <w:u w:val="single" w:color="0000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0"/>
          <w:w w:val="123"/>
          <w:u w:val="single" w:color="0000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0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0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0"/>
          <w:u w:val="single" w:color="000000"/>
          <w:position w:val="-1"/>
        </w:rPr>
        <w:t>vec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446" w:hRule="exact"/>
        </w:trPr>
        <w:tc>
          <w:tcPr>
            <w:tcW w:w="432" w:type="dxa"/>
            <w:vMerge w:val="restart"/>
            <w:tcBorders>
              <w:top w:val="single" w:sz="11.52" w:space="0" w:color="232318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11.52" w:space="0" w:color="232318"/>
              <w:left w:val="single" w:sz="11.52" w:space="0" w:color="2F2F13"/>
              <w:right w:val="single" w:sz="11.52" w:space="0" w:color="2F2F03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4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6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0"/>
                <w:w w:val="11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5"/>
              </w:rPr>
              <w:t>ye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9"/>
                <w:w w:val="11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11.52" w:space="0" w:color="232318"/>
              <w:bottom w:val="single" w:sz="3.84" w:space="0" w:color="1F1F08"/>
              <w:left w:val="single" w:sz="11.52" w:space="0" w:color="2F2F03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1342" w:right="132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1"/>
              </w:rPr>
              <w:t>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432" w:type="dxa"/>
            <w:vMerge/>
            <w:tcBorders>
              <w:bottom w:val="single" w:sz="7.68" w:space="0" w:color="000000"/>
              <w:left w:val="single" w:sz="11.52" w:space="0" w:color="2F2F18"/>
              <w:right w:val="single" w:sz="11.52" w:space="0" w:color="2F2F13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7.68" w:space="0" w:color="000000"/>
              <w:left w:val="single" w:sz="11.52" w:space="0" w:color="2F2F13"/>
              <w:right w:val="single" w:sz="11.52" w:space="0" w:color="2F2F03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3.84" w:space="0" w:color="1F1F08"/>
              <w:bottom w:val="single" w:sz="7.68" w:space="0" w:color="000000"/>
              <w:left w:val="single" w:sz="11.52" w:space="0" w:color="2F2F03"/>
              <w:right w:val="single" w:sz="7.68" w:space="0" w:color="1F1F18"/>
            </w:tcBorders>
          </w:tcPr>
          <w:p>
            <w:pPr>
              <w:spacing w:before="19" w:after="0" w:line="240" w:lineRule="auto"/>
              <w:ind w:left="619" w:right="59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7"/>
                <w:w w:val="113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8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3"/>
                <w:w w:val="12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1F1F08"/>
              <w:bottom w:val="single" w:sz="7.68" w:space="0" w:color="000000"/>
              <w:left w:val="single" w:sz="7.68" w:space="0" w:color="1F1F18"/>
              <w:right w:val="single" w:sz="7.68" w:space="0" w:color="030003"/>
            </w:tcBorders>
          </w:tcPr>
          <w:p>
            <w:pPr>
              <w:spacing w:before="19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w w:val="115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4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22" w:hRule="exact"/>
        </w:trPr>
        <w:tc>
          <w:tcPr>
            <w:tcW w:w="432" w:type="dxa"/>
            <w:tcBorders>
              <w:top w:val="single" w:sz="7.68" w:space="0" w:color="000000"/>
              <w:bottom w:val="single" w:sz="7.68" w:space="0" w:color="1C1C1C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99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000000"/>
              <w:bottom w:val="single" w:sz="7.68" w:space="0" w:color="1C1C1C"/>
              <w:left w:val="single" w:sz="11.52" w:space="0" w:color="2F2F13"/>
              <w:right w:val="single" w:sz="11.52" w:space="0" w:color="1F1F1C"/>
            </w:tcBorders>
          </w:tcPr>
          <w:p>
            <w:pPr>
              <w:spacing w:before="82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OSKOVEC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6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5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3"/>
              </w:rPr>
              <w:t>OSKOVEC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000000"/>
              <w:bottom w:val="single" w:sz="7.68" w:space="0" w:color="1C1C1C"/>
              <w:left w:val="single" w:sz="11.52" w:space="0" w:color="1F1F1C"/>
              <w:right w:val="single" w:sz="7.68" w:space="0" w:color="1F1F18"/>
            </w:tcBorders>
          </w:tcPr>
          <w:p>
            <w:pPr>
              <w:spacing w:before="8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1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000000"/>
              <w:bottom w:val="single" w:sz="7.68" w:space="0" w:color="1C1C1C"/>
              <w:left w:val="single" w:sz="7.68" w:space="0" w:color="1F1F18"/>
              <w:right w:val="single" w:sz="7.68" w:space="0" w:color="030003"/>
            </w:tcBorders>
          </w:tcPr>
          <w:p>
            <w:pPr>
              <w:spacing w:before="91" w:after="0" w:line="240" w:lineRule="auto"/>
              <w:ind w:left="619" w:right="57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(d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F3F"/>
                <w:spacing w:val="-15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38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4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"/>
        </w:rPr>
        <w:t>Rrj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10003"/>
          <w:spacing w:val="1"/>
          <w:w w:val="93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8"/>
          <w:position w:val="-1"/>
        </w:rPr>
        <w:t>iu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1"/>
          <w:w w:val="118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3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9"/>
          <w:w w:val="113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505050"/>
          <w:spacing w:val="-15"/>
          <w:w w:val="113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"/>
          <w:w w:val="114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1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0"/>
          <w:w w:val="12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4"/>
          <w:w w:val="116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7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1"/>
          <w:position w:val="-1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398" w:hRule="exact"/>
        </w:trPr>
        <w:tc>
          <w:tcPr>
            <w:tcW w:w="432" w:type="dxa"/>
            <w:vMerge w:val="restart"/>
            <w:tcBorders>
              <w:top w:val="single" w:sz="7.68" w:space="0" w:color="1C180C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7.68" w:space="0" w:color="1C180C"/>
              <w:left w:val="single" w:sz="11.52" w:space="0" w:color="2F2F13"/>
              <w:right w:val="single" w:sz="11.52" w:space="0" w:color="282B0C"/>
            </w:tcBorders>
          </w:tcPr>
          <w:p>
            <w:pPr>
              <w:spacing w:before="8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.inja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07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1"/>
              </w:rPr>
              <w:t>ryc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9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7.68" w:space="0" w:color="1C180C"/>
              <w:bottom w:val="single" w:sz="11.52" w:space="0" w:color="1F1F03"/>
              <w:left w:val="single" w:sz="11.52" w:space="0" w:color="282B0C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1351" w:right="132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w w:val="103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9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432" w:type="dxa"/>
            <w:vMerge/>
            <w:tcBorders>
              <w:bottom w:val="single" w:sz="7.68" w:space="0" w:color="000000"/>
              <w:left w:val="single" w:sz="11.52" w:space="0" w:color="2F2F18"/>
              <w:right w:val="single" w:sz="11.52" w:space="0" w:color="2F2F13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7.68" w:space="0" w:color="000000"/>
              <w:left w:val="single" w:sz="11.52" w:space="0" w:color="2F2F13"/>
              <w:right w:val="single" w:sz="11.52" w:space="0" w:color="282B0C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11.52" w:space="0" w:color="1F1F03"/>
              <w:bottom w:val="single" w:sz="7.68" w:space="0" w:color="000000"/>
              <w:left w:val="single" w:sz="11.52" w:space="0" w:color="282B0C"/>
              <w:right w:val="single" w:sz="7.68" w:space="0" w:color="1F1F18"/>
            </w:tcBorders>
          </w:tcPr>
          <w:p>
            <w:pPr>
              <w:spacing w:before="52" w:after="0" w:line="240" w:lineRule="auto"/>
              <w:ind w:left="619" w:right="59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2"/>
                <w:w w:val="5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0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3"/>
                <w:spacing w:val="0"/>
                <w:w w:val="5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3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9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"/>
                <w:w w:val="9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11.52" w:space="0" w:color="1F1F03"/>
              <w:bottom w:val="single" w:sz="7.68" w:space="0" w:color="000000"/>
              <w:left w:val="single" w:sz="7.68" w:space="0" w:color="1F1F18"/>
              <w:right w:val="single" w:sz="7.68" w:space="0" w:color="030003"/>
            </w:tcBorders>
          </w:tcPr>
          <w:p>
            <w:pPr>
              <w:spacing w:before="52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w w:val="115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3"/>
                <w:spacing w:val="0"/>
                <w:w w:val="72"/>
              </w:rPr>
              <w:t>TT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3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6"/>
              </w:rPr>
              <w:t>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22" w:hRule="exact"/>
        </w:trPr>
        <w:tc>
          <w:tcPr>
            <w:tcW w:w="432" w:type="dxa"/>
            <w:tcBorders>
              <w:top w:val="single" w:sz="7.68" w:space="0" w:color="000000"/>
              <w:bottom w:val="single" w:sz="7.68" w:space="0" w:color="2F2F2F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99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000000"/>
              <w:bottom w:val="single" w:sz="7.68" w:space="0" w:color="2F2F2F"/>
              <w:left w:val="single" w:sz="11.52" w:space="0" w:color="2F2F13"/>
              <w:right w:val="single" w:sz="11.52" w:space="0" w:color="282B0C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8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0"/>
              </w:rPr>
              <w:t>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12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9"/>
                <w:w w:val="11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2"/>
              </w:rPr>
              <w:t>ATOS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000000"/>
              <w:bottom w:val="single" w:sz="7.68" w:space="0" w:color="2F2F2F"/>
              <w:left w:val="single" w:sz="11.52" w:space="0" w:color="282B0C"/>
              <w:right w:val="single" w:sz="7.68" w:space="0" w:color="1F1F18"/>
            </w:tcBorders>
          </w:tcPr>
          <w:p>
            <w:pPr>
              <w:spacing w:before="8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000000"/>
              <w:bottom w:val="single" w:sz="7.68" w:space="0" w:color="2F2F2F"/>
              <w:left w:val="single" w:sz="7.68" w:space="0" w:color="1F1F18"/>
              <w:right w:val="single" w:sz="7.68" w:space="0" w:color="030003"/>
            </w:tcBorders>
          </w:tcPr>
          <w:p>
            <w:pPr>
              <w:spacing w:before="91" w:after="0" w:line="240" w:lineRule="auto"/>
              <w:ind w:left="461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2"/>
                <w:w w:val="119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F3F"/>
                <w:spacing w:val="0"/>
                <w:w w:val="130"/>
              </w:rPr>
              <w:t>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F3F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1"/>
                <w:w w:val="58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5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14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4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7"/>
                <w:w w:val="12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2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1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w w:val="11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0"/>
          <w:u w:val="single" w:color="000000"/>
        </w:rPr>
        <w:t>OARK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1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7"/>
          <w:w w:val="111"/>
          <w:u w:val="single" w:color="0000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7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7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99"/>
          <w:u w:val="single" w:color="000000"/>
        </w:rPr>
        <w:t>JT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4"/>
          <w:w w:val="99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4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4"/>
          <w:w w:val="99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7"/>
          <w:w w:val="123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7"/>
          <w:w w:val="12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7"/>
          <w:w w:val="123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"/>
          <w:w w:val="104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"/>
          <w:w w:val="104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"/>
          <w:w w:val="104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0"/>
          <w:u w:val="single" w:color="000000"/>
        </w:rPr>
        <w:t>ASTf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5"/>
          <w:w w:val="111"/>
          <w:u w:val="single" w:color="00000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5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5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3" w:lineRule="exact"/>
        <w:ind w:left="1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  <w:position w:val="-1"/>
        </w:rPr>
        <w:t>Rrj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1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10003"/>
          <w:spacing w:val="1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9"/>
          <w:w w:val="117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1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18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3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4"/>
          <w:w w:val="126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00"/>
          <w:u w:val="single" w:color="000000"/>
          <w:position w:val="-1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1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98"/>
          <w:u w:val="single" w:color="000000"/>
          <w:position w:val="-1"/>
        </w:rPr>
        <w:t>ji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9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99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9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9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1"/>
          <w:u w:val="single" w:color="0000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107"/>
          <w:u w:val="single" w:color="000000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10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10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2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8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9"/>
          <w:w w:val="126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9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9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542" w:hRule="exact"/>
        </w:trPr>
        <w:tc>
          <w:tcPr>
            <w:tcW w:w="432" w:type="dxa"/>
            <w:vMerge w:val="restart"/>
            <w:tcBorders>
              <w:top w:val="single" w:sz="11.52" w:space="0" w:color="232318"/>
              <w:left w:val="single" w:sz="11.52" w:space="0" w:color="2F2F0F"/>
              <w:right w:val="single" w:sz="11.52" w:space="0" w:color="2F2F18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11.52" w:space="0" w:color="232318"/>
              <w:left w:val="single" w:sz="11.52" w:space="0" w:color="2F2F18"/>
              <w:right w:val="single" w:sz="11.52" w:space="0" w:color="2F2F03"/>
            </w:tcBorders>
          </w:tcPr>
          <w:p>
            <w:pPr>
              <w:spacing w:before="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10003"/>
                <w:spacing w:val="-11"/>
                <w:w w:val="77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3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kr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9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2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9"/>
                <w:w w:val="126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11.52" w:space="0" w:color="232318"/>
              <w:bottom w:val="nil" w:sz="6" w:space="0" w:color="auto"/>
              <w:left w:val="single" w:sz="11.52" w:space="0" w:color="2F2F03"/>
              <w:right w:val="single" w:sz="7.68" w:space="0" w:color="03000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49" w:right="133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6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1"/>
                <w:w w:val="111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432" w:type="dxa"/>
            <w:vMerge/>
            <w:tcBorders>
              <w:bottom w:val="single" w:sz="7.68" w:space="0" w:color="1C1800"/>
              <w:left w:val="single" w:sz="11.52" w:space="0" w:color="2F2F0F"/>
              <w:right w:val="single" w:sz="11.52" w:space="0" w:color="2F2F18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7.68" w:space="0" w:color="1C1800"/>
              <w:left w:val="single" w:sz="11.52" w:space="0" w:color="2F2F18"/>
              <w:right w:val="single" w:sz="11.52" w:space="0" w:color="2F2F03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3.84" w:space="0" w:color="282800"/>
              <w:bottom w:val="single" w:sz="7.68" w:space="0" w:color="1C1800"/>
              <w:left w:val="single" w:sz="11.52" w:space="0" w:color="2F2F03"/>
              <w:right w:val="single" w:sz="7.68" w:space="0" w:color="1F1F1C"/>
            </w:tcBorders>
          </w:tcPr>
          <w:p>
            <w:pPr>
              <w:spacing w:before="19" w:after="0" w:line="240" w:lineRule="auto"/>
              <w:ind w:left="619" w:right="58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spacing w:val="-8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2F11"/>
                <w:spacing w:val="-9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00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003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spacing w:val="0"/>
                <w:w w:val="11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spacing w:val="-1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2F11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13130C"/>
              <w:bottom w:val="single" w:sz="7.68" w:space="0" w:color="1C1800"/>
              <w:left w:val="single" w:sz="7.68" w:space="0" w:color="1F1F1C"/>
              <w:right w:val="single" w:sz="7.68" w:space="0" w:color="030003"/>
            </w:tcBorders>
          </w:tcPr>
          <w:p>
            <w:pPr>
              <w:spacing w:before="19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w w:val="10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spacing w:val="9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003"/>
                <w:spacing w:val="0"/>
                <w:w w:val="123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003"/>
                <w:spacing w:val="9"/>
                <w:w w:val="123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A13"/>
                <w:spacing w:val="0"/>
                <w:w w:val="119"/>
              </w:rPr>
              <w:t>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32" w:hRule="exact"/>
        </w:trPr>
        <w:tc>
          <w:tcPr>
            <w:tcW w:w="432" w:type="dxa"/>
            <w:tcBorders>
              <w:top w:val="single" w:sz="7.68" w:space="0" w:color="1C1800"/>
              <w:bottom w:val="single" w:sz="7.68" w:space="0" w:color="181818"/>
              <w:left w:val="nil" w:sz="6" w:space="0" w:color="auto"/>
              <w:right w:val="single" w:sz="11.52" w:space="0" w:color="2F2F18"/>
            </w:tcBorders>
          </w:tcPr>
          <w:p>
            <w:pPr>
              <w:spacing w:before="5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3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1C1800"/>
              <w:bottom w:val="single" w:sz="7.68" w:space="0" w:color="181818"/>
              <w:left w:val="single" w:sz="11.52" w:space="0" w:color="2F2F18"/>
              <w:right w:val="single" w:sz="7.68" w:space="0" w:color="13130C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w w:val="99"/>
              </w:rPr>
              <w:t>GJ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3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ROKAST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1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1"/>
              </w:rPr>
              <w:t>GJIROKASTER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1C1800"/>
              <w:bottom w:val="single" w:sz="7.68" w:space="0" w:color="181818"/>
              <w:left w:val="single" w:sz="7.68" w:space="0" w:color="13130C"/>
              <w:right w:val="single" w:sz="7.68" w:space="0" w:color="1F1F1C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4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4"/>
              </w:rPr>
              <w:t>(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3"/>
              </w:rPr>
              <w:t>gjashte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04"/>
              </w:rPr>
              <w:t>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C1800"/>
              <w:bottom w:val="single" w:sz="7.68" w:space="0" w:color="181818"/>
              <w:left w:val="single" w:sz="7.68" w:space="0" w:color="1F1F1C"/>
              <w:right w:val="single" w:sz="7.68" w:space="0" w:color="03000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49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5"/>
                <w:w w:val="119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4"/>
                <w:w w:val="140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7"/>
              </w:rPr>
              <w:t>hta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7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2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432" w:type="dxa"/>
            <w:tcBorders>
              <w:top w:val="single" w:sz="7.68" w:space="0" w:color="181818"/>
              <w:bottom w:val="single" w:sz="7.68" w:space="0" w:color="2F2F2F"/>
              <w:left w:val="single" w:sz="11.52" w:space="0" w:color="2F2F2F"/>
              <w:right w:val="single" w:sz="11.52" w:space="0" w:color="2F2F18"/>
            </w:tcBorders>
          </w:tcPr>
          <w:p>
            <w:pPr>
              <w:spacing w:before="71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3F3F3F"/>
                <w:spacing w:val="0"/>
                <w:w w:val="129"/>
              </w:rPr>
              <w:t>2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181818"/>
              <w:bottom w:val="single" w:sz="7.68" w:space="0" w:color="2F2F2F"/>
              <w:left w:val="single" w:sz="11.52" w:space="0" w:color="2F2F18"/>
              <w:right w:val="single" w:sz="11.52" w:space="0" w:color="232323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3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ROKASTER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1"/>
              </w:rPr>
              <w:t>SARANDE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99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3"/>
                <w:w w:val="99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1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ROKAST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9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0"/>
                <w:w w:val="9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181818"/>
              <w:bottom w:val="single" w:sz="7.68" w:space="0" w:color="2F2F2F"/>
              <w:left w:val="single" w:sz="11.52" w:space="0" w:color="232323"/>
              <w:right w:val="single" w:sz="7.68" w:space="0" w:color="1F1F1C"/>
            </w:tcBorders>
          </w:tcPr>
          <w:p>
            <w:pPr>
              <w:spacing w:before="71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0"/>
                <w:w w:val="129"/>
              </w:rPr>
              <w:t>2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05050"/>
                <w:spacing w:val="-14"/>
                <w:w w:val="129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606060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81818"/>
              <w:bottom w:val="single" w:sz="7.68" w:space="0" w:color="2F2F2F"/>
              <w:left w:val="single" w:sz="7.68" w:space="0" w:color="1F1F1C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599" w:right="56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20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8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0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0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6"/>
                <w:w w:val="120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1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0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2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2"/>
          <w:position w:val="-1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5"/>
          <w:w w:val="112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2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-11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4"/>
          <w:position w:val="-1"/>
        </w:rPr>
        <w:t>qyt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14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4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1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5"/>
          <w:w w:val="118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4"/>
          <w:w w:val="118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  <w:position w:val="-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18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1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0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6"/>
          <w:w w:val="127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21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2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3F3F3F"/>
          <w:spacing w:val="0"/>
          <w:w w:val="116"/>
          <w:position w:val="-1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70" w:lineRule="exact"/>
        <w:jc w:val="left"/>
        <w:rPr>
          <w:sz w:val="7"/>
          <w:szCs w:val="7"/>
        </w:rPr>
      </w:pPr>
      <w:rPr/>
      <w:r>
        <w:rPr>
          <w:sz w:val="7"/>
          <w:szCs w:val="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365" w:hRule="exact"/>
        </w:trPr>
        <w:tc>
          <w:tcPr>
            <w:tcW w:w="432" w:type="dxa"/>
            <w:vMerge w:val="restart"/>
            <w:tcBorders>
              <w:top w:val="single" w:sz="7.68" w:space="0" w:color="1C1C0C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04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7.68" w:space="0" w:color="1C1C0C"/>
              <w:left w:val="single" w:sz="11.52" w:space="0" w:color="2F2F13"/>
              <w:right w:val="single" w:sz="11.52" w:space="0" w:color="2B2B0C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07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1"/>
              </w:rPr>
              <w:t>ryc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9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7.68" w:space="0" w:color="1C1C0C"/>
              <w:bottom w:val="single" w:sz="7.68" w:space="0" w:color="2F2F0C"/>
              <w:left w:val="single" w:sz="11.52" w:space="0" w:color="2B2B0C"/>
              <w:right w:val="single" w:sz="7.68" w:space="0" w:color="030003"/>
            </w:tcBorders>
          </w:tcPr>
          <w:p>
            <w:pPr>
              <w:spacing w:before="52" w:after="0" w:line="240" w:lineRule="auto"/>
              <w:ind w:left="1353" w:right="136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6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1"/>
                <w:w w:val="111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7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08"/>
              </w:rPr>
              <w:t>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432" w:type="dxa"/>
            <w:vMerge/>
            <w:tcBorders>
              <w:bottom w:val="single" w:sz="7.68" w:space="0" w:color="181818"/>
              <w:left w:val="single" w:sz="11.52" w:space="0" w:color="2F2F18"/>
              <w:right w:val="single" w:sz="11.52" w:space="0" w:color="2F2F13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7.68" w:space="0" w:color="181818"/>
              <w:left w:val="single" w:sz="11.52" w:space="0" w:color="2F2F13"/>
              <w:right w:val="single" w:sz="11.52" w:space="0" w:color="2B2B0C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7.68" w:space="0" w:color="2F2F0C"/>
              <w:bottom w:val="single" w:sz="7.68" w:space="0" w:color="181818"/>
              <w:left w:val="single" w:sz="11.52" w:space="0" w:color="2B2B0C"/>
              <w:right w:val="single" w:sz="7.68" w:space="0" w:color="1F2318"/>
            </w:tcBorders>
          </w:tcPr>
          <w:p>
            <w:pPr>
              <w:spacing w:before="62" w:after="0" w:line="240" w:lineRule="auto"/>
              <w:ind w:left="619" w:right="59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7"/>
                <w:w w:val="113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8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3"/>
                <w:w w:val="12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2F2F0C"/>
              <w:bottom w:val="single" w:sz="7.68" w:space="0" w:color="181818"/>
              <w:left w:val="single" w:sz="7.68" w:space="0" w:color="1F2318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9"/>
                <w:w w:val="96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4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432" w:type="dxa"/>
            <w:tcBorders>
              <w:top w:val="single" w:sz="7.68" w:space="0" w:color="181818"/>
              <w:bottom w:val="single" w:sz="11.52" w:space="0" w:color="1F1F1F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71" w:after="0" w:line="240" w:lineRule="auto"/>
              <w:ind w:left="1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50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181818"/>
              <w:bottom w:val="single" w:sz="11.52" w:space="0" w:color="1F1F1F"/>
              <w:left w:val="single" w:sz="11.52" w:space="0" w:color="2F2F13"/>
              <w:right w:val="single" w:sz="11.52" w:space="0" w:color="2B2B0C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PERMET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1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3"/>
                <w:w w:val="101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F3F"/>
                <w:spacing w:val="-11"/>
                <w:w w:val="97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8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104"/>
              </w:rPr>
              <w:t>PERMET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181818"/>
              <w:bottom w:val="single" w:sz="11.52" w:space="0" w:color="1F1F1F"/>
              <w:left w:val="single" w:sz="11.52" w:space="0" w:color="2B2B0C"/>
              <w:right w:val="single" w:sz="7.68" w:space="0" w:color="1F231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505050"/>
                <w:spacing w:val="-27"/>
                <w:w w:val="12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16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181818"/>
              <w:bottom w:val="single" w:sz="11.52" w:space="0" w:color="1F1F1F"/>
              <w:left w:val="single" w:sz="7.68" w:space="0" w:color="1F2318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619" w:right="57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(d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08"/>
              </w:rPr>
              <w:t>y)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13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5"/>
          <w:w w:val="11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2"/>
          <w:w w:val="11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7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3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</w:rPr>
        <w:t>liu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12"/>
          <w:w w:val="113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4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3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2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2"/>
          <w:w w:val="113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3"/>
          <w:w w:val="113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3"/>
          <w:w w:val="113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13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4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6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1"/>
          <w:w w:val="11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6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2"/>
          <w:w w:val="116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9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0"/>
          <w:w w:val="112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11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-8"/>
          <w:w w:val="11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F2F2F"/>
          <w:spacing w:val="-8"/>
          <w:w w:val="13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A13"/>
          <w:spacing w:val="0"/>
          <w:w w:val="114"/>
        </w:rPr>
        <w:t>liaj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10" w:lineRule="exact"/>
        <w:jc w:val="left"/>
        <w:rPr>
          <w:sz w:val="1"/>
          <w:szCs w:val="1"/>
        </w:rPr>
      </w:pPr>
      <w:rPr/>
      <w:r>
        <w:rPr>
          <w:sz w:val="1"/>
          <w:szCs w:val="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86.400003" w:type="dxa"/>
      </w:tblPr>
      <w:tblGrid/>
      <w:tr>
        <w:trPr>
          <w:trHeight w:val="398" w:hRule="exact"/>
        </w:trPr>
        <w:tc>
          <w:tcPr>
            <w:tcW w:w="432" w:type="dxa"/>
            <w:vMerge w:val="restart"/>
            <w:tcBorders>
              <w:top w:val="single" w:sz="3.84" w:space="0" w:color="1C1C0C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vMerge w:val="restart"/>
            <w:tcBorders>
              <w:top w:val="single" w:sz="3.84" w:space="0" w:color="1C1C0C"/>
              <w:left w:val="single" w:sz="11.52" w:space="0" w:color="2F2F13"/>
              <w:right w:val="single" w:sz="11.52" w:space="0" w:color="28280C"/>
            </w:tcBorders>
          </w:tcPr>
          <w:p>
            <w:pPr>
              <w:spacing w:before="1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07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1"/>
              </w:rPr>
              <w:t>ryc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9"/>
                <w:w w:val="112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9"/>
              </w:rPr>
              <w:t>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20" w:type="dxa"/>
            <w:gridSpan w:val="2"/>
            <w:tcBorders>
              <w:top w:val="single" w:sz="3.84" w:space="0" w:color="1C1C0C"/>
              <w:bottom w:val="single" w:sz="3.84" w:space="0" w:color="232308"/>
              <w:left w:val="single" w:sz="11.52" w:space="0" w:color="28280C"/>
              <w:right w:val="single" w:sz="7.68" w:space="0" w:color="030003"/>
            </w:tcBorders>
          </w:tcPr>
          <w:p>
            <w:pPr>
              <w:spacing w:before="43" w:after="0" w:line="240" w:lineRule="auto"/>
              <w:ind w:left="1353" w:right="132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6"/>
                <w:w w:val="111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1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98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1"/>
                <w:w w:val="111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1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6"/>
                <w:w w:val="13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12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17" w:hRule="exact"/>
        </w:trPr>
        <w:tc>
          <w:tcPr>
            <w:tcW w:w="432" w:type="dxa"/>
            <w:vMerge/>
            <w:tcBorders>
              <w:bottom w:val="single" w:sz="7.68" w:space="0" w:color="342B1C"/>
              <w:left w:val="single" w:sz="11.52" w:space="0" w:color="2F2F18"/>
              <w:right w:val="single" w:sz="11.52" w:space="0" w:color="2F2F13"/>
            </w:tcBorders>
          </w:tcPr>
          <w:p>
            <w:pPr/>
            <w:rPr/>
          </w:p>
        </w:tc>
        <w:tc>
          <w:tcPr>
            <w:tcW w:w="4810" w:type="dxa"/>
            <w:vMerge/>
            <w:tcBorders>
              <w:bottom w:val="single" w:sz="7.68" w:space="0" w:color="342B1C"/>
              <w:left w:val="single" w:sz="11.52" w:space="0" w:color="2F2F13"/>
              <w:right w:val="single" w:sz="11.52" w:space="0" w:color="28280C"/>
            </w:tcBorders>
          </w:tcPr>
          <w:p>
            <w:pPr/>
            <w:rPr/>
          </w:p>
        </w:tc>
        <w:tc>
          <w:tcPr>
            <w:tcW w:w="1934" w:type="dxa"/>
            <w:tcBorders>
              <w:top w:val="single" w:sz="3.84" w:space="0" w:color="232308"/>
              <w:bottom w:val="single" w:sz="7.68" w:space="0" w:color="342B1C"/>
              <w:left w:val="single" w:sz="11.52" w:space="0" w:color="28280C"/>
              <w:right w:val="single" w:sz="7.68" w:space="0" w:color="1C1F18"/>
            </w:tcBorders>
          </w:tcPr>
          <w:p>
            <w:pPr>
              <w:spacing w:before="19" w:after="0" w:line="240" w:lineRule="auto"/>
              <w:ind w:left="619" w:right="59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7"/>
                <w:w w:val="113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7"/>
                <w:w w:val="12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28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3"/>
                <w:w w:val="12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0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3.84" w:space="0" w:color="232308"/>
              <w:bottom w:val="single" w:sz="7.68" w:space="0" w:color="342B1C"/>
              <w:left w:val="single" w:sz="7.68" w:space="0" w:color="1C1F18"/>
              <w:right w:val="single" w:sz="7.68" w:space="0" w:color="030003"/>
            </w:tcBorders>
          </w:tcPr>
          <w:p>
            <w:pPr>
              <w:spacing w:before="19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9"/>
                <w:w w:val="96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10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62F11"/>
                <w:spacing w:val="-11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4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65" w:hRule="exact"/>
        </w:trPr>
        <w:tc>
          <w:tcPr>
            <w:tcW w:w="432" w:type="dxa"/>
            <w:tcBorders>
              <w:top w:val="single" w:sz="7.68" w:space="0" w:color="342B1C"/>
              <w:bottom w:val="single" w:sz="7.68" w:space="0" w:color="000000"/>
              <w:left w:val="single" w:sz="11.52" w:space="0" w:color="2F2F18"/>
              <w:right w:val="single" w:sz="11.52" w:space="0" w:color="2F2F1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606060"/>
                <w:spacing w:val="0"/>
                <w:w w:val="14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10" w:type="dxa"/>
            <w:tcBorders>
              <w:top w:val="single" w:sz="7.68" w:space="0" w:color="342B1C"/>
              <w:bottom w:val="single" w:sz="7.68" w:space="0" w:color="000000"/>
              <w:left w:val="single" w:sz="11.52" w:space="0" w:color="2F2F13"/>
              <w:right w:val="single" w:sz="11.52" w:space="0" w:color="28280C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98"/>
              </w:rPr>
              <w:t>MEMALI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15"/>
                <w:w w:val="98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0"/>
                <w:w w:val="98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05050"/>
                <w:spacing w:val="-6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116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11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07070"/>
                <w:spacing w:val="0"/>
                <w:w w:val="100"/>
              </w:rPr>
              <w:t>MEMALIAJ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34" w:type="dxa"/>
            <w:tcBorders>
              <w:top w:val="single" w:sz="7.68" w:space="0" w:color="342B1C"/>
              <w:bottom w:val="single" w:sz="7.68" w:space="0" w:color="000000"/>
              <w:left w:val="single" w:sz="11.52" w:space="0" w:color="28280C"/>
              <w:right w:val="single" w:sz="7.68" w:space="0" w:color="1C1F18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606060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606060"/>
                <w:spacing w:val="-27"/>
                <w:w w:val="12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0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F2F2F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06060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786" w:type="dxa"/>
            <w:tcBorders>
              <w:top w:val="single" w:sz="7.68" w:space="0" w:color="342B1C"/>
              <w:bottom w:val="single" w:sz="7.68" w:space="0" w:color="000000"/>
              <w:left w:val="single" w:sz="7.68" w:space="0" w:color="1C1F18"/>
              <w:right w:val="single" w:sz="7.68" w:space="0" w:color="030003"/>
            </w:tcBorders>
          </w:tcPr>
          <w:p>
            <w:pPr>
              <w:spacing w:before="62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4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-5"/>
                <w:w w:val="114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-3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0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F2F2F"/>
                <w:spacing w:val="7"/>
                <w:w w:val="115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A13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97" w:footer="0" w:top="1720" w:bottom="280" w:left="1560" w:right="1480"/>
          <w:headerReference w:type="default" r:id="rId14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0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2"/>
          <w:position w:val="-1"/>
        </w:rPr>
        <w:t>lio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"/>
          <w:w w:val="112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2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0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6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116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16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6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52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"/>
          <w:w w:val="118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8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44"/>
          <w:w w:val="117"/>
          <w:u w:val="single" w:color="000000"/>
          <w:position w:val="-1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44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44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8"/>
          <w:w w:val="141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8"/>
          <w:w w:val="14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8"/>
          <w:w w:val="14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8"/>
          <w:u w:val="single" w:color="000000"/>
          <w:position w:val="-1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3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3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4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4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4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6"/>
          <w:w w:val="14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5"/>
          <w:w w:val="100"/>
          <w:u w:val="single" w:color="0000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u w:val="single" w:color="000000"/>
          <w:position w:val="-1"/>
        </w:rPr>
        <w:t>og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3"/>
          <w:w w:val="100"/>
          <w:u w:val="single" w:color="000000"/>
          <w:position w:val="-1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00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u w:val="single" w:color="00000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9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6"/>
          <w:u w:val="single" w:color="000000"/>
          <w:position w:val="-1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43.199997" w:type="dxa"/>
      </w:tblPr>
      <w:tblGrid/>
      <w:tr>
        <w:trPr>
          <w:trHeight w:val="322" w:hRule="exact"/>
        </w:trPr>
        <w:tc>
          <w:tcPr>
            <w:tcW w:w="442" w:type="dxa"/>
            <w:vMerge w:val="restart"/>
            <w:tcBorders>
              <w:top w:val="single" w:sz="11.52" w:space="0" w:color="1F1F0F"/>
              <w:left w:val="single" w:sz="11.52" w:space="0" w:color="2F2F2B"/>
              <w:right w:val="single" w:sz="11.52" w:space="0" w:color="2B2B1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11.52" w:space="0" w:color="1F1F0F"/>
              <w:left w:val="single" w:sz="11.52" w:space="0" w:color="2B2B18"/>
              <w:right w:val="single" w:sz="11.52" w:space="0" w:color="2B2B1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3" w:type="dxa"/>
            <w:gridSpan w:val="2"/>
            <w:tcBorders>
              <w:top w:val="single" w:sz="11.52" w:space="0" w:color="1F1F0F"/>
              <w:bottom w:val="single" w:sz="7.68" w:space="0" w:color="2F340F"/>
              <w:left w:val="single" w:sz="11.52" w:space="0" w:color="2B2B18"/>
              <w:right w:val="single" w:sz="7.68" w:space="0" w:color="080808"/>
            </w:tcBorders>
          </w:tcPr>
          <w:p>
            <w:pPr>
              <w:spacing w:before="24" w:after="0" w:line="240" w:lineRule="auto"/>
              <w:ind w:left="1374" w:right="136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2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09" w:hRule="exact"/>
        </w:trPr>
        <w:tc>
          <w:tcPr>
            <w:tcW w:w="442" w:type="dxa"/>
            <w:vMerge/>
            <w:tcBorders>
              <w:bottom w:val="single" w:sz="7.68" w:space="0" w:color="000000"/>
              <w:left w:val="single" w:sz="11.52" w:space="0" w:color="2F2F2B"/>
              <w:right w:val="single" w:sz="11.52" w:space="0" w:color="2B2B18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7.68" w:space="0" w:color="000000"/>
              <w:left w:val="single" w:sz="11.52" w:space="0" w:color="2B2B18"/>
              <w:right w:val="single" w:sz="11.52" w:space="0" w:color="2B2B18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7.68" w:space="0" w:color="2F340F"/>
              <w:bottom w:val="single" w:sz="7.68" w:space="0" w:color="000000"/>
              <w:left w:val="single" w:sz="11.52" w:space="0" w:color="2B2B18"/>
              <w:right w:val="single" w:sz="7.68" w:space="0" w:color="1C1C18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28" w:right="59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16"/>
              </w:rPr>
              <w:t>SHTE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2F340F"/>
              <w:bottom w:val="single" w:sz="7.68" w:space="0" w:color="000000"/>
              <w:left w:val="single" w:sz="7.68" w:space="0" w:color="1C1C18"/>
              <w:right w:val="single" w:sz="7.68" w:space="0" w:color="080808"/>
            </w:tcBorders>
          </w:tcPr>
          <w:p>
            <w:pPr>
              <w:spacing w:before="10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18"/>
              </w:rPr>
              <w:t>BEHET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51" w:hRule="exact"/>
        </w:trPr>
        <w:tc>
          <w:tcPr>
            <w:tcW w:w="442" w:type="dxa"/>
            <w:tcBorders>
              <w:top w:val="single" w:sz="7.68" w:space="0" w:color="000000"/>
              <w:bottom w:val="single" w:sz="7.68" w:space="0" w:color="2F2F2F"/>
              <w:left w:val="single" w:sz="11.52" w:space="0" w:color="2F2F2B"/>
              <w:right w:val="single" w:sz="11.52" w:space="0" w:color="2B2B18"/>
            </w:tcBorders>
          </w:tcPr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000000"/>
              <w:bottom w:val="single" w:sz="7.68" w:space="0" w:color="2F2F2F"/>
              <w:left w:val="single" w:sz="11.52" w:space="0" w:color="2B2B18"/>
              <w:right w:val="single" w:sz="11.52" w:space="0" w:color="2B2B18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4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15"/>
              </w:rPr>
              <w:t>OGRADEC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7"/>
                <w:w w:val="11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4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6"/>
              </w:rPr>
              <w:t>OGRADEC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000000"/>
              <w:bottom w:val="single" w:sz="7.68" w:space="0" w:color="2F2F2F"/>
              <w:left w:val="single" w:sz="11.52" w:space="0" w:color="2B2B18"/>
              <w:right w:val="single" w:sz="7.68" w:space="0" w:color="1C1C18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kat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2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2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000000"/>
              <w:bottom w:val="single" w:sz="7.68" w:space="0" w:color="2F2F2F"/>
              <w:left w:val="single" w:sz="7.68" w:space="0" w:color="1C1C18"/>
              <w:right w:val="single" w:sz="11.52" w:space="0" w:color="282828"/>
            </w:tcBorders>
          </w:tcPr>
          <w:p>
            <w:pPr>
              <w:spacing w:before="0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7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3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6"/>
                <w:w w:val="113"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8"/>
              </w:rPr>
              <w:t>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42" w:type="dxa"/>
            <w:tcBorders>
              <w:top w:val="single" w:sz="7.68" w:space="0" w:color="2F2F2F"/>
              <w:bottom w:val="single" w:sz="11.52" w:space="0" w:color="1F1F1F"/>
              <w:left w:val="single" w:sz="11.52" w:space="0" w:color="2F2F2B"/>
              <w:right w:val="single" w:sz="11.52" w:space="0" w:color="2B2B1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4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2F2F2F"/>
              <w:bottom w:val="single" w:sz="11.52" w:space="0" w:color="1F1F1F"/>
              <w:left w:val="single" w:sz="11.52" w:space="0" w:color="2B2B18"/>
              <w:right w:val="single" w:sz="11.52" w:space="0" w:color="2B2B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POG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1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ADEC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9"/>
              </w:rPr>
              <w:t>PRRENJAS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23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4"/>
              </w:rPr>
              <w:t>POGRA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"/>
                <w:w w:val="105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7"/>
              </w:rPr>
              <w:t>EC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2F2F2F"/>
              <w:bottom w:val="single" w:sz="11.52" w:space="0" w:color="1F1F1F"/>
              <w:left w:val="single" w:sz="11.52" w:space="0" w:color="2B2B18"/>
              <w:right w:val="single" w:sz="7.68" w:space="0" w:color="1C1C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2F2F2F"/>
              <w:bottom w:val="single" w:sz="11.52" w:space="0" w:color="1F1F1F"/>
              <w:left w:val="single" w:sz="7.68" w:space="0" w:color="1C1C18"/>
              <w:right w:val="single" w:sz="11.52" w:space="0" w:color="282828"/>
            </w:tcBorders>
          </w:tcPr>
          <w:p>
            <w:pPr>
              <w:spacing w:before="43" w:after="0" w:line="240" w:lineRule="auto"/>
              <w:ind w:left="616" w:right="56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18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3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0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6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4"/>
          <w:position w:val="-1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5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4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2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0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6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116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16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6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52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6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2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7"/>
          <w:w w:val="12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4"/>
          <w:w w:val="112"/>
          <w:u w:val="single" w:color="000000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4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4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8"/>
          <w:u w:val="single" w:color="000000"/>
          <w:position w:val="-1"/>
        </w:rPr>
        <w:t>ev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09"/>
          <w:u w:val="single" w:color="000000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  <w:u w:val="single" w:color="000000"/>
          <w:position w:val="-1"/>
        </w:rPr>
        <w:t>ll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43.199997" w:type="dxa"/>
      </w:tblPr>
      <w:tblGrid/>
      <w:tr>
        <w:trPr>
          <w:trHeight w:val="427" w:hRule="exact"/>
        </w:trPr>
        <w:tc>
          <w:tcPr>
            <w:tcW w:w="442" w:type="dxa"/>
            <w:vMerge w:val="restart"/>
            <w:tcBorders>
              <w:top w:val="single" w:sz="11.52" w:space="0" w:color="23231C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9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11.52" w:space="0" w:color="23231C"/>
              <w:left w:val="single" w:sz="11.52" w:space="0" w:color="2B2B13"/>
              <w:right w:val="single" w:sz="11.52" w:space="0" w:color="2B2B0F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.inja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8" w:type="dxa"/>
            <w:gridSpan w:val="2"/>
            <w:tcBorders>
              <w:top w:val="single" w:sz="11.52" w:space="0" w:color="23231C"/>
              <w:bottom w:val="single" w:sz="7.68" w:space="0" w:color="1C180C"/>
              <w:left w:val="single" w:sz="11.52" w:space="0" w:color="2B2B0F"/>
              <w:right w:val="single" w:sz="7.68" w:space="0" w:color="080808"/>
            </w:tcBorders>
          </w:tcPr>
          <w:p>
            <w:pPr>
              <w:spacing w:before="72" w:after="0" w:line="240" w:lineRule="auto"/>
              <w:ind w:left="1370" w:right="136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2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02" w:hRule="exact"/>
        </w:trPr>
        <w:tc>
          <w:tcPr>
            <w:tcW w:w="442" w:type="dxa"/>
            <w:vMerge/>
            <w:tcBorders>
              <w:bottom w:val="single" w:sz="11.52" w:space="0" w:color="1F1F0F"/>
              <w:left w:val="single" w:sz="11.52" w:space="0" w:color="2F2F28"/>
              <w:right w:val="single" w:sz="11.52" w:space="0" w:color="2B2B1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11.52" w:space="0" w:color="1F1F0F"/>
              <w:left w:val="single" w:sz="11.52" w:space="0" w:color="2B2B13"/>
              <w:right w:val="single" w:sz="11.52" w:space="0" w:color="2B2B0F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7.68" w:space="0" w:color="1C180C"/>
              <w:bottom w:val="single" w:sz="11.52" w:space="0" w:color="1F1F0F"/>
              <w:left w:val="single" w:sz="11.52" w:space="0" w:color="2B2B0F"/>
              <w:right w:val="single" w:sz="7.68" w:space="0" w:color="1C1C13"/>
            </w:tcBorders>
          </w:tcPr>
          <w:p>
            <w:pPr>
              <w:spacing w:before="14" w:after="0" w:line="240" w:lineRule="auto"/>
              <w:ind w:left="628" w:right="59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1"/>
                <w:spacing w:val="7"/>
                <w:w w:val="54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16"/>
              </w:rPr>
              <w:t>SHTE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C180C"/>
              <w:bottom w:val="single" w:sz="11.52" w:space="0" w:color="1F1F0F"/>
              <w:left w:val="single" w:sz="7.68" w:space="0" w:color="1C1C13"/>
              <w:right w:val="single" w:sz="7.68" w:space="0" w:color="080808"/>
            </w:tcBorders>
          </w:tcPr>
          <w:p>
            <w:pPr>
              <w:spacing w:before="14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0"/>
                <w:w w:val="114"/>
              </w:rPr>
              <w:t>JJEHET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42" w:type="dxa"/>
            <w:tcBorders>
              <w:top w:val="single" w:sz="11.52" w:space="0" w:color="1F1F0F"/>
              <w:bottom w:val="single" w:sz="11.52" w:space="0" w:color="1F1F1F"/>
              <w:left w:val="single" w:sz="11.52" w:space="0" w:color="2F2F28"/>
              <w:right w:val="single" w:sz="11.52" w:space="0" w:color="2B2B13"/>
            </w:tcBorders>
          </w:tcPr>
          <w:p>
            <w:pPr>
              <w:spacing w:before="51" w:after="0" w:line="240" w:lineRule="auto"/>
              <w:ind w:left="29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313131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1F1F0F"/>
              <w:bottom w:val="single" w:sz="11.52" w:space="0" w:color="1F1F1F"/>
              <w:left w:val="single" w:sz="11.52" w:space="0" w:color="2B2B13"/>
              <w:right w:val="single" w:sz="11.52" w:space="0" w:color="2B2B0F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BILISHT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97"/>
              </w:rPr>
              <w:t>BILI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4"/>
                <w:w w:val="98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9"/>
              </w:rPr>
              <w:t>HT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1F1F0F"/>
              <w:bottom w:val="single" w:sz="11.52" w:space="0" w:color="1F1F1F"/>
              <w:left w:val="single" w:sz="11.52" w:space="0" w:color="2B2B0F"/>
              <w:right w:val="single" w:sz="7.68" w:space="0" w:color="1C1C1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1F1F0F"/>
              <w:bottom w:val="single" w:sz="11.52" w:space="0" w:color="1F1F1F"/>
              <w:left w:val="single" w:sz="7.68" w:space="0" w:color="1C1C13"/>
              <w:right w:val="single" w:sz="11.52" w:space="0" w:color="23231F"/>
            </w:tcBorders>
          </w:tcPr>
          <w:p>
            <w:pPr>
              <w:spacing w:before="43" w:after="0" w:line="240" w:lineRule="auto"/>
              <w:ind w:left="57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3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6"/>
                <w:w w:val="113"/>
              </w:rPr>
              <w:t>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8"/>
              </w:rPr>
              <w:t>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3"/>
                <w:w w:val="118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206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C1C16"/>
          <w:w w:val="117"/>
        </w:rPr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-2"/>
          <w:w w:val="100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-2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4"/>
          <w:w w:val="100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0"/>
          <w:w w:val="100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0"/>
          <w:w w:val="100"/>
          <w:u w:val="single" w:color="0000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-9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u w:val="single" w:color="000000"/>
        </w:rPr>
        <w:t>KUKE!:S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20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6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4"/>
          <w:position w:val="-1"/>
        </w:rPr>
        <w:t>linj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5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4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2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6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00001"/>
          <w:spacing w:val="-2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4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21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7"/>
          <w:w w:val="121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6"/>
          <w:u w:val="single" w:color="000000"/>
          <w:position w:val="-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1"/>
          <w:w w:val="125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1"/>
          <w:w w:val="12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1"/>
          <w:w w:val="125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40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4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43.199997" w:type="dxa"/>
      </w:tblPr>
      <w:tblGrid/>
      <w:tr>
        <w:trPr>
          <w:trHeight w:val="533" w:hRule="exact"/>
        </w:trPr>
        <w:tc>
          <w:tcPr>
            <w:tcW w:w="442" w:type="dxa"/>
            <w:vMerge w:val="restart"/>
            <w:tcBorders>
              <w:top w:val="single" w:sz="11.52" w:space="0" w:color="232318"/>
              <w:left w:val="single" w:sz="11.52" w:space="0" w:color="2F2F2B"/>
              <w:right w:val="single" w:sz="11.52" w:space="0" w:color="2B2F13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11.52" w:space="0" w:color="232318"/>
              <w:left w:val="single" w:sz="11.52" w:space="0" w:color="2B2F13"/>
              <w:right w:val="single" w:sz="11.52" w:space="0" w:color="2B2B0F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8" w:type="dxa"/>
            <w:gridSpan w:val="2"/>
            <w:tcBorders>
              <w:top w:val="single" w:sz="11.52" w:space="0" w:color="232318"/>
              <w:bottom w:val="single" w:sz="3.84" w:space="0" w:color="1C1F0C"/>
              <w:left w:val="single" w:sz="11.52" w:space="0" w:color="2B2B0F"/>
              <w:right w:val="single" w:sz="7.68" w:space="0" w:color="080808"/>
            </w:tcBorders>
          </w:tcPr>
          <w:p>
            <w:pPr>
              <w:spacing w:before="91" w:after="0" w:line="240" w:lineRule="auto"/>
              <w:ind w:left="1378" w:right="137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2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55" w:hRule="exact"/>
        </w:trPr>
        <w:tc>
          <w:tcPr>
            <w:tcW w:w="442" w:type="dxa"/>
            <w:vMerge/>
            <w:tcBorders>
              <w:bottom w:val="single" w:sz="7.68" w:space="0" w:color="000000"/>
              <w:left w:val="single" w:sz="11.52" w:space="0" w:color="2F2F2B"/>
              <w:right w:val="single" w:sz="11.52" w:space="0" w:color="2B2F1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7.68" w:space="0" w:color="000000"/>
              <w:left w:val="single" w:sz="11.52" w:space="0" w:color="2B2F13"/>
              <w:right w:val="single" w:sz="11.52" w:space="0" w:color="2B2B0F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3.84" w:space="0" w:color="1C1F0C"/>
              <w:bottom w:val="single" w:sz="7.68" w:space="0" w:color="000000"/>
              <w:left w:val="single" w:sz="11.52" w:space="0" w:color="2B2B0F"/>
              <w:right w:val="single" w:sz="7.68" w:space="0" w:color="1C1C18"/>
            </w:tcBorders>
          </w:tcPr>
          <w:p>
            <w:pPr>
              <w:spacing w:before="29" w:after="0" w:line="240" w:lineRule="auto"/>
              <w:ind w:left="628" w:right="59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3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0"/>
                <w:w w:val="131"/>
              </w:rPr>
              <w:t>liTE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3.84" w:space="0" w:color="1C1F0C"/>
              <w:bottom w:val="single" w:sz="7.68" w:space="0" w:color="000000"/>
              <w:left w:val="single" w:sz="7.68" w:space="0" w:color="1C1C18"/>
              <w:right w:val="single" w:sz="7.68" w:space="0" w:color="080808"/>
            </w:tcBorders>
          </w:tcPr>
          <w:p>
            <w:pPr>
              <w:spacing w:before="29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0"/>
                <w:w w:val="125"/>
              </w:rPr>
              <w:t>BEliET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03" w:hRule="exact"/>
        </w:trPr>
        <w:tc>
          <w:tcPr>
            <w:tcW w:w="442" w:type="dxa"/>
            <w:tcBorders>
              <w:top w:val="single" w:sz="7.68" w:space="0" w:color="000000"/>
              <w:bottom w:val="single" w:sz="7.68" w:space="0" w:color="181818"/>
              <w:left w:val="single" w:sz="11.52" w:space="0" w:color="2F2F2B"/>
              <w:right w:val="single" w:sz="11.52" w:space="0" w:color="2B2F13"/>
            </w:tcBorders>
          </w:tcPr>
          <w:p>
            <w:pPr>
              <w:spacing w:before="72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000000"/>
              <w:bottom w:val="single" w:sz="7.68" w:space="0" w:color="181818"/>
              <w:left w:val="single" w:sz="11.52" w:space="0" w:color="2B2F13"/>
              <w:right w:val="single" w:sz="11.52" w:space="0" w:color="2B2B0F"/>
            </w:tcBorders>
          </w:tcPr>
          <w:p>
            <w:pPr>
              <w:spacing w:before="71" w:after="0" w:line="240" w:lineRule="auto"/>
              <w:ind w:left="1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595959"/>
              </w:rPr>
              <w:t>KRUM!!:</w:t>
            </w:r>
            <w:r>
              <w:rPr>
                <w:rFonts w:ascii="Arial" w:hAnsi="Arial" w:cs="Arial" w:eastAsia="Arial"/>
                <w:sz w:val="19"/>
                <w:szCs w:val="19"/>
                <w:color w:val="595959"/>
                <w:spacing w:val="-27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B8B8B8"/>
                <w:spacing w:val="0"/>
                <w:w w:val="223"/>
              </w:rPr>
              <w:t>-</w:t>
            </w:r>
            <w:r>
              <w:rPr>
                <w:rFonts w:ascii="Arial" w:hAnsi="Arial" w:cs="Arial" w:eastAsia="Arial"/>
                <w:sz w:val="19"/>
                <w:szCs w:val="19"/>
                <w:color w:val="B8B8B8"/>
                <w:spacing w:val="-3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676767"/>
                <w:spacing w:val="0"/>
                <w:w w:val="100"/>
              </w:rPr>
              <w:t>TIRAN!!:</w:t>
            </w:r>
            <w:r>
              <w:rPr>
                <w:rFonts w:ascii="Arial" w:hAnsi="Arial" w:cs="Arial" w:eastAsia="Arial"/>
                <w:sz w:val="19"/>
                <w:szCs w:val="19"/>
                <w:color w:val="676767"/>
                <w:spacing w:val="-12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B8B8B8"/>
                <w:spacing w:val="0"/>
                <w:w w:val="204"/>
              </w:rPr>
              <w:t>-</w:t>
            </w:r>
            <w:r>
              <w:rPr>
                <w:rFonts w:ascii="Arial" w:hAnsi="Arial" w:cs="Arial" w:eastAsia="Arial"/>
                <w:sz w:val="19"/>
                <w:szCs w:val="19"/>
                <w:color w:val="B8B8B8"/>
                <w:spacing w:val="-27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676767"/>
                <w:spacing w:val="-17"/>
                <w:w w:val="118"/>
              </w:rPr>
              <w:t>K</w:t>
            </w:r>
            <w:r>
              <w:rPr>
                <w:rFonts w:ascii="Arial" w:hAnsi="Arial" w:cs="Arial" w:eastAsia="Arial"/>
                <w:sz w:val="19"/>
                <w:szCs w:val="19"/>
                <w:color w:val="313131"/>
                <w:spacing w:val="-8"/>
                <w:w w:val="104"/>
              </w:rPr>
              <w:t>R</w:t>
            </w:r>
            <w:r>
              <w:rPr>
                <w:rFonts w:ascii="Arial" w:hAnsi="Arial" w:cs="Arial" w:eastAsia="Arial"/>
                <w:sz w:val="19"/>
                <w:szCs w:val="19"/>
                <w:color w:val="676767"/>
                <w:spacing w:val="0"/>
                <w:w w:val="99"/>
              </w:rPr>
              <w:t>UM!!: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000000"/>
              <w:bottom w:val="single" w:sz="7.68" w:space="0" w:color="181818"/>
              <w:left w:val="single" w:sz="11.52" w:space="0" w:color="2B2B0F"/>
              <w:right w:val="single" w:sz="7.68" w:space="0" w:color="1C1C18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000000"/>
              <w:bottom w:val="single" w:sz="7.68" w:space="0" w:color="181818"/>
              <w:left w:val="single" w:sz="7.68" w:space="0" w:color="1C1C18"/>
              <w:right w:val="single" w:sz="11.52" w:space="0" w:color="232323"/>
            </w:tcBorders>
          </w:tcPr>
          <w:p>
            <w:pPr>
              <w:spacing w:before="81" w:after="0" w:line="240" w:lineRule="auto"/>
              <w:ind w:left="618" w:right="57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18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3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20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3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3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"/>
          <w:w w:val="113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3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3"/>
          <w:position w:val="-1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113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13"/>
          <w:position w:val="-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3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3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4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5"/>
          <w:w w:val="100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1"/>
          <w:w w:val="118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8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18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8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13"/>
          <w:w w:val="11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25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1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7"/>
          <w:w w:val="118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9"/>
          <w:w w:val="118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5"/>
          <w:w w:val="118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8"/>
          <w:position w:val="-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5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7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43.199997" w:type="dxa"/>
      </w:tblPr>
      <w:tblGrid/>
      <w:tr>
        <w:trPr>
          <w:trHeight w:val="461" w:hRule="exact"/>
        </w:trPr>
        <w:tc>
          <w:tcPr>
            <w:tcW w:w="442" w:type="dxa"/>
            <w:vMerge w:val="restart"/>
            <w:tcBorders>
              <w:top w:val="single" w:sz="7.68" w:space="0" w:color="342F23"/>
              <w:left w:val="single" w:sz="11.52" w:space="0" w:color="2F2F28"/>
              <w:right w:val="single" w:sz="11.52" w:space="0" w:color="2F2F13"/>
            </w:tcBorders>
          </w:tcPr>
          <w:p>
            <w:pPr>
              <w:spacing w:before="16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7.68" w:space="0" w:color="342F23"/>
              <w:left w:val="single" w:sz="11.52" w:space="0" w:color="2F2F13"/>
              <w:right w:val="single" w:sz="11.52" w:space="0" w:color="2B2B0F"/>
            </w:tcBorders>
          </w:tcPr>
          <w:p>
            <w:pPr>
              <w:spacing w:before="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8" w:type="dxa"/>
            <w:gridSpan w:val="2"/>
            <w:tcBorders>
              <w:top w:val="single" w:sz="7.68" w:space="0" w:color="342F23"/>
              <w:bottom w:val="single" w:sz="7.68" w:space="0" w:color="000000"/>
              <w:left w:val="single" w:sz="11.52" w:space="0" w:color="2B2B0F"/>
              <w:right w:val="single" w:sz="7.68" w:space="0" w:color="080808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68" w:right="1364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2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32" w:hRule="exact"/>
        </w:trPr>
        <w:tc>
          <w:tcPr>
            <w:tcW w:w="442" w:type="dxa"/>
            <w:vMerge/>
            <w:tcBorders>
              <w:bottom w:val="single" w:sz="7.68" w:space="0" w:color="1C1C0C"/>
              <w:left w:val="single" w:sz="11.52" w:space="0" w:color="2F2F28"/>
              <w:right w:val="single" w:sz="11.52" w:space="0" w:color="2F2F13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7.68" w:space="0" w:color="1C1C0C"/>
              <w:left w:val="single" w:sz="11.52" w:space="0" w:color="2F2F13"/>
              <w:right w:val="single" w:sz="11.52" w:space="0" w:color="2B2B0F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7.68" w:space="0" w:color="000000"/>
              <w:bottom w:val="single" w:sz="7.68" w:space="0" w:color="1C1C0C"/>
              <w:left w:val="single" w:sz="11.52" w:space="0" w:color="2B2B0F"/>
              <w:right w:val="single" w:sz="7.68" w:space="0" w:color="1C1C13"/>
            </w:tcBorders>
          </w:tcPr>
          <w:p>
            <w:pPr>
              <w:spacing w:before="91" w:after="0" w:line="240" w:lineRule="auto"/>
              <w:ind w:left="628" w:right="59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19"/>
              </w:rPr>
              <w:t>SIITE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000000"/>
              <w:bottom w:val="single" w:sz="7.68" w:space="0" w:color="1C1C0C"/>
              <w:left w:val="single" w:sz="7.68" w:space="0" w:color="1C1C13"/>
              <w:right w:val="single" w:sz="7.68" w:space="0" w:color="080808"/>
            </w:tcBorders>
          </w:tcPr>
          <w:p>
            <w:pPr>
              <w:spacing w:before="91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0"/>
                <w:w w:val="125"/>
              </w:rPr>
              <w:t>BEliET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03" w:hRule="exact"/>
        </w:trPr>
        <w:tc>
          <w:tcPr>
            <w:tcW w:w="442" w:type="dxa"/>
            <w:tcBorders>
              <w:top w:val="single" w:sz="7.68" w:space="0" w:color="1C1C0C"/>
              <w:bottom w:val="single" w:sz="7.68" w:space="0" w:color="181818"/>
              <w:left w:val="single" w:sz="11.52" w:space="0" w:color="2F2F28"/>
              <w:right w:val="single" w:sz="11.52" w:space="0" w:color="2F2F13"/>
            </w:tcBorders>
          </w:tcPr>
          <w:p>
            <w:pPr>
              <w:spacing w:before="9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7.68" w:space="0" w:color="1C1C0C"/>
              <w:bottom w:val="single" w:sz="7.68" w:space="0" w:color="181818"/>
              <w:left w:val="single" w:sz="11.52" w:space="0" w:color="2F2F13"/>
              <w:right w:val="single" w:sz="11.52" w:space="0" w:color="2B2B0F"/>
            </w:tcBorders>
          </w:tcPr>
          <w:p>
            <w:pPr>
              <w:spacing w:before="7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w w:val="97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w w:val="98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5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KOMA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9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IR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9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58585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13"/>
                <w:w w:val="92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6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5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4"/>
                <w:w w:val="106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71"/>
              </w:rPr>
              <w:t>J:z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9"/>
                <w:w w:val="7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C1C0C"/>
              <w:bottom w:val="single" w:sz="7.68" w:space="0" w:color="181818"/>
              <w:left w:val="single" w:sz="11.52" w:space="0" w:color="2B2B0F"/>
              <w:right w:val="single" w:sz="7.68" w:space="0" w:color="1C1C13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35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5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C1C0C"/>
              <w:bottom w:val="single" w:sz="7.68" w:space="0" w:color="181818"/>
              <w:left w:val="single" w:sz="7.68" w:space="0" w:color="1C1C13"/>
              <w:right w:val="single" w:sz="11.52" w:space="0" w:color="1F1F1F"/>
            </w:tcBorders>
          </w:tcPr>
          <w:p>
            <w:pPr>
              <w:spacing w:before="91" w:after="0" w:line="240" w:lineRule="auto"/>
              <w:ind w:left="618" w:right="57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18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1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5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3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2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206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13131"/>
          <w:w w:val="112"/>
        </w:rPr>
        <w:t>OARKULE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10"/>
          <w:w w:val="112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1C1C16"/>
          <w:spacing w:val="0"/>
          <w:w w:val="118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52"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51"/>
        </w:rPr>
        <w:t>'::;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0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7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6"/>
          <w:w w:val="11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2"/>
          <w:w w:val="11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7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2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2"/>
        </w:rPr>
        <w:t>lio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112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2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10"/>
          <w:w w:val="11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6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2"/>
          <w:w w:val="116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3"/>
          <w:w w:val="116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"/>
          <w:w w:val="11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3"/>
          <w:w w:val="11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6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52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6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5"/>
          <w:u w:val="single" w:color="000000"/>
        </w:rPr>
        <w:t>Ba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15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-5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9"/>
          <w:w w:val="115"/>
          <w:u w:val="single" w:color="0000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9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-9"/>
          <w:w w:val="115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0"/>
          <w:w w:val="115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13131"/>
          <w:spacing w:val="16"/>
          <w:w w:val="115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  <w:u w:val="single" w:color="000000"/>
        </w:rPr>
        <w:t>Kurbin</w:t>
      </w:r>
      <w:r>
        <w:rPr>
          <w:rFonts w:ascii="Times New Roman" w:hAnsi="Times New Roman" w:cs="Times New Roman" w:eastAsia="Times New Roman"/>
          <w:sz w:val="18"/>
          <w:szCs w:val="18"/>
          <w:color w:val="1C1C16"/>
          <w:spacing w:val="0"/>
          <w:w w:val="115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43.199997" w:type="dxa"/>
      </w:tblPr>
      <w:tblGrid/>
      <w:tr>
        <w:trPr>
          <w:trHeight w:val="408" w:hRule="exact"/>
        </w:trPr>
        <w:tc>
          <w:tcPr>
            <w:tcW w:w="442" w:type="dxa"/>
            <w:vMerge w:val="restart"/>
            <w:tcBorders>
              <w:top w:val="single" w:sz="11.52" w:space="0" w:color="1F2313"/>
              <w:left w:val="single" w:sz="11.52" w:space="0" w:color="2F2F28"/>
              <w:right w:val="single" w:sz="11.52" w:space="0" w:color="2B2F0F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6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vMerge w:val="restart"/>
            <w:tcBorders>
              <w:top w:val="single" w:sz="11.52" w:space="0" w:color="1F2313"/>
              <w:left w:val="single" w:sz="11.52" w:space="0" w:color="2B2F0F"/>
              <w:right w:val="single" w:sz="11.52" w:space="0" w:color="2B2B0F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2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778" w:type="dxa"/>
            <w:gridSpan w:val="2"/>
            <w:tcBorders>
              <w:top w:val="single" w:sz="11.52" w:space="0" w:color="1F2313"/>
              <w:bottom w:val="single" w:sz="7.68" w:space="0" w:color="1C1800"/>
              <w:left w:val="single" w:sz="11.52" w:space="0" w:color="2B2B0F"/>
              <w:right w:val="single" w:sz="7.68" w:space="0" w:color="080808"/>
            </w:tcBorders>
          </w:tcPr>
          <w:p>
            <w:pPr>
              <w:spacing w:before="72" w:after="0" w:line="240" w:lineRule="auto"/>
              <w:ind w:left="1370" w:right="136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2D11"/>
                <w:spacing w:val="0"/>
                <w:w w:val="112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66" w:hRule="exact"/>
        </w:trPr>
        <w:tc>
          <w:tcPr>
            <w:tcW w:w="442" w:type="dxa"/>
            <w:vMerge/>
            <w:tcBorders>
              <w:bottom w:val="single" w:sz="11.52" w:space="0" w:color="232318"/>
              <w:left w:val="single" w:sz="11.52" w:space="0" w:color="2F2F28"/>
              <w:right w:val="single" w:sz="11.52" w:space="0" w:color="2B2F0F"/>
            </w:tcBorders>
          </w:tcPr>
          <w:p>
            <w:pPr/>
            <w:rPr/>
          </w:p>
        </w:tc>
        <w:tc>
          <w:tcPr>
            <w:tcW w:w="4877" w:type="dxa"/>
            <w:vMerge/>
            <w:tcBorders>
              <w:bottom w:val="single" w:sz="11.52" w:space="0" w:color="232318"/>
              <w:left w:val="single" w:sz="11.52" w:space="0" w:color="2B2F0F"/>
              <w:right w:val="single" w:sz="11.52" w:space="0" w:color="2B2B0F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7.68" w:space="0" w:color="1C1800"/>
              <w:bottom w:val="single" w:sz="11.52" w:space="0" w:color="232318"/>
              <w:left w:val="single" w:sz="11.52" w:space="0" w:color="2B2B0F"/>
              <w:right w:val="single" w:sz="7.68" w:space="0" w:color="1C1F18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28" w:right="597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16"/>
              </w:rPr>
              <w:t>SHTE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7.68" w:space="0" w:color="1C1800"/>
              <w:bottom w:val="single" w:sz="11.52" w:space="0" w:color="232318"/>
              <w:left w:val="single" w:sz="7.68" w:space="0" w:color="1C1F18"/>
              <w:right w:val="single" w:sz="7.68" w:space="0" w:color="080808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2D11"/>
                <w:spacing w:val="0"/>
                <w:w w:val="120"/>
              </w:rPr>
              <w:t>BEHET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42" w:type="dxa"/>
            <w:tcBorders>
              <w:top w:val="single" w:sz="11.52" w:space="0" w:color="232318"/>
              <w:bottom w:val="single" w:sz="11.52" w:space="0" w:color="232323"/>
              <w:left w:val="single" w:sz="11.52" w:space="0" w:color="2F2F28"/>
              <w:right w:val="single" w:sz="11.52" w:space="0" w:color="2B2F0F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77" w:type="dxa"/>
            <w:tcBorders>
              <w:top w:val="single" w:sz="11.52" w:space="0" w:color="232318"/>
              <w:bottom w:val="single" w:sz="11.52" w:space="0" w:color="232323"/>
              <w:left w:val="single" w:sz="11.52" w:space="0" w:color="2B2F0F"/>
              <w:right w:val="single" w:sz="11.52" w:space="0" w:color="2B2B0F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5"/>
                <w:w w:val="91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91"/>
              </w:rPr>
              <w:t>A&lt;;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8"/>
                <w:w w:val="9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26"/>
              </w:rPr>
              <w:t>-TIRANE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2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6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76767"/>
                <w:spacing w:val="0"/>
                <w:w w:val="100"/>
              </w:rPr>
              <w:t>A&lt;;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11.52" w:space="0" w:color="232318"/>
              <w:bottom w:val="single" w:sz="11.52" w:space="0" w:color="232323"/>
              <w:left w:val="single" w:sz="11.52" w:space="0" w:color="2B2B0F"/>
              <w:right w:val="single" w:sz="7.68" w:space="0" w:color="1C1F1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21"/>
                <w:w w:val="122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22"/>
              </w:rPr>
              <w:t>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6"/>
                <w:w w:val="122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-19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0"/>
                <w:w w:val="100"/>
              </w:rPr>
              <w:t>dh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13131"/>
                <w:spacing w:val="-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jete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95959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4" w:type="dxa"/>
            <w:tcBorders>
              <w:top w:val="single" w:sz="11.52" w:space="0" w:color="232318"/>
              <w:bottom w:val="single" w:sz="11.52" w:space="0" w:color="232323"/>
              <w:left w:val="single" w:sz="7.68" w:space="0" w:color="1C1F18"/>
              <w:right w:val="single" w:sz="11.52" w:space="0" w:color="1F1F1F"/>
            </w:tcBorders>
          </w:tcPr>
          <w:p>
            <w:pPr>
              <w:spacing w:before="43" w:after="0" w:line="240" w:lineRule="auto"/>
              <w:ind w:left="19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27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4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9"/>
                <w:w w:val="114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3"/>
                <w:w w:val="109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16"/>
              </w:rPr>
              <w:t>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5"/>
                <w:w w:val="117"/>
              </w:rPr>
              <w:t>b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-14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0"/>
                <w:w w:val="124"/>
              </w:rPr>
              <w:t>dh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-2"/>
                <w:w w:val="123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1"/>
                <w:w w:val="112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C1C16"/>
                <w:spacing w:val="3"/>
                <w:w w:val="11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4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13131"/>
                <w:spacing w:val="0"/>
                <w:w w:val="115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497" w:footer="0" w:top="1720" w:bottom="280" w:left="1580" w:right="1280"/>
          <w:headerReference w:type="default" r:id="rId15"/>
          <w:pgSz w:w="12240" w:h="1584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47" w:right="-20"/>
        <w:jc w:val="left"/>
        <w:tabs>
          <w:tab w:pos="42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A1813"/>
          <w:w w:val="106"/>
          <w:position w:val="-1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5"/>
          <w:w w:val="106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9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4"/>
          <w:w w:val="111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8"/>
          <w:position w:val="-1"/>
        </w:rPr>
        <w:t>li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9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-3"/>
          <w:w w:val="73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6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88"/>
          <w:position w:val="-1"/>
        </w:rPr>
        <w:t>nc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12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1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2"/>
          <w:w w:val="110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7"/>
          <w:w w:val="93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6"/>
          <w:w w:val="111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6"/>
          <w:w w:val="111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2"/>
          <w:position w:val="-1"/>
        </w:rPr>
        <w:t>ese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5"/>
          <w:w w:val="108"/>
          <w:position w:val="-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9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7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09"/>
          <w:position w:val="-1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1"/>
          <w:w w:val="112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2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4"/>
          <w:w w:val="113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4"/>
          <w:w w:val="11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4"/>
          <w:w w:val="11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8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09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3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3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3"/>
          <w:w w:val="126"/>
          <w:u w:val="single" w:color="000000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3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3"/>
          <w:w w:val="126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20"/>
          <w:u w:val="single" w:color="0000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5"/>
          <w:w w:val="121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5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3"/>
          <w:w w:val="123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3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3"/>
          <w:w w:val="123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14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14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9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200001" w:type="dxa"/>
      </w:tblPr>
      <w:tblGrid/>
      <w:tr>
        <w:trPr>
          <w:trHeight w:val="432" w:hRule="exact"/>
        </w:trPr>
        <w:tc>
          <w:tcPr>
            <w:tcW w:w="437" w:type="dxa"/>
            <w:vMerge w:val="restart"/>
            <w:tcBorders>
              <w:top w:val="single" w:sz="7.68" w:space="0" w:color="1818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vMerge w:val="restart"/>
            <w:tcBorders>
              <w:top w:val="single" w:sz="7.68" w:space="0" w:color="1818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9"/>
                <w:w w:val="102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4"/>
              </w:rPr>
              <w:t>ryes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2"/>
                <w:w w:val="105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3768" w:type="dxa"/>
            <w:gridSpan w:val="2"/>
            <w:tcBorders>
              <w:top w:val="single" w:sz="7.68" w:space="0" w:color="181800"/>
              <w:bottom w:val="single" w:sz="7.68" w:space="0" w:color="000000"/>
              <w:left w:val="single" w:sz="11.52" w:space="0" w:color="131308"/>
              <w:right w:val="single" w:sz="7.68" w:space="0" w:color="030303"/>
            </w:tcBorders>
          </w:tcPr>
          <w:p>
            <w:pPr>
              <w:spacing w:before="72" w:after="0" w:line="240" w:lineRule="auto"/>
              <w:ind w:left="1368" w:right="1354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7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4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5"/>
              </w:rPr>
              <w:t>arcvc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66" w:hRule="exact"/>
        </w:trPr>
        <w:tc>
          <w:tcPr>
            <w:tcW w:w="437" w:type="dxa"/>
            <w:vMerge/>
            <w:tcBorders>
              <w:bottom w:val="single" w:sz="11.52" w:space="0" w:color="232318"/>
              <w:left w:val="single" w:sz="7.68" w:space="0" w:color="000000"/>
              <w:right w:val="single" w:sz="11.52" w:space="0" w:color="2B2B23"/>
            </w:tcBorders>
          </w:tcPr>
          <w:p>
            <w:pPr/>
            <w:rPr/>
          </w:p>
        </w:tc>
        <w:tc>
          <w:tcPr>
            <w:tcW w:w="4858" w:type="dxa"/>
            <w:vMerge/>
            <w:tcBorders>
              <w:bottom w:val="single" w:sz="11.52" w:space="0" w:color="232318"/>
              <w:left w:val="single" w:sz="11.52" w:space="0" w:color="2B2B23"/>
              <w:right w:val="single" w:sz="11.52" w:space="0" w:color="131308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7.68" w:space="0" w:color="000000"/>
              <w:bottom w:val="single" w:sz="11.52" w:space="0" w:color="232318"/>
              <w:left w:val="single" w:sz="11.52" w:space="0" w:color="131308"/>
              <w:right w:val="single" w:sz="3.84" w:space="0" w:color="080808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628" w:right="600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2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5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2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2"/>
                <w:w w:val="12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000000"/>
              <w:bottom w:val="single" w:sz="11.52" w:space="0" w:color="232318"/>
              <w:left w:val="single" w:sz="3.84" w:space="0" w:color="080808"/>
              <w:right w:val="single" w:sz="7.68" w:space="0" w:color="030303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5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4"/>
                <w:w w:val="10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1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10"/>
                <w:w w:val="118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12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tcBorders>
              <w:top w:val="single" w:sz="11.52" w:space="0" w:color="232318"/>
              <w:bottom w:val="single" w:sz="7.68" w:space="0" w:color="181818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232318"/>
              <w:bottom w:val="single" w:sz="7.68" w:space="0" w:color="181818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8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11"/>
              </w:rPr>
              <w:t>LA&lt;;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7"/>
                <w:w w:val="112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232318"/>
              <w:bottom w:val="single" w:sz="7.68" w:space="0" w:color="181818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2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8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232318"/>
              <w:bottom w:val="single" w:sz="7.68" w:space="0" w:color="181818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18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12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8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9"/>
              </w:rPr>
              <w:t>mbedhjete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tcBorders>
              <w:top w:val="single" w:sz="7.68" w:space="0" w:color="181818"/>
              <w:bottom w:val="single" w:sz="11.52" w:space="0" w:color="1F1F1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81818"/>
              <w:bottom w:val="single" w:sz="11.52" w:space="0" w:color="1F1F1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8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9"/>
              </w:rPr>
              <w:t>BURRE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99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7"/>
                <w:w w:val="9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3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11.52" w:space="0" w:color="1F1F1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pese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181818"/>
              <w:bottom w:val="single" w:sz="11.52" w:space="0" w:color="1F1F1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466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6"/>
              </w:rPr>
              <w:t>gj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1"/>
                <w:w w:val="106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8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6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12" w:hRule="exact"/>
        </w:trPr>
        <w:tc>
          <w:tcPr>
            <w:tcW w:w="437" w:type="dxa"/>
            <w:tcBorders>
              <w:top w:val="single" w:sz="11.52" w:space="0" w:color="1F1F1F"/>
              <w:bottom w:val="single" w:sz="7.68" w:space="0" w:color="0000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1F1F1F"/>
              <w:bottom w:val="single" w:sz="7.68" w:space="0" w:color="0000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2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7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5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OKAST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4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7.68" w:space="0" w:color="000000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gjashte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1F1F1F"/>
              <w:bottom w:val="single" w:sz="7.68" w:space="0" w:color="000000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24" w:after="0" w:line="240" w:lineRule="auto"/>
              <w:ind w:left="51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3"/>
              </w:rPr>
              <w:t>shtate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80" w:hRule="exact"/>
        </w:trPr>
        <w:tc>
          <w:tcPr>
            <w:tcW w:w="437" w:type="dxa"/>
            <w:tcBorders>
              <w:top w:val="single" w:sz="7.68" w:space="0" w:color="000000"/>
              <w:bottom w:val="single" w:sz="7.68" w:space="0" w:color="0000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65656"/>
                <w:spacing w:val="0"/>
                <w:w w:val="113"/>
              </w:rPr>
              <w:t>4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000000"/>
              <w:bottom w:val="single" w:sz="7.68" w:space="0" w:color="0000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1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8"/>
              </w:rPr>
              <w:t>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9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(ng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6"/>
                <w:w w:val="9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8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5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egu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000000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000000"/>
              <w:bottom w:val="single" w:sz="7.68" w:space="0" w:color="000000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614" w:right="57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538" w:hRule="exact"/>
        </w:trPr>
        <w:tc>
          <w:tcPr>
            <w:tcW w:w="437" w:type="dxa"/>
            <w:tcBorders>
              <w:top w:val="single" w:sz="7.68" w:space="0" w:color="000000"/>
              <w:bottom w:val="single" w:sz="7.68" w:space="0" w:color="181818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0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65656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000000"/>
              <w:bottom w:val="single" w:sz="7.68" w:space="0" w:color="181818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1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7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0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KRUME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3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drejte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7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83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5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6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8"/>
              </w:rPr>
              <w:t>mi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Kukes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181818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7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"/>
                <w:w w:val="9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000000"/>
              <w:bottom w:val="single" w:sz="7.68" w:space="0" w:color="181818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55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5"/>
                <w:w w:val="114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4"/>
                <w:w w:val="123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3"/>
              </w:rPr>
              <w:t>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36" w:hRule="exact"/>
        </w:trPr>
        <w:tc>
          <w:tcPr>
            <w:tcW w:w="437" w:type="dxa"/>
            <w:tcBorders>
              <w:top w:val="single" w:sz="7.68" w:space="0" w:color="181818"/>
              <w:bottom w:val="single" w:sz="7.68" w:space="0" w:color="181818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81818"/>
              <w:bottom w:val="single" w:sz="7.68" w:space="0" w:color="181818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SEKE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7.68" w:space="0" w:color="181818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181818"/>
              <w:bottom w:val="single" w:sz="7.68" w:space="0" w:color="181818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623" w:right="59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2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5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7.68" w:space="0" w:color="181818"/>
              <w:bottom w:val="single" w:sz="7.68" w:space="0" w:color="2F2F2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81818"/>
              <w:bottom w:val="single" w:sz="7.68" w:space="0" w:color="2F2F2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0"/>
                <w:w w:val="11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5"/>
              </w:rPr>
              <w:t>SHIJAK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15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7.68" w:space="0" w:color="2F2F2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181818"/>
              <w:bottom w:val="single" w:sz="7.68" w:space="0" w:color="2F2F2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51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7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4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3"/>
              </w:rPr>
              <w:t>shta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13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22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23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tcBorders>
              <w:top w:val="single" w:sz="7.68" w:space="0" w:color="2F2F2F"/>
              <w:bottom w:val="single" w:sz="11.52" w:space="0" w:color="1F1F1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2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565656"/>
                <w:spacing w:val="0"/>
                <w:w w:val="113"/>
              </w:rPr>
              <w:t>8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2F2F2F"/>
              <w:bottom w:val="single" w:sz="11.52" w:space="0" w:color="1F1F1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7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NAS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1"/>
              </w:rPr>
              <w:t>Aeroport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12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2F2F2F"/>
              <w:bottom w:val="single" w:sz="11.52" w:space="0" w:color="1F1F1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8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8"/>
              </w:rPr>
              <w:t>(dh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2"/>
              </w:rPr>
              <w:t>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3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2F2F2F"/>
              <w:bottom w:val="single" w:sz="11.52" w:space="0" w:color="1F1F1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18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w w:val="101"/>
              </w:rPr>
              <w:t>13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1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5"/>
                <w:w w:val="111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1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hjete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11.52" w:space="0" w:color="1F1F1F"/>
              <w:bottom w:val="single" w:sz="11.52" w:space="0" w:color="1F1F1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42" w:after="0" w:line="240" w:lineRule="auto"/>
              <w:ind w:left="19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65656"/>
                <w:spacing w:val="0"/>
                <w:w w:val="100"/>
                <w:i/>
              </w:rPr>
              <w:t>9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1F1F1F"/>
              <w:bottom w:val="single" w:sz="11.52" w:space="0" w:color="1F1F1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BILISHT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-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11.52" w:space="0" w:color="1F1F1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1F1F1F"/>
              <w:bottom w:val="single" w:sz="11.52" w:space="0" w:color="1F1F1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623" w:right="59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2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5"/>
                <w:w w:val="9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37" w:type="dxa"/>
            <w:tcBorders>
              <w:top w:val="single" w:sz="11.52" w:space="0" w:color="1F1F1F"/>
              <w:bottom w:val="single" w:sz="7.68" w:space="0" w:color="0000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0" w:after="0" w:line="214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10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1F1F1F"/>
              <w:bottom w:val="single" w:sz="7.68" w:space="0" w:color="0000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0" w:after="0" w:line="214" w:lineRule="exact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HIM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6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3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7.68" w:space="0" w:color="000000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0" w:after="0" w:line="214" w:lineRule="exact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8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1F1F1F"/>
              <w:bottom w:val="single" w:sz="7.68" w:space="0" w:color="000000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0" w:after="0" w:line="214" w:lineRule="exact"/>
              <w:ind w:left="623" w:right="59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2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5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37" w:type="dxa"/>
            <w:tcBorders>
              <w:top w:val="single" w:sz="7.68" w:space="0" w:color="000000"/>
              <w:bottom w:val="single" w:sz="7.68" w:space="0" w:color="2F2F2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1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12"/>
              </w:rPr>
              <w:t>11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000000"/>
              <w:bottom w:val="single" w:sz="7.68" w:space="0" w:color="2F2F2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0" w:after="0" w:line="214" w:lineRule="exact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-BILISHT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7.68" w:space="0" w:color="2F2F2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5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3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000000"/>
              <w:bottom w:val="single" w:sz="7.68" w:space="0" w:color="2F2F2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5" w:after="0" w:line="240" w:lineRule="auto"/>
              <w:ind w:left="623" w:right="59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2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5"/>
                <w:w w:val="10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7.68" w:space="0" w:color="2F2F2F"/>
              <w:bottom w:val="single" w:sz="7.68" w:space="0" w:color="181818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8"/>
              </w:rPr>
              <w:t>12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2F2F2F"/>
              <w:bottom w:val="single" w:sz="7.68" w:space="0" w:color="181818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w w:val="117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w w:val="118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DIVJAK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8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2F2F2F"/>
              <w:bottom w:val="single" w:sz="7.68" w:space="0" w:color="181818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8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2F2F2F"/>
              <w:bottom w:val="single" w:sz="7.68" w:space="0" w:color="181818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34" w:after="0" w:line="240" w:lineRule="auto"/>
              <w:ind w:left="623" w:right="59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95"/>
              </w:rPr>
              <w:t>(d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4"/>
                <w:w w:val="93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437" w:type="dxa"/>
            <w:tcBorders>
              <w:top w:val="single" w:sz="7.68" w:space="0" w:color="181818"/>
              <w:bottom w:val="single" w:sz="11.52" w:space="0" w:color="1F1F1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13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81818"/>
              <w:bottom w:val="single" w:sz="11.52" w:space="0" w:color="1F1F1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53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7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7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0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KOMAN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3"/>
                <w:w w:val="92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40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5"/>
                <w:w w:val="100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4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818"/>
              <w:bottom w:val="single" w:sz="11.52" w:space="0" w:color="1F1F1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28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181818"/>
              <w:bottom w:val="single" w:sz="11.52" w:space="0" w:color="1F1F1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614" w:right="57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0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90" w:hRule="exact"/>
        </w:trPr>
        <w:tc>
          <w:tcPr>
            <w:tcW w:w="437" w:type="dxa"/>
            <w:tcBorders>
              <w:top w:val="single" w:sz="11.52" w:space="0" w:color="1F1F1F"/>
              <w:bottom w:val="single" w:sz="11.52" w:space="0" w:color="1F1F0F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9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565656"/>
                <w:w w:val="108"/>
              </w:rPr>
              <w:t>1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565656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A3A3A"/>
                <w:spacing w:val="0"/>
                <w:w w:val="113"/>
              </w:rPr>
              <w:t>4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1F1F1F"/>
              <w:bottom w:val="single" w:sz="11.52" w:space="0" w:color="1F1F0F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0" w:after="0" w:line="214" w:lineRule="exact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00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76"/>
                <w:w w:val="22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FUSH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1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UJ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-3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13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3"/>
                <w:w w:val="114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7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Rina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  <w:p>
            <w:pPr>
              <w:spacing w:before="21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2"/>
                <w:w w:val="100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Qafa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7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1"/>
                <w:w w:val="96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97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2"/>
                <w:w w:val="9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7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8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5"/>
                <w:w w:val="89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8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35"/>
                <w:w w:val="99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0"/>
                <w:w w:val="49"/>
              </w:rPr>
              <w:t>_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1F"/>
              <w:bottom w:val="single" w:sz="11.52" w:space="0" w:color="1F1F0F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7"/>
                <w:szCs w:val="17"/>
                <w:color w:val="3A3A3A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7"/>
                <w:szCs w:val="17"/>
                <w:color w:val="3A3A3A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1F1F1F"/>
              <w:bottom w:val="single" w:sz="11.52" w:space="0" w:color="1F1F0F"/>
              <w:left w:val="single" w:sz="7.68" w:space="0" w:color="38342F"/>
              <w:right w:val="single" w:sz="7.68" w:space="0" w:color="030303"/>
            </w:tcBorders>
          </w:tcPr>
          <w:p>
            <w:pPr>
              <w:spacing w:before="1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66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4"/>
                <w:w w:val="13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9"/>
                <w:w w:val="123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88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1"/>
                <w:w w:val="88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0"/>
              </w:rPr>
              <w:t>hte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2" w:hRule="exact"/>
        </w:trPr>
        <w:tc>
          <w:tcPr>
            <w:tcW w:w="437" w:type="dxa"/>
            <w:tcBorders>
              <w:top w:val="single" w:sz="11.52" w:space="0" w:color="1F1F0F"/>
              <w:bottom w:val="single" w:sz="7.68" w:space="0" w:color="1813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4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11.52" w:space="0" w:color="1F1F0F"/>
              <w:bottom w:val="single" w:sz="7.68" w:space="0" w:color="1813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1"/>
                <w:w w:val="101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7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6"/>
              </w:rPr>
              <w:t>yese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11.52" w:space="0" w:color="1F1F0F"/>
              <w:bottom w:val="single" w:sz="7.68" w:space="0" w:color="181300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628" w:right="593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10101"/>
                <w:spacing w:val="-9"/>
                <w:w w:val="12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4"/>
                <w:w w:val="10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1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24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11.52" w:space="0" w:color="1F1F0F"/>
              <w:bottom w:val="single" w:sz="7.68" w:space="0" w:color="181300"/>
              <w:left w:val="single" w:sz="7.68" w:space="0" w:color="38342F"/>
              <w:right w:val="single" w:sz="11.52" w:space="0" w:color="281F03"/>
            </w:tcBorders>
          </w:tcPr>
          <w:p>
            <w:pPr>
              <w:spacing w:before="34" w:after="0" w:line="240" w:lineRule="auto"/>
              <w:ind w:left="53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w w:val="117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10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1"/>
                <w:w w:val="125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24"/>
              </w:rPr>
              <w:t>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7.68" w:space="0" w:color="181300"/>
              <w:bottom w:val="single" w:sz="7.68" w:space="0" w:color="000000"/>
              <w:left w:val="single" w:sz="7.68" w:space="0" w:color="000000"/>
              <w:right w:val="single" w:sz="11.52" w:space="0" w:color="2B2B2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81300"/>
              <w:bottom w:val="single" w:sz="7.68" w:space="0" w:color="000000"/>
              <w:left w:val="single" w:sz="11.52" w:space="0" w:color="2B2B23"/>
              <w:right w:val="single" w:sz="11.52" w:space="0" w:color="131308"/>
            </w:tcBorders>
          </w:tcPr>
          <w:p>
            <w:pPr>
              <w:spacing w:before="34" w:after="0" w:line="240" w:lineRule="auto"/>
              <w:ind w:left="1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"/>
                <w:w w:val="117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8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1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6"/>
              </w:rPr>
              <w:t>RROGOZHIN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4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0"/>
                <w:w w:val="10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98989"/>
                <w:spacing w:val="-7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-12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181300"/>
              <w:bottom w:val="single" w:sz="7.68" w:space="0" w:color="000000"/>
              <w:left w:val="single" w:sz="11.52" w:space="0" w:color="131308"/>
              <w:right w:val="single" w:sz="7.68" w:space="0" w:color="38342F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10" w:type="dxa"/>
            <w:tcBorders>
              <w:top w:val="single" w:sz="7.68" w:space="0" w:color="181300"/>
              <w:bottom w:val="single" w:sz="7.68" w:space="0" w:color="000000"/>
              <w:left w:val="single" w:sz="7.68" w:space="0" w:color="38342F"/>
              <w:right w:val="single" w:sz="7.68" w:space="0" w:color="0C0803"/>
            </w:tcBorders>
          </w:tcPr>
          <w:p>
            <w:pPr>
              <w:spacing w:before="34" w:after="0" w:line="240" w:lineRule="auto"/>
              <w:ind w:left="581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1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0"/>
              </w:rPr>
              <w:t>pese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1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4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00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67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6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6"/>
          <w:w w:val="6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0"/>
          <w:position w:val="-1"/>
        </w:rPr>
        <w:t>linj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3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09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48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09"/>
          <w:position w:val="-1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6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5"/>
          <w:position w:val="-1"/>
        </w:rPr>
        <w:t>Kam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10"/>
          <w:w w:val="105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65656"/>
          <w:spacing w:val="0"/>
          <w:w w:val="123"/>
          <w:position w:val="-1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200001" w:type="dxa"/>
      </w:tblPr>
      <w:tblGrid/>
      <w:tr>
        <w:trPr>
          <w:trHeight w:val="485" w:hRule="exact"/>
        </w:trPr>
        <w:tc>
          <w:tcPr>
            <w:tcW w:w="437" w:type="dxa"/>
            <w:vMerge w:val="restart"/>
            <w:tcBorders>
              <w:top w:val="single" w:sz="11.52" w:space="0" w:color="1F2318"/>
              <w:left w:val="single" w:sz="7.68" w:space="0" w:color="030003"/>
              <w:right w:val="single" w:sz="11.52" w:space="0" w:color="2B2B0F"/>
            </w:tcBorders>
          </w:tcPr>
          <w:p>
            <w:pPr>
              <w:spacing w:before="8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1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vMerge w:val="restart"/>
            <w:tcBorders>
              <w:top w:val="single" w:sz="11.52" w:space="0" w:color="1F2318"/>
              <w:left w:val="single" w:sz="11.52" w:space="0" w:color="2B2B0F"/>
              <w:right w:val="single" w:sz="11.52" w:space="0" w:color="282803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7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4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3"/>
              </w:rPr>
              <w:t>kr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7"/>
              </w:rPr>
              <w:t>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3768" w:type="dxa"/>
            <w:gridSpan w:val="2"/>
            <w:tcBorders>
              <w:top w:val="single" w:sz="11.52" w:space="0" w:color="1F2318"/>
              <w:bottom w:val="single" w:sz="3.84" w:space="0" w:color="1C1800"/>
              <w:left w:val="single" w:sz="11.52" w:space="0" w:color="282803"/>
              <w:right w:val="single" w:sz="7.68" w:space="0" w:color="030308"/>
            </w:tcBorders>
          </w:tcPr>
          <w:p>
            <w:pPr>
              <w:spacing w:before="72" w:after="0" w:line="240" w:lineRule="auto"/>
              <w:ind w:left="1368" w:right="1346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14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14"/>
              </w:rPr>
              <w:t>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17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3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5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3"/>
                <w:w w:val="123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07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6"/>
              </w:rPr>
              <w:t>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vMerge/>
            <w:tcBorders>
              <w:bottom w:val="single" w:sz="7.68" w:space="0" w:color="1C1800"/>
              <w:left w:val="single" w:sz="7.68" w:space="0" w:color="030003"/>
              <w:right w:val="single" w:sz="11.52" w:space="0" w:color="2B2B0F"/>
            </w:tcBorders>
          </w:tcPr>
          <w:p>
            <w:pPr/>
            <w:rPr/>
          </w:p>
        </w:tc>
        <w:tc>
          <w:tcPr>
            <w:tcW w:w="4858" w:type="dxa"/>
            <w:vMerge/>
            <w:tcBorders>
              <w:bottom w:val="single" w:sz="7.68" w:space="0" w:color="1C1800"/>
              <w:left w:val="single" w:sz="11.52" w:space="0" w:color="2B2B0F"/>
              <w:right w:val="single" w:sz="11.52" w:space="0" w:color="282803"/>
            </w:tcBorders>
          </w:tcPr>
          <w:p>
            <w:pPr/>
            <w:rPr/>
          </w:p>
        </w:tc>
        <w:tc>
          <w:tcPr>
            <w:tcW w:w="1963" w:type="dxa"/>
            <w:tcBorders>
              <w:top w:val="single" w:sz="3.84" w:space="0" w:color="1C1800"/>
              <w:bottom w:val="single" w:sz="7.68" w:space="0" w:color="1C1800"/>
              <w:left w:val="single" w:sz="11.52" w:space="0" w:color="282803"/>
              <w:right w:val="single" w:sz="3.84" w:space="0" w:color="0F0F0F"/>
            </w:tcBorders>
          </w:tcPr>
          <w:p>
            <w:pPr>
              <w:spacing w:before="19" w:after="0" w:line="240" w:lineRule="auto"/>
              <w:ind w:left="628" w:right="60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2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SI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1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24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05" w:type="dxa"/>
            <w:tcBorders>
              <w:top w:val="single" w:sz="3.84" w:space="0" w:color="1C1800"/>
              <w:bottom w:val="single" w:sz="7.68" w:space="0" w:color="1C1800"/>
              <w:left w:val="single" w:sz="3.84" w:space="0" w:color="0F0F0F"/>
              <w:right w:val="single" w:sz="7.68" w:space="0" w:color="030308"/>
            </w:tcBorders>
          </w:tcPr>
          <w:p>
            <w:pPr>
              <w:spacing w:before="19" w:after="0" w:line="240" w:lineRule="auto"/>
              <w:ind w:left="53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4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El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2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12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26" w:hRule="exact"/>
        </w:trPr>
        <w:tc>
          <w:tcPr>
            <w:tcW w:w="437" w:type="dxa"/>
            <w:tcBorders>
              <w:top w:val="single" w:sz="7.68" w:space="0" w:color="1C1800"/>
              <w:bottom w:val="single" w:sz="7.68" w:space="0" w:color="000000"/>
              <w:left w:val="single" w:sz="7.68" w:space="0" w:color="030003"/>
              <w:right w:val="single" w:sz="11.52" w:space="0" w:color="2B2B0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1C1800"/>
              <w:bottom w:val="single" w:sz="7.68" w:space="0" w:color="000000"/>
              <w:left w:val="single" w:sz="11.52" w:space="0" w:color="2B2B0F"/>
              <w:right w:val="single" w:sz="11.52" w:space="0" w:color="282803"/>
            </w:tcBorders>
          </w:tcPr>
          <w:p>
            <w:pPr>
              <w:spacing w:before="34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KUKE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76"/>
                <w:w w:val="22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101"/>
              </w:rPr>
              <w:t>KAMEZ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63" w:type="dxa"/>
            <w:tcBorders>
              <w:top w:val="single" w:sz="7.68" w:space="0" w:color="1C1800"/>
              <w:bottom w:val="single" w:sz="7.68" w:space="0" w:color="000000"/>
              <w:left w:val="single" w:sz="11.52" w:space="0" w:color="282803"/>
              <w:right w:val="single" w:sz="7.68" w:space="0" w:color="2F2F2F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A3A3A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96"/>
              </w:rPr>
              <w:t>(n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3"/>
                <w:w w:val="55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E6E6E"/>
                <w:spacing w:val="0"/>
                <w:w w:val="94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05" w:type="dxa"/>
            <w:tcBorders>
              <w:top w:val="single" w:sz="7.68" w:space="0" w:color="1C1800"/>
              <w:bottom w:val="single" w:sz="7.68" w:space="0" w:color="000000"/>
              <w:left w:val="single" w:sz="7.68" w:space="0" w:color="2F2F2F"/>
              <w:right w:val="single" w:sz="7.68" w:space="0" w:color="030308"/>
            </w:tcBorders>
          </w:tcPr>
          <w:p>
            <w:pPr>
              <w:spacing w:before="34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kater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7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0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-4"/>
          <w:w w:val="10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0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2A2A2A"/>
          <w:spacing w:val="-8"/>
          <w:w w:val="303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03"/>
        </w:rPr>
        <w:t>Iinjave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10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48"/>
          <w:w w:val="11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5"/>
          <w:w w:val="10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1"/>
          <w:w w:val="106"/>
        </w:rPr>
        <w:t>B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0"/>
          <w:w w:val="106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A3A3A"/>
          <w:spacing w:val="-1"/>
          <w:w w:val="106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0"/>
          <w:w w:val="106"/>
        </w:rPr>
        <w:t>hkine</w:t>
      </w:r>
      <w:r>
        <w:rPr>
          <w:rFonts w:ascii="Times New Roman" w:hAnsi="Times New Roman" w:cs="Times New Roman" w:eastAsia="Times New Roman"/>
          <w:sz w:val="19"/>
          <w:szCs w:val="19"/>
          <w:color w:val="1A1813"/>
          <w:spacing w:val="29"/>
          <w:w w:val="10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A2A2A"/>
          <w:spacing w:val="0"/>
          <w:w w:val="106"/>
        </w:rPr>
        <w:t>Kavaje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200001" w:type="dxa"/>
      </w:tblPr>
      <w:tblGrid/>
      <w:tr>
        <w:trPr>
          <w:trHeight w:val="442" w:hRule="exact"/>
        </w:trPr>
        <w:tc>
          <w:tcPr>
            <w:tcW w:w="437" w:type="dxa"/>
            <w:vMerge w:val="restart"/>
            <w:tcBorders>
              <w:top w:val="single" w:sz="7.68" w:space="0" w:color="000000"/>
              <w:left w:val="single" w:sz="7.68" w:space="0" w:color="000000"/>
              <w:right w:val="single" w:sz="11.52" w:space="0" w:color="2B230F"/>
            </w:tcBorders>
          </w:tcPr>
          <w:p>
            <w:pPr>
              <w:spacing w:before="7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4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vMerge w:val="restart"/>
            <w:tcBorders>
              <w:top w:val="single" w:sz="7.68" w:space="0" w:color="000000"/>
              <w:left w:val="single" w:sz="11.52" w:space="0" w:color="2B230F"/>
              <w:right w:val="single" w:sz="11.52" w:space="0" w:color="281C03"/>
            </w:tcBorders>
          </w:tcPr>
          <w:p>
            <w:pPr>
              <w:spacing w:before="7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Lin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00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1"/>
                <w:w w:val="101"/>
              </w:rPr>
              <w:t>u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-4"/>
                <w:w w:val="133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7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07"/>
              </w:rPr>
              <w:t>q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5"/>
              </w:rPr>
              <w:t>yesee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3763" w:type="dxa"/>
            <w:gridSpan w:val="2"/>
            <w:tcBorders>
              <w:top w:val="single" w:sz="7.68" w:space="0" w:color="000000"/>
              <w:bottom w:val="single" w:sz="7.68" w:space="0" w:color="180F00"/>
              <w:left w:val="single" w:sz="11.52" w:space="0" w:color="281C03"/>
              <w:right w:val="single" w:sz="11.52" w:space="0" w:color="2F2303"/>
            </w:tcBorders>
          </w:tcPr>
          <w:p>
            <w:pPr>
              <w:spacing w:before="82" w:after="0" w:line="240" w:lineRule="auto"/>
              <w:ind w:left="1359" w:right="1345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6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8"/>
              </w:rPr>
              <w:t>ora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6"/>
                <w:w w:val="10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6"/>
              </w:rPr>
              <w:t>cve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74" w:hRule="exact"/>
        </w:trPr>
        <w:tc>
          <w:tcPr>
            <w:tcW w:w="437" w:type="dxa"/>
            <w:vMerge/>
            <w:tcBorders>
              <w:bottom w:val="single" w:sz="7.68" w:space="0" w:color="000000"/>
              <w:left w:val="single" w:sz="7.68" w:space="0" w:color="000000"/>
              <w:right w:val="single" w:sz="11.52" w:space="0" w:color="2B230F"/>
            </w:tcBorders>
          </w:tcPr>
          <w:p>
            <w:pPr/>
            <w:rPr/>
          </w:p>
        </w:tc>
        <w:tc>
          <w:tcPr>
            <w:tcW w:w="4858" w:type="dxa"/>
            <w:vMerge/>
            <w:tcBorders>
              <w:bottom w:val="single" w:sz="7.68" w:space="0" w:color="000000"/>
              <w:left w:val="single" w:sz="11.52" w:space="0" w:color="2B230F"/>
              <w:right w:val="single" w:sz="11.52" w:space="0" w:color="281C03"/>
            </w:tcBorders>
          </w:tcPr>
          <w:p>
            <w:pPr/>
            <w:rPr/>
          </w:p>
        </w:tc>
        <w:tc>
          <w:tcPr>
            <w:tcW w:w="1958" w:type="dxa"/>
            <w:tcBorders>
              <w:top w:val="single" w:sz="7.68" w:space="0" w:color="180F00"/>
              <w:bottom w:val="single" w:sz="7.68" w:space="0" w:color="000000"/>
              <w:left w:val="single" w:sz="11.52" w:space="0" w:color="281C03"/>
              <w:right w:val="single" w:sz="11.52" w:space="0" w:color="483B1F"/>
            </w:tcBorders>
          </w:tcPr>
          <w:p>
            <w:pPr>
              <w:spacing w:before="62" w:after="0" w:line="240" w:lineRule="auto"/>
              <w:ind w:left="628" w:right="590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9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00"/>
              </w:rPr>
              <w:t>SI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11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B11"/>
                <w:spacing w:val="0"/>
                <w:w w:val="124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05" w:type="dxa"/>
            <w:tcBorders>
              <w:top w:val="single" w:sz="7.68" w:space="0" w:color="180F00"/>
              <w:bottom w:val="single" w:sz="7.68" w:space="0" w:color="000000"/>
              <w:left w:val="single" w:sz="11.52" w:space="0" w:color="483B1F"/>
              <w:right w:val="single" w:sz="11.52" w:space="0" w:color="2F2303"/>
            </w:tcBorders>
          </w:tcPr>
          <w:p>
            <w:pPr>
              <w:spacing w:before="62" w:after="0" w:line="240" w:lineRule="auto"/>
              <w:ind w:left="52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4"/>
                <w:w w:val="10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B3D0C"/>
                <w:spacing w:val="-1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31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8"/>
                <w:w w:val="131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B3D0C"/>
                <w:spacing w:val="0"/>
                <w:w w:val="119"/>
              </w:rPr>
              <w:t>ET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437" w:type="dxa"/>
            <w:tcBorders>
              <w:top w:val="single" w:sz="7.68" w:space="0" w:color="000000"/>
              <w:bottom w:val="single" w:sz="11.52" w:space="0" w:color="232323"/>
              <w:left w:val="single" w:sz="7.68" w:space="0" w:color="000000"/>
              <w:right w:val="single" w:sz="11.52" w:space="0" w:color="2B230F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4858" w:type="dxa"/>
            <w:tcBorders>
              <w:top w:val="single" w:sz="7.68" w:space="0" w:color="000000"/>
              <w:bottom w:val="single" w:sz="11.52" w:space="0" w:color="232323"/>
              <w:left w:val="single" w:sz="11.52" w:space="0" w:color="2B230F"/>
              <w:right w:val="single" w:sz="11.52" w:space="0" w:color="281C03"/>
            </w:tcBorders>
          </w:tcPr>
          <w:p>
            <w:pPr>
              <w:spacing w:before="6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KAVAJ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4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7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5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B8B8B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KAVAJE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58" w:type="dxa"/>
            <w:tcBorders>
              <w:top w:val="single" w:sz="7.68" w:space="0" w:color="000000"/>
              <w:bottom w:val="single" w:sz="11.52" w:space="0" w:color="232323"/>
              <w:left w:val="single" w:sz="11.52" w:space="0" w:color="281C03"/>
              <w:right w:val="single" w:sz="11.52" w:space="0" w:color="483B1F"/>
            </w:tcBorders>
          </w:tcPr>
          <w:p>
            <w:pPr>
              <w:spacing w:before="5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3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tee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65656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05" w:type="dxa"/>
            <w:tcBorders>
              <w:top w:val="single" w:sz="7.68" w:space="0" w:color="000000"/>
              <w:bottom w:val="single" w:sz="11.52" w:space="0" w:color="232323"/>
              <w:left w:val="single" w:sz="11.52" w:space="0" w:color="483B1F"/>
              <w:right w:val="single" w:sz="7.68" w:space="0" w:color="0C0803"/>
            </w:tcBorders>
          </w:tcPr>
          <w:p>
            <w:pPr>
              <w:spacing w:before="53" w:after="0" w:line="240" w:lineRule="auto"/>
              <w:ind w:left="54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00"/>
              </w:rPr>
              <w:t>4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1"/>
              </w:rPr>
              <w:t>kater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813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1500" w:footer="0" w:top="1720" w:bottom="280" w:left="1600" w:right="1340"/>
          <w:headerReference w:type="default" r:id="rId16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6" w:type="dxa"/>
      </w:tblPr>
      <w:tblGrid/>
      <w:tr>
        <w:trPr>
          <w:trHeight w:val="432" w:hRule="exact"/>
        </w:trPr>
        <w:tc>
          <w:tcPr>
            <w:tcW w:w="443" w:type="dxa"/>
            <w:vMerge w:val="restart"/>
            <w:tcBorders>
              <w:top w:val="single" w:sz="8.64" w:space="0" w:color="34230F"/>
              <w:left w:val="single" w:sz="8.64" w:space="0" w:color="181308"/>
              <w:right w:val="single" w:sz="11.52" w:space="0" w:color="382803"/>
            </w:tcBorders>
          </w:tcPr>
          <w:p>
            <w:pPr>
              <w:spacing w:before="2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8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vMerge w:val="restart"/>
            <w:tcBorders>
              <w:top w:val="single" w:sz="8.64" w:space="0" w:color="34230F"/>
              <w:left w:val="single" w:sz="11.52" w:space="0" w:color="382803"/>
              <w:right w:val="single" w:sz="11.52" w:space="0" w:color="382808"/>
            </w:tcBorders>
          </w:tcPr>
          <w:p>
            <w:pPr>
              <w:spacing w:before="2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4"/>
              </w:rPr>
              <w:t>Lio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1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7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6"/>
                <w:w w:val="104"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7"/>
                <w:w w:val="144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7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2"/>
                <w:w w:val="117"/>
              </w:rPr>
              <w:t>q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4"/>
              </w:rPr>
              <w:t>yesee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820" w:type="dxa"/>
            <w:gridSpan w:val="2"/>
            <w:tcBorders>
              <w:top w:val="single" w:sz="8.64" w:space="0" w:color="34230F"/>
              <w:bottom w:val="single" w:sz="8.64" w:space="0" w:color="48340F"/>
              <w:left w:val="single" w:sz="11.52" w:space="0" w:color="382808"/>
              <w:right w:val="single" w:sz="14.4" w:space="0" w:color="483F28"/>
            </w:tcBorders>
          </w:tcPr>
          <w:p>
            <w:pPr>
              <w:spacing w:before="84" w:after="0" w:line="240" w:lineRule="auto"/>
              <w:ind w:left="1384" w:right="136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015"/>
                <w:spacing w:val="0"/>
                <w:w w:val="185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015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4"/>
                <w:w w:val="130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12"/>
                <w:w w:val="120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3"/>
              </w:rPr>
              <w:t>areve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74" w:hRule="exact"/>
        </w:trPr>
        <w:tc>
          <w:tcPr>
            <w:tcW w:w="443" w:type="dxa"/>
            <w:vMerge/>
            <w:tcBorders>
              <w:bottom w:val="single" w:sz="8.64" w:space="0" w:color="2F2818"/>
              <w:left w:val="single" w:sz="8.64" w:space="0" w:color="181308"/>
              <w:right w:val="single" w:sz="11.52" w:space="0" w:color="382803"/>
            </w:tcBorders>
          </w:tcPr>
          <w:p>
            <w:pPr/>
            <w:rPr/>
          </w:p>
        </w:tc>
        <w:tc>
          <w:tcPr>
            <w:tcW w:w="4932" w:type="dxa"/>
            <w:vMerge/>
            <w:tcBorders>
              <w:bottom w:val="single" w:sz="8.64" w:space="0" w:color="2F2818"/>
              <w:left w:val="single" w:sz="11.52" w:space="0" w:color="382803"/>
              <w:right w:val="single" w:sz="11.52" w:space="0" w:color="382808"/>
            </w:tcBorders>
          </w:tcPr>
          <w:p>
            <w:pPr/>
            <w:rPr/>
          </w:p>
        </w:tc>
        <w:tc>
          <w:tcPr>
            <w:tcW w:w="1984" w:type="dxa"/>
            <w:tcBorders>
              <w:top w:val="single" w:sz="8.64" w:space="0" w:color="48340F"/>
              <w:bottom w:val="single" w:sz="8.64" w:space="0" w:color="2F2818"/>
              <w:left w:val="single" w:sz="11.52" w:space="0" w:color="382808"/>
              <w:right w:val="single" w:sz="8.64" w:space="0" w:color="38341F"/>
            </w:tcBorders>
          </w:tcPr>
          <w:p>
            <w:pPr>
              <w:spacing w:before="53" w:after="0" w:line="240" w:lineRule="auto"/>
              <w:ind w:left="677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41D0C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41D0C"/>
                <w:spacing w:val="-12"/>
                <w:w w:val="107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41D0C"/>
                <w:spacing w:val="0"/>
                <w:w w:val="166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41D0C"/>
                <w:spacing w:val="-10"/>
                <w:w w:val="166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F3313"/>
                <w:spacing w:val="0"/>
                <w:w w:val="126"/>
              </w:rPr>
              <w:t>TE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36" w:type="dxa"/>
            <w:tcBorders>
              <w:top w:val="single" w:sz="8.64" w:space="0" w:color="48340F"/>
              <w:bottom w:val="single" w:sz="8.64" w:space="0" w:color="2F2818"/>
              <w:left w:val="single" w:sz="8.64" w:space="0" w:color="38341F"/>
              <w:right w:val="single" w:sz="14.4" w:space="0" w:color="483F28"/>
            </w:tcBorders>
          </w:tcPr>
          <w:p>
            <w:pPr>
              <w:spacing w:before="43" w:after="0" w:line="240" w:lineRule="auto"/>
              <w:ind w:left="5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41D0C"/>
                <w:spacing w:val="-2"/>
                <w:w w:val="100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F3313"/>
                <w:spacing w:val="5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41D0C"/>
                <w:spacing w:val="0"/>
                <w:w w:val="100"/>
              </w:rPr>
              <w:t>JJ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41D0C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F3313"/>
                <w:spacing w:val="0"/>
                <w:w w:val="115"/>
              </w:rPr>
              <w:t>ET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74" w:hRule="exact"/>
        </w:trPr>
        <w:tc>
          <w:tcPr>
            <w:tcW w:w="443" w:type="dxa"/>
            <w:tcBorders>
              <w:top w:val="single" w:sz="8.64" w:space="0" w:color="2F2818"/>
              <w:bottom w:val="single" w:sz="8.64" w:space="0" w:color="2F2F2F"/>
              <w:left w:val="single" w:sz="8.64" w:space="0" w:color="181308"/>
              <w:right w:val="single" w:sz="8.64" w:space="0" w:color="1F1C18"/>
            </w:tcBorders>
          </w:tcPr>
          <w:p>
            <w:pPr>
              <w:spacing w:before="4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3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color w:val="5B5B5B"/>
                <w:spacing w:val="0"/>
                <w:w w:val="121"/>
              </w:rPr>
              <w:t>1</w:t>
            </w:r>
            <w:r>
              <w:rPr>
                <w:rFonts w:ascii="Arial" w:hAnsi="Arial" w:cs="Arial" w:eastAsia="Arial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tcBorders>
              <w:top w:val="single" w:sz="8.64" w:space="0" w:color="2F2818"/>
              <w:bottom w:val="single" w:sz="8.64" w:space="0" w:color="2F2F2F"/>
              <w:left w:val="single" w:sz="8.64" w:space="0" w:color="1F1C18"/>
              <w:right w:val="single" w:sz="11.52" w:space="0" w:color="38342F"/>
            </w:tcBorders>
          </w:tcPr>
          <w:p>
            <w:pPr>
              <w:spacing w:before="60" w:after="0" w:line="240" w:lineRule="auto"/>
              <w:ind w:left="25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1"/>
                <w:w w:val="10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3"/>
                <w:w w:val="10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9"/>
              </w:rPr>
              <w:t>OGOZHINE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-8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-15"/>
                <w:w w:val="10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9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9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13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3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12"/>
              </w:rPr>
              <w:t>OGO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6"/>
                <w:w w:val="111"/>
              </w:rPr>
              <w:t>Z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12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9"/>
              </w:rPr>
              <w:t>INE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4" w:type="dxa"/>
            <w:tcBorders>
              <w:top w:val="single" w:sz="8.64" w:space="0" w:color="2F2818"/>
              <w:bottom w:val="single" w:sz="8.64" w:space="0" w:color="2F2F2F"/>
              <w:left w:val="single" w:sz="11.52" w:space="0" w:color="38342F"/>
              <w:right w:val="single" w:sz="8.64" w:space="0" w:color="38341F"/>
            </w:tcBorders>
          </w:tcPr>
          <w:p>
            <w:pPr>
              <w:spacing w:before="60" w:after="0" w:line="240" w:lineRule="auto"/>
              <w:ind w:left="14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27"/>
              </w:rPr>
              <w:t>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-13"/>
                <w:w w:val="12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-15"/>
                <w:w w:val="112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0"/>
                <w:w w:val="105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6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97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98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836" w:type="dxa"/>
            <w:tcBorders>
              <w:top w:val="single" w:sz="8.64" w:space="0" w:color="2F2818"/>
              <w:bottom w:val="single" w:sz="8.64" w:space="0" w:color="2F2F2F"/>
              <w:left w:val="single" w:sz="8.64" w:space="0" w:color="38341F"/>
              <w:right w:val="single" w:sz="14.4" w:space="0" w:color="483F28"/>
            </w:tcBorders>
          </w:tcPr>
          <w:p>
            <w:pPr>
              <w:spacing w:before="69" w:after="0" w:line="240" w:lineRule="auto"/>
              <w:ind w:left="58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00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2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19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18"/>
              </w:rPr>
              <w:t>pese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5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position w:val="-1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17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-3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position w:val="-1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4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5"/>
          <w:position w:val="-1"/>
        </w:rPr>
        <w:t>lin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15"/>
          <w:position w:val="-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5"/>
          <w:position w:val="-1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position w:val="-1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2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6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position w:val="-1"/>
        </w:rPr>
        <w:t>yt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5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"/>
          <w:w w:val="117"/>
          <w:position w:val="-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position w:val="-1"/>
        </w:rPr>
        <w:t>ese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3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9"/>
          <w:w w:val="117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20"/>
          <w:w w:val="117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8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3"/>
          <w:w w:val="117"/>
          <w:u w:val="single" w:color="000000"/>
          <w:position w:val="-1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3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3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17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"/>
          <w:w w:val="117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5"/>
          <w:w w:val="117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22"/>
          <w:u w:val="single" w:color="000000"/>
          <w:position w:val="-1"/>
        </w:rPr>
        <w:t>Hi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2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7"/>
          <w:w w:val="122"/>
          <w:u w:val="single" w:color="000000"/>
          <w:position w:val="-1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7"/>
          <w:w w:val="12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7"/>
          <w:w w:val="12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7"/>
          <w:u w:val="single" w:color="00000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7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41D0C"/>
          <w:spacing w:val="2"/>
          <w:w w:val="120"/>
          <w:u w:val="single" w:color="000000"/>
          <w:position w:val="-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41D0C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241D0C"/>
          <w:spacing w:val="2"/>
          <w:w w:val="12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5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5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6" w:type="dxa"/>
      </w:tblPr>
      <w:tblGrid/>
      <w:tr>
        <w:trPr>
          <w:trHeight w:val="486" w:hRule="exact"/>
        </w:trPr>
        <w:tc>
          <w:tcPr>
            <w:tcW w:w="439" w:type="dxa"/>
            <w:vMerge w:val="restart"/>
            <w:tcBorders>
              <w:top w:val="single" w:sz="11.52" w:space="0" w:color="2B2B23"/>
              <w:left w:val="single" w:sz="8.64" w:space="0" w:color="13130C"/>
              <w:right w:val="single" w:sz="8.64" w:space="0" w:color="18180C"/>
            </w:tcBorders>
          </w:tcPr>
          <w:p>
            <w:pPr>
              <w:spacing w:before="16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22" w:right="-20"/>
              <w:jc w:val="left"/>
              <w:rPr>
                <w:rFonts w:ascii="Courier New" w:hAnsi="Courier New" w:cs="Courier New" w:eastAsia="Courier New"/>
                <w:sz w:val="21"/>
                <w:szCs w:val="21"/>
              </w:rPr>
            </w:pPr>
            <w:rPr/>
            <w:r>
              <w:rPr>
                <w:rFonts w:ascii="Courier New" w:hAnsi="Courier New" w:cs="Courier New" w:eastAsia="Courier New"/>
                <w:sz w:val="21"/>
                <w:szCs w:val="21"/>
                <w:color w:val="241D0C"/>
                <w:spacing w:val="0"/>
                <w:w w:val="123"/>
              </w:rPr>
              <w:t>NR</w:t>
            </w:r>
            <w:r>
              <w:rPr>
                <w:rFonts w:ascii="Courier New" w:hAnsi="Courier New" w:cs="Courier New" w:eastAsia="Courier New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4936" w:type="dxa"/>
            <w:vMerge w:val="restart"/>
            <w:tcBorders>
              <w:top w:val="single" w:sz="11.52" w:space="0" w:color="2B2B23"/>
              <w:left w:val="single" w:sz="8.64" w:space="0" w:color="18180C"/>
              <w:right w:val="single" w:sz="11.52" w:space="0" w:color="38340F"/>
            </w:tcBorders>
          </w:tcPr>
          <w:p>
            <w:pPr>
              <w:spacing w:before="2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4"/>
              </w:rPr>
              <w:t>Lin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1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4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6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7"/>
                <w:w w:val="105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0"/>
              </w:rPr>
              <w:t>ry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3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3"/>
                <w:w w:val="131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4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5"/>
                <w:w w:val="114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823" w:type="dxa"/>
            <w:gridSpan w:val="2"/>
            <w:tcBorders>
              <w:top w:val="single" w:sz="11.52" w:space="0" w:color="2B2B23"/>
              <w:bottom w:val="single" w:sz="8.64" w:space="0" w:color="131300"/>
              <w:left w:val="single" w:sz="11.52" w:space="0" w:color="38340F"/>
              <w:right w:val="single" w:sz="11.52" w:space="0" w:color="38382B"/>
            </w:tcBorders>
          </w:tcPr>
          <w:p>
            <w:pPr>
              <w:spacing w:before="6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1392" w:right="137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w w:val="119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4"/>
                <w:w w:val="11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85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5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5"/>
                <w:w w:val="108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1"/>
              </w:rPr>
              <w:t>eve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540" w:hRule="exact"/>
        </w:trPr>
        <w:tc>
          <w:tcPr>
            <w:tcW w:w="439" w:type="dxa"/>
            <w:vMerge/>
            <w:tcBorders>
              <w:bottom w:val="single" w:sz="8.64" w:space="0" w:color="343428"/>
              <w:left w:val="single" w:sz="8.64" w:space="0" w:color="13130C"/>
              <w:right w:val="single" w:sz="8.64" w:space="0" w:color="18180C"/>
            </w:tcBorders>
          </w:tcPr>
          <w:p>
            <w:pPr/>
            <w:rPr/>
          </w:p>
        </w:tc>
        <w:tc>
          <w:tcPr>
            <w:tcW w:w="4936" w:type="dxa"/>
            <w:vMerge/>
            <w:tcBorders>
              <w:bottom w:val="single" w:sz="8.64" w:space="0" w:color="343428"/>
              <w:left w:val="single" w:sz="8.64" w:space="0" w:color="18180C"/>
              <w:right w:val="single" w:sz="11.52" w:space="0" w:color="38340F"/>
            </w:tcBorders>
          </w:tcPr>
          <w:p>
            <w:pPr/>
            <w:rPr/>
          </w:p>
        </w:tc>
        <w:tc>
          <w:tcPr>
            <w:tcW w:w="1984" w:type="dxa"/>
            <w:tcBorders>
              <w:top w:val="single" w:sz="8.64" w:space="0" w:color="131300"/>
              <w:bottom w:val="single" w:sz="8.64" w:space="0" w:color="343428"/>
              <w:left w:val="single" w:sz="11.52" w:space="0" w:color="38340F"/>
              <w:right w:val="single" w:sz="8.64" w:space="0" w:color="38381C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68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7"/>
                <w:w w:val="85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4"/>
                <w:w w:val="128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28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00"/>
              </w:rPr>
              <w:t>F.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40" w:type="dxa"/>
            <w:tcBorders>
              <w:top w:val="single" w:sz="8.64" w:space="0" w:color="131300"/>
              <w:bottom w:val="single" w:sz="8.64" w:space="0" w:color="343428"/>
              <w:left w:val="single" w:sz="8.64" w:space="0" w:color="38381C"/>
              <w:right w:val="single" w:sz="11.52" w:space="0" w:color="38382B"/>
            </w:tcBorders>
          </w:tcPr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5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w w:val="116"/>
              </w:rPr>
              <w:t>flF.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w w:val="117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07"/>
              </w:rPr>
              <w:t>F.T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85" w:hRule="exact"/>
        </w:trPr>
        <w:tc>
          <w:tcPr>
            <w:tcW w:w="439" w:type="dxa"/>
            <w:tcBorders>
              <w:top w:val="single" w:sz="8.64" w:space="0" w:color="343428"/>
              <w:bottom w:val="single" w:sz="11.52" w:space="0" w:color="282828"/>
              <w:left w:val="single" w:sz="8.64" w:space="0" w:color="13130C"/>
              <w:right w:val="single" w:sz="8.64" w:space="0" w:color="18180C"/>
            </w:tcBorders>
          </w:tcPr>
          <w:p>
            <w:pPr>
              <w:spacing w:before="87" w:after="0" w:line="240" w:lineRule="auto"/>
              <w:ind w:left="3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464646"/>
                <w:spacing w:val="0"/>
                <w:w w:val="102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4936" w:type="dxa"/>
            <w:tcBorders>
              <w:top w:val="single" w:sz="8.64" w:space="0" w:color="343428"/>
              <w:bottom w:val="single" w:sz="11.52" w:space="0" w:color="282828"/>
              <w:left w:val="single" w:sz="8.64" w:space="0" w:color="18180C"/>
              <w:right w:val="single" w:sz="11.52" w:space="0" w:color="38340F"/>
            </w:tcBorders>
          </w:tcPr>
          <w:p>
            <w:pPr>
              <w:spacing w:before="69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HTMARE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E8E8E"/>
                <w:spacing w:val="4"/>
                <w:w w:val="237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13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E8E8E"/>
                <w:spacing w:val="0"/>
                <w:w w:val="237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E8E8E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2"/>
              </w:rPr>
              <w:t>HTMARE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4" w:type="dxa"/>
            <w:tcBorders>
              <w:top w:val="single" w:sz="8.64" w:space="0" w:color="343428"/>
              <w:bottom w:val="single" w:sz="11.52" w:space="0" w:color="282828"/>
              <w:left w:val="single" w:sz="11.52" w:space="0" w:color="38340F"/>
              <w:right w:val="single" w:sz="8.64" w:space="0" w:color="38381C"/>
            </w:tcBorders>
          </w:tcPr>
          <w:p>
            <w:pPr>
              <w:spacing w:before="69" w:after="0" w:line="240" w:lineRule="auto"/>
              <w:ind w:left="36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5"/>
              </w:rPr>
              <w:t>(n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-7"/>
                <w:w w:val="104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E8E8E"/>
                <w:spacing w:val="-10"/>
                <w:w w:val="105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40" w:type="dxa"/>
            <w:tcBorders>
              <w:top w:val="single" w:sz="8.64" w:space="0" w:color="343428"/>
              <w:bottom w:val="single" w:sz="11.52" w:space="0" w:color="282828"/>
              <w:left w:val="single" w:sz="8.64" w:space="0" w:color="38381C"/>
              <w:right w:val="single" w:sz="11.52" w:space="0" w:color="38382B"/>
            </w:tcBorders>
          </w:tcPr>
          <w:p>
            <w:pPr>
              <w:spacing w:before="69" w:after="0" w:line="240" w:lineRule="auto"/>
              <w:ind w:left="636" w:right="60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-13"/>
                <w:w w:val="133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0"/>
                <w:w w:val="111"/>
              </w:rPr>
              <w:t>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-3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64646"/>
                <w:spacing w:val="-13"/>
                <w:w w:val="115"/>
              </w:rPr>
              <w:t>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19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54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5"/>
        </w:rPr>
        <w:t>Rr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15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5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5"/>
        </w:rPr>
        <w:t>ti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3"/>
          <w:w w:val="11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7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7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9"/>
          <w:w w:val="7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A0807"/>
          <w:spacing w:val="8"/>
          <w:w w:val="69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8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7"/>
          <w:w w:val="118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4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8"/>
        </w:rPr>
        <w:t>nder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6"/>
          <w:w w:val="118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8"/>
        </w:rPr>
        <w:t>yt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5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9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4"/>
          <w:w w:val="118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52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A0807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A0807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4"/>
          <w:w w:val="100"/>
          <w:u w:val="single" w:color="0000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9"/>
          <w:w w:val="117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9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9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51"/>
          <w:u w:val="single" w:color="000000"/>
        </w:rPr>
        <w:t>hkin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5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51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51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4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4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18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1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4"/>
          <w:w w:val="127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4"/>
          <w:w w:val="12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4"/>
          <w:w w:val="12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2"/>
          <w:w w:val="108"/>
          <w:u w:val="single" w:color="0000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2"/>
          <w:w w:val="10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2"/>
          <w:w w:val="108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u w:val="single" w:color="0000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3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3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5"/>
          <w:u w:val="single" w:color="000000"/>
        </w:rPr>
        <w:t>nde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5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9.6" w:type="dxa"/>
      </w:tblPr>
      <w:tblGrid/>
      <w:tr>
        <w:trPr>
          <w:trHeight w:val="432" w:hRule="exact"/>
        </w:trPr>
        <w:tc>
          <w:tcPr>
            <w:tcW w:w="443" w:type="dxa"/>
            <w:vMerge w:val="restart"/>
            <w:tcBorders>
              <w:top w:val="single" w:sz="8.64" w:space="0" w:color="2F2F18"/>
              <w:left w:val="single" w:sz="8.64" w:space="0" w:color="13130C"/>
              <w:right w:val="single" w:sz="8.64" w:space="0" w:color="1F1C0C"/>
            </w:tcBorders>
          </w:tcPr>
          <w:p>
            <w:pPr>
              <w:spacing w:before="2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8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vMerge w:val="restart"/>
            <w:tcBorders>
              <w:top w:val="single" w:sz="8.64" w:space="0" w:color="2F2F18"/>
              <w:left w:val="single" w:sz="8.64" w:space="0" w:color="1F1C0C"/>
              <w:right w:val="single" w:sz="11.52" w:space="0" w:color="343418"/>
            </w:tcBorders>
          </w:tcPr>
          <w:p>
            <w:pPr>
              <w:spacing w:before="2" w:after="0" w:line="190" w:lineRule="exact"/>
              <w:jc w:val="left"/>
              <w:rPr>
                <w:sz w:val="19"/>
                <w:szCs w:val="19"/>
              </w:rPr>
            </w:pPr>
            <w:rPr/>
            <w:r>
              <w:rPr>
                <w:sz w:val="19"/>
                <w:szCs w:val="19"/>
              </w:rPr>
            </w:r>
          </w:p>
          <w:p>
            <w:pPr>
              <w:spacing w:before="0" w:after="0" w:line="240" w:lineRule="auto"/>
              <w:ind w:left="25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-3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3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1"/>
                <w:w w:val="73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7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05"/>
              </w:rPr>
              <w:t>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0"/>
              </w:rPr>
              <w:t>ryes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6"/>
                <w:w w:val="111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07"/>
              </w:rPr>
              <w:t>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3820" w:type="dxa"/>
            <w:gridSpan w:val="2"/>
            <w:tcBorders>
              <w:top w:val="single" w:sz="8.64" w:space="0" w:color="2F2F18"/>
              <w:bottom w:val="single" w:sz="8.64" w:space="0" w:color="3F4813"/>
              <w:left w:val="single" w:sz="11.52" w:space="0" w:color="343418"/>
              <w:right w:val="single" w:sz="11.52" w:space="0" w:color="3B382B"/>
            </w:tcBorders>
          </w:tcPr>
          <w:p>
            <w:pPr>
              <w:spacing w:before="84" w:after="0" w:line="240" w:lineRule="auto"/>
              <w:ind w:left="1384" w:right="136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-4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85"/>
              </w:rPr>
              <w:t>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1"/>
              </w:rPr>
              <w:t>ra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5"/>
                <w:w w:val="112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3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2"/>
                <w:w w:val="100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400" w:hRule="exact"/>
        </w:trPr>
        <w:tc>
          <w:tcPr>
            <w:tcW w:w="443" w:type="dxa"/>
            <w:vMerge/>
            <w:tcBorders>
              <w:bottom w:val="single" w:sz="11.52" w:space="0" w:color="2F2F1F"/>
              <w:left w:val="single" w:sz="8.64" w:space="0" w:color="13130C"/>
              <w:right w:val="single" w:sz="8.64" w:space="0" w:color="1F1C0C"/>
            </w:tcBorders>
          </w:tcPr>
          <w:p>
            <w:pPr/>
            <w:rPr/>
          </w:p>
        </w:tc>
        <w:tc>
          <w:tcPr>
            <w:tcW w:w="4932" w:type="dxa"/>
            <w:vMerge/>
            <w:tcBorders>
              <w:bottom w:val="single" w:sz="11.52" w:space="0" w:color="2F2F1F"/>
              <w:left w:val="single" w:sz="8.64" w:space="0" w:color="1F1C0C"/>
              <w:right w:val="single" w:sz="11.52" w:space="0" w:color="343418"/>
            </w:tcBorders>
          </w:tcPr>
          <w:p>
            <w:pPr/>
            <w:rPr/>
          </w:p>
        </w:tc>
        <w:tc>
          <w:tcPr>
            <w:tcW w:w="1984" w:type="dxa"/>
            <w:tcBorders>
              <w:top w:val="single" w:sz="8.64" w:space="0" w:color="3F4813"/>
              <w:bottom w:val="single" w:sz="11.52" w:space="0" w:color="2F2F1F"/>
              <w:left w:val="single" w:sz="11.52" w:space="0" w:color="343418"/>
              <w:right w:val="single" w:sz="8.64" w:space="0" w:color="38341F"/>
            </w:tcBorders>
          </w:tcPr>
          <w:p>
            <w:pPr>
              <w:spacing w:before="76" w:after="0" w:line="240" w:lineRule="auto"/>
              <w:ind w:left="677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w w:val="85"/>
              </w:rPr>
              <w:t>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4"/>
                <w:w w:val="109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0"/>
                <w:w w:val="147"/>
              </w:rPr>
              <w:t>li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11"/>
                <w:w w:val="147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36" w:type="dxa"/>
            <w:tcBorders>
              <w:top w:val="single" w:sz="8.64" w:space="0" w:color="3F4813"/>
              <w:bottom w:val="single" w:sz="11.52" w:space="0" w:color="2F2F1F"/>
              <w:left w:val="single" w:sz="8.64" w:space="0" w:color="38341F"/>
              <w:right w:val="single" w:sz="11.52" w:space="0" w:color="3B382B"/>
            </w:tcBorders>
          </w:tcPr>
          <w:p>
            <w:pPr>
              <w:spacing w:before="76" w:after="0" w:line="240" w:lineRule="auto"/>
              <w:ind w:left="540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23"/>
              </w:rPr>
              <w:t>BEl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15"/>
                <w:w w:val="123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00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11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43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  <w:tr>
        <w:trPr>
          <w:trHeight w:val="382" w:hRule="exact"/>
        </w:trPr>
        <w:tc>
          <w:tcPr>
            <w:tcW w:w="443" w:type="dxa"/>
            <w:tcBorders>
              <w:top w:val="single" w:sz="11.52" w:space="0" w:color="2F2F1F"/>
              <w:bottom w:val="single" w:sz="11.52" w:space="0" w:color="231F13"/>
              <w:left w:val="single" w:sz="8.64" w:space="0" w:color="13130C"/>
              <w:right w:val="single" w:sz="8.64" w:space="0" w:color="1F1C0C"/>
            </w:tcBorders>
          </w:tcPr>
          <w:p>
            <w:pPr>
              <w:spacing w:before="71" w:after="0" w:line="240" w:lineRule="auto"/>
              <w:ind w:left="3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464646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tcBorders>
              <w:top w:val="single" w:sz="11.52" w:space="0" w:color="2F2F1F"/>
              <w:bottom w:val="single" w:sz="11.52" w:space="0" w:color="231F13"/>
              <w:left w:val="single" w:sz="8.64" w:space="0" w:color="1F1C0C"/>
              <w:right w:val="single" w:sz="11.52" w:space="0" w:color="343418"/>
            </w:tcBorders>
          </w:tcPr>
          <w:p>
            <w:pPr>
              <w:spacing w:before="53" w:after="0" w:line="240" w:lineRule="auto"/>
              <w:ind w:left="25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SARANDE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0"/>
              </w:rPr>
              <w:t>ELBASA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0"/>
              </w:rPr>
              <w:t> 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13"/>
              </w:rPr>
              <w:t>-SARA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8"/>
                <w:w w:val="114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1"/>
                <w:w w:val="114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984" w:type="dxa"/>
            <w:tcBorders>
              <w:top w:val="single" w:sz="11.52" w:space="0" w:color="2F2F1F"/>
              <w:bottom w:val="single" w:sz="11.52" w:space="0" w:color="231F13"/>
              <w:left w:val="single" w:sz="11.52" w:space="0" w:color="343418"/>
              <w:right w:val="single" w:sz="8.64" w:space="0" w:color="38341F"/>
            </w:tcBorders>
          </w:tcPr>
          <w:p>
            <w:pPr>
              <w:spacing w:before="69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05"/>
              </w:rPr>
              <w:t>(n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-7"/>
                <w:w w:val="104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8E8E8E"/>
                <w:spacing w:val="-17"/>
                <w:w w:val="105"/>
              </w:rPr>
              <w:t>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33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36" w:type="dxa"/>
            <w:tcBorders>
              <w:top w:val="single" w:sz="11.52" w:space="0" w:color="2F2F1F"/>
              <w:bottom w:val="single" w:sz="11.52" w:space="0" w:color="231F13"/>
              <w:left w:val="single" w:sz="8.64" w:space="0" w:color="38341F"/>
              <w:right w:val="single" w:sz="11.52" w:space="0" w:color="3B382B"/>
            </w:tcBorders>
          </w:tcPr>
          <w:p>
            <w:pPr>
              <w:spacing w:before="60" w:after="0" w:line="240" w:lineRule="auto"/>
              <w:ind w:left="635" w:right="59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13"/>
                <w:w w:val="126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A0807"/>
                <w:spacing w:val="0"/>
                <w:w w:val="9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A0807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6"/>
                <w:w w:val="101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436" w:hRule="exact"/>
        </w:trPr>
        <w:tc>
          <w:tcPr>
            <w:tcW w:w="443" w:type="dxa"/>
            <w:tcBorders>
              <w:top w:val="single" w:sz="11.52" w:space="0" w:color="231F13"/>
              <w:bottom w:val="single" w:sz="8.64" w:space="0" w:color="483428"/>
              <w:left w:val="single" w:sz="8.64" w:space="0" w:color="13130C"/>
              <w:right w:val="single" w:sz="8.64" w:space="0" w:color="1F1C0C"/>
            </w:tcBorders>
          </w:tcPr>
          <w:p>
            <w:pPr>
              <w:spacing w:before="91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2"/>
              </w:rPr>
              <w:t>NR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tcBorders>
              <w:top w:val="single" w:sz="11.52" w:space="0" w:color="231F13"/>
              <w:bottom w:val="single" w:sz="8.64" w:space="0" w:color="483428"/>
              <w:left w:val="single" w:sz="8.64" w:space="0" w:color="1F1C0C"/>
              <w:right w:val="single" w:sz="11.52" w:space="0" w:color="343418"/>
            </w:tcBorders>
          </w:tcPr>
          <w:p>
            <w:pPr>
              <w:spacing w:before="91" w:after="0" w:line="240" w:lineRule="auto"/>
              <w:ind w:left="25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0A0807"/>
                <w:spacing w:val="-4"/>
                <w:w w:val="118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8"/>
              </w:rPr>
              <w:t>in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-8"/>
                <w:w w:val="118"/>
              </w:rPr>
              <w:t>j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8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3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6"/>
                <w:w w:val="104"/>
              </w:rPr>
              <w:t>u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7"/>
                <w:w w:val="144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3"/>
              </w:rPr>
              <w:t>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5"/>
                <w:w w:val="113"/>
              </w:rPr>
              <w:t>q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0"/>
                <w:w w:val="117"/>
              </w:rPr>
              <w:t>yc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3F3313"/>
                <w:spacing w:val="-12"/>
                <w:w w:val="118"/>
              </w:rPr>
              <w:t>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41D0C"/>
                <w:spacing w:val="0"/>
                <w:w w:val="116"/>
              </w:rPr>
              <w:t>cc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4" w:type="dxa"/>
            <w:tcBorders>
              <w:top w:val="single" w:sz="11.52" w:space="0" w:color="231F13"/>
              <w:bottom w:val="single" w:sz="8.64" w:space="0" w:color="483428"/>
              <w:left w:val="single" w:sz="11.52" w:space="0" w:color="343418"/>
              <w:right w:val="single" w:sz="8.64" w:space="0" w:color="38341F"/>
            </w:tcBorders>
          </w:tcPr>
          <w:p>
            <w:pPr/>
            <w:rPr/>
          </w:p>
        </w:tc>
        <w:tc>
          <w:tcPr>
            <w:tcW w:w="1836" w:type="dxa"/>
            <w:tcBorders>
              <w:top w:val="single" w:sz="11.52" w:space="0" w:color="231F13"/>
              <w:bottom w:val="single" w:sz="8.64" w:space="0" w:color="483428"/>
              <w:left w:val="single" w:sz="8.64" w:space="0" w:color="38341F"/>
              <w:right w:val="single" w:sz="11.52" w:space="0" w:color="3B382B"/>
            </w:tcBorders>
          </w:tcPr>
          <w:p>
            <w:pPr/>
            <w:rPr/>
          </w:p>
        </w:tc>
      </w:tr>
      <w:tr>
        <w:trPr>
          <w:trHeight w:val="529" w:hRule="exact"/>
        </w:trPr>
        <w:tc>
          <w:tcPr>
            <w:tcW w:w="443" w:type="dxa"/>
            <w:tcBorders>
              <w:top w:val="single" w:sz="8.64" w:space="0" w:color="483428"/>
              <w:bottom w:val="single" w:sz="5.76" w:space="0" w:color="000000"/>
              <w:left w:val="single" w:sz="8.64" w:space="0" w:color="13130C"/>
              <w:right w:val="single" w:sz="8.64" w:space="0" w:color="1F1C0C"/>
            </w:tcBorders>
          </w:tcPr>
          <w:p>
            <w:pPr>
              <w:spacing w:before="0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40" w:lineRule="auto"/>
              <w:ind w:left="36" w:right="-20"/>
              <w:jc w:val="left"/>
              <w:rPr>
                <w:rFonts w:ascii="Arial" w:hAnsi="Arial" w:cs="Arial" w:eastAsia="Arial"/>
                <w:sz w:val="17"/>
                <w:szCs w:val="17"/>
              </w:rPr>
            </w:pPr>
            <w:rPr/>
            <w:r>
              <w:rPr>
                <w:rFonts w:ascii="Arial" w:hAnsi="Arial" w:cs="Arial" w:eastAsia="Arial"/>
                <w:sz w:val="17"/>
                <w:szCs w:val="17"/>
                <w:color w:val="464646"/>
                <w:spacing w:val="0"/>
                <w:w w:val="128"/>
              </w:rPr>
              <w:t>1</w:t>
            </w:r>
            <w:r>
              <w:rPr>
                <w:rFonts w:ascii="Arial" w:hAnsi="Arial" w:cs="Arial" w:eastAsia="Arial"/>
                <w:sz w:val="17"/>
                <w:szCs w:val="17"/>
                <w:color w:val="000000"/>
                <w:spacing w:val="0"/>
                <w:w w:val="100"/>
              </w:rPr>
            </w:r>
          </w:p>
        </w:tc>
        <w:tc>
          <w:tcPr>
            <w:tcW w:w="4932" w:type="dxa"/>
            <w:tcBorders>
              <w:top w:val="single" w:sz="8.64" w:space="0" w:color="483428"/>
              <w:bottom w:val="single" w:sz="5.76" w:space="0" w:color="000000"/>
              <w:left w:val="single" w:sz="8.64" w:space="0" w:color="1F1C0C"/>
              <w:right w:val="single" w:sz="11.52" w:space="0" w:color="343418"/>
            </w:tcBorders>
          </w:tcPr>
          <w:p>
            <w:pPr>
              <w:spacing w:before="2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25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8"/>
              </w:rPr>
              <w:t>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"/>
                <w:w w:val="108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8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-13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0"/>
              </w:rPr>
              <w:t>VLORE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8E8E8E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SARA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10"/>
                <w:w w:val="106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5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747474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0"/>
                <w:w w:val="100"/>
              </w:rPr>
              <w:t>kalim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5B5B5B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05"/>
              </w:rPr>
              <w:t>Muzina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06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984" w:type="dxa"/>
            <w:tcBorders>
              <w:top w:val="single" w:sz="8.64" w:space="0" w:color="483428"/>
              <w:bottom w:val="single" w:sz="5.76" w:space="0" w:color="000000"/>
              <w:left w:val="single" w:sz="11.52" w:space="0" w:color="343418"/>
              <w:right w:val="single" w:sz="8.64" w:space="0" w:color="38341F"/>
            </w:tcBorders>
          </w:tcPr>
          <w:p>
            <w:pPr>
              <w:spacing w:before="2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40" w:lineRule="auto"/>
              <w:ind w:left="14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0"/>
                <w:w w:val="100"/>
              </w:rPr>
              <w:t>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747474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gjashre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B5B5B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1836" w:type="dxa"/>
            <w:tcBorders>
              <w:top w:val="single" w:sz="8.64" w:space="0" w:color="483428"/>
              <w:bottom w:val="single" w:sz="8.64" w:space="0" w:color="232323"/>
              <w:left w:val="single" w:sz="8.64" w:space="0" w:color="38341F"/>
              <w:right w:val="single" w:sz="11.52" w:space="0" w:color="3B382B"/>
            </w:tcBorders>
          </w:tcPr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635" w:right="598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-13"/>
                <w:w w:val="126"/>
              </w:rPr>
              <w:t>(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A0807"/>
                <w:spacing w:val="0"/>
                <w:w w:val="97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A0807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6"/>
                <w:w w:val="101"/>
              </w:rPr>
              <w:t>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A2A2A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</w:tbl>
    <w:p>
      <w:pPr>
        <w:jc w:val="center"/>
        <w:spacing w:after="0"/>
        <w:sectPr>
          <w:pgMar w:header="1500" w:footer="0" w:top="1700" w:bottom="280" w:left="1560" w:right="1240"/>
          <w:headerReference w:type="default" r:id="rId17"/>
          <w:pgSz w:w="12240" w:h="15840"/>
        </w:sectPr>
      </w:pPr>
      <w:rPr/>
    </w:p>
    <w:p>
      <w:pPr>
        <w:spacing w:before="74" w:after="0" w:line="240" w:lineRule="auto"/>
        <w:ind w:left="623" w:right="-20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10"/>
          <w:i/>
        </w:rPr>
        <w:t>LINJA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10"/>
          <w:i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-17"/>
          <w:w w:val="11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0"/>
          <w:i/>
        </w:rPr>
        <w:t>Q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15"/>
          <w:i/>
        </w:rPr>
        <w:t>HIQEN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-15"/>
          <w:w w:val="115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1F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25"/>
          <w:szCs w:val="25"/>
          <w:color w:val="26261F"/>
          <w:spacing w:val="3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0"/>
          <w:i/>
        </w:rPr>
        <w:t>RRJET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0"/>
          <w:i/>
        </w:rPr>
        <w:t>I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9"/>
          <w:i/>
        </w:rPr>
        <w:t>LINJ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1"/>
          <w:w w:val="109"/>
          <w:i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0"/>
          <w:w w:val="109"/>
          <w:i/>
        </w:rPr>
        <w:t>VB</w:t>
      </w:r>
      <w:r>
        <w:rPr>
          <w:rFonts w:ascii="Times New Roman" w:hAnsi="Times New Roman" w:cs="Times New Roman" w:eastAsia="Times New Roman"/>
          <w:sz w:val="25"/>
          <w:szCs w:val="25"/>
          <w:color w:val="151311"/>
          <w:spacing w:val="-22"/>
          <w:w w:val="109"/>
          <w:i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1F"/>
          <w:spacing w:val="0"/>
          <w:w w:val="112"/>
          <w:i/>
        </w:rPr>
        <w:t>NDERQYTETESE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30" w:after="0" w:line="316" w:lineRule="exact"/>
        <w:ind w:right="535"/>
        <w:jc w:val="right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8"/>
          <w:szCs w:val="28"/>
          <w:color w:val="151311"/>
          <w:spacing w:val="0"/>
          <w:w w:val="100"/>
          <w:i/>
          <w:position w:val="-1"/>
        </w:rPr>
        <w:t>Shtojc</w:t>
      </w:r>
      <w:r>
        <w:rPr>
          <w:rFonts w:ascii="Times New Roman" w:hAnsi="Times New Roman" w:cs="Times New Roman" w:eastAsia="Times New Roman"/>
          <w:sz w:val="28"/>
          <w:szCs w:val="28"/>
          <w:color w:val="151311"/>
          <w:spacing w:val="0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8"/>
          <w:szCs w:val="28"/>
          <w:color w:val="151311"/>
          <w:spacing w:val="15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151311"/>
          <w:spacing w:val="0"/>
          <w:w w:val="107"/>
          <w:i/>
          <w:position w:val="-1"/>
        </w:rPr>
        <w:t>C</w:t>
      </w:r>
      <w:r>
        <w:rPr>
          <w:rFonts w:ascii="Times New Roman" w:hAnsi="Times New Roman" w:cs="Times New Roman" w:eastAsia="Times New Roman"/>
          <w:sz w:val="28"/>
          <w:szCs w:val="28"/>
          <w:color w:val="000000"/>
          <w:spacing w:val="0"/>
          <w:w w:val="100"/>
          <w:position w:val="0"/>
        </w:rPr>
      </w:r>
    </w:p>
    <w:p>
      <w:pPr>
        <w:spacing w:before="84" w:after="0" w:line="240" w:lineRule="auto"/>
        <w:ind w:left="14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6261F"/>
          <w:w w:val="111"/>
        </w:rPr>
        <w:t>OARKU</w:t>
      </w:r>
      <w:r>
        <w:rPr>
          <w:rFonts w:ascii="Arial" w:hAnsi="Arial" w:cs="Arial" w:eastAsia="Arial"/>
          <w:sz w:val="20"/>
          <w:szCs w:val="20"/>
          <w:color w:val="26261F"/>
          <w:spacing w:val="-10"/>
          <w:w w:val="111"/>
        </w:rPr>
        <w:t>B</w:t>
      </w:r>
      <w:r>
        <w:rPr>
          <w:rFonts w:ascii="Arial" w:hAnsi="Arial" w:cs="Arial" w:eastAsia="Arial"/>
          <w:sz w:val="20"/>
          <w:szCs w:val="20"/>
          <w:color w:val="484848"/>
          <w:spacing w:val="-17"/>
          <w:w w:val="134"/>
        </w:rPr>
        <w:t>E</w:t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28"/>
        </w:rPr>
        <w:t>R</w:t>
      </w:r>
      <w:r>
        <w:rPr>
          <w:rFonts w:ascii="Arial" w:hAnsi="Arial" w:cs="Arial" w:eastAsia="Arial"/>
          <w:sz w:val="20"/>
          <w:szCs w:val="20"/>
          <w:color w:val="26261F"/>
          <w:spacing w:val="-25"/>
          <w:w w:val="127"/>
        </w:rPr>
        <w:t>K</w:t>
      </w:r>
      <w:r>
        <w:rPr>
          <w:rFonts w:ascii="Arial" w:hAnsi="Arial" w:cs="Arial" w:eastAsia="Arial"/>
          <w:sz w:val="20"/>
          <w:szCs w:val="20"/>
          <w:color w:val="484848"/>
          <w:spacing w:val="0"/>
          <w:w w:val="189"/>
        </w:rPr>
        <w:t>f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14" w:lineRule="exact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12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7"/>
          <w:w w:val="119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11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9"/>
          <w:position w:val="-1"/>
        </w:rPr>
        <w:t>ti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8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66"/>
          <w:position w:val="-1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3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  <w:t>nder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"/>
          <w:w w:val="116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3"/>
          <w:w w:val="116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3"/>
          <w:w w:val="116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6"/>
          <w:position w:val="-1"/>
        </w:rPr>
        <w:t>etese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48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8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9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15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u w:val="single" w:color="000000"/>
          <w:position w:val="-1"/>
        </w:rPr>
        <w:t>Berat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350" w:hRule="exact"/>
        </w:trPr>
        <w:tc>
          <w:tcPr>
            <w:tcW w:w="461" w:type="dxa"/>
            <w:tcBorders>
              <w:top w:val="single" w:sz="11.52" w:space="0" w:color="1C180C"/>
              <w:bottom w:val="single" w:sz="7.68" w:space="0" w:color="000000"/>
              <w:left w:val="single" w:sz="7.68" w:space="0" w:color="000000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6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11.52" w:space="0" w:color="1C180C"/>
              <w:bottom w:val="single" w:sz="7.68" w:space="0" w:color="000000"/>
              <w:left w:val="single" w:sz="7.68" w:space="0" w:color="000003"/>
              <w:right w:val="single" w:sz="7.68" w:space="0" w:color="1C1C1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5"/>
                <w:w w:val="54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1"/>
              </w:rPr>
              <w:t>.i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2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0"/>
                <w:w w:val="100"/>
              </w:rPr>
              <w:t>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30303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Kryesure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11.52" w:space="0" w:color="1C180C"/>
              <w:bottom w:val="single" w:sz="7.68" w:space="0" w:color="000000"/>
              <w:left w:val="single" w:sz="7.68" w:space="0" w:color="1C1C18"/>
              <w:right w:val="single" w:sz="11.52" w:space="0" w:color="1C1C18"/>
            </w:tcBorders>
          </w:tcPr>
          <w:p>
            <w:pPr>
              <w:spacing w:before="43" w:after="0" w:line="240" w:lineRule="auto"/>
              <w:ind w:left="51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1"/>
              </w:rPr>
              <w:t>urareve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461" w:type="dxa"/>
            <w:tcBorders>
              <w:top w:val="single" w:sz="7.68" w:space="0" w:color="000000"/>
              <w:bottom w:val="single" w:sz="3.84" w:space="0" w:color="131313"/>
              <w:left w:val="single" w:sz="7.68" w:space="0" w:color="000000"/>
              <w:right w:val="single" w:sz="7.68" w:space="0" w:color="000003"/>
            </w:tcBorders>
          </w:tcPr>
          <w:p>
            <w:pPr>
              <w:spacing w:before="42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0"/>
                <w:w w:val="115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7.68" w:space="0" w:color="000000"/>
              <w:bottom w:val="single" w:sz="3.84" w:space="0" w:color="131313"/>
              <w:left w:val="single" w:sz="7.68" w:space="0" w:color="000003"/>
              <w:right w:val="single" w:sz="7.68" w:space="0" w:color="1C1C18"/>
            </w:tcBorders>
          </w:tcPr>
          <w:p>
            <w:pPr>
              <w:spacing w:before="91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5"/>
                <w:w w:val="109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9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0"/>
                <w:w w:val="109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5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15"/>
              </w:rPr>
              <w:t>CE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2"/>
                <w:w w:val="99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3"/>
                <w:w w:val="106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11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6"/>
              </w:rPr>
              <w:t>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4"/>
                <w:w w:val="106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5"/>
                <w:w w:val="101"/>
              </w:rPr>
              <w:t>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9"/>
              </w:rPr>
              <w:t>ERAT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7.68" w:space="0" w:color="000000"/>
              <w:bottom w:val="single" w:sz="3.84" w:space="0" w:color="131313"/>
              <w:left w:val="single" w:sz="7.68" w:space="0" w:color="1C1C18"/>
              <w:right w:val="single" w:sz="11.52" w:space="0" w:color="1C1C18"/>
            </w:tcBorders>
          </w:tcPr>
          <w:p>
            <w:pPr>
              <w:spacing w:before="82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00"/>
              </w:rPr>
              <w:t>(dy)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46" w:hRule="exact"/>
        </w:trPr>
        <w:tc>
          <w:tcPr>
            <w:tcW w:w="461" w:type="dxa"/>
            <w:tcBorders>
              <w:top w:val="single" w:sz="3.84" w:space="0" w:color="131313"/>
              <w:bottom w:val="single" w:sz="11.52" w:space="0" w:color="181818"/>
              <w:left w:val="single" w:sz="7.68" w:space="0" w:color="000000"/>
              <w:right w:val="single" w:sz="7.68" w:space="0" w:color="000003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10"/>
              </w:rPr>
              <w:t>2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3.84" w:space="0" w:color="131313"/>
              <w:bottom w:val="single" w:sz="11.52" w:space="0" w:color="181818"/>
              <w:left w:val="single" w:sz="7.68" w:space="0" w:color="000003"/>
              <w:right w:val="single" w:sz="7.68" w:space="0" w:color="1C1C1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5"/>
                <w:w w:val="96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6464"/>
                <w:spacing w:val="-20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12"/>
              </w:rPr>
              <w:t>.RAT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13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-6"/>
                <w:w w:val="115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6464"/>
                <w:spacing w:val="0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15"/>
              </w:rPr>
              <w:t>LSH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115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-23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6"/>
                <w:w w:val="88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6464"/>
                <w:spacing w:val="-9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0"/>
                <w:w w:val="82"/>
              </w:rPr>
              <w:t>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84848"/>
                <w:spacing w:val="-15"/>
                <w:w w:val="83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6464"/>
                <w:spacing w:val="0"/>
                <w:w w:val="128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3.84" w:space="0" w:color="131313"/>
              <w:bottom w:val="single" w:sz="11.52" w:space="0" w:color="181818"/>
              <w:left w:val="single" w:sz="7.68" w:space="0" w:color="1C1C18"/>
              <w:right w:val="single" w:sz="11.52" w:space="0" w:color="1C1C1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1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1"/>
        </w:rPr>
        <w:t>QARK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1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27"/>
        </w:rPr>
        <w:t>DURR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5"/>
          <w:w w:val="12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2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14" w:lineRule="exact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4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8"/>
          <w:position w:val="-1"/>
        </w:rPr>
        <w:t>nde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6"/>
          <w:w w:val="118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"/>
          <w:w w:val="118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15"/>
          <w:w w:val="118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8"/>
          <w:position w:val="-1"/>
        </w:rPr>
        <w:t>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9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6"/>
          <w:position w:val="-1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8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  <w:position w:val="-1"/>
        </w:rPr>
        <w:t>Durres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350" w:hRule="exact"/>
        </w:trPr>
        <w:tc>
          <w:tcPr>
            <w:tcW w:w="461" w:type="dxa"/>
            <w:tcBorders>
              <w:top w:val="single" w:sz="7.68" w:space="0" w:color="0F0F13"/>
              <w:bottom w:val="single" w:sz="11.52" w:space="0" w:color="181818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4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7.68" w:space="0" w:color="0F0F13"/>
              <w:bottom w:val="single" w:sz="11.52" w:space="0" w:color="181818"/>
              <w:left w:val="single" w:sz="7.68" w:space="0" w:color="000000"/>
              <w:right w:val="single" w:sz="7.68" w:space="0" w:color="1C1C1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7.68" w:space="0" w:color="0F0F13"/>
              <w:bottom w:val="single" w:sz="11.52" w:space="0" w:color="181818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3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461" w:type="dxa"/>
            <w:tcBorders>
              <w:top w:val="single" w:sz="11.52" w:space="0" w:color="181818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52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11.52" w:space="0" w:color="181818"/>
              <w:bottom w:val="single" w:sz="7.68" w:space="0" w:color="000000"/>
              <w:left w:val="single" w:sz="7.68" w:space="0" w:color="000000"/>
              <w:right w:val="single" w:sz="7.68" w:space="0" w:color="1C1C18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10"/>
                <w:w w:val="96"/>
              </w:rPr>
              <w:t>D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5"/>
              </w:rPr>
              <w:t>U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1"/>
                <w:w w:val="94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-2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9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18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C4C4C4"/>
                <w:spacing w:val="5"/>
                <w:w w:val="217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2"/>
              </w:rPr>
              <w:t>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6"/>
                <w:w w:val="102"/>
              </w:rPr>
              <w:t>O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8"/>
                <w:w w:val="91"/>
              </w:rPr>
              <w:t>P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6"/>
              </w:rPr>
              <w:t>LI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7"/>
                <w:w w:val="97"/>
              </w:rPr>
              <w:t>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C4C4C4"/>
                <w:spacing w:val="-19"/>
                <w:w w:val="199"/>
              </w:rPr>
              <w:t>-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10"/>
                <w:w w:val="96"/>
              </w:rPr>
              <w:t>D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5"/>
                <w:w w:val="97"/>
              </w:rPr>
              <w:t>U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-1"/>
                <w:w w:val="96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8"/>
              </w:rPr>
              <w:t>RE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24"/>
                <w:w w:val="99"/>
              </w:rPr>
              <w:t>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0"/>
                <w:w w:val="125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pate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2"/>
              </w:rPr>
              <w:t>dr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11"/>
                <w:w w:val="101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10"/>
                <w:w w:val="66"/>
              </w:rPr>
              <w:t>j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63"/>
              </w:rPr>
              <w:t>t.e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-8"/>
                <w:w w:val="93"/>
              </w:rPr>
              <w:t>q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3"/>
              </w:rPr>
              <w:t>en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1"/>
                <w:w w:val="93"/>
              </w:rPr>
              <w:t>d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5"/>
                <w:w w:val="93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3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2"/>
                <w:w w:val="93"/>
              </w:rPr>
              <w:t>m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51311"/>
                <w:spacing w:val="0"/>
                <w:w w:val="93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51311"/>
                <w:spacing w:val="38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3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93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-5"/>
                <w:w w:val="9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Shkod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1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1F"/>
                <w:spacing w:val="-23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11.52" w:space="0" w:color="181818"/>
              <w:bottom w:val="single" w:sz="7.68" w:space="0" w:color="000000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43" w:right="-20"/>
        <w:jc w:val="left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26261F"/>
          <w:w w:val="108"/>
        </w:rPr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00"/>
          <w:u w:val="single" w:color="000000"/>
        </w:rPr>
        <w:t>OARK</w:t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00"/>
          <w:u w:val="single" w:color="000000"/>
        </w:rPr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00"/>
          <w:u w:val="single" w:color="000000"/>
        </w:rPr>
        <w:t>U</w:t>
      </w:r>
      <w:r>
        <w:rPr>
          <w:rFonts w:ascii="Arial" w:hAnsi="Arial" w:cs="Arial" w:eastAsia="Arial"/>
          <w:sz w:val="20"/>
          <w:szCs w:val="20"/>
          <w:color w:val="26261F"/>
          <w:spacing w:val="21"/>
          <w:w w:val="100"/>
          <w:u w:val="single" w:color="000000"/>
        </w:rPr>
        <w:t> </w:t>
      </w:r>
      <w:r>
        <w:rPr>
          <w:rFonts w:ascii="Arial" w:hAnsi="Arial" w:cs="Arial" w:eastAsia="Arial"/>
          <w:sz w:val="20"/>
          <w:szCs w:val="20"/>
          <w:color w:val="484848"/>
          <w:spacing w:val="-17"/>
          <w:w w:val="125"/>
          <w:u w:val="single" w:color="000000"/>
        </w:rPr>
        <w:t>E</w:t>
      </w:r>
      <w:r>
        <w:rPr>
          <w:rFonts w:ascii="Arial" w:hAnsi="Arial" w:cs="Arial" w:eastAsia="Arial"/>
          <w:sz w:val="20"/>
          <w:szCs w:val="20"/>
          <w:color w:val="484848"/>
          <w:spacing w:val="-17"/>
          <w:w w:val="125"/>
          <w:u w:val="single" w:color="000000"/>
        </w:rPr>
      </w:r>
      <w:r>
        <w:rPr>
          <w:rFonts w:ascii="Arial" w:hAnsi="Arial" w:cs="Arial" w:eastAsia="Arial"/>
          <w:sz w:val="20"/>
          <w:szCs w:val="20"/>
          <w:color w:val="484848"/>
          <w:spacing w:val="-17"/>
          <w:w w:val="125"/>
          <w:u w:val="single" w:color="000000"/>
        </w:rPr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07"/>
          <w:u w:val="single" w:color="000000"/>
        </w:rPr>
        <w:t>LBASAN</w:t>
      </w:r>
      <w:r>
        <w:rPr>
          <w:rFonts w:ascii="Arial" w:hAnsi="Arial" w:cs="Arial" w:eastAsia="Arial"/>
          <w:sz w:val="20"/>
          <w:szCs w:val="20"/>
          <w:color w:val="26261F"/>
          <w:spacing w:val="0"/>
          <w:w w:val="107"/>
        </w:rPr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14" w:lineRule="exact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4"/>
          <w:position w:val="-1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3"/>
          <w:w w:val="114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position w:val="-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13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2"/>
          <w:w w:val="114"/>
          <w:position w:val="-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1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"/>
          <w:w w:val="114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3"/>
          <w:w w:val="114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3"/>
          <w:w w:val="114"/>
          <w:position w:val="-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position w:val="-1"/>
        </w:rPr>
        <w:t>etese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24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44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  <w:t>Ba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4"/>
          <w:w w:val="119"/>
          <w:u w:val="single" w:color="0000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-4"/>
          <w:w w:val="119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1"/>
          <w:u w:val="single" w:color="000000"/>
          <w:position w:val="-1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2"/>
          <w:u w:val="single" w:color="0000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12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12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u w:val="single" w:color="000000"/>
          <w:position w:val="-1"/>
        </w:rPr>
        <w:t>Gramsh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350" w:hRule="exact"/>
        </w:trPr>
        <w:tc>
          <w:tcPr>
            <w:tcW w:w="461" w:type="dxa"/>
            <w:tcBorders>
              <w:top w:val="single" w:sz="11.52" w:space="0" w:color="1C1C13"/>
              <w:bottom w:val="single" w:sz="7.68" w:space="0" w:color="000000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4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11.52" w:space="0" w:color="1C1C13"/>
              <w:bottom w:val="single" w:sz="7.68" w:space="0" w:color="000000"/>
              <w:left w:val="single" w:sz="7.68" w:space="0" w:color="000000"/>
              <w:right w:val="single" w:sz="7.68" w:space="0" w:color="1C1C1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11.52" w:space="0" w:color="1C1C13"/>
              <w:bottom w:val="single" w:sz="7.68" w:space="0" w:color="000000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3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6" w:hRule="exact"/>
        </w:trPr>
        <w:tc>
          <w:tcPr>
            <w:tcW w:w="461" w:type="dxa"/>
            <w:tcBorders>
              <w:top w:val="single" w:sz="7.68" w:space="0" w:color="000000"/>
              <w:bottom w:val="single" w:sz="7.68" w:space="0" w:color="0F0F0F"/>
              <w:left w:val="single" w:sz="7.68" w:space="0" w:color="000000"/>
              <w:right w:val="single" w:sz="7.68" w:space="0" w:color="000000"/>
            </w:tcBorders>
          </w:tcPr>
          <w:p>
            <w:pPr>
              <w:spacing w:before="53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7.68" w:space="0" w:color="000000"/>
              <w:bottom w:val="single" w:sz="7.68" w:space="0" w:color="0F0F0F"/>
              <w:left w:val="single" w:sz="7.68" w:space="0" w:color="000000"/>
              <w:right w:val="single" w:sz="7.68" w:space="0" w:color="1C1C1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GRAMS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FIER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22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2"/>
                <w:w w:val="100"/>
              </w:rPr>
              <w:t>G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RA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7"/>
                <w:w w:val="100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6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7.68" w:space="0" w:color="000000"/>
              <w:bottom w:val="single" w:sz="7.68" w:space="0" w:color="0F0F0F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3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position w:val="-1"/>
        </w:rPr>
        <w:t>Rrjcti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4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5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7"/>
          <w:position w:val="-1"/>
        </w:rPr>
        <w:t>nder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-2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19"/>
          <w:szCs w:val="19"/>
          <w:color w:val="484848"/>
          <w:spacing w:val="-15"/>
          <w:w w:val="117"/>
          <w:position w:val="-1"/>
        </w:rPr>
        <w:t>y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7"/>
          <w:position w:val="-1"/>
        </w:rPr>
        <w:t>tctesc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5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14"/>
          <w:position w:val="-1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24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4"/>
          <w:position w:val="-1"/>
        </w:rPr>
        <w:t>Divjake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346" w:hRule="exact"/>
        </w:trPr>
        <w:tc>
          <w:tcPr>
            <w:tcW w:w="461" w:type="dxa"/>
            <w:tcBorders>
              <w:top w:val="single" w:sz="7.68" w:space="0" w:color="130F0F"/>
              <w:bottom w:val="single" w:sz="7.68" w:space="0" w:color="18130C"/>
              <w:left w:val="single" w:sz="7.68" w:space="0" w:color="000000"/>
              <w:right w:val="single" w:sz="7.68" w:space="0" w:color="0300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4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7.68" w:space="0" w:color="130F0F"/>
              <w:bottom w:val="single" w:sz="7.68" w:space="0" w:color="18130C"/>
              <w:left w:val="single" w:sz="7.68" w:space="0" w:color="030003"/>
              <w:right w:val="single" w:sz="7.68" w:space="0" w:color="1C1C1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7.68" w:space="0" w:color="130F0F"/>
              <w:bottom w:val="single" w:sz="7.68" w:space="0" w:color="18130C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3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50" w:hRule="exact"/>
        </w:trPr>
        <w:tc>
          <w:tcPr>
            <w:tcW w:w="461" w:type="dxa"/>
            <w:tcBorders>
              <w:top w:val="single" w:sz="7.68" w:space="0" w:color="18130C"/>
              <w:bottom w:val="single" w:sz="11.52" w:space="0" w:color="0C0C0C"/>
              <w:left w:val="single" w:sz="7.68" w:space="0" w:color="000000"/>
              <w:right w:val="single" w:sz="7.68" w:space="0" w:color="030003"/>
            </w:tcBorders>
          </w:tcPr>
          <w:p>
            <w:pPr>
              <w:spacing w:before="52" w:after="0" w:line="240" w:lineRule="auto"/>
              <w:ind w:left="29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0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7.68" w:space="0" w:color="18130C"/>
              <w:bottom w:val="single" w:sz="11.52" w:space="0" w:color="0C0C0C"/>
              <w:left w:val="single" w:sz="7.68" w:space="0" w:color="030003"/>
              <w:right w:val="single" w:sz="7.68" w:space="0" w:color="1C1C18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Pr/>
            <w:r>
              <w:rPr>
                <w:rFonts w:ascii="Arial" w:hAnsi="Arial" w:cs="Arial" w:eastAsia="Arial"/>
                <w:sz w:val="20"/>
                <w:szCs w:val="20"/>
                <w:color w:val="26261F"/>
                <w:spacing w:val="-6"/>
                <w:w w:val="113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0"/>
                <w:w w:val="113"/>
              </w:rPr>
              <w:t>IVJAKE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14"/>
                <w:w w:val="113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0"/>
                <w:w w:val="113"/>
              </w:rPr>
              <w:t>ELBASAN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0"/>
                <w:w w:val="113"/>
              </w:rPr>
              <w:t>-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-26"/>
                <w:w w:val="113"/>
              </w:rPr>
              <w:t> 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-31"/>
                <w:w w:val="122"/>
              </w:rPr>
              <w:t>D</w:t>
            </w:r>
            <w:r>
              <w:rPr>
                <w:rFonts w:ascii="Arial" w:hAnsi="Arial" w:cs="Arial" w:eastAsia="Arial"/>
                <w:sz w:val="20"/>
                <w:szCs w:val="20"/>
                <w:color w:val="26261F"/>
                <w:spacing w:val="10"/>
                <w:w w:val="252"/>
              </w:rPr>
              <w:t>I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-24"/>
                <w:w w:val="109"/>
              </w:rPr>
              <w:t>V</w:t>
            </w:r>
            <w:r>
              <w:rPr>
                <w:rFonts w:ascii="Arial" w:hAnsi="Arial" w:cs="Arial" w:eastAsia="Arial"/>
                <w:sz w:val="20"/>
                <w:szCs w:val="20"/>
                <w:color w:val="26261F"/>
                <w:spacing w:val="-18"/>
                <w:w w:val="110"/>
              </w:rPr>
              <w:t>J</w:t>
            </w:r>
            <w:r>
              <w:rPr>
                <w:rFonts w:ascii="Arial" w:hAnsi="Arial" w:cs="Arial" w:eastAsia="Arial"/>
                <w:sz w:val="20"/>
                <w:szCs w:val="20"/>
                <w:color w:val="484848"/>
                <w:spacing w:val="0"/>
                <w:w w:val="110"/>
              </w:rPr>
              <w:t>AKE</w:t>
            </w:r>
            <w:r>
              <w:rPr>
                <w:rFonts w:ascii="Arial" w:hAnsi="Arial" w:cs="Arial" w:eastAsia="Arial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7.68" w:space="0" w:color="18130C"/>
              <w:bottom w:val="single" w:sz="11.52" w:space="0" w:color="0C0C0C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34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w w:val="134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-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51311"/>
          <w:w w:val="111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1"/>
          <w:u w:val="single" w:color="000000"/>
        </w:rPr>
        <w:t>OARK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1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1"/>
          <w:u w:val="single" w:color="000000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1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</w:rPr>
        <w:t>KOR&lt;,;E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4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</w:rPr>
        <w:t>lin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3"/>
          <w:w w:val="10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16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44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</w:rPr>
        <w:t>Ra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6"/>
          <w:w w:val="11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8"/>
          <w:u w:val="single" w:color="000000"/>
        </w:rPr>
        <w:t>hki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8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9"/>
          <w:u w:val="single" w:color="0000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9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-26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0"/>
          <w:w w:val="100"/>
          <w:u w:val="single" w:color="0000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6261F"/>
          <w:spacing w:val="25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9"/>
          <w:u w:val="single" w:color="000000"/>
        </w:rPr>
        <w:t>Kolonje</w:t>
      </w:r>
      <w:r>
        <w:rPr>
          <w:rFonts w:ascii="Times New Roman" w:hAnsi="Times New Roman" w:cs="Times New Roman" w:eastAsia="Times New Roman"/>
          <w:sz w:val="19"/>
          <w:szCs w:val="19"/>
          <w:color w:val="151311"/>
          <w:spacing w:val="0"/>
          <w:w w:val="109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5.200005" w:type="dxa"/>
      </w:tblPr>
      <w:tblGrid/>
      <w:tr>
        <w:trPr>
          <w:trHeight w:val="355" w:hRule="exact"/>
        </w:trPr>
        <w:tc>
          <w:tcPr>
            <w:tcW w:w="461" w:type="dxa"/>
            <w:tcBorders>
              <w:top w:val="single" w:sz="11.52" w:space="0" w:color="181C18"/>
              <w:bottom w:val="single" w:sz="11.52" w:space="0" w:color="1C1C13"/>
              <w:left w:val="single" w:sz="7.68" w:space="0" w:color="000000"/>
              <w:right w:val="single" w:sz="7.68" w:space="0" w:color="030303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4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11.52" w:space="0" w:color="181C18"/>
              <w:bottom w:val="single" w:sz="11.52" w:space="0" w:color="1C1C13"/>
              <w:left w:val="single" w:sz="7.68" w:space="0" w:color="030303"/>
              <w:right w:val="single" w:sz="7.68" w:space="0" w:color="1C1C18"/>
            </w:tcBorders>
          </w:tcPr>
          <w:p>
            <w:pPr>
              <w:spacing w:before="5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Liuja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09"/>
              </w:rPr>
              <w:t>Krycsorc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11.52" w:space="0" w:color="181C18"/>
              <w:bottom w:val="single" w:sz="11.52" w:space="0" w:color="1C1C13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43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51311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13"/>
              </w:rPr>
              <w:t>Orarcvc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1" w:hRule="exact"/>
        </w:trPr>
        <w:tc>
          <w:tcPr>
            <w:tcW w:w="461" w:type="dxa"/>
            <w:tcBorders>
              <w:top w:val="single" w:sz="11.52" w:space="0" w:color="1C1C13"/>
              <w:bottom w:val="single" w:sz="7.68" w:space="0" w:color="131313"/>
              <w:left w:val="single" w:sz="7.68" w:space="0" w:color="000000"/>
              <w:right w:val="single" w:sz="7.68" w:space="0" w:color="030303"/>
            </w:tcBorders>
          </w:tcPr>
          <w:p>
            <w:pPr>
              <w:spacing w:before="42" w:after="0" w:line="240" w:lineRule="auto"/>
              <w:ind w:left="38" w:right="-20"/>
              <w:jc w:val="left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26261F"/>
                <w:spacing w:val="0"/>
                <w:w w:val="100"/>
              </w:rPr>
              <w:t>1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106" w:type="dxa"/>
            <w:tcBorders>
              <w:top w:val="single" w:sz="11.52" w:space="0" w:color="1C1C13"/>
              <w:bottom w:val="single" w:sz="7.68" w:space="0" w:color="131313"/>
              <w:left w:val="single" w:sz="7.68" w:space="0" w:color="030303"/>
              <w:right w:val="single" w:sz="7.68" w:space="0" w:color="1C1C18"/>
            </w:tcBorders>
          </w:tcPr>
          <w:p>
            <w:pPr>
              <w:spacing w:before="43" w:after="0" w:line="240" w:lineRule="auto"/>
              <w:ind w:left="1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9"/>
                <w:w w:val="113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46464"/>
                <w:spacing w:val="-2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13"/>
              </w:rPr>
              <w:t>SKOVIK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18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C4C4C4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C4C4C4"/>
                <w:spacing w:val="-3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8"/>
                <w:w w:val="110"/>
              </w:rPr>
              <w:t>P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46464"/>
                <w:spacing w:val="-10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02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2"/>
                <w:w w:val="103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46464"/>
                <w:spacing w:val="-16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0"/>
                <w:w w:val="126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C4C4C4"/>
                <w:spacing w:val="0"/>
                <w:w w:val="240"/>
              </w:rPr>
              <w:t>-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C4C4C4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-8"/>
                <w:w w:val="105"/>
              </w:rPr>
              <w:t>L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646464"/>
                <w:spacing w:val="-18"/>
                <w:w w:val="124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84848"/>
                <w:spacing w:val="0"/>
                <w:w w:val="111"/>
              </w:rPr>
              <w:t>SKOVIK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21" w:type="dxa"/>
            <w:tcBorders>
              <w:top w:val="single" w:sz="11.52" w:space="0" w:color="1C1C13"/>
              <w:bottom w:val="single" w:sz="7.68" w:space="0" w:color="131313"/>
              <w:left w:val="single" w:sz="7.68" w:space="0" w:color="1C1C18"/>
              <w:right w:val="single" w:sz="11.52" w:space="0" w:color="1C1C13"/>
            </w:tcBorders>
          </w:tcPr>
          <w:p>
            <w:pPr>
              <w:spacing w:before="24" w:after="0" w:line="240" w:lineRule="auto"/>
              <w:ind w:left="38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26261F"/>
                <w:spacing w:val="9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84848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0" w:footer="0" w:top="1440" w:bottom="280" w:left="1700" w:right="1720"/>
          <w:headerReference w:type="default" r:id="rId18"/>
          <w:pgSz w:w="12240" w:h="15840"/>
        </w:sectPr>
      </w:pPr>
      <w:rPr/>
    </w:p>
    <w:p>
      <w:pPr>
        <w:spacing w:before="86" w:after="0" w:line="240" w:lineRule="auto"/>
        <w:ind w:left="154" w:right="-20"/>
        <w:jc w:val="left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Courier New" w:hAnsi="Courier New" w:cs="Courier New" w:eastAsia="Courier New"/>
          <w:sz w:val="23"/>
          <w:szCs w:val="23"/>
          <w:color w:val="070505"/>
          <w:spacing w:val="0"/>
          <w:w w:val="116"/>
        </w:rPr>
        <w:t>QARKUSHKODER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14" w:lineRule="exact"/>
        <w:ind w:left="15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26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4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18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9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9"/>
          <w:u w:val="thick" w:color="000000"/>
          <w:position w:val="-1"/>
        </w:rPr>
        <w:t>Bashkin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9"/>
          <w:u w:val="thick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9"/>
          <w:u w:val="thick" w:color="0000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5"/>
          <w:w w:val="119"/>
          <w:u w:val="thick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9"/>
          <w:u w:val="thick" w:color="000000"/>
          <w:position w:val="-1"/>
        </w:rPr>
        <w:t>Shkoder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9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199997" w:type="dxa"/>
      </w:tblPr>
      <w:tblGrid/>
      <w:tr>
        <w:trPr>
          <w:trHeight w:val="342" w:hRule="exact"/>
        </w:trPr>
        <w:tc>
          <w:tcPr>
            <w:tcW w:w="479" w:type="dxa"/>
            <w:tcBorders>
              <w:top w:val="single" w:sz="11.52" w:space="0" w:color="030300"/>
              <w:bottom w:val="single" w:sz="8.64" w:space="0" w:color="080800"/>
              <w:left w:val="single" w:sz="8.64" w:space="0" w:color="000000"/>
              <w:right w:val="single" w:sz="11.52" w:space="0" w:color="030300"/>
            </w:tcBorders>
          </w:tcPr>
          <w:p>
            <w:pPr>
              <w:spacing w:before="38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2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11.52" w:space="0" w:color="030300"/>
              <w:bottom w:val="single" w:sz="8.64" w:space="0" w:color="080800"/>
              <w:left w:val="single" w:sz="11.52" w:space="0" w:color="030300"/>
              <w:right w:val="single" w:sz="5.76" w:space="0" w:color="030303"/>
            </w:tcBorders>
          </w:tcPr>
          <w:p>
            <w:pPr>
              <w:spacing w:before="38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15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14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5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11.52" w:space="0" w:color="030300"/>
              <w:bottom w:val="single" w:sz="8.64" w:space="0" w:color="080800"/>
              <w:left w:val="single" w:sz="5.76" w:space="0" w:color="030303"/>
              <w:right w:val="single" w:sz="11.52" w:space="0" w:color="000003"/>
            </w:tcBorders>
          </w:tcPr>
          <w:p>
            <w:pPr>
              <w:spacing w:before="38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8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6" w:hRule="exact"/>
        </w:trPr>
        <w:tc>
          <w:tcPr>
            <w:tcW w:w="479" w:type="dxa"/>
            <w:tcBorders>
              <w:top w:val="single" w:sz="8.64" w:space="0" w:color="080800"/>
              <w:bottom w:val="single" w:sz="8.64" w:space="0" w:color="000000"/>
              <w:left w:val="single" w:sz="8.64" w:space="0" w:color="000000"/>
              <w:right w:val="single" w:sz="11.52" w:space="0" w:color="030300"/>
            </w:tcBorders>
          </w:tcPr>
          <w:p>
            <w:pPr>
              <w:spacing w:before="46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8.64" w:space="0" w:color="080800"/>
              <w:bottom w:val="single" w:sz="8.64" w:space="0" w:color="000000"/>
              <w:left w:val="single" w:sz="11.52" w:space="0" w:color="030300"/>
              <w:right w:val="single" w:sz="5.76" w:space="0" w:color="030303"/>
            </w:tcBorders>
          </w:tcPr>
          <w:p>
            <w:pPr>
              <w:spacing w:before="55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w w:val="102"/>
              </w:rPr>
              <w:t>STTKCJD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33"/>
                <w:w w:val="103"/>
              </w:rPr>
              <w:t>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10"/>
              </w:rPr>
              <w:t>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69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7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0"/>
                <w:w w:val="135"/>
              </w:rPr>
              <w:t>DlJRR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-47"/>
                <w:w w:val="135"/>
              </w:rPr>
              <w:t>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35"/>
              </w:rPr>
              <w:t>.S-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-29"/>
                <w:w w:val="13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10"/>
              </w:rPr>
              <w:t>KAVAJF.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8.64" w:space="0" w:color="080800"/>
              <w:bottom w:val="single" w:sz="8.64" w:space="0" w:color="000000"/>
              <w:left w:val="single" w:sz="5.76" w:space="0" w:color="030303"/>
              <w:right w:val="single" w:sz="11.52" w:space="0" w:color="000003"/>
            </w:tcBorders>
          </w:tcPr>
          <w:p>
            <w:pPr>
              <w:spacing w:before="51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nJi'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4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color w:val="070505"/>
          <w:spacing w:val="0"/>
          <w:w w:val="122"/>
        </w:rPr>
        <w:t>OAHKl</w:t>
      </w:r>
      <w:r>
        <w:rPr>
          <w:rFonts w:ascii="Arial" w:hAnsi="Arial" w:cs="Arial" w:eastAsia="Arial"/>
          <w:sz w:val="18"/>
          <w:szCs w:val="18"/>
          <w:color w:val="070505"/>
          <w:spacing w:val="0"/>
          <w:w w:val="122"/>
        </w:rPr>
        <w:t>J</w:t>
      </w:r>
      <w:r>
        <w:rPr>
          <w:rFonts w:ascii="Arial" w:hAnsi="Arial" w:cs="Arial" w:eastAsia="Arial"/>
          <w:sz w:val="18"/>
          <w:szCs w:val="18"/>
          <w:color w:val="070505"/>
          <w:spacing w:val="-21"/>
          <w:w w:val="122"/>
        </w:rPr>
        <w:t> </w:t>
      </w:r>
      <w:r>
        <w:rPr>
          <w:rFonts w:ascii="Arial" w:hAnsi="Arial" w:cs="Arial" w:eastAsia="Arial"/>
          <w:sz w:val="18"/>
          <w:szCs w:val="18"/>
          <w:color w:val="070505"/>
          <w:spacing w:val="0"/>
          <w:w w:val="122"/>
        </w:rPr>
        <w:t>T</w:t>
      </w:r>
      <w:r>
        <w:rPr>
          <w:rFonts w:ascii="Arial" w:hAnsi="Arial" w:cs="Arial" w:eastAsia="Arial"/>
          <w:sz w:val="18"/>
          <w:szCs w:val="18"/>
          <w:color w:val="070505"/>
          <w:spacing w:val="-13"/>
          <w:w w:val="122"/>
        </w:rPr>
        <w:t>l</w:t>
      </w:r>
      <w:r>
        <w:rPr>
          <w:rFonts w:ascii="Arial" w:hAnsi="Arial" w:cs="Arial" w:eastAsia="Arial"/>
          <w:sz w:val="18"/>
          <w:szCs w:val="18"/>
          <w:color w:val="070505"/>
          <w:spacing w:val="0"/>
          <w:w w:val="122"/>
        </w:rPr>
        <w:t>HANi</w:t>
      </w:r>
      <w:r>
        <w:rPr>
          <w:rFonts w:ascii="Arial" w:hAnsi="Arial" w:cs="Arial" w:eastAsia="Arial"/>
          <w:sz w:val="18"/>
          <w:szCs w:val="18"/>
          <w:color w:val="070505"/>
          <w:spacing w:val="37"/>
          <w:w w:val="122"/>
        </w:rPr>
        <w:t> </w:t>
      </w:r>
      <w:r>
        <w:rPr>
          <w:rFonts w:ascii="Arial" w:hAnsi="Arial" w:cs="Arial" w:eastAsia="Arial"/>
          <w:sz w:val="18"/>
          <w:szCs w:val="18"/>
          <w:color w:val="070505"/>
          <w:spacing w:val="0"/>
          <w:w w:val="122"/>
        </w:rPr>
        <w:t>: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14" w:lineRule="exact"/>
        <w:ind w:left="15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26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-4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-18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17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position w:val="-1"/>
        </w:rPr>
        <w:t>Bas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u w:val="single" w:color="000000"/>
          <w:position w:val="-1"/>
        </w:rPr>
        <w:t>hkin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21"/>
          <w:position w:val="-1"/>
        </w:rPr>
        <w:t>Tirane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199997" w:type="dxa"/>
      </w:tblPr>
      <w:tblGrid/>
      <w:tr>
        <w:trPr>
          <w:trHeight w:val="346" w:hRule="exact"/>
        </w:trPr>
        <w:tc>
          <w:tcPr>
            <w:tcW w:w="479" w:type="dxa"/>
            <w:tcBorders>
              <w:top w:val="single" w:sz="8.64" w:space="0" w:color="000000"/>
              <w:bottom w:val="single" w:sz="8.64" w:space="0" w:color="080008"/>
              <w:left w:val="single" w:sz="8.64" w:space="0" w:color="000000"/>
              <w:right w:val="single" w:sz="11.52" w:space="0" w:color="080303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2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8.64" w:space="0" w:color="000000"/>
              <w:bottom w:val="single" w:sz="8.64" w:space="0" w:color="080008"/>
              <w:left w:val="single" w:sz="11.52" w:space="0" w:color="080303"/>
              <w:right w:val="single" w:sz="5.76" w:space="0" w:color="030300"/>
            </w:tcBorders>
          </w:tcPr>
          <w:p>
            <w:pPr>
              <w:spacing w:before="46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17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5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1"/>
              </w:rPr>
              <w:t>Kry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-11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A11"/>
                <w:spacing w:val="-7"/>
                <w:w w:val="14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5"/>
              </w:rPr>
              <w:t>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8.64" w:space="0" w:color="000000"/>
              <w:bottom w:val="single" w:sz="8.64" w:space="0" w:color="080008"/>
              <w:left w:val="single" w:sz="5.76" w:space="0" w:color="030300"/>
              <w:right w:val="single" w:sz="11.52" w:space="0" w:color="000003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8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277" w:hRule="exact"/>
        </w:trPr>
        <w:tc>
          <w:tcPr>
            <w:tcW w:w="479" w:type="dxa"/>
            <w:tcBorders>
              <w:top w:val="single" w:sz="8.64" w:space="0" w:color="080008"/>
              <w:bottom w:val="single" w:sz="11.52" w:space="0" w:color="000000"/>
              <w:left w:val="single" w:sz="8.64" w:space="0" w:color="000000"/>
              <w:right w:val="single" w:sz="11.52" w:space="0" w:color="080303"/>
            </w:tcBorders>
          </w:tcPr>
          <w:p>
            <w:pPr>
              <w:spacing w:before="30" w:after="0" w:line="240" w:lineRule="auto"/>
              <w:ind w:left="4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color w:val="070505"/>
                <w:spacing w:val="0"/>
                <w:w w:val="136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8.64" w:space="0" w:color="080008"/>
              <w:bottom w:val="single" w:sz="11.52" w:space="0" w:color="000000"/>
              <w:left w:val="single" w:sz="11.52" w:space="0" w:color="080303"/>
              <w:right w:val="single" w:sz="5.76" w:space="0" w:color="030300"/>
            </w:tcBorders>
          </w:tcPr>
          <w:p>
            <w:pPr>
              <w:spacing w:before="26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11"/>
              </w:rPr>
              <w:t>TIRANE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13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91"/>
              </w:rPr>
              <w:t>J-LI\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91"/>
              </w:rPr>
              <w:t>NI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24"/>
                <w:w w:val="91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14"/>
              </w:rPr>
              <w:t>HOTIT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1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0"/>
                <w:w w:val="100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-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11"/>
              </w:rPr>
              <w:t>TIR.'\NE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8.64" w:space="0" w:color="080008"/>
              <w:bottom w:val="single" w:sz="11.52" w:space="0" w:color="000000"/>
              <w:left w:val="single" w:sz="5.76" w:space="0" w:color="030300"/>
              <w:right w:val="single" w:sz="11.52" w:space="0" w:color="000003"/>
            </w:tcBorders>
          </w:tcPr>
          <w:p>
            <w:pPr>
              <w:spacing w:before="0" w:after="0" w:line="233" w:lineRule="exact"/>
              <w:ind w:left="4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3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-13"/>
                <w:w w:val="13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5" w:after="0" w:line="214" w:lineRule="exact"/>
        <w:ind w:left="15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26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-4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  <w:position w:val="-1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-18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17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5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  <w:position w:val="-1"/>
        </w:rPr>
        <w:t>Kamez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199997" w:type="dxa"/>
      </w:tblPr>
      <w:tblGrid/>
      <w:tr>
        <w:trPr>
          <w:trHeight w:val="346" w:hRule="exact"/>
        </w:trPr>
        <w:tc>
          <w:tcPr>
            <w:tcW w:w="479" w:type="dxa"/>
            <w:tcBorders>
              <w:top w:val="single" w:sz="5.76" w:space="0" w:color="000000"/>
              <w:bottom w:val="single" w:sz="11.52" w:space="0" w:color="080300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2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5.76" w:space="0" w:color="000000"/>
              <w:bottom w:val="single" w:sz="11.52" w:space="0" w:color="080300"/>
              <w:left w:val="single" w:sz="11.52" w:space="0" w:color="080300"/>
              <w:right w:val="single" w:sz="5.76" w:space="0" w:color="030300"/>
            </w:tcBorders>
          </w:tcPr>
          <w:p>
            <w:pPr>
              <w:spacing w:before="53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Li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A11"/>
                <w:spacing w:val="-8"/>
                <w:w w:val="83"/>
              </w:rPr>
              <w:t>j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20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1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3"/>
              </w:rPr>
              <w:t>Krye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-14"/>
                <w:w w:val="114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A11"/>
                <w:spacing w:val="5"/>
                <w:w w:val="114"/>
              </w:rPr>
              <w:t>o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7"/>
              </w:rPr>
              <w:t>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5.76" w:space="0" w:color="000000"/>
              <w:bottom w:val="single" w:sz="11.52" w:space="0" w:color="080300"/>
              <w:left w:val="single" w:sz="5.76" w:space="0" w:color="030300"/>
              <w:right w:val="single" w:sz="11.52" w:space="0" w:color="000003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8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9" w:hRule="exact"/>
        </w:trPr>
        <w:tc>
          <w:tcPr>
            <w:tcW w:w="479" w:type="dxa"/>
            <w:tcBorders>
              <w:top w:val="single" w:sz="11.52" w:space="0" w:color="080300"/>
              <w:bottom w:val="single" w:sz="8.64" w:space="0" w:color="000000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38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16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11.52" w:space="0" w:color="080300"/>
              <w:bottom w:val="single" w:sz="8.64" w:space="0" w:color="000000"/>
              <w:left w:val="single" w:sz="11.52" w:space="0" w:color="080300"/>
              <w:right w:val="single" w:sz="5.76" w:space="0" w:color="030300"/>
            </w:tcBorders>
          </w:tcPr>
          <w:p>
            <w:pPr>
              <w:spacing w:before="29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AMB:Z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70505"/>
                <w:spacing w:val="0"/>
                <w:w w:val="228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70505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98"/>
              </w:rPr>
              <w:t>PUKB: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-12"/>
                <w:w w:val="9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70505"/>
                <w:spacing w:val="0"/>
                <w:w w:val="213"/>
              </w:rPr>
              <w:t>-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70505"/>
                <w:spacing w:val="-72"/>
                <w:w w:val="213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IZAMB:Z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11.52" w:space="0" w:color="080300"/>
              <w:bottom w:val="single" w:sz="8.64" w:space="0" w:color="000000"/>
              <w:left w:val="single" w:sz="5.76" w:space="0" w:color="030300"/>
              <w:right w:val="single" w:sz="11.52" w:space="0" w:color="000003"/>
            </w:tcBorders>
          </w:tcPr>
          <w:p>
            <w:pPr>
              <w:spacing w:before="20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3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-13"/>
                <w:w w:val="13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nje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1A1613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</w:tr>
    </w:tbl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4" w:right="-20"/>
        <w:jc w:val="left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Courier New" w:hAnsi="Courier New" w:cs="Courier New" w:eastAsia="Courier New"/>
          <w:sz w:val="23"/>
          <w:szCs w:val="23"/>
          <w:color w:val="070505"/>
          <w:spacing w:val="0"/>
          <w:w w:val="116"/>
        </w:rPr>
        <w:t>OARKUVLORE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4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</w:rPr>
        <w:t>Rrjeti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26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4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8"/>
        </w:rPr>
        <w:t>linjave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-18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</w:rPr>
        <w:t>nderqytetese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613"/>
          <w:spacing w:val="17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7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19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70505"/>
          <w:spacing w:val="0"/>
          <w:w w:val="117"/>
        </w:rPr>
        <w:t>Vlore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3.199997" w:type="dxa"/>
      </w:tblPr>
      <w:tblGrid/>
      <w:tr>
        <w:trPr>
          <w:trHeight w:val="346" w:hRule="exact"/>
        </w:trPr>
        <w:tc>
          <w:tcPr>
            <w:tcW w:w="479" w:type="dxa"/>
            <w:tcBorders>
              <w:top w:val="single" w:sz="11.52" w:space="0" w:color="080300"/>
              <w:bottom w:val="single" w:sz="11.52" w:space="0" w:color="030300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2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11.52" w:space="0" w:color="080300"/>
              <w:bottom w:val="single" w:sz="11.52" w:space="0" w:color="030300"/>
              <w:left w:val="single" w:sz="11.52" w:space="0" w:color="080300"/>
              <w:right w:val="single" w:sz="5.76" w:space="0" w:color="080303"/>
            </w:tcBorders>
          </w:tcPr>
          <w:p>
            <w:pPr>
              <w:spacing w:before="46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15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14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5"/>
              </w:rPr>
              <w:t>Kryesore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11.52" w:space="0" w:color="080300"/>
              <w:bottom w:val="single" w:sz="11.52" w:space="0" w:color="030300"/>
              <w:left w:val="single" w:sz="5.76" w:space="0" w:color="080303"/>
              <w:right w:val="single" w:sz="11.52" w:space="0" w:color="000000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Nr.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18"/>
              </w:rPr>
              <w:t>Orareve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349" w:hRule="exact"/>
        </w:trPr>
        <w:tc>
          <w:tcPr>
            <w:tcW w:w="479" w:type="dxa"/>
            <w:tcBorders>
              <w:top w:val="single" w:sz="11.52" w:space="0" w:color="030300"/>
              <w:bottom w:val="single" w:sz="8.64" w:space="0" w:color="000300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46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11.52" w:space="0" w:color="030300"/>
              <w:bottom w:val="single" w:sz="8.64" w:space="0" w:color="000300"/>
              <w:left w:val="single" w:sz="11.52" w:space="0" w:color="080300"/>
              <w:right w:val="single" w:sz="5.76" w:space="0" w:color="080303"/>
            </w:tcBorders>
          </w:tcPr>
          <w:p>
            <w:pPr>
              <w:spacing w:before="1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85"/>
              </w:rPr>
              <w:t>VT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1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070505"/>
                <w:spacing w:val="0"/>
                <w:w w:val="75"/>
                <w:i/>
              </w:rPr>
              <w:t>,Cm.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070505"/>
                <w:spacing w:val="-4"/>
                <w:w w:val="75"/>
                <w:i/>
              </w:rPr>
              <w:t>F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565656"/>
                <w:spacing w:val="0"/>
                <w:w w:val="88"/>
                <w:i/>
              </w:rPr>
              <w:t>,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565656"/>
                <w:spacing w:val="-3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2A2A2A"/>
                <w:spacing w:val="0"/>
                <w:w w:val="183"/>
                <w:i/>
              </w:rPr>
              <w:t>-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2A2A2A"/>
                <w:spacing w:val="-66"/>
                <w:w w:val="183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00"/>
              </w:rPr>
              <w:t>C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09"/>
              </w:rPr>
              <w:t>JTROKAST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31"/>
                <w:w w:val="110"/>
              </w:rPr>
              <w:t>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424242"/>
                <w:spacing w:val="0"/>
                <w:w w:val="110"/>
              </w:rPr>
              <w:t>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73"/>
              </w:rPr>
              <w:t>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74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2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85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85"/>
              </w:rPr>
              <w:t>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4"/>
                <w:w w:val="8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0"/>
                <w:w w:val="100"/>
              </w:rPr>
              <w:t>,Cm.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-33"/>
                <w:w w:val="100"/>
              </w:rPr>
              <w:t>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565656"/>
                <w:spacing w:val="3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(ng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-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23"/>
              </w:rPr>
              <w:t>Povd)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11.52" w:space="0" w:color="030300"/>
              <w:bottom w:val="single" w:sz="8.64" w:space="0" w:color="000300"/>
              <w:left w:val="single" w:sz="5.76" w:space="0" w:color="080303"/>
              <w:right w:val="single" w:sz="11.52" w:space="0" w:color="000000"/>
            </w:tcBorders>
          </w:tcPr>
          <w:p>
            <w:pPr>
              <w:spacing w:before="51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nJi'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A1613"/>
                <w:spacing w:val="0"/>
                <w:w w:val="100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342" w:hRule="exact"/>
        </w:trPr>
        <w:tc>
          <w:tcPr>
            <w:tcW w:w="479" w:type="dxa"/>
            <w:tcBorders>
              <w:top w:val="single" w:sz="8.64" w:space="0" w:color="000300"/>
              <w:bottom w:val="single" w:sz="11.52" w:space="0" w:color="000303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46" w:after="0" w:line="240" w:lineRule="auto"/>
              <w:ind w:left="29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20"/>
              </w:rPr>
              <w:t>NR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8.64" w:space="0" w:color="000300"/>
              <w:bottom w:val="single" w:sz="11.52" w:space="0" w:color="000303"/>
              <w:left w:val="single" w:sz="11.52" w:space="0" w:color="080300"/>
              <w:right w:val="single" w:sz="5.76" w:space="0" w:color="080303"/>
            </w:tcBorders>
          </w:tcPr>
          <w:p>
            <w:pPr>
              <w:spacing w:before="46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17"/>
              </w:rPr>
              <w:t>Linja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-7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0"/>
                <w:w w:val="122"/>
              </w:rPr>
              <w:t>ushqy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A1613"/>
                <w:spacing w:val="-4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82A11"/>
                <w:spacing w:val="-11"/>
                <w:w w:val="149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39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8.64" w:space="0" w:color="000300"/>
              <w:bottom w:val="single" w:sz="11.52" w:space="0" w:color="000303"/>
              <w:left w:val="single" w:sz="5.76" w:space="0" w:color="080303"/>
              <w:right w:val="single" w:sz="11.52" w:space="0" w:color="000000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479" w:type="dxa"/>
            <w:tcBorders>
              <w:top w:val="single" w:sz="11.52" w:space="0" w:color="000303"/>
              <w:bottom w:val="single" w:sz="8.64" w:space="0" w:color="000000"/>
              <w:left w:val="single" w:sz="8.64" w:space="0" w:color="000000"/>
              <w:right w:val="single" w:sz="11.52" w:space="0" w:color="080300"/>
            </w:tcBorders>
          </w:tcPr>
          <w:p>
            <w:pPr>
              <w:spacing w:before="46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70505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6322" w:type="dxa"/>
            <w:tcBorders>
              <w:top w:val="single" w:sz="11.52" w:space="0" w:color="000303"/>
              <w:bottom w:val="single" w:sz="8.64" w:space="0" w:color="000000"/>
              <w:left w:val="single" w:sz="11.52" w:space="0" w:color="080300"/>
              <w:right w:val="single" w:sz="5.76" w:space="0" w:color="080303"/>
            </w:tcBorders>
          </w:tcPr>
          <w:p>
            <w:pPr>
              <w:spacing w:before="98" w:after="0" w:line="240" w:lineRule="auto"/>
              <w:ind w:left="22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25"/>
              </w:rPr>
              <w:t>VLORE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25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1"/>
                <w:w w:val="12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25"/>
              </w:rPr>
              <w:t>ORIKUM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25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-11"/>
                <w:w w:val="125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0"/>
                <w:w w:val="117"/>
              </w:rPr>
              <w:t>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2A2A2A"/>
                <w:spacing w:val="-11"/>
                <w:w w:val="116"/>
              </w:rPr>
              <w:t>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70505"/>
                <w:spacing w:val="0"/>
                <w:w w:val="125"/>
              </w:rPr>
              <w:t>ORE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  <w:tc>
          <w:tcPr>
            <w:tcW w:w="2095" w:type="dxa"/>
            <w:tcBorders>
              <w:top w:val="single" w:sz="11.52" w:space="0" w:color="000303"/>
              <w:bottom w:val="single" w:sz="8.64" w:space="0" w:color="000000"/>
              <w:left w:val="single" w:sz="5.76" w:space="0" w:color="080303"/>
              <w:right w:val="single" w:sz="11.52" w:space="0" w:color="000000"/>
            </w:tcBorders>
          </w:tcPr>
          <w:p>
            <w:pPr>
              <w:spacing w:before="88" w:after="0" w:line="240" w:lineRule="auto"/>
              <w:ind w:left="43" w:right="-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9"/>
                <w:szCs w:val="19"/>
                <w:color w:val="1A1613"/>
                <w:spacing w:val="0"/>
                <w:w w:val="80"/>
              </w:rPr>
              <w:t>5</w:t>
            </w:r>
            <w:r>
              <w:rPr>
                <w:rFonts w:ascii="Arial" w:hAnsi="Arial" w:cs="Arial" w:eastAsia="Arial"/>
                <w:sz w:val="19"/>
                <w:szCs w:val="19"/>
                <w:color w:val="1A1613"/>
                <w:spacing w:val="33"/>
                <w:w w:val="80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07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06"/>
              </w:rPr>
              <w:t>pese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1A1613"/>
                <w:spacing w:val="0"/>
                <w:w w:val="107"/>
              </w:rPr>
              <w:t>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  <w:spacing w:val="0"/>
                <w:w w:val="100"/>
              </w:rPr>
            </w:r>
          </w:p>
        </w:tc>
      </w:tr>
    </w:tbl>
    <w:sectPr>
      <w:pgMar w:header="0" w:footer="0" w:top="1400" w:bottom="280" w:left="1660" w:right="1440"/>
      <w:headerReference w:type="default" r:id="rId19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2.120003pt;margin-top:76.31562pt;width:84.615694pt;height:11.5pt;mso-position-horizontal-relative:page;mso-position-vertical-relative:page;z-index:-3585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w w:val="11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0"/>
                    <w:u w:val="single" w:color="000000"/>
                  </w:rPr>
                  <w:t>OARK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0"/>
                    <w:u w:val="single" w:color="0000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1"/>
                    <w:w w:val="110"/>
                    <w:u w:val="single" w:color="0000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2"/>
                    <w:u w:val="single" w:color="000000"/>
                  </w:rPr>
                  <w:t>DUR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2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-12"/>
                    <w:w w:val="112"/>
                    <w:u w:val="single" w:color="0000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-12"/>
                    <w:w w:val="112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-12"/>
                    <w:w w:val="112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4F4F4F"/>
                    <w:spacing w:val="0"/>
                    <w:w w:val="100"/>
                    <w:u w:val="single" w:color="000000"/>
                  </w:rPr>
                  <w:t>.f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4F4F4F"/>
                    <w:spacing w:val="0"/>
                    <w:w w:val="10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4F4F4F"/>
                    <w:spacing w:val="-18"/>
                    <w:w w:val="99"/>
                    <w:u w:val="single" w:color="000000"/>
                  </w:rPr>
                  <w:t>: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4F4F4F"/>
                    <w:spacing w:val="-18"/>
                    <w:w w:val="99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4F4F4F"/>
                    <w:spacing w:val="-18"/>
                    <w:w w:val="99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5"/>
                    <w:u w:val="single" w:color="00000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F1C"/>
                    <w:spacing w:val="0"/>
                    <w:w w:val="115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1.639999pt;margin-top:77.275581pt;width:226.158494pt;height:11.5pt;mso-position-horizontal-relative:page;mso-position-vertical-relative:page;z-index:-358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26"/>
                    <w:w w:val="11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1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4"/>
                    <w:w w:val="119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19"/>
                  </w:rPr>
                  <w:t>ti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13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67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67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6"/>
                    <w:w w:val="67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1"/>
                    <w:spacing w:val="0"/>
                    <w:w w:val="90"/>
                  </w:rPr>
                  <w:t>li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1"/>
                    <w:spacing w:val="-3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1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3"/>
                    <w:w w:val="73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10"/>
                  </w:rPr>
                  <w:t>ave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17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2"/>
                    <w:w w:val="117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1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1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8"/>
                    <w:w w:val="110"/>
                  </w:rPr>
                  <w:t>q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13"/>
                    <w:w w:val="93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2"/>
                    <w:w w:val="149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3"/>
                    <w:w w:val="111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16"/>
                  </w:rPr>
                  <w:t>ese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1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5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1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1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1"/>
                    <w:spacing w:val="26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10"/>
                    <w:w w:val="118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11"/>
                    <w:w w:val="123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6"/>
                    <w:w w:val="133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93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2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14"/>
                    <w:w w:val="100"/>
                  </w:rPr>
                  <w:t>k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5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11"/>
                    <w:w w:val="123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7"/>
                    <w:w w:val="89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10"/>
                    <w:w w:val="119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-6"/>
                    <w:w w:val="107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0"/>
                    <w:w w:val="114"/>
                  </w:rPr>
                  <w:t>az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F2F2F"/>
                    <w:spacing w:val="-3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81613"/>
                    <w:spacing w:val="0"/>
                    <w:w w:val="112"/>
                  </w:rPr>
                  <w:t>hd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4.040001pt;margin-top:74.875618pt;width:220.398398pt;height:11.5pt;mso-position-horizontal-relative:page;mso-position-vertical-relative:page;z-index:-3583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00"/>
                  </w:rPr>
                  <w:t>R.r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-2"/>
                    <w:w w:val="100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00"/>
                  </w:rPr>
                  <w:t>ti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-1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F1C16"/>
                    <w:spacing w:val="0"/>
                    <w:w w:val="364"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1F1C16"/>
                    <w:spacing w:val="-127"/>
                    <w:w w:val="364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3"/>
                  </w:rPr>
                  <w:t>lin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-3"/>
                    <w:w w:val="113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3"/>
                  </w:rPr>
                  <w:t>ave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8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3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2"/>
                    <w:w w:val="113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10"/>
                    <w:w w:val="11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3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9"/>
                    <w:w w:val="113"/>
                  </w:rPr>
                  <w:t>q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3"/>
                  </w:rPr>
                  <w:t>yt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10"/>
                    <w:w w:val="11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3"/>
                    <w:w w:val="113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3"/>
                  </w:rPr>
                  <w:t>ese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9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5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9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45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1"/>
                    <w:w w:val="109"/>
                  </w:rPr>
                  <w:t>B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8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6"/>
                    <w:w w:val="119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1"/>
                  </w:rPr>
                  <w:t>hki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11"/>
                    <w:w w:val="112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6"/>
                    <w:w w:val="123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2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-14"/>
                    <w:w w:val="133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10103"/>
                    <w:spacing w:val="7"/>
                    <w:w w:val="114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0"/>
                    <w:w w:val="117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F1C16"/>
                    <w:spacing w:val="-3"/>
                    <w:w w:val="116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199997pt;margin-top:74.341988pt;width:79.292108pt;height:11.5pt;mso-position-horizontal-relative:page;mso-position-vertical-relative:page;z-index:-3582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28261C"/>
                    <w:spacing w:val="0"/>
                    <w:w w:val="111"/>
                  </w:rPr>
                  <w:t>QAR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28261C"/>
                    <w:spacing w:val="2"/>
                    <w:w w:val="111"/>
                  </w:rPr>
                  <w:t>K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363636"/>
                    <w:spacing w:val="0"/>
                    <w:w w:val="111"/>
                  </w:rPr>
                  <w:t>U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363636"/>
                    <w:spacing w:val="-15"/>
                    <w:w w:val="111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151311"/>
                    <w:spacing w:val="0"/>
                    <w:w w:val="110"/>
                  </w:rPr>
                  <w:t>K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151311"/>
                    <w:spacing w:val="-7"/>
                    <w:w w:val="110"/>
                  </w:rPr>
                  <w:t>O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363636"/>
                    <w:spacing w:val="0"/>
                    <w:w w:val="79"/>
                  </w:rPr>
                  <w:t>R.C:E: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6.440002pt;margin-top:79.040276pt;width:215.803115pt;height:10.5pt;mso-position-horizontal-relative:page;mso-position-vertical-relative:page;z-index:-3581" type="#_x0000_t202" filled="f" stroked="f">
          <v:textbox inset="0,0,0,0">
            <w:txbxContent>
              <w:p>
                <w:pPr>
                  <w:spacing w:before="0" w:after="0" w:line="194" w:lineRule="exact"/>
                  <w:ind w:left="20" w:right="-45"/>
                  <w:jc w:val="left"/>
                  <w:rPr>
                    <w:rFonts w:ascii="Times New Roman" w:hAnsi="Times New Roman" w:cs="Times New Roman" w:eastAsia="Times New Roman"/>
                    <w:sz w:val="17"/>
                    <w:szCs w:val="17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9"/>
                  </w:rPr>
                  <w:t>Rr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8"/>
                    <w:w w:val="129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1"/>
                    <w:w w:val="12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9"/>
                  </w:rPr>
                  <w:t>ti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27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0"/>
                    <w:w w:val="129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-10"/>
                    <w:w w:val="12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9"/>
                  </w:rPr>
                  <w:t>lin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10"/>
                    <w:w w:val="129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-14"/>
                    <w:w w:val="138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0"/>
                    <w:w w:val="106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-3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-8"/>
                    <w:w w:val="13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5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3"/>
                    <w:w w:val="125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3"/>
                  </w:rPr>
                  <w:t>rqy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3"/>
                    <w:w w:val="122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-10"/>
                    <w:w w:val="13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4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29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-8"/>
                    <w:w w:val="13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-12"/>
                    <w:w w:val="13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53"/>
                    <w:w w:val="13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5"/>
                    <w:w w:val="13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3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-14"/>
                    <w:w w:val="13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-43"/>
                    <w:w w:val="13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0"/>
                    <w:w w:val="130"/>
                    <w:u w:val="single" w:color="000000"/>
                  </w:rPr>
                  <w:t>Bashki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0"/>
                    <w:w w:val="13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1"/>
                    <w:w w:val="130"/>
                    <w:u w:val="single" w:color="000000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1"/>
                    <w:w w:val="13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2A281F"/>
                    <w:spacing w:val="1"/>
                    <w:w w:val="13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0"/>
                    <w:u w:val="single" w:color="0000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-28"/>
                    <w:w w:val="130"/>
                    <w:u w:val="single" w:color="0000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3"/>
                    <w:u w:val="single" w:color="000000"/>
                  </w:rPr>
                  <w:t>Mirdi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0"/>
                    <w:w w:val="123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4"/>
                    <w:w w:val="123"/>
                    <w:u w:val="single" w:color="000000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4"/>
                    <w:w w:val="123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181816"/>
                    <w:spacing w:val="4"/>
                    <w:w w:val="123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3"/>
                    <w:u w:val="single" w:color="0000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3A3A3A"/>
                    <w:spacing w:val="0"/>
                    <w:w w:val="133"/>
                  </w:rPr>
                </w:r>
                <w:r>
                  <w:rPr>
                    <w:rFonts w:ascii="Times New Roman" w:hAnsi="Times New Roman" w:cs="Times New Roman" w:eastAsia="Times New Roman"/>
                    <w:sz w:val="17"/>
                    <w:szCs w:val="17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8.360001pt;margin-top:77.197937pt;width:232.092053pt;height:11pt;mso-position-horizontal-relative:page;mso-position-vertical-relative:page;z-index:-358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w w:val="96"/>
                  </w:rPr>
                  <w:t>R.r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-12"/>
                    <w:w w:val="96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2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-5"/>
                    <w:w w:val="118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42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linj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-15"/>
                    <w:w w:val="119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9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4"/>
                    <w:w w:val="11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rqy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5"/>
                    <w:w w:val="119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12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4"/>
                    <w:w w:val="119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ese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51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-6"/>
                    <w:w w:val="119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Ba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1"/>
                    <w:w w:val="119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9"/>
                  </w:rPr>
                  <w:t>hki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1"/>
                    <w:w w:val="119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3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3"/>
                  </w:rPr>
                  <w:t>Rr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7"/>
                    <w:w w:val="114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565656"/>
                    <w:spacing w:val="-12"/>
                    <w:w w:val="130"/>
                  </w:rPr>
                  <w:t>g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-12"/>
                    <w:w w:val="123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17"/>
                  </w:rPr>
                  <w:t>z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-31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0"/>
                    <w:w w:val="117"/>
                  </w:rPr>
                  <w:t>hi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F1F18"/>
                    <w:spacing w:val="2"/>
                    <w:w w:val="118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63636"/>
                    <w:spacing w:val="0"/>
                    <w:w w:val="12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3.959999pt;margin-top:73.837952pt;width:209.532479pt;height:11pt;mso-position-horizontal-relative:page;mso-position-vertical-relative:page;z-index:-357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7"/>
                  </w:rPr>
                  <w:t>Rr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5"/>
                    <w:w w:val="117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-12"/>
                    <w:w w:val="117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7"/>
                  </w:rPr>
                  <w:t>ti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13"/>
                    <w:w w:val="117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0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1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3"/>
                  </w:rPr>
                  <w:t>lin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12"/>
                    <w:w w:val="113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13"/>
                  </w:rPr>
                  <w:t>ave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-13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3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3"/>
                    <w:w w:val="113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2"/>
                    <w:w w:val="11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3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9"/>
                    <w:w w:val="113"/>
                  </w:rPr>
                  <w:t>q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3F3F3F"/>
                    <w:spacing w:val="-15"/>
                    <w:w w:val="113"/>
                  </w:rPr>
                  <w:t>y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3"/>
                    <w:w w:val="113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1"/>
                    <w:w w:val="113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8"/>
                    <w:w w:val="113"/>
                  </w:rPr>
                  <w:t>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13"/>
                  </w:rPr>
                  <w:t>ese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23"/>
                    <w:w w:val="113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6"/>
                    <w:w w:val="100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2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2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16"/>
                  </w:rPr>
                  <w:t>Ba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-5"/>
                    <w:w w:val="116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6"/>
                  </w:rPr>
                  <w:t>hki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2"/>
                    <w:w w:val="116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1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-10"/>
                    <w:w w:val="116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4"/>
                    <w:w w:val="121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9"/>
                    <w:w w:val="107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-4"/>
                    <w:w w:val="140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0"/>
                    <w:w w:val="117"/>
                  </w:rPr>
                  <w:t>hn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1C1A13"/>
                    <w:spacing w:val="-11"/>
                    <w:w w:val="116"/>
                  </w:rPr>
                  <w:t>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F2F2F"/>
                    <w:spacing w:val="0"/>
                    <w:w w:val="12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279999pt;margin-top:76.31562pt;width:75.433623pt;height:11.5pt;mso-position-horizontal-relative:page;mso-position-vertical-relative:page;z-index:-3578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Times New Roman" w:hAnsi="Times New Roman" w:cs="Times New Roman" w:eastAsia="Times New Roman"/>
                    <w:sz w:val="19"/>
                    <w:szCs w:val="19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w w:val="117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2"/>
                    <w:w w:val="117"/>
                    <w:u w:val="single" w:color="0000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2"/>
                    <w:w w:val="117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2"/>
                    <w:w w:val="117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2"/>
                    <w:u w:val="single" w:color="000000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2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8"/>
                    <w:w w:val="101"/>
                    <w:u w:val="single" w:color="0000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8"/>
                    <w:w w:val="101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8"/>
                    <w:w w:val="101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0"/>
                    <w:w w:val="92"/>
                    <w:u w:val="single" w:color="000000"/>
                  </w:rPr>
                  <w:t>K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0"/>
                    <w:w w:val="92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37"/>
                    <w:w w:val="100"/>
                    <w:u w:val="single" w:color="0000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37"/>
                    <w:w w:val="10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-37"/>
                    <w:w w:val="100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0"/>
                    <w:u w:val="single" w:color="0000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5"/>
                    <w:w w:val="100"/>
                    <w:u w:val="single" w:color="0000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5"/>
                    <w:u w:val="single" w:color="000000"/>
                  </w:rPr>
                  <w:t>K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5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-3"/>
                    <w:w w:val="105"/>
                    <w:u w:val="single" w:color="000000"/>
                  </w:rPr>
                  <w:t>O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-3"/>
                    <w:w w:val="105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-3"/>
                    <w:w w:val="105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8"/>
                    <w:w w:val="106"/>
                    <w:u w:val="single" w:color="000000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8"/>
                    <w:w w:val="106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1C1C16"/>
                    <w:spacing w:val="8"/>
                    <w:w w:val="106"/>
                    <w:u w:val="single" w:color="0000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0"/>
                    <w:u w:val="single" w:color="000000"/>
                  </w:rPr>
                  <w:t>&lt;;f: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313131"/>
                    <w:spacing w:val="0"/>
                    <w:w w:val="100"/>
                  </w:rPr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6.360001pt;margin-top:73.99324pt;width:79.819194pt;height:12pt;mso-position-horizontal-relative:page;mso-position-vertical-relative:page;z-index:-3577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A2A2A"/>
                    <w:spacing w:val="0"/>
                    <w:w w:val="100"/>
                  </w:rPr>
                  <w:t>OARK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A2A2A"/>
                    <w:spacing w:val="0"/>
                    <w:w w:val="100"/>
                  </w:rPr>
                  <w:t>U</w:t>
                </w:r>
                <w:r>
                  <w:rPr>
                    <w:rFonts w:ascii="Times New Roman" w:hAnsi="Times New Roman" w:cs="Times New Roman" w:eastAsia="Times New Roman"/>
                    <w:sz w:val="19"/>
                    <w:szCs w:val="19"/>
                    <w:color w:val="2A2A2A"/>
                    <w:spacing w:val="24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color w:val="2A2A2A"/>
                    <w:spacing w:val="0"/>
                    <w:w w:val="100"/>
                  </w:rPr>
                  <w:t>TIRAN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color w:val="2A2A2A"/>
                    <w:spacing w:val="-27"/>
                    <w:w w:val="100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color w:val="565656"/>
                    <w:spacing w:val="0"/>
                    <w:w w:val="82"/>
                  </w:rPr>
                  <w:t>:;</w:t>
                </w:r>
                <w:r>
                  <w:rPr>
                    <w:rFonts w:ascii="Times New Roman" w:hAnsi="Times New Roman" w:cs="Times New Roman" w:eastAsia="Times New Roman"/>
                    <w:sz w:val="20"/>
                    <w:szCs w:val="20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4.68pt;margin-top:75.637939pt;width:187.400261pt;height:11pt;mso-position-horizontal-relative:page;mso-position-vertical-relative:page;z-index:-357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Times New Roman" w:hAnsi="Times New Roman" w:cs="Times New Roman" w:eastAsia="Times New Roman"/>
                    <w:sz w:val="18"/>
                    <w:szCs w:val="18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00"/>
                  </w:rPr>
                  <w:t>Rrjeti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2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70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7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9"/>
                    <w:w w:val="7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A0807"/>
                    <w:spacing w:val="8"/>
                    <w:w w:val="69"/>
                  </w:rPr>
                  <w:t>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16"/>
                  </w:rPr>
                  <w:t>inj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-4"/>
                    <w:w w:val="116"/>
                  </w:rPr>
                  <w:t>a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464646"/>
                    <w:spacing w:val="-9"/>
                    <w:w w:val="108"/>
                  </w:rPr>
                  <w:t>v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2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98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-2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41D0C"/>
                    <w:spacing w:val="8"/>
                    <w:w w:val="119"/>
                  </w:rPr>
                  <w:t>d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-2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41D0C"/>
                    <w:spacing w:val="-6"/>
                    <w:w w:val="119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A0807"/>
                    <w:spacing w:val="6"/>
                    <w:w w:val="119"/>
                  </w:rPr>
                  <w:t>q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19"/>
                  </w:rPr>
                  <w:t>ytet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-9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464646"/>
                    <w:spacing w:val="-14"/>
                    <w:w w:val="119"/>
                  </w:rPr>
                  <w:t>s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19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49"/>
                    <w:w w:val="119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41D0C"/>
                    <w:spacing w:val="9"/>
                    <w:w w:val="112"/>
                  </w:rPr>
                  <w:t>p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-2"/>
                    <w:w w:val="112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A0807"/>
                    <w:spacing w:val="0"/>
                    <w:w w:val="112"/>
                  </w:rPr>
                  <w:t>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A0807"/>
                    <w:spacing w:val="6"/>
                    <w:w w:val="112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14"/>
                  </w:rPr>
                  <w:t>Rrogo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9"/>
                    <w:w w:val="114"/>
                  </w:rPr>
                  <w:t>z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41D0C"/>
                    <w:spacing w:val="0"/>
                    <w:w w:val="99"/>
                  </w:rPr>
                  <w:t>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41D0C"/>
                    <w:spacing w:val="-2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3"/>
                    <w:w w:val="88"/>
                  </w:rPr>
                  <w:t>i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A0807"/>
                    <w:spacing w:val="6"/>
                    <w:w w:val="115"/>
                  </w:rPr>
                  <w:t>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2A2A2A"/>
                    <w:spacing w:val="0"/>
                    <w:w w:val="126"/>
                  </w:rPr>
                  <w:t>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header" Target="header11.xml"/><Relationship Id="rId16" Type="http://schemas.openxmlformats.org/officeDocument/2006/relationships/header" Target="header12.xml"/><Relationship Id="rId17" Type="http://schemas.openxmlformats.org/officeDocument/2006/relationships/header" Target="header13.xml"/><Relationship Id="rId18" Type="http://schemas.openxmlformats.org/officeDocument/2006/relationships/header" Target="header14.xml"/><Relationship Id="rId19" Type="http://schemas.openxmlformats.org/officeDocument/2006/relationships/header" Target="header15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2017-12-18T11:31:30Z</dcterms:created>
  <dcterms:modified xsi:type="dcterms:W3CDTF">2017-12-18T11:31:30Z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2017-07-20T00:00:00Z</vt:filetime>
  </property>
  <property fmtid="{D5CDD505-2E9C-101B-9397-08002B2CF9AE}" pid="3" name="LastSaved">
    <vt:filetime>2017-12-18T00:00:00Z</vt:filetime>
  </property>
</Properties>
</file>