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50" w:right="41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39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67" w:right="1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Ё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ЁR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517" w:right="498" w:firstLine="-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212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8308,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174" w:right="4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60" w:lineRule="auto"/>
        <w:ind w:left="4481" w:right="818" w:firstLine="-43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84,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84,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403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1649,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1999,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68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71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8308,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18.3.1998,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306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10.10.2007,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Sokol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2017-12-18T11:31:42Z</dcterms:created>
  <dcterms:modified xsi:type="dcterms:W3CDTF">2017-12-18T11:31:42Z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2017-07-20T00:00:00Z</vt:filetime>
  </property>
  <property fmtid="{D5CDD505-2E9C-101B-9397-08002B2CF9AE}" pid="3" name="LastSaved">
    <vt:filetime>2017-12-18T00:00:00Z</vt:filetime>
  </property>
</Properties>
</file>