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g" ContentType="image/jp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30" w:right="413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UD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ZIM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73" w:right="357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39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8.7.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21" w:right="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TESA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Ё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20,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TЁ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0.2007,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90" w:right="29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DE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TOR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94" w:right="19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RRUGOR”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TЁ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8308,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.3.1998,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54" w:right="41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2007,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0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3" w:lineRule="exact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  <w:cols w:num="2" w:equalWidth="0">
            <w:col w:w="3518" w:space="943"/>
            <w:col w:w="5119"/>
          </w:cols>
        </w:sectPr>
      </w:pPr>
      <w:rPr/>
    </w:p>
    <w:p>
      <w:pPr>
        <w:spacing w:before="6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8653,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31.7.2000,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115/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014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8652,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1.7.2000,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139/2015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omuni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t”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</w:p>
    <w:p>
      <w:pPr>
        <w:spacing w:before="0" w:after="0" w:line="262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2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obus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2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uqi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bim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mod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lidhur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8885,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7.11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2016,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ё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qё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tё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ugor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tik”.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1" w:after="0" w:line="240" w:lineRule="auto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Sokol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righ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81" w:after="0" w:line="226" w:lineRule="exact"/>
        <w:ind w:right="332"/>
        <w:jc w:val="righ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00"/>
          <w:i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00"/>
          <w:i/>
          <w:position w:val="-1"/>
        </w:rPr>
        <w:t>\Iodtli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17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14"/>
          <w:i/>
          <w:position w:val="-1"/>
        </w:rPr>
        <w:t>208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3" w:after="0" w:line="238" w:lineRule="exact"/>
        <w:ind w:left="2996" w:right="3027"/>
        <w:jc w:val="center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5"/>
          <w:position w:val="-1"/>
        </w:rPr>
        <w:t>RE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-2"/>
          <w:w w:val="125"/>
          <w:position w:val="-1"/>
        </w:rPr>
        <w:t>P</w:t>
      </w:r>
      <w:r>
        <w:rPr>
          <w:rFonts w:ascii="Times New Roman" w:hAnsi="Times New Roman" w:cs="Times New Roman" w:eastAsia="Times New Roman"/>
          <w:sz w:val="21"/>
          <w:szCs w:val="21"/>
          <w:color w:val="49464B"/>
          <w:spacing w:val="4"/>
          <w:w w:val="125"/>
          <w:position w:val="-1"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5"/>
          <w:position w:val="-1"/>
        </w:rPr>
        <w:t>BUK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5"/>
          <w:position w:val="-1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-25"/>
          <w:w w:val="125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5"/>
          <w:position w:val="-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4"/>
          <w:w w:val="125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9464B"/>
          <w:spacing w:val="-18"/>
          <w:w w:val="114"/>
          <w:position w:val="-1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6"/>
          <w:position w:val="-1"/>
        </w:rPr>
        <w:t>HQIPERI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-19"/>
          <w:w w:val="127"/>
          <w:position w:val="-1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9464B"/>
          <w:spacing w:val="0"/>
          <w:w w:val="136"/>
          <w:position w:val="-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0" w:after="0" w:line="261" w:lineRule="exact"/>
        <w:ind w:left="3751" w:right="3796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00"/>
          <w:i/>
        </w:rPr>
        <w:t>&amp;public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47"/>
          <w:w w:val="100"/>
          <w:i/>
        </w:rPr>
        <w:t> </w:t>
      </w:r>
      <w:r>
        <w:rPr>
          <w:rFonts w:ascii="Arial" w:hAnsi="Arial" w:cs="Arial" w:eastAsia="Arial"/>
          <w:sz w:val="26"/>
          <w:szCs w:val="26"/>
          <w:color w:val="69676B"/>
          <w:spacing w:val="0"/>
          <w:w w:val="76"/>
          <w:i/>
        </w:rPr>
        <w:t>o</w:t>
      </w:r>
      <w:r>
        <w:rPr>
          <w:rFonts w:ascii="Arial" w:hAnsi="Arial" w:cs="Arial" w:eastAsia="Arial"/>
          <w:sz w:val="26"/>
          <w:szCs w:val="26"/>
          <w:color w:val="69676B"/>
          <w:spacing w:val="6"/>
          <w:w w:val="76"/>
          <w:i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12"/>
          <w:i/>
        </w:rPr>
        <w:t>Alhama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13" w:lineRule="exact"/>
        <w:ind w:left="1383" w:right="1390"/>
        <w:jc w:val="center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2"/>
        </w:rPr>
        <w:t>:MIN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-2"/>
          <w:w w:val="122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9464B"/>
          <w:spacing w:val="-39"/>
          <w:w w:val="122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2"/>
        </w:rPr>
        <w:t>TRI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2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-27"/>
          <w:w w:val="12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2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6"/>
          <w:w w:val="12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2"/>
        </w:rPr>
        <w:t>TRA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-6"/>
          <w:w w:val="122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9464B"/>
          <w:spacing w:val="-24"/>
          <w:w w:val="122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2"/>
        </w:rPr>
        <w:t>PORTIT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20"/>
          <w:w w:val="12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2"/>
        </w:rPr>
        <w:t>DH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2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41"/>
          <w:w w:val="12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18"/>
        </w:rPr>
        <w:t>INFRASTR</w:t>
      </w:r>
      <w:r>
        <w:rPr>
          <w:rFonts w:ascii="Times New Roman" w:hAnsi="Times New Roman" w:cs="Times New Roman" w:eastAsia="Times New Roman"/>
          <w:sz w:val="21"/>
          <w:szCs w:val="21"/>
          <w:color w:val="49464B"/>
          <w:spacing w:val="-19"/>
          <w:w w:val="130"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3"/>
        </w:rPr>
        <w:t>II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10"/>
          <w:w w:val="122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9464B"/>
          <w:spacing w:val="3"/>
          <w:w w:val="117"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5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-11"/>
          <w:w w:val="125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9464B"/>
          <w:spacing w:val="0"/>
          <w:w w:val="114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0" w:after="0" w:line="240" w:lineRule="exact"/>
        <w:ind w:left="2545" w:right="2565"/>
        <w:jc w:val="center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69676B"/>
          <w:spacing w:val="-65"/>
          <w:w w:val="90"/>
          <w:i/>
        </w:rPr>
        <w:t>1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51"/>
          <w:i/>
        </w:rPr>
        <w:t>Wn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-20"/>
          <w:w w:val="150"/>
          <w:i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9464B"/>
          <w:spacing w:val="-2"/>
          <w:w w:val="135"/>
          <w:i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40"/>
          <w:i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39"/>
          <w:i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-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31"/>
          <w:i/>
        </w:rPr>
        <w:t>ofTra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-8"/>
          <w:w w:val="132"/>
          <w:i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9464B"/>
          <w:spacing w:val="-12"/>
          <w:w w:val="135"/>
          <w:i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36"/>
          <w:i/>
        </w:rPr>
        <w:t>pon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-3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1"/>
          <w:i/>
        </w:rPr>
        <w:t>and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9"/>
          <w:w w:val="121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16"/>
          <w:i/>
        </w:rPr>
        <w:t>Infr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10"/>
          <w:w w:val="117"/>
          <w:i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9464B"/>
          <w:spacing w:val="-11"/>
          <w:w w:val="135"/>
          <w:i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2"/>
          <w:i/>
        </w:rPr>
        <w:t>aucru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-17"/>
          <w:w w:val="123"/>
          <w:i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9464B"/>
          <w:spacing w:val="0"/>
          <w:w w:val="125"/>
          <w:i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45" w:after="0" w:line="240" w:lineRule="auto"/>
        <w:ind w:left="3325" w:right="3604"/>
        <w:jc w:val="center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2F2B34"/>
          <w:spacing w:val="0"/>
          <w:w w:val="121"/>
        </w:rPr>
        <w:t>DREJTORI</w:t>
      </w:r>
      <w:r>
        <w:rPr>
          <w:rFonts w:ascii="Times New Roman" w:hAnsi="Times New Roman" w:cs="Times New Roman" w:eastAsia="Times New Roman"/>
          <w:sz w:val="17"/>
          <w:szCs w:val="17"/>
          <w:color w:val="2F2B34"/>
          <w:spacing w:val="0"/>
          <w:w w:val="121"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2F2B34"/>
          <w:spacing w:val="-18"/>
          <w:w w:val="12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F2B34"/>
          <w:spacing w:val="0"/>
          <w:w w:val="121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2F2B34"/>
          <w:spacing w:val="4"/>
          <w:w w:val="12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F2B34"/>
          <w:spacing w:val="0"/>
          <w:w w:val="152"/>
        </w:rPr>
        <w:t>L</w:t>
      </w:r>
      <w:r>
        <w:rPr>
          <w:rFonts w:ascii="Times New Roman" w:hAnsi="Times New Roman" w:cs="Times New Roman" w:eastAsia="Times New Roman"/>
          <w:sz w:val="17"/>
          <w:szCs w:val="17"/>
          <w:color w:val="2F2B34"/>
          <w:spacing w:val="-13"/>
          <w:w w:val="152"/>
        </w:rPr>
        <w:t>l</w:t>
      </w:r>
      <w:r>
        <w:rPr>
          <w:rFonts w:ascii="Times New Roman" w:hAnsi="Times New Roman" w:cs="Times New Roman" w:eastAsia="Times New Roman"/>
          <w:sz w:val="17"/>
          <w:szCs w:val="17"/>
          <w:color w:val="49464B"/>
          <w:spacing w:val="0"/>
          <w:w w:val="115"/>
        </w:rPr>
        <w:t>C</w:t>
      </w:r>
      <w:r>
        <w:rPr>
          <w:rFonts w:ascii="Times New Roman" w:hAnsi="Times New Roman" w:cs="Times New Roman" w:eastAsia="Times New Roman"/>
          <w:sz w:val="17"/>
          <w:szCs w:val="17"/>
          <w:color w:val="49464B"/>
          <w:spacing w:val="-82"/>
          <w:w w:val="115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49464B"/>
          <w:spacing w:val="0"/>
          <w:w w:val="113"/>
        </w:rPr>
        <w:t>CIMIT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34" w:after="0" w:line="240" w:lineRule="auto"/>
        <w:ind w:left="3298" w:right="3344"/>
        <w:jc w:val="center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color w:val="49464B"/>
          <w:w w:val="140"/>
          <w:i/>
        </w:rPr>
        <w:t>Dm</w:t>
      </w:r>
      <w:r>
        <w:rPr>
          <w:rFonts w:ascii="Times New Roman" w:hAnsi="Times New Roman" w:cs="Times New Roman" w:eastAsia="Times New Roman"/>
          <w:sz w:val="16"/>
          <w:szCs w:val="16"/>
          <w:color w:val="49464B"/>
          <w:w w:val="139"/>
          <w:i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49464B"/>
          <w:spacing w:val="-2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69676B"/>
          <w:spacing w:val="0"/>
          <w:w w:val="119"/>
          <w:i/>
        </w:rPr>
        <w:t>CTOR</w:t>
      </w:r>
      <w:r>
        <w:rPr>
          <w:rFonts w:ascii="Times New Roman" w:hAnsi="Times New Roman" w:cs="Times New Roman" w:eastAsia="Times New Roman"/>
          <w:sz w:val="16"/>
          <w:szCs w:val="16"/>
          <w:color w:val="69676B"/>
          <w:spacing w:val="-14"/>
          <w:w w:val="119"/>
          <w:i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color w:val="49464B"/>
          <w:spacing w:val="0"/>
          <w:w w:val="119"/>
          <w:i/>
        </w:rPr>
        <w:t>1</w:t>
      </w:r>
      <w:r>
        <w:rPr>
          <w:rFonts w:ascii="Times New Roman" w:hAnsi="Times New Roman" w:cs="Times New Roman" w:eastAsia="Times New Roman"/>
          <w:sz w:val="16"/>
          <w:szCs w:val="16"/>
          <w:color w:val="49464B"/>
          <w:spacing w:val="0"/>
          <w:w w:val="119"/>
          <w:i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49464B"/>
          <w:spacing w:val="16"/>
          <w:w w:val="119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69676B"/>
          <w:spacing w:val="-7"/>
          <w:w w:val="100"/>
          <w:i/>
        </w:rPr>
        <w:t>O</w:t>
      </w:r>
      <w:r>
        <w:rPr>
          <w:rFonts w:ascii="Times New Roman" w:hAnsi="Times New Roman" w:cs="Times New Roman" w:eastAsia="Times New Roman"/>
          <w:sz w:val="16"/>
          <w:szCs w:val="16"/>
          <w:color w:val="49464B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16"/>
          <w:szCs w:val="16"/>
          <w:color w:val="49464B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69676B"/>
          <w:spacing w:val="0"/>
          <w:w w:val="112"/>
          <w:i/>
        </w:rPr>
        <w:t>l.JCE..</w:t>
      </w:r>
      <w:r>
        <w:rPr>
          <w:rFonts w:ascii="Times New Roman" w:hAnsi="Times New Roman" w:cs="Times New Roman" w:eastAsia="Times New Roman"/>
          <w:sz w:val="16"/>
          <w:szCs w:val="16"/>
          <w:color w:val="69676B"/>
          <w:spacing w:val="-12"/>
          <w:w w:val="112"/>
          <w:i/>
        </w:rPr>
        <w:t>"</w:t>
      </w:r>
      <w:r>
        <w:rPr>
          <w:rFonts w:ascii="Times New Roman" w:hAnsi="Times New Roman" w:cs="Times New Roman" w:eastAsia="Times New Roman"/>
          <w:sz w:val="16"/>
          <w:szCs w:val="16"/>
          <w:color w:val="49464B"/>
          <w:spacing w:val="-56"/>
          <w:w w:val="110"/>
          <w:i/>
        </w:rPr>
        <w:t>"</w:t>
      </w:r>
      <w:r>
        <w:rPr>
          <w:rFonts w:ascii="Times New Roman" w:hAnsi="Times New Roman" w:cs="Times New Roman" w:eastAsia="Times New Roman"/>
          <w:sz w:val="16"/>
          <w:szCs w:val="16"/>
          <w:color w:val="69676B"/>
          <w:spacing w:val="0"/>
          <w:w w:val="112"/>
          <w:i/>
        </w:rPr>
        <w:t>\</w:t>
      </w:r>
      <w:r>
        <w:rPr>
          <w:rFonts w:ascii="Times New Roman" w:hAnsi="Times New Roman" w:cs="Times New Roman" w:eastAsia="Times New Roman"/>
          <w:sz w:val="16"/>
          <w:szCs w:val="16"/>
          <w:color w:val="69676B"/>
          <w:spacing w:val="-2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49464B"/>
          <w:spacing w:val="0"/>
          <w:w w:val="100"/>
          <w:i/>
        </w:rPr>
        <w:t>CE</w:t>
      </w:r>
      <w:r>
        <w:rPr>
          <w:rFonts w:ascii="Times New Roman" w:hAnsi="Times New Roman" w:cs="Times New Roman" w:eastAsia="Times New Roman"/>
          <w:sz w:val="16"/>
          <w:szCs w:val="16"/>
          <w:color w:val="49464B"/>
          <w:spacing w:val="-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69676B"/>
          <w:spacing w:val="0"/>
          <w:w w:val="112"/>
          <w:i/>
        </w:rPr>
        <w:t>S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</w:rPr>
      </w:r>
    </w:p>
    <w:p>
      <w:pPr>
        <w:spacing w:before="1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46" w:right="3838"/>
        <w:jc w:val="center"/>
        <w:rPr>
          <w:rFonts w:ascii="Times New Roman" w:hAnsi="Times New Roman" w:cs="Times New Roman" w:eastAsia="Times New Roman"/>
          <w:sz w:val="27"/>
          <w:szCs w:val="27"/>
        </w:rPr>
      </w:pPr>
      <w:rPr/>
      <w:r>
        <w:rPr>
          <w:rFonts w:ascii="Times New Roman" w:hAnsi="Times New Roman" w:cs="Times New Roman" w:eastAsia="Times New Roman"/>
          <w:sz w:val="27"/>
          <w:szCs w:val="27"/>
          <w:color w:val="2F2B34"/>
          <w:spacing w:val="0"/>
          <w:w w:val="85"/>
        </w:rPr>
        <w:t>CERTIFIKATE</w:t>
      </w:r>
      <w:r>
        <w:rPr>
          <w:rFonts w:ascii="Times New Roman" w:hAnsi="Times New Roman" w:cs="Times New Roman" w:eastAsia="Times New Roman"/>
          <w:sz w:val="27"/>
          <w:szCs w:val="27"/>
          <w:color w:val="000000"/>
          <w:spacing w:val="0"/>
          <w:w w:val="100"/>
        </w:rPr>
      </w:r>
    </w:p>
    <w:p>
      <w:pPr>
        <w:spacing w:before="0" w:after="0" w:line="213" w:lineRule="exact"/>
        <w:ind w:left="4179" w:right="4193"/>
        <w:jc w:val="center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69676B"/>
          <w:w w:val="112"/>
          <w:i/>
        </w:rPr>
        <w:t>Cmijic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1"/>
          <w:w w:val="113"/>
          <w:i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49464B"/>
          <w:spacing w:val="-15"/>
          <w:w w:val="136"/>
          <w:i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56"/>
          <w:i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2958" w:right="2986"/>
        <w:jc w:val="center"/>
        <w:tabs>
          <w:tab w:pos="4140" w:val="left"/>
          <w:tab w:pos="620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2F2B34"/>
          <w:w w:val="114"/>
        </w:rPr>
        <w:t>Nr.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w w:val="100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2F2B34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2F2B34"/>
          <w:w w:val="132"/>
        </w:rPr>
        <w:t>da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-7"/>
          <w:w w:val="132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0"/>
          <w:w w:val="13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298"/>
        </w:rPr>
        <w:t>_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296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-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10"/>
          <w:w w:val="353"/>
        </w:rPr>
        <w:t>_</w:t>
      </w:r>
      <w:r>
        <w:rPr>
          <w:rFonts w:ascii="Times New Roman" w:hAnsi="Times New Roman" w:cs="Times New Roman" w:eastAsia="Times New Roman"/>
          <w:sz w:val="20"/>
          <w:szCs w:val="20"/>
          <w:color w:val="7E7C80"/>
          <w:spacing w:val="12"/>
          <w:w w:val="205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color w:val="7E7C80"/>
          <w:spacing w:val="12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7E7C80"/>
          <w:spacing w:val="0"/>
          <w:w w:val="100"/>
          <w:u w:val="single" w:color="48454A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7E7C80"/>
          <w:spacing w:val="0"/>
          <w:w w:val="100"/>
          <w:u w:val="single" w:color="48454A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7E7C80"/>
          <w:spacing w:val="0"/>
          <w:w w:val="100"/>
          <w:u w:val="single" w:color="48454A"/>
        </w:rPr>
      </w:r>
      <w:r>
        <w:rPr>
          <w:rFonts w:ascii="Times New Roman" w:hAnsi="Times New Roman" w:cs="Times New Roman" w:eastAsia="Times New Roman"/>
          <w:sz w:val="20"/>
          <w:szCs w:val="20"/>
          <w:color w:val="7E7C80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28" w:lineRule="exact"/>
        <w:ind w:left="3003" w:right="-20"/>
        <w:jc w:val="left"/>
        <w:tabs>
          <w:tab w:pos="402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69676B"/>
          <w:w w:val="52"/>
          <w:i/>
        </w:rPr>
        <w:t>::--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-16"/>
          <w:w w:val="52"/>
          <w:i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-54"/>
          <w:w w:val="123"/>
          <w:i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8"/>
          <w:w w:val="52"/>
          <w:i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00"/>
          <w:i/>
        </w:rPr>
        <w:t>o</w:t>
        <w:tab/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00"/>
          <w:i/>
        </w:rPr>
      </w:r>
      <w:r>
        <w:rPr>
          <w:rFonts w:ascii="Times New Roman" w:hAnsi="Times New Roman" w:cs="Times New Roman" w:eastAsia="Times New Roman"/>
          <w:sz w:val="20"/>
          <w:szCs w:val="20"/>
          <w:color w:val="939090"/>
          <w:spacing w:val="0"/>
          <w:w w:val="132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939090"/>
          <w:spacing w:val="0"/>
          <w:w w:val="13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32"/>
          <w:i/>
        </w:rPr>
        <w:t>datt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50" w:lineRule="exact"/>
        <w:ind w:left="1237" w:right="40" w:firstLine="-912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5"/>
          <w:szCs w:val="25"/>
          <w:color w:val="2F2B3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5"/>
          <w:szCs w:val="25"/>
          <w:color w:val="2F2B3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3"/>
        </w:rPr>
        <w:t>TRA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-6"/>
          <w:w w:val="123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9464B"/>
          <w:spacing w:val="-27"/>
          <w:w w:val="123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3"/>
        </w:rPr>
        <w:t>PORTI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3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-15"/>
          <w:w w:val="12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14"/>
        </w:rPr>
        <w:t>NDERKOMBETAR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-24"/>
          <w:w w:val="11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5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30"/>
          <w:w w:val="12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9464B"/>
          <w:spacing w:val="-7"/>
          <w:w w:val="125"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5"/>
        </w:rPr>
        <w:t>DHETAREVE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-27"/>
          <w:w w:val="12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304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304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-92"/>
          <w:w w:val="30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-17"/>
          <w:w w:val="121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9464B"/>
          <w:spacing w:val="-23"/>
          <w:w w:val="121"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1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5"/>
          <w:w w:val="121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-6"/>
          <w:w w:val="121"/>
        </w:rPr>
        <w:t>B</w:t>
      </w:r>
      <w:r>
        <w:rPr>
          <w:rFonts w:ascii="Times New Roman" w:hAnsi="Times New Roman" w:cs="Times New Roman" w:eastAsia="Times New Roman"/>
          <w:sz w:val="21"/>
          <w:szCs w:val="21"/>
          <w:color w:val="49464B"/>
          <w:spacing w:val="0"/>
          <w:w w:val="121"/>
        </w:rPr>
        <w:t>US</w:t>
      </w:r>
      <w:r>
        <w:rPr>
          <w:rFonts w:ascii="Times New Roman" w:hAnsi="Times New Roman" w:cs="Times New Roman" w:eastAsia="Times New Roman"/>
          <w:sz w:val="21"/>
          <w:szCs w:val="21"/>
          <w:color w:val="49464B"/>
          <w:spacing w:val="-10"/>
          <w:w w:val="12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4"/>
        </w:rPr>
        <w:t>PER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9464B"/>
          <w:spacing w:val="-19"/>
          <w:w w:val="124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4"/>
        </w:rPr>
        <w:t>HERBIMET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4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2F2B3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6"/>
          <w:szCs w:val="26"/>
          <w:color w:val="2F2B3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7"/>
        </w:rPr>
        <w:t>LINJE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-30"/>
          <w:w w:val="12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7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21"/>
          <w:w w:val="12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17"/>
        </w:rPr>
        <w:t>RREG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-16"/>
          <w:w w:val="118"/>
        </w:rPr>
        <w:t>'</w:t>
      </w:r>
      <w:r>
        <w:rPr>
          <w:rFonts w:ascii="Times New Roman" w:hAnsi="Times New Roman" w:cs="Times New Roman" w:eastAsia="Times New Roman"/>
          <w:sz w:val="21"/>
          <w:szCs w:val="21"/>
          <w:color w:val="49464B"/>
          <w:spacing w:val="-16"/>
          <w:w w:val="110"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2"/>
        </w:rPr>
        <w:t>LL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9"/>
          <w:w w:val="122"/>
        </w:rPr>
        <w:t>T</w:t>
      </w:r>
      <w:r>
        <w:rPr>
          <w:rFonts w:ascii="Arial" w:hAnsi="Arial" w:cs="Arial" w:eastAsia="Arial"/>
          <w:sz w:val="25"/>
          <w:szCs w:val="25"/>
          <w:color w:val="7E7C80"/>
          <w:spacing w:val="0"/>
          <w:w w:val="171"/>
          <w:i/>
        </w:rPr>
        <w:t>I</w:t>
      </w:r>
      <w:r>
        <w:rPr>
          <w:rFonts w:ascii="Arial" w:hAnsi="Arial" w:cs="Arial" w:eastAsia="Arial"/>
          <w:sz w:val="25"/>
          <w:szCs w:val="25"/>
          <w:color w:val="7E7C80"/>
          <w:spacing w:val="-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4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31"/>
          <w:w w:val="12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4"/>
        </w:rPr>
        <w:t>RREG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-25"/>
          <w:w w:val="124"/>
        </w:rPr>
        <w:t>l</w:t>
      </w:r>
      <w:r>
        <w:rPr>
          <w:rFonts w:ascii="Times New Roman" w:hAnsi="Times New Roman" w:cs="Times New Roman" w:eastAsia="Times New Roman"/>
          <w:sz w:val="21"/>
          <w:szCs w:val="21"/>
          <w:color w:val="7E7C80"/>
          <w:spacing w:val="-9"/>
          <w:w w:val="124"/>
        </w:rPr>
        <w:t>J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4"/>
        </w:rPr>
        <w:t>LLT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-26"/>
          <w:w w:val="12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36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0" w:after="0" w:line="235" w:lineRule="exact"/>
        <w:ind w:left="1614" w:right="1667"/>
        <w:jc w:val="center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49464B"/>
          <w:spacing w:val="-20"/>
          <w:w w:val="124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2"/>
        </w:rPr>
        <w:t>PECIALI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-9"/>
          <w:w w:val="122"/>
        </w:rPr>
        <w:t>Z</w:t>
      </w:r>
      <w:r>
        <w:rPr>
          <w:rFonts w:ascii="Times New Roman" w:hAnsi="Times New Roman" w:cs="Times New Roman" w:eastAsia="Times New Roman"/>
          <w:sz w:val="21"/>
          <w:szCs w:val="21"/>
          <w:color w:val="49464B"/>
          <w:spacing w:val="-5"/>
          <w:w w:val="117"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12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1"/>
          <w:w w:val="111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7E7C80"/>
          <w:spacing w:val="0"/>
          <w:w w:val="196"/>
        </w:rPr>
        <w:t>/</w:t>
      </w:r>
      <w:r>
        <w:rPr>
          <w:rFonts w:ascii="Times New Roman" w:hAnsi="Times New Roman" w:cs="Times New Roman" w:eastAsia="Times New Roman"/>
          <w:sz w:val="21"/>
          <w:szCs w:val="21"/>
          <w:color w:val="7E7C8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5"/>
        </w:rPr>
        <w:t>PER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-2"/>
          <w:w w:val="12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9464B"/>
          <w:spacing w:val="-19"/>
          <w:w w:val="125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5"/>
        </w:rPr>
        <w:t>HERBIMET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-18"/>
          <w:w w:val="12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14"/>
        </w:rPr>
        <w:t>VAJTJE-ARDHJ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-9"/>
          <w:w w:val="114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69676B"/>
          <w:spacing w:val="0"/>
          <w:w w:val="101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0" w:after="0" w:line="232" w:lineRule="exact"/>
        <w:ind w:left="307" w:right="383"/>
        <w:jc w:val="center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7E7C80"/>
          <w:spacing w:val="0"/>
          <w:w w:val="127"/>
          <w:i/>
        </w:rPr>
        <w:t>(</w:t>
      </w:r>
      <w:r>
        <w:rPr>
          <w:rFonts w:ascii="Times New Roman" w:hAnsi="Times New Roman" w:cs="Times New Roman" w:eastAsia="Times New Roman"/>
          <w:sz w:val="19"/>
          <w:szCs w:val="19"/>
          <w:color w:val="7E7C80"/>
          <w:spacing w:val="0"/>
          <w:w w:val="127"/>
          <w:i/>
        </w:rPr>
        <w:t>Intbt</w:t>
      </w:r>
      <w:r>
        <w:rPr>
          <w:rFonts w:ascii="Times New Roman" w:hAnsi="Times New Roman" w:cs="Times New Roman" w:eastAsia="Times New Roman"/>
          <w:sz w:val="19"/>
          <w:szCs w:val="19"/>
          <w:color w:val="7E7C80"/>
          <w:spacing w:val="-19"/>
          <w:w w:val="127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16"/>
          <w:i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-15"/>
          <w:w w:val="117"/>
          <w:i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49464B"/>
          <w:spacing w:val="-11"/>
          <w:w w:val="156"/>
          <w:i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14"/>
          <w:i/>
        </w:rPr>
        <w:t>mtatioml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-3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9676B"/>
          <w:spacing w:val="0"/>
          <w:w w:val="100"/>
          <w:i/>
        </w:rPr>
        <w:t>transport</w:t>
      </w:r>
      <w:r>
        <w:rPr>
          <w:rFonts w:ascii="Times New Roman" w:hAnsi="Times New Roman" w:cs="Times New Roman" w:eastAsia="Times New Roman"/>
          <w:sz w:val="18"/>
          <w:szCs w:val="18"/>
          <w:color w:val="69676B"/>
          <w:spacing w:val="-12"/>
          <w:w w:val="100"/>
          <w:i/>
        </w:rPr>
        <w:t> </w:t>
      </w:r>
      <w:r>
        <w:rPr>
          <w:rFonts w:ascii="Arial" w:hAnsi="Arial" w:cs="Arial" w:eastAsia="Arial"/>
          <w:sz w:val="21"/>
          <w:szCs w:val="21"/>
          <w:color w:val="69676B"/>
          <w:spacing w:val="0"/>
          <w:w w:val="77"/>
          <w:i/>
        </w:rPr>
        <w:t>oj'j&gt;!USfflgu</w:t>
      </w:r>
      <w:r>
        <w:rPr>
          <w:rFonts w:ascii="Arial" w:hAnsi="Arial" w:cs="Arial" w:eastAsia="Arial"/>
          <w:sz w:val="21"/>
          <w:szCs w:val="21"/>
          <w:color w:val="69676B"/>
          <w:spacing w:val="0"/>
          <w:w w:val="78"/>
          <w:i/>
        </w:rPr>
        <w:t>s</w:t>
      </w:r>
      <w:r>
        <w:rPr>
          <w:rFonts w:ascii="Arial" w:hAnsi="Arial" w:cs="Arial" w:eastAsia="Arial"/>
          <w:sz w:val="21"/>
          <w:szCs w:val="21"/>
          <w:color w:val="69676B"/>
          <w:spacing w:val="-29"/>
          <w:w w:val="100"/>
          <w:i/>
        </w:rPr>
        <w:t> </w:t>
      </w:r>
      <w:r>
        <w:rPr>
          <w:rFonts w:ascii="Arial" w:hAnsi="Arial" w:cs="Arial" w:eastAsia="Arial"/>
          <w:sz w:val="22"/>
          <w:szCs w:val="22"/>
          <w:color w:val="7E7C80"/>
          <w:spacing w:val="0"/>
          <w:w w:val="57"/>
          <w:i/>
        </w:rPr>
        <w:t>L</w:t>
      </w:r>
      <w:r>
        <w:rPr>
          <w:rFonts w:ascii="Arial" w:hAnsi="Arial" w:cs="Arial" w:eastAsia="Arial"/>
          <w:sz w:val="22"/>
          <w:szCs w:val="22"/>
          <w:color w:val="7E7C80"/>
          <w:spacing w:val="-9"/>
          <w:w w:val="57"/>
          <w:i/>
        </w:rPr>
        <w:t>D</w:t>
      </w:r>
      <w:r>
        <w:rPr>
          <w:rFonts w:ascii="Arial" w:hAnsi="Arial" w:cs="Arial" w:eastAsia="Arial"/>
          <w:sz w:val="22"/>
          <w:szCs w:val="22"/>
          <w:color w:val="ACAFB3"/>
          <w:spacing w:val="0"/>
          <w:w w:val="35"/>
          <w:i/>
        </w:rPr>
        <w:t>•</w:t>
      </w:r>
      <w:r>
        <w:rPr>
          <w:rFonts w:ascii="Arial" w:hAnsi="Arial" w:cs="Arial" w:eastAsia="Arial"/>
          <w:sz w:val="22"/>
          <w:szCs w:val="22"/>
          <w:color w:val="ACAFB3"/>
          <w:spacing w:val="-2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11"/>
          <w:i/>
        </w:rPr>
        <w:t>bu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-21"/>
          <w:w w:val="111"/>
          <w:i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939090"/>
          <w:spacing w:val="0"/>
          <w:w w:val="141"/>
          <w:i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939090"/>
          <w:spacing w:val="-3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00"/>
          <w:i/>
        </w:rPr>
        <w:t>fo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3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89"/>
          <w:i/>
        </w:rPr>
        <w:t>ffg'.lia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90"/>
          <w:i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-2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00"/>
          <w:i/>
        </w:rPr>
        <w:t>lint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9676B"/>
          <w:spacing w:val="0"/>
          <w:w w:val="93"/>
          <w:i/>
        </w:rPr>
        <w:t>.rmict</w:t>
      </w:r>
      <w:r>
        <w:rPr>
          <w:rFonts w:ascii="Times New Roman" w:hAnsi="Times New Roman" w:cs="Times New Roman" w:eastAsia="Times New Roman"/>
          <w:sz w:val="21"/>
          <w:szCs w:val="21"/>
          <w:color w:val="69676B"/>
          <w:spacing w:val="10"/>
          <w:w w:val="93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ACAFB3"/>
          <w:spacing w:val="0"/>
          <w:w w:val="100"/>
          <w:i/>
        </w:rPr>
        <w:t>/</w:t>
      </w:r>
      <w:r>
        <w:rPr>
          <w:rFonts w:ascii="Times New Roman" w:hAnsi="Times New Roman" w:cs="Times New Roman" w:eastAsia="Times New Roman"/>
          <w:sz w:val="19"/>
          <w:szCs w:val="19"/>
          <w:color w:val="ACAFB3"/>
          <w:spacing w:val="-1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7E7C80"/>
          <w:spacing w:val="0"/>
          <w:w w:val="100"/>
          <w:i/>
        </w:rPr>
        <w:t>fo</w:t>
      </w:r>
      <w:r>
        <w:rPr>
          <w:rFonts w:ascii="Times New Roman" w:hAnsi="Times New Roman" w:cs="Times New Roman" w:eastAsia="Times New Roman"/>
          <w:sz w:val="19"/>
          <w:szCs w:val="19"/>
          <w:color w:val="7E7C80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7E7C80"/>
          <w:spacing w:val="3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86"/>
          <w:i/>
        </w:rPr>
        <w:t>ffg'.lia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87"/>
          <w:i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-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51"/>
          <w:i/>
        </w:rPr>
        <w:t>sptci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52"/>
          <w:i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-2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22"/>
          <w:i/>
        </w:rPr>
        <w:t>stnict/ft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23"/>
          <w:i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-3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7E7C80"/>
          <w:spacing w:val="0"/>
          <w:w w:val="113"/>
          <w:i/>
        </w:rPr>
        <w:t>sb:mk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25" w:after="0" w:line="240" w:lineRule="auto"/>
        <w:ind w:left="4303" w:right="4336"/>
        <w:jc w:val="center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69676B"/>
          <w:w w:val="118"/>
          <w:i/>
        </w:rPr>
        <w:t>smict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w w:val="119"/>
          <w:i/>
        </w:rPr>
        <w:t>)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w w:val="100"/>
        </w:rPr>
      </w:r>
    </w:p>
    <w:p>
      <w:pPr>
        <w:spacing w:before="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3054" w:right="3087"/>
        <w:jc w:val="center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5"/>
        </w:rPr>
        <w:t>LE</w:t>
      </w:r>
      <w:r>
        <w:rPr>
          <w:rFonts w:ascii="Times New Roman" w:hAnsi="Times New Roman" w:cs="Times New Roman" w:eastAsia="Times New Roman"/>
          <w:sz w:val="21"/>
          <w:szCs w:val="21"/>
          <w:color w:val="49464B"/>
          <w:spacing w:val="-22"/>
          <w:w w:val="125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5"/>
        </w:rPr>
        <w:t>HOHET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1"/>
          <w:w w:val="12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-14"/>
          <w:w w:val="111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9464B"/>
          <w:spacing w:val="-10"/>
          <w:w w:val="117"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26"/>
        </w:rPr>
        <w:t>TO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5"/>
          <w:w w:val="126"/>
        </w:rPr>
        <w:t>B</w:t>
      </w:r>
      <w:r>
        <w:rPr>
          <w:rFonts w:ascii="Times New Roman" w:hAnsi="Times New Roman" w:cs="Times New Roman" w:eastAsia="Times New Roman"/>
          <w:sz w:val="21"/>
          <w:szCs w:val="21"/>
          <w:color w:val="49464B"/>
          <w:spacing w:val="0"/>
          <w:w w:val="116"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color w:val="49464B"/>
          <w:spacing w:val="-18"/>
          <w:w w:val="116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2F2B34"/>
          <w:spacing w:val="0"/>
          <w:w w:val="130"/>
        </w:rPr>
        <w:t>IT: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17" w:after="0" w:line="308" w:lineRule="auto"/>
        <w:ind w:left="2254" w:right="3919" w:firstLine="1670"/>
        <w:jc w:val="left"/>
        <w:tabs>
          <w:tab w:pos="4740" w:val="left"/>
        </w:tabs>
        <w:rPr>
          <w:rFonts w:ascii="Arial" w:hAnsi="Arial" w:cs="Arial" w:eastAsia="Arial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87"/>
          <w:i/>
        </w:rPr>
        <w:t>].(S: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87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19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00"/>
          <w:i/>
        </w:rPr>
        <w:t>tbt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00"/>
          <w:i/>
        </w:rPr>
        <w:t>bus: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0"/>
          <w:w w:val="136"/>
        </w:rPr>
        <w:t>Ta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-5"/>
          <w:w w:val="137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0"/>
          <w:w w:val="132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-1"/>
          <w:w w:val="13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0"/>
          <w:w w:val="175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0"/>
          <w:w w:val="100"/>
          <w:u w:val="single" w:color="2E2A3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0"/>
          <w:w w:val="100"/>
          <w:u w:val="single" w:color="2E2A33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0"/>
          <w:w w:val="100"/>
          <w:u w:val="single" w:color="2E2A33"/>
        </w:rPr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13"/>
          <w:i/>
        </w:rPr>
        <w:t>Xumbt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-16"/>
          <w:w w:val="114"/>
          <w:i/>
        </w:rPr>
        <w:t>r</w:t>
      </w:r>
      <w:r>
        <w:rPr>
          <w:rFonts w:ascii="Arial" w:hAnsi="Arial" w:cs="Arial" w:eastAsia="Arial"/>
          <w:sz w:val="19"/>
          <w:szCs w:val="19"/>
          <w:color w:val="69676B"/>
          <w:spacing w:val="0"/>
          <w:w w:val="108"/>
          <w:i/>
        </w:rPr>
        <w:t>pbrc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91" w:after="0" w:line="210" w:lineRule="exact"/>
        <w:ind w:left="2254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2F2B34"/>
          <w:w w:val="136"/>
          <w:position w:val="-2"/>
        </w:rPr>
        <w:t>Tip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-20"/>
          <w:w w:val="136"/>
          <w:position w:val="-2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7"/>
          <w:w w:val="175"/>
          <w:position w:val="-2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0"/>
          <w:w w:val="190"/>
          <w:position w:val="-2"/>
        </w:rPr>
        <w:t>--------------­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0" w:after="0" w:line="256" w:lineRule="exact"/>
        <w:ind w:left="2274" w:right="-20"/>
        <w:jc w:val="left"/>
        <w:rPr>
          <w:rFonts w:ascii="Times New Roman" w:hAnsi="Times New Roman" w:cs="Times New Roman" w:eastAsia="Times New Roman"/>
          <w:sz w:val="27"/>
          <w:szCs w:val="27"/>
        </w:rPr>
      </w:pPr>
      <w:rPr/>
      <w:r>
        <w:rPr>
          <w:rFonts w:ascii="Times New Roman" w:hAnsi="Times New Roman" w:cs="Times New Roman" w:eastAsia="Times New Roman"/>
          <w:sz w:val="27"/>
          <w:szCs w:val="27"/>
          <w:color w:val="69676B"/>
          <w:spacing w:val="0"/>
          <w:w w:val="60"/>
          <w:i/>
          <w:position w:val="1"/>
        </w:rPr>
        <w:t>TJJ&gt;t</w:t>
      </w:r>
      <w:r>
        <w:rPr>
          <w:rFonts w:ascii="Times New Roman" w:hAnsi="Times New Roman" w:cs="Times New Roman" w:eastAsia="Times New Roman"/>
          <w:sz w:val="27"/>
          <w:szCs w:val="27"/>
          <w:color w:val="000000"/>
          <w:spacing w:val="0"/>
          <w:w w:val="100"/>
          <w:position w:val="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325" w:right="-20"/>
        <w:jc w:val="left"/>
        <w:tabs>
          <w:tab w:pos="5440" w:val="left"/>
        </w:tabs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0"/>
          <w:w w:val="132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0"/>
          <w:w w:val="132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-6"/>
          <w:w w:val="13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-21"/>
          <w:w w:val="132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8"/>
          <w:w w:val="132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0"/>
          <w:w w:val="132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1"/>
          <w:w w:val="132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-4"/>
          <w:w w:val="132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0"/>
          <w:w w:val="132"/>
        </w:rPr>
        <w:t>rim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-36"/>
          <w:w w:val="13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-22"/>
          <w:w w:val="132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0"/>
          <w:w w:val="132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-12"/>
          <w:w w:val="13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4"/>
          <w:w w:val="132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12"/>
          <w:w w:val="132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-12"/>
          <w:w w:val="132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0"/>
          <w:w w:val="132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-16"/>
          <w:w w:val="132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0"/>
          <w:w w:val="132"/>
        </w:rPr>
        <w:t>nit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-17"/>
          <w:w w:val="132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9464B"/>
          <w:spacing w:val="3"/>
          <w:w w:val="92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2F2B34"/>
          <w:spacing w:val="0"/>
          <w:w w:val="130"/>
        </w:rPr>
        <w:t>uridilc</w:t>
      </w:r>
      <w:r>
        <w:rPr>
          <w:rFonts w:ascii="Times New Roman" w:hAnsi="Times New Roman" w:cs="Times New Roman" w:eastAsia="Times New Roman"/>
          <w:sz w:val="19"/>
          <w:szCs w:val="19"/>
          <w:color w:val="2F2B3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F2B34"/>
          <w:spacing w:val="0"/>
          <w:w w:val="100"/>
          <w:u w:val="single" w:color="48454A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F2B34"/>
          <w:spacing w:val="0"/>
          <w:w w:val="100"/>
          <w:u w:val="single" w:color="48454A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2F2B34"/>
          <w:spacing w:val="0"/>
          <w:w w:val="100"/>
          <w:u w:val="single" w:color="48454A"/>
        </w:rPr>
      </w:r>
      <w:r>
        <w:rPr>
          <w:rFonts w:ascii="Times New Roman" w:hAnsi="Times New Roman" w:cs="Times New Roman" w:eastAsia="Times New Roman"/>
          <w:sz w:val="19"/>
          <w:szCs w:val="19"/>
          <w:color w:val="2F2B34"/>
          <w:spacing w:val="0"/>
          <w:w w:val="100"/>
        </w:rPr>
      </w:r>
      <w:r>
        <w:rPr>
          <w:rFonts w:ascii="Times New Roman" w:hAnsi="Times New Roman" w:cs="Times New Roman" w:eastAsia="Times New Roman"/>
          <w:sz w:val="19"/>
          <w:szCs w:val="19"/>
          <w:color w:val="2F2B34"/>
          <w:spacing w:val="0"/>
          <w:w w:val="100"/>
        </w:rPr>
      </w:r>
      <w:r>
        <w:rPr>
          <w:rFonts w:ascii="Times New Roman" w:hAnsi="Times New Roman" w:cs="Times New Roman" w:eastAsia="Times New Roman"/>
          <w:sz w:val="19"/>
          <w:szCs w:val="19"/>
          <w:color w:val="49464B"/>
          <w:spacing w:val="0"/>
          <w:w w:val="313"/>
        </w:rPr>
        <w:t>_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9" w:after="0" w:line="248" w:lineRule="exact"/>
        <w:ind w:left="344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00"/>
          <w:i/>
          <w:position w:val="-1"/>
        </w:rPr>
        <w:t>To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29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00"/>
          <w:i/>
          <w:position w:val="-1"/>
        </w:rPr>
        <w:t>b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00"/>
          <w:i/>
          <w:position w:val="-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00"/>
          <w:i/>
          <w:position w:val="-1"/>
        </w:rPr>
        <w:t>:md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34"/>
          <w:w w:val="100"/>
          <w:i/>
          <w:position w:val="-1"/>
        </w:rPr>
        <w:t> </w:t>
      </w:r>
      <w:r>
        <w:rPr>
          <w:rFonts w:ascii="Arial" w:hAnsi="Arial" w:cs="Arial" w:eastAsia="Arial"/>
          <w:sz w:val="22"/>
          <w:szCs w:val="22"/>
          <w:color w:val="69676B"/>
          <w:spacing w:val="0"/>
          <w:w w:val="57"/>
          <w:i/>
          <w:position w:val="-1"/>
        </w:rPr>
        <w:t>L</w:t>
      </w:r>
      <w:r>
        <w:rPr>
          <w:rFonts w:ascii="Arial" w:hAnsi="Arial" w:cs="Arial" w:eastAsia="Arial"/>
          <w:sz w:val="22"/>
          <w:szCs w:val="22"/>
          <w:color w:val="69676B"/>
          <w:spacing w:val="-44"/>
          <w:w w:val="57"/>
          <w:i/>
          <w:position w:val="-1"/>
        </w:rPr>
        <w:t>D</w:t>
      </w:r>
      <w:r>
        <w:rPr>
          <w:rFonts w:ascii="Arial" w:hAnsi="Arial" w:cs="Arial" w:eastAsia="Arial"/>
          <w:sz w:val="22"/>
          <w:szCs w:val="22"/>
          <w:color w:val="ACAFB3"/>
          <w:spacing w:val="0"/>
          <w:w w:val="108"/>
          <w:i/>
          <w:position w:val="-1"/>
        </w:rPr>
        <w:t>·</w:t>
      </w:r>
      <w:r>
        <w:rPr>
          <w:rFonts w:ascii="Arial" w:hAnsi="Arial" w:cs="Arial" w:eastAsia="Arial"/>
          <w:sz w:val="22"/>
          <w:szCs w:val="22"/>
          <w:color w:val="ACAFB3"/>
          <w:spacing w:val="-38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03"/>
          <w:i/>
          <w:position w:val="-1"/>
        </w:rPr>
        <w:t>tbtjurit.ica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-3"/>
          <w:w w:val="103"/>
          <w:i/>
          <w:position w:val="-1"/>
        </w:rPr>
        <w:t>l</w:t>
      </w:r>
      <w:r>
        <w:rPr>
          <w:rFonts w:ascii="Times New Roman" w:hAnsi="Times New Roman" w:cs="Times New Roman" w:eastAsia="Times New Roman"/>
          <w:sz w:val="19"/>
          <w:szCs w:val="19"/>
          <w:color w:val="7E7C80"/>
          <w:spacing w:val="0"/>
          <w:w w:val="115"/>
          <w:i/>
          <w:position w:val="-1"/>
        </w:rPr>
        <w:t>pmon: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9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jc w:val="left"/>
        <w:spacing w:after="0"/>
        <w:sectPr>
          <w:pgSz w:w="12240" w:h="15840"/>
          <w:pgMar w:top="1460" w:bottom="280" w:left="1720" w:right="1240"/>
        </w:sectPr>
      </w:pPr>
      <w:rPr/>
    </w:p>
    <w:p>
      <w:pPr>
        <w:spacing w:before="63" w:after="0" w:line="240" w:lineRule="auto"/>
        <w:ind w:left="344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-22"/>
          <w:w w:val="128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0"/>
          <w:w w:val="128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4"/>
          <w:w w:val="128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0"/>
          <w:w w:val="128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0"/>
          <w:w w:val="128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-23"/>
          <w:w w:val="12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0"/>
          <w:w w:val="133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-5"/>
          <w:w w:val="133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-9"/>
          <w:w w:val="139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0"/>
          <w:w w:val="132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1"/>
          <w:w w:val="133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2"/>
          <w:w w:val="126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0"/>
          <w:w w:val="126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0"/>
          <w:w w:val="134"/>
        </w:rPr>
        <w:t>s: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28" w:lineRule="exact"/>
        <w:ind w:left="334" w:right="-71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96"/>
          <w:i/>
        </w:rPr>
        <w:t>Br4tt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96"/>
          <w:i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-6"/>
          <w:w w:val="96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9676B"/>
          <w:spacing w:val="0"/>
          <w:w w:val="83"/>
          <w:i/>
        </w:rPr>
        <w:t>tiJt</w:t>
      </w:r>
      <w:r>
        <w:rPr>
          <w:rFonts w:ascii="Times New Roman" w:hAnsi="Times New Roman" w:cs="Times New Roman" w:eastAsia="Times New Roman"/>
          <w:sz w:val="21"/>
          <w:szCs w:val="21"/>
          <w:color w:val="69676B"/>
          <w:spacing w:val="-2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0"/>
          <w:w w:val="206"/>
          <w:i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2"/>
          <w:w w:val="206"/>
          <w:i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7E7C80"/>
          <w:spacing w:val="0"/>
          <w:w w:val="75"/>
          <w:i/>
        </w:rPr>
        <w:t>cm.tt::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34" w:after="0" w:line="240" w:lineRule="auto"/>
        <w:ind w:left="48" w:right="-20"/>
        <w:jc w:val="left"/>
        <w:tabs>
          <w:tab w:pos="900" w:val="left"/>
          <w:tab w:pos="280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0"/>
          <w:szCs w:val="20"/>
          <w:color w:val="69676B"/>
          <w:w w:val="119"/>
        </w:rPr>
        <w:t>nr.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-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00"/>
          <w:u w:val="single" w:color="48454A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00"/>
          <w:u w:val="single" w:color="48454A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00"/>
          <w:u w:val="single" w:color="48454A"/>
        </w:rPr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11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6"/>
          <w:w w:val="11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-7"/>
          <w:w w:val="123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258"/>
        </w:rPr>
        <w:t>e_/_/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-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00"/>
          <w:u w:val="single" w:color="48454A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00"/>
          <w:u w:val="single" w:color="48454A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00"/>
          <w:u w:val="single" w:color="48454A"/>
        </w:rPr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8" w:after="0" w:line="240" w:lineRule="auto"/>
        <w:ind w:right="-20"/>
        <w:jc w:val="left"/>
        <w:tabs>
          <w:tab w:pos="68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69676B"/>
          <w:w w:val="52"/>
          <w:i/>
        </w:rPr>
        <w:t>::--</w:t>
      </w:r>
      <w:r>
        <w:rPr>
          <w:rFonts w:ascii="Arial" w:hAnsi="Arial" w:cs="Arial" w:eastAsia="Arial"/>
          <w:sz w:val="20"/>
          <w:szCs w:val="20"/>
          <w:color w:val="69676B"/>
          <w:spacing w:val="-3"/>
          <w:w w:val="52"/>
          <w:i/>
        </w:rPr>
        <w:t>.</w:t>
      </w:r>
      <w:r>
        <w:rPr>
          <w:rFonts w:ascii="Arial" w:hAnsi="Arial" w:cs="Arial" w:eastAsia="Arial"/>
          <w:sz w:val="20"/>
          <w:szCs w:val="20"/>
          <w:color w:val="49464B"/>
          <w:spacing w:val="-64"/>
          <w:w w:val="100"/>
          <w:i/>
        </w:rPr>
        <w:t>-</w:t>
      </w:r>
      <w:r>
        <w:rPr>
          <w:rFonts w:ascii="Arial" w:hAnsi="Arial" w:cs="Arial" w:eastAsia="Arial"/>
          <w:sz w:val="20"/>
          <w:szCs w:val="20"/>
          <w:color w:val="69676B"/>
          <w:spacing w:val="0"/>
          <w:w w:val="52"/>
          <w:i/>
        </w:rPr>
        <w:t>.</w:t>
      </w:r>
      <w:r>
        <w:rPr>
          <w:rFonts w:ascii="Arial" w:hAnsi="Arial" w:cs="Arial" w:eastAsia="Arial"/>
          <w:sz w:val="20"/>
          <w:szCs w:val="20"/>
          <w:color w:val="69676B"/>
          <w:spacing w:val="-40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color w:val="69676B"/>
          <w:spacing w:val="0"/>
          <w:w w:val="78"/>
          <w:i/>
        </w:rPr>
        <w:t>o</w:t>
      </w:r>
      <w:r>
        <w:rPr>
          <w:rFonts w:ascii="Arial" w:hAnsi="Arial" w:cs="Arial" w:eastAsia="Arial"/>
          <w:sz w:val="20"/>
          <w:szCs w:val="20"/>
          <w:color w:val="69676B"/>
          <w:spacing w:val="0"/>
          <w:w w:val="100"/>
          <w:i/>
        </w:rPr>
        <w:tab/>
      </w:r>
      <w:r>
        <w:rPr>
          <w:rFonts w:ascii="Arial" w:hAnsi="Arial" w:cs="Arial" w:eastAsia="Arial"/>
          <w:sz w:val="20"/>
          <w:szCs w:val="20"/>
          <w:color w:val="69676B"/>
          <w:spacing w:val="0"/>
          <w:w w:val="100"/>
          <w:i/>
        </w:rPr>
      </w:r>
      <w:r>
        <w:rPr>
          <w:rFonts w:ascii="Arial" w:hAnsi="Arial" w:cs="Arial" w:eastAsia="Arial"/>
          <w:sz w:val="20"/>
          <w:szCs w:val="20"/>
          <w:color w:val="7E7C80"/>
          <w:spacing w:val="0"/>
          <w:w w:val="180"/>
        </w:rPr>
        <w:t>,</w:t>
      </w:r>
      <w:r>
        <w:rPr>
          <w:rFonts w:ascii="Arial" w:hAnsi="Arial" w:cs="Arial" w:eastAsia="Arial"/>
          <w:sz w:val="20"/>
          <w:szCs w:val="20"/>
          <w:color w:val="7E7C80"/>
          <w:spacing w:val="-62"/>
          <w:w w:val="18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07"/>
          <w:i/>
        </w:rPr>
        <w:t>datt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720" w:right="1240"/>
          <w:cols w:num="2" w:equalWidth="0">
            <w:col w:w="1923" w:space="927"/>
            <w:col w:w="6430"/>
          </w:cols>
        </w:sectPr>
      </w:pPr>
      <w:rPr/>
    </w:p>
    <w:p>
      <w:pPr>
        <w:spacing w:before="10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720" w:right="1240"/>
        </w:sectPr>
      </w:pPr>
      <w:rPr/>
    </w:p>
    <w:p>
      <w:pPr>
        <w:spacing w:before="63" w:after="0" w:line="240" w:lineRule="auto"/>
        <w:ind w:left="344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-21"/>
          <w:w w:val="126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31181F"/>
          <w:spacing w:val="0"/>
          <w:w w:val="126"/>
        </w:rPr>
        <w:t>ip</w:t>
      </w:r>
      <w:r>
        <w:rPr>
          <w:rFonts w:ascii="Times New Roman" w:hAnsi="Times New Roman" w:cs="Times New Roman" w:eastAsia="Times New Roman"/>
          <w:sz w:val="20"/>
          <w:szCs w:val="20"/>
          <w:color w:val="31181F"/>
          <w:spacing w:val="10"/>
          <w:w w:val="126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0"/>
          <w:w w:val="126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-13"/>
          <w:w w:val="12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0"/>
          <w:w w:val="132"/>
        </w:rPr>
        <w:t>au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-6"/>
          <w:w w:val="132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-12"/>
          <w:w w:val="133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0"/>
          <w:w w:val="129"/>
        </w:rPr>
        <w:t>ririmi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10"/>
          <w:w w:val="12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7E7C80"/>
          <w:spacing w:val="9"/>
          <w:w w:val="188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0"/>
          <w:w w:val="118"/>
        </w:rPr>
        <w:t>ve: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29" w:after="0" w:line="214" w:lineRule="exact"/>
        <w:ind w:left="334" w:right="-68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00"/>
          <w:i/>
          <w:position w:val="-1"/>
        </w:rPr>
        <w:t>Bast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00"/>
          <w:i/>
          <w:position w:val="-1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27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00"/>
          <w:i/>
          <w:position w:val="-1"/>
        </w:rPr>
        <w:t>on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-2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00"/>
          <w:i/>
          <w:position w:val="-1"/>
        </w:rPr>
        <w:t>tbt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7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16"/>
          <w:i/>
          <w:position w:val="-1"/>
        </w:rPr>
        <w:t>Alllbo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16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16"/>
          <w:i/>
          <w:position w:val="-1"/>
        </w:rPr>
        <w:t>ti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16"/>
          <w:i/>
          <w:position w:val="-1"/>
        </w:rPr>
        <w:t>()1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2"/>
          <w:w w:val="116"/>
          <w:i/>
          <w:position w:val="-1"/>
        </w:rPr>
        <w:t>1</w:t>
      </w:r>
      <w:r>
        <w:rPr>
          <w:rFonts w:ascii="Times New Roman" w:hAnsi="Times New Roman" w:cs="Times New Roman" w:eastAsia="Times New Roman"/>
          <w:sz w:val="19"/>
          <w:szCs w:val="19"/>
          <w:color w:val="ACAFB3"/>
          <w:spacing w:val="0"/>
          <w:w w:val="116"/>
          <w:i/>
          <w:position w:val="-1"/>
        </w:rPr>
        <w:t>/</w:t>
      </w:r>
      <w:r>
        <w:rPr>
          <w:rFonts w:ascii="Times New Roman" w:hAnsi="Times New Roman" w:cs="Times New Roman" w:eastAsia="Times New Roman"/>
          <w:sz w:val="19"/>
          <w:szCs w:val="19"/>
          <w:color w:val="ACAFB3"/>
          <w:spacing w:val="-22"/>
          <w:w w:val="116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00"/>
          <w:i/>
          <w:position w:val="-1"/>
        </w:rPr>
        <w:t>.r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34" w:after="0" w:line="240" w:lineRule="auto"/>
        <w:ind w:left="10" w:right="-20"/>
        <w:jc w:val="left"/>
        <w:tabs>
          <w:tab w:pos="860" w:val="left"/>
          <w:tab w:pos="276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0"/>
          <w:szCs w:val="20"/>
          <w:color w:val="69676B"/>
          <w:w w:val="93"/>
        </w:rPr>
        <w:t>ru: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w w:val="94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-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-37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0"/>
          <w:w w:val="100"/>
          <w:u w:val="single" w:color="48454A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0"/>
          <w:w w:val="100"/>
          <w:u w:val="single" w:color="48454A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0"/>
          <w:w w:val="100"/>
          <w:u w:val="single" w:color="48454A"/>
        </w:rPr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-9"/>
          <w:w w:val="133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219"/>
        </w:rPr>
        <w:t>ate_/_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7"/>
          <w:w w:val="219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7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00"/>
          <w:u w:val="single" w:color="48454A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00"/>
          <w:u w:val="single" w:color="48454A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00"/>
          <w:u w:val="single" w:color="48454A"/>
        </w:rPr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29" w:after="0" w:line="240" w:lineRule="auto"/>
        <w:ind w:right="-20"/>
        <w:jc w:val="left"/>
        <w:tabs>
          <w:tab w:pos="58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69676B"/>
          <w:w w:val="52"/>
          <w:i/>
        </w:rPr>
        <w:t>::--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-16"/>
          <w:w w:val="52"/>
          <w:i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-54"/>
          <w:w w:val="123"/>
          <w:i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8"/>
          <w:w w:val="52"/>
          <w:i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00"/>
          <w:i/>
        </w:rPr>
        <w:t>o</w:t>
        <w:tab/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00"/>
          <w:i/>
        </w:rPr>
      </w:r>
      <w:r>
        <w:rPr>
          <w:rFonts w:ascii="Times New Roman" w:hAnsi="Times New Roman" w:cs="Times New Roman" w:eastAsia="Times New Roman"/>
          <w:sz w:val="20"/>
          <w:szCs w:val="20"/>
          <w:color w:val="939090"/>
          <w:spacing w:val="0"/>
          <w:w w:val="132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939090"/>
          <w:spacing w:val="0"/>
          <w:w w:val="13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00"/>
          <w:i/>
        </w:rPr>
        <w:t>dart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720" w:right="1240"/>
          <w:cols w:num="2" w:equalWidth="0">
            <w:col w:w="2643" w:space="312"/>
            <w:col w:w="6325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4" w:after="0" w:line="240" w:lineRule="auto"/>
        <w:ind w:left="344" w:right="-20"/>
        <w:jc w:val="left"/>
        <w:tabs>
          <w:tab w:pos="570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2F2B34"/>
          <w:spacing w:val="2"/>
          <w:w w:val="126"/>
        </w:rPr>
        <w:t>C</w:t>
      </w:r>
      <w:r>
        <w:rPr>
          <w:rFonts w:ascii="Times New Roman" w:hAnsi="Times New Roman" w:cs="Times New Roman" w:eastAsia="Times New Roman"/>
          <w:sz w:val="19"/>
          <w:szCs w:val="19"/>
          <w:color w:val="49464B"/>
          <w:spacing w:val="8"/>
          <w:w w:val="133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F2B34"/>
          <w:spacing w:val="0"/>
          <w:w w:val="106"/>
        </w:rPr>
        <w:t>rtifi.k:ata</w:t>
      </w:r>
      <w:r>
        <w:rPr>
          <w:rFonts w:ascii="Times New Roman" w:hAnsi="Times New Roman" w:cs="Times New Roman" w:eastAsia="Times New Roman"/>
          <w:sz w:val="19"/>
          <w:szCs w:val="19"/>
          <w:color w:val="2F2B3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17"/>
        </w:rPr>
        <w:t>eshte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9464B"/>
          <w:spacing w:val="0"/>
          <w:w w:val="133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49464B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31"/>
        </w:rPr>
        <w:t>defsh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1"/>
          <w:w w:val="131"/>
        </w:rPr>
        <w:t>m</w:t>
      </w:r>
      <w:r>
        <w:rPr>
          <w:rFonts w:ascii="Times New Roman" w:hAnsi="Times New Roman" w:cs="Times New Roman" w:eastAsia="Times New Roman"/>
          <w:sz w:val="19"/>
          <w:szCs w:val="19"/>
          <w:color w:val="49464B"/>
          <w:spacing w:val="0"/>
          <w:w w:val="133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49464B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9464B"/>
          <w:spacing w:val="-8"/>
          <w:w w:val="129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21"/>
        </w:rPr>
        <w:t>eri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1"/>
          <w:w w:val="112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26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16"/>
        </w:rPr>
        <w:t>date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-12"/>
          <w:w w:val="117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0"/>
          <w:w w:val="293"/>
        </w:rPr>
        <w:t>_/_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0"/>
          <w:w w:val="292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-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0"/>
          <w:w w:val="100"/>
          <w:u w:val="single" w:color="2E2A3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0"/>
          <w:w w:val="100"/>
          <w:u w:val="single" w:color="2E2A33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0"/>
          <w:w w:val="100"/>
          <w:u w:val="single" w:color="2E2A33"/>
        </w:rPr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29" w:after="0" w:line="240" w:lineRule="auto"/>
        <w:ind w:left="344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00"/>
          <w:i/>
        </w:rPr>
        <w:t>Th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15"/>
          <w:i/>
        </w:rPr>
        <w:t>Cmijica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16"/>
          <w:i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-26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69676B"/>
          <w:spacing w:val="0"/>
          <w:w w:val="108"/>
          <w:i/>
        </w:rPr>
        <w:t>is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11" w:right="3836"/>
        <w:jc w:val="center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pict>
          <v:group style="position:absolute;margin-left:238.080002pt;margin-top:-1.450861pt;width:157.44pt;height:.1pt;mso-position-horizontal-relative:page;mso-position-vertical-relative:paragraph;z-index:-285" coordorigin="4762,-29" coordsize="3149,2">
            <v:shape style="position:absolute;left:4762;top:-29;width:3149;height:2" coordorigin="4762,-29" coordsize="3149,0" path="m4762,-29l7910,-29e" filled="f" stroked="t" strokeweight="1.44pt" strokecolor="#676767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9"/>
          <w:szCs w:val="19"/>
          <w:color w:val="2F2B34"/>
          <w:spacing w:val="0"/>
          <w:w w:val="135"/>
        </w:rPr>
        <w:t>Firma</w:t>
      </w:r>
      <w:r>
        <w:rPr>
          <w:rFonts w:ascii="Times New Roman" w:hAnsi="Times New Roman" w:cs="Times New Roman" w:eastAsia="Times New Roman"/>
          <w:sz w:val="19"/>
          <w:szCs w:val="19"/>
          <w:color w:val="2F2B34"/>
          <w:spacing w:val="-6"/>
          <w:w w:val="135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F2B34"/>
          <w:spacing w:val="0"/>
          <w:w w:val="135"/>
        </w:rPr>
        <w:t>dh</w:t>
      </w:r>
      <w:r>
        <w:rPr>
          <w:rFonts w:ascii="Times New Roman" w:hAnsi="Times New Roman" w:cs="Times New Roman" w:eastAsia="Times New Roman"/>
          <w:sz w:val="19"/>
          <w:szCs w:val="19"/>
          <w:color w:val="2F2B34"/>
          <w:spacing w:val="0"/>
          <w:w w:val="135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F2B34"/>
          <w:spacing w:val="11"/>
          <w:w w:val="135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9464B"/>
          <w:spacing w:val="-2"/>
          <w:w w:val="115"/>
        </w:rPr>
        <w:t>v</w:t>
      </w:r>
      <w:r>
        <w:rPr>
          <w:rFonts w:ascii="Times New Roman" w:hAnsi="Times New Roman" w:cs="Times New Roman" w:eastAsia="Times New Roman"/>
          <w:sz w:val="19"/>
          <w:szCs w:val="19"/>
          <w:color w:val="2F2B34"/>
          <w:spacing w:val="0"/>
          <w:w w:val="100"/>
        </w:rPr>
        <w:t>u.</w:t>
      </w:r>
      <w:r>
        <w:rPr>
          <w:rFonts w:ascii="Times New Roman" w:hAnsi="Times New Roman" w:cs="Times New Roman" w:eastAsia="Times New Roman"/>
          <w:sz w:val="19"/>
          <w:szCs w:val="19"/>
          <w:color w:val="2F2B34"/>
          <w:spacing w:val="0"/>
          <w:w w:val="99"/>
        </w:rPr>
        <w:t>l</w:t>
      </w:r>
      <w:r>
        <w:rPr>
          <w:rFonts w:ascii="Times New Roman" w:hAnsi="Times New Roman" w:cs="Times New Roman" w:eastAsia="Times New Roman"/>
          <w:sz w:val="19"/>
          <w:szCs w:val="19"/>
          <w:color w:val="49464B"/>
          <w:spacing w:val="0"/>
          <w:w w:val="136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12" w:after="0" w:line="240" w:lineRule="auto"/>
        <w:ind w:left="3727" w:right="3753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00"/>
          <w:i/>
        </w:rPr>
        <w:t>Signat: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00"/>
          <w:i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3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00"/>
          <w:i/>
        </w:rPr>
        <w:t>and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1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9676B"/>
          <w:spacing w:val="0"/>
          <w:w w:val="106"/>
          <w:i/>
        </w:rPr>
        <w:t>Stamp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0" w:after="0" w:line="218" w:lineRule="exact"/>
        <w:ind w:left="3431" w:right="3454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0"/>
          <w:w w:val="139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-2"/>
          <w:w w:val="13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0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-1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0"/>
          <w:w w:val="126"/>
          <w:position w:val="-1"/>
        </w:rPr>
        <w:t>utori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-20"/>
          <w:w w:val="126"/>
          <w:position w:val="-1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-4"/>
          <w:w w:val="126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0"/>
          <w:w w:val="126"/>
          <w:position w:val="-1"/>
        </w:rPr>
        <w:t>tit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-2"/>
          <w:w w:val="126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0"/>
          <w:w w:val="120"/>
          <w:position w:val="-1"/>
        </w:rPr>
        <w:t>ko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8"/>
          <w:w w:val="119"/>
          <w:position w:val="-1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-7"/>
          <w:w w:val="133"/>
          <w:position w:val="-1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8"/>
          <w:w w:val="126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-7"/>
          <w:w w:val="123"/>
          <w:position w:val="-1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9464B"/>
          <w:spacing w:val="9"/>
          <w:w w:val="126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F2B34"/>
          <w:spacing w:val="0"/>
          <w:w w:val="129"/>
          <w:position w:val="-1"/>
        </w:rPr>
        <w:t>nt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0" w:after="0" w:line="254" w:lineRule="exact"/>
        <w:ind w:left="3473" w:right="3506"/>
        <w:jc w:val="center"/>
        <w:rPr>
          <w:rFonts w:ascii="Times New Roman" w:hAnsi="Times New Roman" w:cs="Times New Roman" w:eastAsia="Times New Roman"/>
          <w:sz w:val="21"/>
          <w:szCs w:val="21"/>
        </w:rPr>
      </w:pPr>
      <w:rPr/>
      <w:r>
        <w:rPr/>
        <w:pict>
          <v:group style="position:absolute;margin-left:102.720001pt;margin-top:24.345503pt;width:128.16pt;height:.1pt;mso-position-horizontal-relative:page;mso-position-vertical-relative:paragraph;z-index:-284" coordorigin="2054,487" coordsize="2563,2">
            <v:shape style="position:absolute;left:2054;top:487;width:2563;height:2" coordorigin="2054,487" coordsize="2563,0" path="m2054,487l4618,487e" filled="f" stroked="t" strokeweight=".96pt" strokecolor="#3F3F3F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26"/>
          <w:szCs w:val="26"/>
          <w:color w:val="69676B"/>
          <w:w w:val="76"/>
          <w:i/>
        </w:rPr>
        <w:t>of</w:t>
      </w:r>
      <w:r>
        <w:rPr>
          <w:rFonts w:ascii="Arial" w:hAnsi="Arial" w:cs="Arial" w:eastAsia="Arial"/>
          <w:sz w:val="26"/>
          <w:szCs w:val="26"/>
          <w:color w:val="69676B"/>
          <w:spacing w:val="-3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00"/>
          <w:i/>
        </w:rPr>
        <w:t>tbt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9676B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9676B"/>
          <w:spacing w:val="0"/>
          <w:w w:val="100"/>
          <w:i/>
        </w:rPr>
        <w:t>Compm</w:t>
      </w:r>
      <w:r>
        <w:rPr>
          <w:rFonts w:ascii="Times New Roman" w:hAnsi="Times New Roman" w:cs="Times New Roman" w:eastAsia="Times New Roman"/>
          <w:sz w:val="21"/>
          <w:szCs w:val="21"/>
          <w:color w:val="69676B"/>
          <w:spacing w:val="0"/>
          <w:w w:val="100"/>
          <w:i/>
        </w:rPr>
        <w:t>m</w:t>
      </w:r>
      <w:r>
        <w:rPr>
          <w:rFonts w:ascii="Times New Roman" w:hAnsi="Times New Roman" w:cs="Times New Roman" w:eastAsia="Times New Roman"/>
          <w:sz w:val="21"/>
          <w:szCs w:val="21"/>
          <w:color w:val="69676B"/>
          <w:spacing w:val="3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9676B"/>
          <w:spacing w:val="0"/>
          <w:w w:val="80"/>
          <w:i/>
        </w:rPr>
        <w:t>_/J_:nborio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9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15" w:right="-20"/>
        <w:jc w:val="left"/>
        <w:rPr>
          <w:rFonts w:ascii="Times New Roman" w:hAnsi="Times New Roman" w:cs="Times New Roman" w:eastAsia="Times New Roman"/>
          <w:sz w:val="15.359375"/>
          <w:szCs w:val="15.359375"/>
        </w:rPr>
      </w:pPr>
      <w:rPr/>
      <w:r>
        <w:rPr/>
        <w:pict>
          <v:shape style="width:392.640015pt;height:7.68pt;mso-position-horizontal-relative:char;mso-position-vertical-relative:line" type="#_x0000_t75">
            <v:imagedata r:id="rId5" o:title=""/>
          </v:shape>
        </w:pict>
      </w:r>
      <w:r>
        <w:rPr>
          <w:rFonts w:ascii="Times New Roman" w:hAnsi="Times New Roman" w:cs="Times New Roman" w:eastAsia="Times New Roman"/>
          <w:sz w:val="15.359375"/>
          <w:szCs w:val="15.359375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720" w:right="1240"/>
        </w:sectPr>
      </w:pPr>
      <w:rPr/>
    </w:p>
    <w:p>
      <w:pPr>
        <w:spacing w:before="86" w:after="0" w:line="240" w:lineRule="auto"/>
        <w:ind w:left="349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707072"/>
          <w:spacing w:val="-33"/>
          <w:w w:val="175"/>
        </w:rPr>
        <w:t>1</w:t>
      </w:r>
      <w:r>
        <w:rPr>
          <w:rFonts w:ascii="Times New Roman" w:hAnsi="Times New Roman" w:cs="Times New Roman" w:eastAsia="Times New Roman"/>
          <w:sz w:val="19"/>
          <w:szCs w:val="19"/>
          <w:color w:val="939393"/>
          <w:spacing w:val="0"/>
          <w:w w:val="175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color w:val="939393"/>
          <w:spacing w:val="-10"/>
          <w:w w:val="175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110"/>
        </w:rPr>
        <w:t>l..i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-4"/>
          <w:w w:val="111"/>
        </w:rPr>
        <w:t>n</w:t>
      </w:r>
      <w:r>
        <w:rPr>
          <w:rFonts w:ascii="Times New Roman" w:hAnsi="Times New Roman" w:cs="Times New Roman" w:eastAsia="Times New Roman"/>
          <w:sz w:val="17"/>
          <w:szCs w:val="17"/>
          <w:color w:val="9C7C8E"/>
          <w:spacing w:val="6"/>
          <w:w w:val="78"/>
        </w:rPr>
        <w:t>J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109"/>
        </w:rPr>
        <w:t>2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108"/>
        </w:rPr>
        <w:t>: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0"/>
          <w:w w:val="122"/>
        </w:rPr>
        <w:t>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-32"/>
          <w:w w:val="122"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0"/>
          <w:w w:val="209"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30" w:after="0" w:line="240" w:lineRule="auto"/>
        <w:ind w:left="310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707072"/>
          <w:w w:val="123"/>
          <w:i/>
        </w:rPr>
        <w:t>fount!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w w:val="124"/>
          <w:i/>
        </w:rPr>
        <w:t>)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w w:val="100"/>
        </w:rPr>
      </w:r>
    </w:p>
    <w:p>
      <w:pPr>
        <w:spacing w:before="8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339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-1"/>
          <w:w w:val="15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0"/>
          <w:w w:val="192"/>
        </w:rPr>
        <w:t>tin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120"/>
        </w:rPr>
        <w:t>me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126"/>
        </w:rPr>
        <w:t>sttcionet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"/>
          <w:w w:val="12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126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-19"/>
          <w:w w:val="12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147"/>
        </w:rPr>
        <w:t>nenri.:::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16"/>
        </w:rPr>
        <w:t>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9"/>
          <w:w w:val="116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97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20" w:after="0" w:line="240" w:lineRule="auto"/>
        <w:ind w:left="339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28"/>
          <w:i/>
        </w:rPr>
        <w:t>I!t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28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29"/>
          <w:i/>
        </w:rPr>
        <w:t>urq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-16"/>
          <w:w w:val="129"/>
          <w:i/>
        </w:rPr>
        <w:t>;</w:t>
      </w:r>
      <w:r>
        <w:rPr>
          <w:rFonts w:ascii="Arial" w:hAnsi="Arial" w:cs="Arial" w:eastAsia="Arial"/>
          <w:sz w:val="18"/>
          <w:szCs w:val="18"/>
          <w:color w:val="707072"/>
          <w:spacing w:val="-9"/>
          <w:w w:val="483"/>
          <w:i/>
        </w:rPr>
        <w:t>i</w:t>
      </w:r>
      <w:r>
        <w:rPr>
          <w:rFonts w:ascii="Arial" w:hAnsi="Arial" w:cs="Arial" w:eastAsia="Arial"/>
          <w:sz w:val="18"/>
          <w:szCs w:val="18"/>
          <w:color w:val="939393"/>
          <w:spacing w:val="0"/>
          <w:w w:val="106"/>
          <w:i/>
        </w:rPr>
        <w:t>:</w:t>
      </w:r>
      <w:r>
        <w:rPr>
          <w:rFonts w:ascii="Arial" w:hAnsi="Arial" w:cs="Arial" w:eastAsia="Arial"/>
          <w:sz w:val="18"/>
          <w:szCs w:val="18"/>
          <w:color w:val="939393"/>
          <w:spacing w:val="0"/>
          <w:w w:val="107"/>
          <w:i/>
        </w:rPr>
        <w:t>b</w:t>
      </w:r>
      <w:r>
        <w:rPr>
          <w:rFonts w:ascii="Arial" w:hAnsi="Arial" w:cs="Arial" w:eastAsia="Arial"/>
          <w:sz w:val="18"/>
          <w:szCs w:val="18"/>
          <w:color w:val="939393"/>
          <w:spacing w:val="-2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12"/>
          <w:i/>
        </w:rPr>
        <w:t>!b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-5"/>
          <w:w w:val="111"/>
          <w:i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198"/>
          <w:i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-8"/>
          <w:w w:val="102"/>
          <w:i/>
        </w:rPr>
        <w:t>r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52"/>
          <w:i/>
        </w:rPr>
        <w:t>k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1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100"/>
          <w:i/>
        </w:rPr>
        <w:t>s.p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1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87"/>
          <w:i/>
        </w:rPr>
        <w:t>c11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87"/>
          <w:i/>
        </w:rPr>
        <w:t>d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8"/>
          <w:w w:val="87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00"/>
          <w:i/>
        </w:rPr>
        <w:t>st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00"/>
          <w:i/>
        </w:rPr>
        <w:t>!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00"/>
          <w:i/>
        </w:rPr>
        <w:t>do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00"/>
          <w:i/>
        </w:rPr>
        <w:t>..,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00"/>
          <w:i/>
        </w:rPr>
        <w:t>  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2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5B5B5B"/>
          <w:spacing w:val="0"/>
          <w:w w:val="92"/>
          <w:i/>
        </w:rPr>
        <w:t>_'XI</w:t>
      </w:r>
      <w:r>
        <w:rPr>
          <w:rFonts w:ascii="Times New Roman" w:hAnsi="Times New Roman" w:cs="Times New Roman" w:eastAsia="Times New Roman"/>
          <w:sz w:val="13"/>
          <w:szCs w:val="13"/>
          <w:color w:val="5B5B5B"/>
          <w:spacing w:val="-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00"/>
          <w:i/>
        </w:rPr>
        <w:t>ill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00"/>
          <w:i/>
        </w:rPr>
        <w:t>!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02"/>
          <w:i/>
        </w:rPr>
        <w:t>u11fkrl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-26"/>
          <w:w w:val="102"/>
          <w:i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-10"/>
          <w:w w:val="152"/>
          <w:i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135"/>
          <w:i/>
        </w:rPr>
        <w:t>ud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6" w:lineRule="exact"/>
        <w:ind w:left="598" w:right="-20"/>
        <w:jc w:val="left"/>
        <w:tabs>
          <w:tab w:pos="100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4"/>
          <w:szCs w:val="14"/>
          <w:color w:val="5B5B5B"/>
          <w:spacing w:val="-21"/>
          <w:w w:val="124"/>
          <w:i/>
        </w:rPr>
        <w:t>3</w:t>
      </w:r>
      <w:r>
        <w:rPr>
          <w:rFonts w:ascii="Times New Roman" w:hAnsi="Times New Roman" w:cs="Times New Roman" w:eastAsia="Times New Roman"/>
          <w:sz w:val="14"/>
          <w:szCs w:val="14"/>
          <w:color w:val="939393"/>
          <w:spacing w:val="0"/>
          <w:w w:val="124"/>
          <w:i/>
        </w:rPr>
        <w:t>.)</w:t>
      </w:r>
      <w:r>
        <w:rPr>
          <w:rFonts w:ascii="Times New Roman" w:hAnsi="Times New Roman" w:cs="Times New Roman" w:eastAsia="Times New Roman"/>
          <w:sz w:val="14"/>
          <w:szCs w:val="14"/>
          <w:color w:val="939393"/>
          <w:spacing w:val="0"/>
          <w:w w:val="100"/>
          <w:i/>
        </w:rPr>
        <w:tab/>
      </w:r>
      <w:r>
        <w:rPr>
          <w:rFonts w:ascii="Times New Roman" w:hAnsi="Times New Roman" w:cs="Times New Roman" w:eastAsia="Times New Roman"/>
          <w:sz w:val="14"/>
          <w:szCs w:val="14"/>
          <w:color w:val="939393"/>
          <w:spacing w:val="0"/>
          <w:w w:val="100"/>
          <w:i/>
        </w:rPr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90"/>
        </w:rPr>
        <w:t>"t"end.i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9"/>
          <w:w w:val="90"/>
        </w:rPr>
        <w:t> </w:t>
      </w:r>
      <w:r>
        <w:rPr>
          <w:rFonts w:ascii="Arial" w:hAnsi="Arial" w:cs="Arial" w:eastAsia="Arial"/>
          <w:sz w:val="18"/>
          <w:szCs w:val="18"/>
          <w:color w:val="707072"/>
          <w:spacing w:val="-20"/>
          <w:w w:val="363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95"/>
        </w:rPr>
        <w:t>rUs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3"/>
          <w:w w:val="73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118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119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109"/>
        </w:rPr>
        <w:t>sbetbi.m.it: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8"/>
          <w:w w:val="10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13F3F"/>
          <w:spacing w:val="0"/>
          <w:w w:val="35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413F3F"/>
          <w:spacing w:val="-12"/>
          <w:w w:val="35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350"/>
        </w:rPr>
        <w:t>-----------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-45"/>
          <w:w w:val="35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35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-127"/>
          <w:w w:val="35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13F3F"/>
          <w:spacing w:val="0"/>
          <w:w w:val="389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413F3F"/>
          <w:spacing w:val="-6"/>
          <w:w w:val="3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389"/>
        </w:rPr>
        <w:t>---------­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0" w:after="0" w:line="172" w:lineRule="exact"/>
        <w:ind w:left="598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-11"/>
          <w:w w:val="121"/>
          <w:i/>
        </w:rPr>
        <w:t>P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-17"/>
          <w:w w:val="117"/>
          <w:i/>
        </w:rPr>
        <w:t>o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22"/>
          <w:i/>
        </w:rPr>
        <w:t>ill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23"/>
          <w:i/>
        </w:rPr>
        <w:t>!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-3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4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48"/>
          <w:i/>
        </w:rPr>
        <w:t>stni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48"/>
          <w:i/>
        </w:rPr>
        <w:t>u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-27"/>
          <w:w w:val="148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65"/>
          <w:i/>
        </w:rPr>
        <w:t>d.t_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1"/>
          <w:w w:val="165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65"/>
          <w:i/>
        </w:rPr>
        <w:t>rt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1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192" w:lineRule="exact"/>
        <w:ind w:left="567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27"/>
          <w:w w:val="217"/>
          <w:position w:val="-2"/>
        </w:rPr>
        <w:t>•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326"/>
          <w:position w:val="-2"/>
        </w:rPr>
        <w:t>;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00"/>
          <w:position w:val="-2"/>
        </w:rPr>
        <w:t>   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4"/>
          <w:w w:val="100"/>
          <w:position w:val="-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90"/>
          <w:position w:val="-2"/>
        </w:rPr>
        <w:t>"t"end.i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9"/>
          <w:w w:val="90"/>
          <w:position w:val="-2"/>
        </w:rPr>
        <w:t> </w:t>
      </w:r>
      <w:r>
        <w:rPr>
          <w:rFonts w:ascii="Arial" w:hAnsi="Arial" w:cs="Arial" w:eastAsia="Arial"/>
          <w:sz w:val="18"/>
          <w:szCs w:val="18"/>
          <w:color w:val="707072"/>
          <w:spacing w:val="0"/>
          <w:w w:val="363"/>
          <w:position w:val="-2"/>
        </w:rPr>
        <w:t>i</w:t>
      </w:r>
      <w:r>
        <w:rPr>
          <w:rFonts w:ascii="Arial" w:hAnsi="Arial" w:cs="Arial" w:eastAsia="Arial"/>
          <w:sz w:val="18"/>
          <w:szCs w:val="18"/>
          <w:color w:val="707072"/>
          <w:spacing w:val="-143"/>
          <w:w w:val="363"/>
          <w:position w:val="-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128"/>
          <w:position w:val="-2"/>
        </w:rPr>
        <w:t>desti:ucionit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-29"/>
          <w:w w:val="128"/>
          <w:position w:val="-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128"/>
          <w:position w:val="-2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2"/>
          <w:w w:val="128"/>
          <w:position w:val="-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109"/>
          <w:position w:val="-2"/>
        </w:rPr>
        <w:t>sbetbi.m.it: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22"/>
          <w:w w:val="109"/>
          <w:position w:val="-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373"/>
          <w:position w:val="-2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-8"/>
          <w:w w:val="373"/>
          <w:position w:val="-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13F3F"/>
          <w:spacing w:val="0"/>
          <w:w w:val="373"/>
          <w:position w:val="-2"/>
        </w:rPr>
        <w:t>---</w:t>
      </w:r>
      <w:r>
        <w:rPr>
          <w:rFonts w:ascii="Times New Roman" w:hAnsi="Times New Roman" w:cs="Times New Roman" w:eastAsia="Times New Roman"/>
          <w:sz w:val="18"/>
          <w:szCs w:val="18"/>
          <w:color w:val="413F3F"/>
          <w:spacing w:val="-52"/>
          <w:w w:val="373"/>
          <w:position w:val="-2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413F3F"/>
          <w:spacing w:val="0"/>
          <w:w w:val="373"/>
          <w:position w:val="-2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413F3F"/>
          <w:spacing w:val="-110"/>
          <w:w w:val="373"/>
          <w:position w:val="-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373"/>
          <w:position w:val="-2"/>
        </w:rPr>
        <w:t>---------------­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0" w:after="0" w:line="229" w:lineRule="exact"/>
        <w:ind w:left="598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30"/>
          <w:i/>
          <w:position w:val="1"/>
        </w:rPr>
        <w:t>Poi,!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-25"/>
          <w:w w:val="130"/>
          <w:i/>
          <w:position w:val="1"/>
        </w:rPr>
        <w:t> </w:t>
      </w:r>
      <w:r>
        <w:rPr>
          <w:rFonts w:ascii="Arial" w:hAnsi="Arial" w:cs="Arial" w:eastAsia="Arial"/>
          <w:sz w:val="24"/>
          <w:szCs w:val="24"/>
          <w:color w:val="939393"/>
          <w:spacing w:val="0"/>
          <w:w w:val="86"/>
          <w:i/>
          <w:position w:val="1"/>
        </w:rPr>
        <w:t>of</w:t>
      </w:r>
      <w:r>
        <w:rPr>
          <w:rFonts w:ascii="Arial" w:hAnsi="Arial" w:cs="Arial" w:eastAsia="Arial"/>
          <w:sz w:val="24"/>
          <w:szCs w:val="24"/>
          <w:color w:val="939393"/>
          <w:spacing w:val="-49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48"/>
          <w:i/>
          <w:position w:val="1"/>
        </w:rPr>
        <w:t>stni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48"/>
          <w:i/>
          <w:position w:val="1"/>
        </w:rPr>
        <w:t>u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-17"/>
          <w:w w:val="148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00"/>
          <w:i/>
          <w:position w:val="1"/>
        </w:rPr>
        <w:t>du!i11a!i!111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349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110"/>
        </w:rPr>
        <w:t>Fce.kuena.: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-17"/>
          <w:w w:val="11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17"/>
        </w:rPr>
        <w:t>..................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26"/>
          <w:w w:val="117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24"/>
        </w:rPr>
        <w:t>...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9"/>
          <w:w w:val="12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21"/>
        </w:rPr>
        <w:t>.....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9"/>
          <w:w w:val="121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24"/>
        </w:rPr>
        <w:t>...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24"/>
          <w:w w:val="12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24"/>
        </w:rPr>
        <w:t>...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9"/>
          <w:w w:val="12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24"/>
        </w:rPr>
        <w:t>...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9"/>
          <w:w w:val="12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"/>
          <w:w w:val="197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"/>
          <w:w w:val="197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"/>
          <w:w w:val="197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3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9"/>
          <w:w w:val="13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"/>
          <w:w w:val="197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3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9"/>
          <w:w w:val="13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16"/>
        </w:rPr>
        <w:t>..........................................................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26"/>
          <w:w w:val="116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24"/>
        </w:rPr>
        <w:t>...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24"/>
          <w:w w:val="12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"/>
          <w:w w:val="197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3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9"/>
          <w:w w:val="13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"/>
          <w:w w:val="197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3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9"/>
          <w:w w:val="13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"/>
          <w:w w:val="197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21"/>
        </w:rPr>
        <w:t>.....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25"/>
          <w:w w:val="121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3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9"/>
          <w:w w:val="13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32" w:after="0" w:line="240" w:lineRule="auto"/>
        <w:ind w:left="339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119"/>
          <w:i/>
        </w:rPr>
        <w:t>Frtqutll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-7"/>
          <w:w w:val="119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0"/>
          <w:w w:val="101"/>
          <w:i/>
        </w:rPr>
        <w:t>f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0"/>
          <w:w w:val="102"/>
          <w:i/>
        </w:rPr>
        <w:t>)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10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49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707072"/>
          <w:spacing w:val="-29"/>
          <w:w w:val="145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color w:val="939393"/>
          <w:spacing w:val="0"/>
          <w:w w:val="145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939393"/>
          <w:spacing w:val="-8"/>
          <w:w w:val="145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100"/>
        </w:rPr>
        <w:t>l..i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9C7C8E"/>
          <w:spacing w:val="2"/>
          <w:w w:val="82"/>
        </w:rPr>
        <w:t>j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109"/>
        </w:rPr>
        <w:t>2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108"/>
        </w:rPr>
        <w:t>: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0"/>
          <w:w w:val="122"/>
        </w:rPr>
        <w:t>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-18"/>
          <w:w w:val="122"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0"/>
          <w:w w:val="209"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28" w:after="0" w:line="240" w:lineRule="auto"/>
        <w:ind w:left="320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707072"/>
          <w:w w:val="129"/>
          <w:i/>
        </w:rPr>
        <w:t>fount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-30"/>
          <w:w w:val="130"/>
          <w:i/>
        </w:rPr>
        <w:t>o</w:t>
      </w:r>
      <w:r>
        <w:rPr>
          <w:rFonts w:ascii="Times New Roman" w:hAnsi="Times New Roman" w:cs="Times New Roman" w:eastAsia="Times New Roman"/>
          <w:sz w:val="17"/>
          <w:szCs w:val="17"/>
          <w:color w:val="ACACB6"/>
          <w:spacing w:val="0"/>
          <w:w w:val="156"/>
          <w:i/>
        </w:rPr>
        <w:t>·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7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49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96"/>
        </w:rPr>
        <w:t>Iti..ne:r:ui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-2"/>
          <w:w w:val="9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124"/>
        </w:rPr>
        <w:t>me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4"/>
          <w:w w:val="12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124"/>
        </w:rPr>
        <w:t>stacionet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25"/>
          <w:w w:val="12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124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-16"/>
          <w:w w:val="12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103"/>
        </w:rPr>
        <w:t>nencizu:a!::l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-39"/>
          <w:w w:val="10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25"/>
          <w:w w:val="155"/>
        </w:rPr>
        <w:t>·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16"/>
        </w:rPr>
        <w:t>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26"/>
          <w:w w:val="116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13" w:after="0" w:line="240" w:lineRule="auto"/>
        <w:ind w:left="349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90"/>
          <w:i/>
        </w:rPr>
        <w:t>fil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-2"/>
          <w:w w:val="90"/>
          <w:i/>
        </w:rPr>
        <w:t>l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149"/>
          <w:i/>
        </w:rPr>
        <w:t>trq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150"/>
          <w:i/>
        </w:rPr>
        <w:t>;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-19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100"/>
          <w:i/>
        </w:rPr>
        <w:t>: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108"/>
          <w:i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-13"/>
          <w:w w:val="107"/>
          <w:i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0"/>
          <w:w w:val="87"/>
          <w:i/>
        </w:rPr>
        <w:t>N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-4"/>
          <w:w w:val="88"/>
          <w:i/>
        </w:rPr>
        <w:t>:</w:t>
      </w:r>
      <w:r>
        <w:rPr>
          <w:rFonts w:ascii="Arial" w:hAnsi="Arial" w:cs="Arial" w:eastAsia="Arial"/>
          <w:sz w:val="17"/>
          <w:szCs w:val="17"/>
          <w:color w:val="707072"/>
          <w:spacing w:val="0"/>
          <w:w w:val="102"/>
          <w:i/>
        </w:rPr>
        <w:t>.'I</w:t>
      </w:r>
      <w:r>
        <w:rPr>
          <w:rFonts w:ascii="Arial" w:hAnsi="Arial" w:cs="Arial" w:eastAsia="Arial"/>
          <w:sz w:val="17"/>
          <w:szCs w:val="17"/>
          <w:color w:val="707072"/>
          <w:spacing w:val="-87"/>
          <w:w w:val="103"/>
          <w:i/>
        </w:rPr>
        <w:t>N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-13"/>
          <w:w w:val="152"/>
          <w:i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-37"/>
          <w:w w:val="153"/>
          <w:i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-53"/>
          <w:w w:val="97"/>
          <w:i/>
        </w:rPr>
        <w:t>;</w:t>
      </w:r>
      <w:r>
        <w:rPr>
          <w:rFonts w:ascii="Arial" w:hAnsi="Arial" w:cs="Arial" w:eastAsia="Arial"/>
          <w:sz w:val="17"/>
          <w:szCs w:val="17"/>
          <w:color w:val="707072"/>
          <w:spacing w:val="3"/>
          <w:w w:val="102"/>
          <w:i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97"/>
          <w:i/>
        </w:rPr>
        <w:t>;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00"/>
          <w:i/>
        </w:rPr>
        <w:t>up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3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126"/>
        </w:rPr>
        <w:t>'"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-34"/>
          <w:w w:val="126"/>
        </w:rPr>
        <w:t>"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26"/>
          <w:i/>
        </w:rPr>
        <w:t>d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-15"/>
          <w:w w:val="126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26"/>
          <w:i/>
        </w:rPr>
        <w:t>sti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-18"/>
          <w:w w:val="126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102"/>
          <w:i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8"/>
          <w:w w:val="102"/>
          <w:i/>
        </w:rPr>
        <w:t>o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64"/>
          <w:i/>
        </w:rPr>
        <w:t>:1-1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-2"/>
          <w:w w:val="64"/>
          <w:i/>
        </w:rPr>
        <w:t>1</w:t>
      </w:r>
      <w:r>
        <w:rPr>
          <w:rFonts w:ascii="Times New Roman" w:hAnsi="Times New Roman" w:cs="Times New Roman" w:eastAsia="Times New Roman"/>
          <w:sz w:val="17"/>
          <w:szCs w:val="17"/>
          <w:color w:val="413F3F"/>
          <w:spacing w:val="0"/>
          <w:w w:val="398"/>
          <w:i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413F3F"/>
          <w:spacing w:val="0"/>
          <w:w w:val="100"/>
          <w:i/>
        </w:rPr>
        <w:t>   </w:t>
      </w:r>
      <w:r>
        <w:rPr>
          <w:rFonts w:ascii="Times New Roman" w:hAnsi="Times New Roman" w:cs="Times New Roman" w:eastAsia="Times New Roman"/>
          <w:sz w:val="17"/>
          <w:szCs w:val="17"/>
          <w:color w:val="413F3F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707072"/>
          <w:spacing w:val="0"/>
          <w:w w:val="121"/>
          <w:i/>
        </w:rPr>
        <w:t>OfJ</w:t>
      </w:r>
      <w:r>
        <w:rPr>
          <w:rFonts w:ascii="Times New Roman" w:hAnsi="Times New Roman" w:cs="Times New Roman" w:eastAsia="Times New Roman"/>
          <w:sz w:val="9"/>
          <w:szCs w:val="9"/>
          <w:color w:val="707072"/>
          <w:spacing w:val="1"/>
          <w:w w:val="121"/>
          <w:i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707072"/>
          <w:spacing w:val="0"/>
          <w:w w:val="417"/>
        </w:rPr>
        <w:t>,</w:t>
      </w:r>
      <w:r>
        <w:rPr>
          <w:rFonts w:ascii="Times New Roman" w:hAnsi="Times New Roman" w:cs="Times New Roman" w:eastAsia="Times New Roman"/>
          <w:sz w:val="9"/>
          <w:szCs w:val="9"/>
          <w:color w:val="707072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63"/>
          <w:i/>
        </w:rPr>
        <w:t>!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-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28"/>
          <w:i/>
        </w:rPr>
        <w:t>u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-13"/>
          <w:w w:val="127"/>
          <w:i/>
        </w:rPr>
        <w:t>"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23"/>
          <w:i/>
        </w:rPr>
        <w:t>!krl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-25"/>
          <w:w w:val="123"/>
          <w:i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66"/>
          <w:i/>
        </w:rPr>
        <w:t>1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-2"/>
          <w:w w:val="66"/>
          <w:i/>
        </w:rPr>
        <w:t>1</w:t>
      </w:r>
      <w:r>
        <w:rPr>
          <w:rFonts w:ascii="Times New Roman" w:hAnsi="Times New Roman" w:cs="Times New Roman" w:eastAsia="Times New Roman"/>
          <w:sz w:val="19"/>
          <w:szCs w:val="19"/>
          <w:color w:val="707072"/>
          <w:spacing w:val="0"/>
          <w:w w:val="121"/>
          <w:i/>
        </w:rPr>
        <w:t>ui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607" w:right="-20"/>
        <w:jc w:val="left"/>
        <w:tabs>
          <w:tab w:pos="100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-12"/>
          <w:w w:val="183"/>
        </w:rPr>
        <w:t>1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38"/>
        </w:rPr>
        <w:t>)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90"/>
        </w:rPr>
        <w:t>"t"end.i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9"/>
          <w:w w:val="90"/>
        </w:rPr>
        <w:t> </w:t>
      </w:r>
      <w:r>
        <w:rPr>
          <w:rFonts w:ascii="Arial" w:hAnsi="Arial" w:cs="Arial" w:eastAsia="Arial"/>
          <w:sz w:val="18"/>
          <w:szCs w:val="18"/>
          <w:color w:val="5B5B5B"/>
          <w:spacing w:val="-5"/>
          <w:w w:val="302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122"/>
        </w:rPr>
        <w:t>ni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4"/>
          <w:w w:val="123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2"/>
          <w:w w:val="97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11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112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11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10"/>
          <w:w w:val="11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110"/>
        </w:rPr>
        <w:t>sbetbi.m.it: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20"/>
          <w:w w:val="11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13F3F"/>
          <w:spacing w:val="0"/>
          <w:w w:val="344"/>
        </w:rPr>
        <w:t>------</w:t>
      </w:r>
      <w:r>
        <w:rPr>
          <w:rFonts w:ascii="Times New Roman" w:hAnsi="Times New Roman" w:cs="Times New Roman" w:eastAsia="Times New Roman"/>
          <w:sz w:val="18"/>
          <w:szCs w:val="18"/>
          <w:color w:val="413F3F"/>
          <w:spacing w:val="-60"/>
          <w:w w:val="34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13F3F"/>
          <w:spacing w:val="0"/>
          <w:w w:val="344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413F3F"/>
          <w:spacing w:val="-98"/>
          <w:w w:val="34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344"/>
        </w:rPr>
        <w:t>---------------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-93"/>
          <w:w w:val="34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344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-104"/>
          <w:w w:val="34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13F3F"/>
          <w:spacing w:val="0"/>
          <w:w w:val="436"/>
        </w:rPr>
        <w:t>-­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0" w:after="0" w:line="189" w:lineRule="exact"/>
        <w:ind w:left="607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00"/>
          <w:i/>
        </w:rPr>
        <w:t>Poillf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9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-30"/>
          <w:w w:val="137"/>
          <w:i/>
        </w:rPr>
        <w:t>o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0"/>
          <w:w w:val="137"/>
          <w:i/>
        </w:rPr>
        <w:t>f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-7"/>
          <w:w w:val="137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37"/>
          <w:i/>
        </w:rPr>
        <w:t>stni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37"/>
          <w:i/>
        </w:rPr>
        <w:t>u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47"/>
          <w:w w:val="137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77"/>
          <w:i/>
        </w:rPr>
        <w:t>fit: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1"/>
          <w:w w:val="177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77"/>
          <w:i/>
        </w:rPr>
        <w:t>rt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74" w:after="0" w:line="240" w:lineRule="auto"/>
        <w:ind w:left="576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27"/>
          <w:w w:val="217"/>
        </w:rPr>
        <w:t>•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326"/>
        </w:rPr>
        <w:t>;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90"/>
        </w:rPr>
        <w:t>"t"end.i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9"/>
          <w:w w:val="90"/>
        </w:rPr>
        <w:t> </w:t>
      </w:r>
      <w:r>
        <w:rPr>
          <w:rFonts w:ascii="Arial" w:hAnsi="Arial" w:cs="Arial" w:eastAsia="Arial"/>
          <w:sz w:val="18"/>
          <w:szCs w:val="18"/>
          <w:color w:val="707072"/>
          <w:spacing w:val="-9"/>
          <w:w w:val="302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120"/>
        </w:rPr>
        <w:t>destin1cionit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B5B5B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5B5B5B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140"/>
        </w:rPr>
        <w:t>sb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2"/>
          <w:w w:val="14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140"/>
        </w:rPr>
        <w:t>i.m.it: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32"/>
          <w:w w:val="14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342"/>
        </w:rPr>
        <w:t>------------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-74"/>
          <w:w w:val="34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342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-102"/>
          <w:w w:val="34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13F3F"/>
          <w:spacing w:val="0"/>
          <w:w w:val="358"/>
        </w:rPr>
        <w:t>--------­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0" w:after="0" w:line="193" w:lineRule="exact"/>
        <w:ind w:left="607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707072"/>
          <w:w w:val="124"/>
          <w:i/>
        </w:rPr>
        <w:t>Poi•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w w:val="125"/>
          <w:i/>
        </w:rPr>
        <w:t>!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-3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3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35"/>
          <w:i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1"/>
          <w:w w:val="135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35"/>
          <w:i/>
        </w:rPr>
        <w:t>ntrt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-10"/>
          <w:w w:val="135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00"/>
          <w:i/>
        </w:rPr>
        <w:t>du!i11a!io11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8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349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-18"/>
          <w:w w:val="139"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117"/>
        </w:rPr>
        <w:t>cekuena.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-22"/>
          <w:w w:val="117"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15"/>
        </w:rPr>
        <w:t>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27"/>
          <w:w w:val="115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51" w:after="0" w:line="240" w:lineRule="auto"/>
        <w:ind w:left="339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120"/>
          <w:i/>
        </w:rPr>
        <w:t>Frtqutll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-17"/>
          <w:w w:val="12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0"/>
          <w:w w:val="109"/>
          <w:i/>
        </w:rPr>
        <w:t>f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0"/>
          <w:w w:val="110"/>
          <w:i/>
        </w:rPr>
        <w:t>)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11" w:lineRule="exact"/>
        <w:ind w:left="358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707072"/>
          <w:spacing w:val="-25"/>
          <w:w w:val="141"/>
          <w:position w:val="-1"/>
        </w:rPr>
        <w:t>3</w:t>
      </w:r>
      <w:r>
        <w:rPr>
          <w:rFonts w:ascii="Times New Roman" w:hAnsi="Times New Roman" w:cs="Times New Roman" w:eastAsia="Times New Roman"/>
          <w:sz w:val="19"/>
          <w:szCs w:val="19"/>
          <w:color w:val="939393"/>
          <w:spacing w:val="0"/>
          <w:w w:val="141"/>
          <w:position w:val="-1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color w:val="939393"/>
          <w:spacing w:val="18"/>
          <w:w w:val="141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110"/>
          <w:position w:val="-1"/>
        </w:rPr>
        <w:t>l..i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-4"/>
          <w:w w:val="111"/>
          <w:position w:val="-1"/>
        </w:rPr>
        <w:t>n</w:t>
      </w:r>
      <w:r>
        <w:rPr>
          <w:rFonts w:ascii="Times New Roman" w:hAnsi="Times New Roman" w:cs="Times New Roman" w:eastAsia="Times New Roman"/>
          <w:sz w:val="17"/>
          <w:szCs w:val="17"/>
          <w:color w:val="9C7C8E"/>
          <w:spacing w:val="0"/>
          <w:w w:val="78"/>
          <w:position w:val="-1"/>
        </w:rPr>
        <w:t>J</w:t>
      </w:r>
      <w:r>
        <w:rPr>
          <w:rFonts w:ascii="Times New Roman" w:hAnsi="Times New Roman" w:cs="Times New Roman" w:eastAsia="Times New Roman"/>
          <w:sz w:val="17"/>
          <w:szCs w:val="17"/>
          <w:color w:val="9C7C8E"/>
          <w:spacing w:val="-2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00"/>
          <w:position w:val="-1"/>
        </w:rPr>
        <w:t>2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00"/>
          <w:position w:val="-1"/>
        </w:rPr>
        <w:t>: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-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0"/>
          <w:w w:val="92"/>
          <w:position w:val="-1"/>
        </w:rPr>
        <w:t>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0" w:after="0" w:line="166" w:lineRule="exact"/>
        <w:ind w:left="330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707072"/>
          <w:w w:val="121"/>
          <w:i/>
        </w:rPr>
        <w:t>fount!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w w:val="122"/>
          <w:i/>
        </w:rPr>
        <w:t>)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w w:val="100"/>
        </w:rPr>
      </w:r>
    </w:p>
    <w:p>
      <w:pPr>
        <w:spacing w:before="7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58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95"/>
        </w:rPr>
        <w:t>Iti..ne:r:ui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10"/>
          <w:w w:val="95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128"/>
        </w:rPr>
        <w:t>sttcionet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7"/>
          <w:w w:val="12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170"/>
        </w:rPr>
        <w:t>nenciz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16"/>
        </w:rPr>
        <w:t>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"/>
          <w:w w:val="116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2"/>
          <w:w w:val="93"/>
        </w:rPr>
        <w:t>_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19"/>
        </w:rPr>
        <w:t>........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5"/>
          <w:w w:val="119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97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13" w:after="0" w:line="240" w:lineRule="auto"/>
        <w:ind w:left="349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10"/>
          <w:i/>
        </w:rPr>
        <w:t>I!i11trq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10"/>
          <w:i/>
        </w:rPr>
        <w:t>;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35"/>
          <w:w w:val="11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707072"/>
          <w:spacing w:val="0"/>
          <w:w w:val="252"/>
          <w:i/>
        </w:rPr>
        <w:t>?.</w:t>
      </w:r>
      <w:r>
        <w:rPr>
          <w:rFonts w:ascii="Times New Roman" w:hAnsi="Times New Roman" w:cs="Times New Roman" w:eastAsia="Times New Roman"/>
          <w:sz w:val="19"/>
          <w:szCs w:val="19"/>
          <w:color w:val="707072"/>
          <w:spacing w:val="-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939393"/>
          <w:spacing w:val="0"/>
          <w:w w:val="100"/>
          <w:i/>
        </w:rPr>
        <w:t>b</w:t>
      </w:r>
      <w:r>
        <w:rPr>
          <w:rFonts w:ascii="Times New Roman" w:hAnsi="Times New Roman" w:cs="Times New Roman" w:eastAsia="Times New Roman"/>
          <w:sz w:val="19"/>
          <w:szCs w:val="19"/>
          <w:color w:val="939393"/>
          <w:spacing w:val="-1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35"/>
          <w:i/>
        </w:rPr>
        <w:t>!b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-19"/>
          <w:w w:val="135"/>
          <w:i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135"/>
          <w:i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-16"/>
          <w:w w:val="135"/>
          <w:i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0"/>
          <w:w w:val="135"/>
          <w:i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135"/>
          <w:i/>
        </w:rPr>
        <w:t>k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6"/>
          <w:w w:val="135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00"/>
          <w:i/>
        </w:rPr>
        <w:t>up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9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00"/>
          <w:i/>
        </w:rPr>
        <w:t>st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00"/>
          <w:i/>
        </w:rPr>
        <w:t>!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2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91"/>
          <w:i/>
        </w:rPr>
        <w:t>do: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91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91"/>
          <w:i/>
        </w:rPr>
        <w:t>-..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-12"/>
          <w:w w:val="91"/>
          <w:i/>
        </w:rPr>
        <w:t>,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67"/>
          <w:i/>
        </w:rPr>
        <w:t>_O!'Ji11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68"/>
          <w:i/>
        </w:rPr>
        <w:t>!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-3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00"/>
          <w:i/>
        </w:rPr>
        <w:t>u11fiLrlilltd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607" w:right="-20"/>
        <w:jc w:val="left"/>
        <w:tabs>
          <w:tab w:pos="100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2"/>
          <w:w w:val="203"/>
        </w:rPr>
        <w:t>1</w:t>
      </w:r>
      <w:r>
        <w:rPr>
          <w:rFonts w:ascii="Times New Roman" w:hAnsi="Times New Roman" w:cs="Times New Roman" w:eastAsia="Times New Roman"/>
          <w:sz w:val="18"/>
          <w:szCs w:val="18"/>
          <w:color w:val="ACACB6"/>
          <w:spacing w:val="0"/>
          <w:w w:val="118"/>
        </w:rPr>
        <w:t>)</w:t>
      </w:r>
      <w:r>
        <w:rPr>
          <w:rFonts w:ascii="Times New Roman" w:hAnsi="Times New Roman" w:cs="Times New Roman" w:eastAsia="Times New Roman"/>
          <w:sz w:val="18"/>
          <w:szCs w:val="18"/>
          <w:color w:val="ACACB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ACACB6"/>
          <w:spacing w:val="0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90"/>
        </w:rPr>
        <w:t>"t"end.i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9"/>
          <w:w w:val="90"/>
        </w:rPr>
        <w:t> </w:t>
      </w:r>
      <w:r>
        <w:rPr>
          <w:rFonts w:ascii="Arial" w:hAnsi="Arial" w:cs="Arial" w:eastAsia="Arial"/>
          <w:sz w:val="18"/>
          <w:szCs w:val="18"/>
          <w:color w:val="707072"/>
          <w:spacing w:val="-19"/>
          <w:w w:val="363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122"/>
        </w:rPr>
        <w:t>ni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4"/>
          <w:w w:val="123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2"/>
          <w:w w:val="97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11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112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B5B5B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5B5B5B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100"/>
        </w:rPr>
        <w:t>sbet:bi.m.it: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344"/>
        </w:rPr>
        <w:t>------------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-45"/>
          <w:w w:val="344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344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-71"/>
          <w:w w:val="34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13F3F"/>
          <w:spacing w:val="0"/>
          <w:w w:val="367"/>
        </w:rPr>
        <w:t>--</w:t>
      </w:r>
      <w:r>
        <w:rPr>
          <w:rFonts w:ascii="Times New Roman" w:hAnsi="Times New Roman" w:cs="Times New Roman" w:eastAsia="Times New Roman"/>
          <w:sz w:val="18"/>
          <w:szCs w:val="18"/>
          <w:color w:val="413F3F"/>
          <w:spacing w:val="-51"/>
          <w:w w:val="367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413F3F"/>
          <w:spacing w:val="0"/>
          <w:w w:val="367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413F3F"/>
          <w:spacing w:val="-66"/>
          <w:w w:val="367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367"/>
        </w:rPr>
        <w:t>------­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0" w:after="0" w:line="183" w:lineRule="exact"/>
        <w:ind w:left="607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15"/>
          <w:i/>
        </w:rPr>
        <w:t>Poilli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-23"/>
          <w:w w:val="115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2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83"/>
          <w:i/>
        </w:rPr>
        <w:t>St1'1&gt;i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83"/>
          <w:i/>
        </w:rPr>
        <w:t>u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83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8"/>
          <w:w w:val="83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83"/>
          <w:i/>
        </w:rPr>
        <w:t>flt:.A1"1llrt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63" w:after="0" w:line="228" w:lineRule="exact"/>
        <w:ind w:left="626" w:right="-20"/>
        <w:jc w:val="left"/>
        <w:tabs>
          <w:tab w:pos="100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Arial" w:hAnsi="Arial" w:cs="Arial" w:eastAsia="Arial"/>
          <w:sz w:val="22"/>
          <w:szCs w:val="22"/>
          <w:color w:val="707072"/>
          <w:spacing w:val="-29"/>
          <w:w w:val="158"/>
          <w:i/>
          <w:position w:val="-2"/>
        </w:rPr>
        <w:t>•</w:t>
      </w:r>
      <w:r>
        <w:rPr>
          <w:rFonts w:ascii="Arial" w:hAnsi="Arial" w:cs="Arial" w:eastAsia="Arial"/>
          <w:sz w:val="22"/>
          <w:szCs w:val="22"/>
          <w:color w:val="939393"/>
          <w:spacing w:val="0"/>
          <w:w w:val="87"/>
          <w:i/>
          <w:position w:val="-2"/>
        </w:rPr>
        <w:t>J</w:t>
      </w:r>
      <w:r>
        <w:rPr>
          <w:rFonts w:ascii="Arial" w:hAnsi="Arial" w:cs="Arial" w:eastAsia="Arial"/>
          <w:sz w:val="22"/>
          <w:szCs w:val="22"/>
          <w:color w:val="939393"/>
          <w:spacing w:val="0"/>
          <w:w w:val="100"/>
          <w:i/>
          <w:position w:val="-2"/>
        </w:rPr>
        <w:tab/>
      </w:r>
      <w:r>
        <w:rPr>
          <w:rFonts w:ascii="Arial" w:hAnsi="Arial" w:cs="Arial" w:eastAsia="Arial"/>
          <w:sz w:val="22"/>
          <w:szCs w:val="22"/>
          <w:color w:val="939393"/>
          <w:spacing w:val="0"/>
          <w:w w:val="100"/>
          <w:i/>
          <w:position w:val="-2"/>
        </w:rPr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92"/>
          <w:position w:val="-2"/>
        </w:rPr>
        <w:t>"t"end.i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-10"/>
          <w:w w:val="92"/>
          <w:position w:val="-2"/>
        </w:rPr>
        <w:t> </w:t>
      </w:r>
      <w:r>
        <w:rPr>
          <w:rFonts w:ascii="Arial" w:hAnsi="Arial" w:cs="Arial" w:eastAsia="Arial"/>
          <w:sz w:val="18"/>
          <w:szCs w:val="18"/>
          <w:color w:val="707072"/>
          <w:spacing w:val="-9"/>
          <w:w w:val="302"/>
          <w:position w:val="-2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120"/>
          <w:position w:val="-2"/>
        </w:rPr>
        <w:t>destin1cionit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11"/>
          <w:w w:val="100"/>
          <w:position w:val="-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100"/>
          <w:position w:val="-2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26"/>
          <w:w w:val="100"/>
          <w:position w:val="-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109"/>
          <w:position w:val="-2"/>
        </w:rPr>
        <w:t>shetbi.m.it: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8"/>
          <w:w w:val="109"/>
          <w:position w:val="-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363"/>
          <w:position w:val="-2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-66"/>
          <w:w w:val="363"/>
          <w:position w:val="-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-11"/>
          <w:w w:val="363"/>
          <w:position w:val="-2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413F3F"/>
          <w:spacing w:val="0"/>
          <w:w w:val="463"/>
          <w:position w:val="-2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413F3F"/>
          <w:spacing w:val="4"/>
          <w:w w:val="100"/>
          <w:position w:val="-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463"/>
          <w:position w:val="-2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-100"/>
          <w:w w:val="463"/>
          <w:position w:val="-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13F3F"/>
          <w:spacing w:val="0"/>
          <w:w w:val="364"/>
          <w:position w:val="-2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413F3F"/>
          <w:spacing w:val="-43"/>
          <w:w w:val="364"/>
          <w:position w:val="-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13F3F"/>
          <w:spacing w:val="0"/>
          <w:w w:val="364"/>
          <w:position w:val="-2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413F3F"/>
          <w:spacing w:val="-67"/>
          <w:w w:val="364"/>
          <w:position w:val="-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364"/>
          <w:position w:val="-2"/>
        </w:rPr>
        <w:t>---------------­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0" w:after="0" w:line="221" w:lineRule="exact"/>
        <w:ind w:left="607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15"/>
          <w:i/>
          <w:position w:val="1"/>
        </w:rPr>
        <w:t>Poill!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-18"/>
          <w:w w:val="115"/>
          <w:i/>
          <w:position w:val="1"/>
        </w:rPr>
        <w:t> </w:t>
      </w:r>
      <w:r>
        <w:rPr>
          <w:rFonts w:ascii="Arial" w:hAnsi="Arial" w:cs="Arial" w:eastAsia="Arial"/>
          <w:sz w:val="24"/>
          <w:szCs w:val="24"/>
          <w:color w:val="707072"/>
          <w:spacing w:val="0"/>
          <w:w w:val="82"/>
          <w:i/>
          <w:position w:val="1"/>
        </w:rPr>
        <w:t>o</w:t>
      </w:r>
      <w:r>
        <w:rPr>
          <w:rFonts w:ascii="Arial" w:hAnsi="Arial" w:cs="Arial" w:eastAsia="Arial"/>
          <w:sz w:val="24"/>
          <w:szCs w:val="24"/>
          <w:color w:val="707072"/>
          <w:spacing w:val="16"/>
          <w:w w:val="82"/>
          <w:i/>
          <w:position w:val="1"/>
        </w:rPr>
        <w:t>f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48"/>
          <w:i/>
          <w:position w:val="1"/>
        </w:rPr>
        <w:t>stni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49"/>
          <w:i/>
          <w:position w:val="1"/>
        </w:rPr>
        <w:t>u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3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81"/>
          <w:i/>
          <w:position w:val="1"/>
        </w:rPr>
        <w:t>dLr.i11a!it111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358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5B5B5B"/>
          <w:w w:val="110"/>
        </w:rPr>
        <w:t>Fce.kuena.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-16"/>
          <w:w w:val="110"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17"/>
        </w:rPr>
        <w:t>................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9"/>
          <w:w w:val="117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24"/>
        </w:rPr>
        <w:t>...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9"/>
          <w:w w:val="12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3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5"/>
          <w:w w:val="13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"/>
          <w:w w:val="197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17"/>
        </w:rPr>
        <w:t>.......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9"/>
          <w:w w:val="117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24"/>
        </w:rPr>
        <w:t>...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9"/>
          <w:w w:val="12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"/>
          <w:w w:val="197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"/>
          <w:w w:val="197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24"/>
        </w:rPr>
        <w:t>...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9"/>
          <w:w w:val="12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21"/>
        </w:rPr>
        <w:t>.....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5"/>
          <w:w w:val="121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3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9"/>
          <w:w w:val="13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16"/>
        </w:rPr>
        <w:t>..........................................................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26"/>
          <w:w w:val="116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"/>
          <w:w w:val="197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3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5"/>
          <w:w w:val="13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3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5"/>
          <w:w w:val="13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31"/>
        </w:rPr>
        <w:t>..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22"/>
          <w:w w:val="131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3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9"/>
          <w:w w:val="13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"/>
          <w:w w:val="197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24"/>
        </w:rPr>
        <w:t>...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9"/>
          <w:w w:val="12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3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9"/>
          <w:w w:val="13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"/>
          <w:w w:val="197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23"/>
        </w:rPr>
        <w:t>..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15"/>
          <w:w w:val="123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31"/>
        </w:rPr>
        <w:t>..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-22"/>
          <w:w w:val="131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0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51" w:after="0" w:line="240" w:lineRule="auto"/>
        <w:ind w:left="349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111"/>
          <w:i/>
        </w:rPr>
        <w:t>FrttjUill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-13"/>
          <w:w w:val="111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0"/>
          <w:w w:val="101"/>
          <w:i/>
        </w:rPr>
        <w:t>f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0"/>
          <w:w w:val="102"/>
          <w:i/>
        </w:rPr>
        <w:t>)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58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-11"/>
          <w:w w:val="136"/>
          <w:i/>
        </w:rPr>
        <w:t>4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-2"/>
          <w:w w:val="228"/>
          <w:i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108"/>
          <w:i/>
        </w:rPr>
        <w:t>l.i".Ja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109"/>
          <w:i/>
        </w:rPr>
        <w:t>: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-2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0"/>
          <w:w w:val="92"/>
        </w:rPr>
        <w:t>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0" w:after="0" w:line="182" w:lineRule="exact"/>
        <w:ind w:left="330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707072"/>
          <w:w w:val="123"/>
          <w:i/>
        </w:rPr>
        <w:t>fount!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w w:val="124"/>
          <w:i/>
        </w:rPr>
        <w:t>)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w w:val="100"/>
        </w:rPr>
      </w:r>
    </w:p>
    <w:p>
      <w:pPr>
        <w:spacing w:before="7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82" w:lineRule="auto"/>
        <w:ind w:left="358" w:right="288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92"/>
          <w:i/>
        </w:rPr>
        <w:t>I!i11tn::ri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-13"/>
          <w:w w:val="92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00"/>
          <w:i/>
        </w:rPr>
        <w:t>m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85"/>
          <w:i/>
        </w:rPr>
        <w:t>s!c.ri!111t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9"/>
          <w:w w:val="86"/>
          <w:i/>
        </w:rPr>
        <w:t>!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152"/>
          <w:i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66"/>
          <w:i/>
        </w:rPr>
        <w:t>1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-3"/>
          <w:w w:val="66"/>
          <w:i/>
        </w:rPr>
        <w:t>1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7"/>
          <w:w w:val="218"/>
          <w:i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03"/>
          <w:i/>
        </w:rPr>
        <w:t>l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7"/>
          <w:w w:val="103"/>
          <w:i/>
        </w:rPr>
        <w:t>l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0"/>
          <w:w w:val="106"/>
          <w:i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-12"/>
          <w:w w:val="107"/>
          <w:i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90"/>
          <w:i/>
        </w:rPr>
        <w:t>i!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91"/>
          <w:i/>
        </w:rPr>
        <w:t>(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90"/>
          <w:i/>
        </w:rPr>
        <w:t>!lcn: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-37"/>
          <w:w w:val="91"/>
          <w:i/>
        </w:rPr>
        <w:t>4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-17"/>
          <w:w w:val="172"/>
          <w:i/>
        </w:rPr>
        <w:t>'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0"/>
          <w:w w:val="122"/>
          <w:i/>
        </w:rPr>
        <w:t>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3"/>
          <w:w w:val="122"/>
          <w:i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0"/>
          <w:w w:val="161"/>
          <w:i/>
        </w:rPr>
        <w:t>..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0"/>
          <w:w w:val="161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15"/>
          <w:i/>
        </w:rPr>
        <w:t>l!JIItf'q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15"/>
          <w:i/>
        </w:rPr>
        <w:t>)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-14"/>
          <w:w w:val="115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00"/>
          <w:i/>
        </w:rPr>
        <w:t>: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00"/>
          <w:i/>
        </w:rPr>
        <w:t>.i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-47"/>
          <w:w w:val="100"/>
          <w:i/>
        </w:rPr>
        <w:t>: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0"/>
          <w:w w:val="100"/>
          <w:i/>
        </w:rPr>
        <w:t>;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-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12"/>
          <w:i/>
        </w:rPr>
        <w:t>!b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-5"/>
          <w:w w:val="111"/>
          <w:i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198"/>
          <w:i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-10"/>
          <w:w w:val="174"/>
          <w:i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140"/>
          <w:i/>
        </w:rPr>
        <w:t>k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48"/>
          <w:i/>
        </w:rPr>
        <w:t>U._':&gt;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-3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91"/>
          <w:i/>
        </w:rPr>
        <w:t>CIIC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-1"/>
          <w:w w:val="91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15"/>
          <w:i/>
        </w:rPr>
        <w:t>st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5"/>
          <w:w w:val="115"/>
          <w:i/>
        </w:rPr>
        <w:t>!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115"/>
          <w:i/>
        </w:rPr>
        <w:t>Co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1"/>
          <w:w w:val="115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100"/>
          <w:i/>
        </w:rPr>
        <w:t>..,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1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5B5B5B"/>
          <w:spacing w:val="0"/>
          <w:w w:val="88"/>
          <w:i/>
        </w:rPr>
        <w:t>_'XI</w:t>
      </w:r>
      <w:r>
        <w:rPr>
          <w:rFonts w:ascii="Times New Roman" w:hAnsi="Times New Roman" w:cs="Times New Roman" w:eastAsia="Times New Roman"/>
          <w:sz w:val="13"/>
          <w:szCs w:val="13"/>
          <w:color w:val="5B5B5B"/>
          <w:spacing w:val="-9"/>
          <w:w w:val="88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0"/>
          <w:w w:val="122"/>
          <w:i/>
        </w:rPr>
        <w:t>ill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9"/>
          <w:w w:val="123"/>
          <w:i/>
        </w:rPr>
        <w:t>!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95"/>
          <w:i/>
        </w:rPr>
        <w:t>t.11fkrfi11td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187" w:lineRule="exact"/>
        <w:ind w:left="626" w:right="-20"/>
        <w:jc w:val="left"/>
        <w:tabs>
          <w:tab w:pos="102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-37"/>
          <w:w w:val="161"/>
          <w:position w:val="-2"/>
        </w:rPr>
        <w:t>1</w:t>
      </w:r>
      <w:r>
        <w:rPr>
          <w:rFonts w:ascii="Times New Roman" w:hAnsi="Times New Roman" w:cs="Times New Roman" w:eastAsia="Times New Roman"/>
          <w:sz w:val="18"/>
          <w:szCs w:val="18"/>
          <w:color w:val="ACACB6"/>
          <w:spacing w:val="0"/>
          <w:w w:val="161"/>
          <w:position w:val="-2"/>
        </w:rPr>
        <w:t>)</w:t>
      </w:r>
      <w:r>
        <w:rPr>
          <w:rFonts w:ascii="Times New Roman" w:hAnsi="Times New Roman" w:cs="Times New Roman" w:eastAsia="Times New Roman"/>
          <w:sz w:val="18"/>
          <w:szCs w:val="18"/>
          <w:color w:val="ACACB6"/>
          <w:spacing w:val="-71"/>
          <w:w w:val="161"/>
          <w:position w:val="-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ACACB6"/>
          <w:spacing w:val="0"/>
          <w:w w:val="100"/>
          <w:position w:val="-2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ACACB6"/>
          <w:spacing w:val="0"/>
          <w:w w:val="100"/>
          <w:position w:val="-2"/>
        </w:rPr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90"/>
          <w:position w:val="-2"/>
        </w:rPr>
        <w:t>"t"end.i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9"/>
          <w:w w:val="90"/>
          <w:position w:val="-2"/>
        </w:rPr>
        <w:t> </w:t>
      </w:r>
      <w:r>
        <w:rPr>
          <w:rFonts w:ascii="Arial" w:hAnsi="Arial" w:cs="Arial" w:eastAsia="Arial"/>
          <w:sz w:val="18"/>
          <w:szCs w:val="18"/>
          <w:color w:val="707072"/>
          <w:spacing w:val="-19"/>
          <w:w w:val="363"/>
          <w:position w:val="-2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117"/>
          <w:position w:val="-2"/>
        </w:rPr>
        <w:t>ni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9"/>
          <w:w w:val="118"/>
          <w:position w:val="-2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5"/>
          <w:w w:val="219"/>
          <w:position w:val="-2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111"/>
          <w:position w:val="-2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112"/>
          <w:position w:val="-2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100"/>
          <w:position w:val="-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-22"/>
          <w:w w:val="100"/>
          <w:position w:val="-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100"/>
          <w:position w:val="-2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26"/>
          <w:w w:val="100"/>
          <w:position w:val="-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107"/>
          <w:position w:val="-2"/>
        </w:rPr>
        <w:t>sheroi.m.it: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7"/>
          <w:w w:val="107"/>
          <w:position w:val="-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13F3F"/>
          <w:spacing w:val="0"/>
          <w:w w:val="347"/>
          <w:position w:val="-2"/>
        </w:rPr>
        <w:t>----</w:t>
      </w:r>
      <w:r>
        <w:rPr>
          <w:rFonts w:ascii="Times New Roman" w:hAnsi="Times New Roman" w:cs="Times New Roman" w:eastAsia="Times New Roman"/>
          <w:sz w:val="18"/>
          <w:szCs w:val="18"/>
          <w:color w:val="413F3F"/>
          <w:spacing w:val="-45"/>
          <w:w w:val="347"/>
          <w:position w:val="-2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413F3F"/>
          <w:spacing w:val="0"/>
          <w:w w:val="347"/>
          <w:position w:val="-2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413F3F"/>
          <w:spacing w:val="-56"/>
          <w:w w:val="347"/>
          <w:position w:val="-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347"/>
          <w:position w:val="-2"/>
        </w:rPr>
        <w:t>----------------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-45"/>
          <w:w w:val="347"/>
          <w:position w:val="-2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347"/>
          <w:position w:val="-2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-124"/>
          <w:w w:val="347"/>
          <w:position w:val="-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13F3F"/>
          <w:spacing w:val="0"/>
          <w:w w:val="589"/>
          <w:position w:val="-2"/>
        </w:rPr>
        <w:t>­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0" w:after="0" w:line="224" w:lineRule="exact"/>
        <w:ind w:left="617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-11"/>
          <w:w w:val="121"/>
          <w:i/>
          <w:position w:val="1"/>
        </w:rPr>
        <w:t>P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-17"/>
          <w:w w:val="117"/>
          <w:i/>
          <w:position w:val="1"/>
        </w:rPr>
        <w:t>o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82"/>
          <w:i/>
          <w:position w:val="1"/>
        </w:rPr>
        <w:t>i,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4"/>
          <w:w w:val="182"/>
          <w:i/>
          <w:position w:val="1"/>
        </w:rPr>
        <w:t>:</w:t>
      </w:r>
      <w:r>
        <w:rPr>
          <w:rFonts w:ascii="Arial" w:hAnsi="Arial" w:cs="Arial" w:eastAsia="Arial"/>
          <w:sz w:val="24"/>
          <w:szCs w:val="24"/>
          <w:color w:val="939393"/>
          <w:spacing w:val="0"/>
          <w:w w:val="86"/>
          <w:i/>
          <w:position w:val="1"/>
        </w:rPr>
        <w:t>of</w:t>
      </w:r>
      <w:r>
        <w:rPr>
          <w:rFonts w:ascii="Arial" w:hAnsi="Arial" w:cs="Arial" w:eastAsia="Arial"/>
          <w:sz w:val="24"/>
          <w:szCs w:val="24"/>
          <w:color w:val="939393"/>
          <w:spacing w:val="-49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48"/>
          <w:i/>
          <w:position w:val="1"/>
        </w:rPr>
        <w:t>stni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48"/>
          <w:i/>
          <w:position w:val="1"/>
        </w:rPr>
        <w:t>u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-27"/>
          <w:w w:val="148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75"/>
          <w:i/>
          <w:position w:val="1"/>
        </w:rPr>
        <w:t>dr_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3"/>
          <w:w w:val="175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75"/>
          <w:i/>
          <w:position w:val="1"/>
        </w:rPr>
        <w:t>rt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59" w:after="0" w:line="222" w:lineRule="exact"/>
        <w:ind w:left="617" w:right="-20"/>
        <w:jc w:val="left"/>
        <w:tabs>
          <w:tab w:pos="102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6"/>
          <w:szCs w:val="16"/>
          <w:color w:val="5B5B5B"/>
          <w:spacing w:val="-17"/>
          <w:w w:val="158"/>
          <w:position w:val="-2"/>
        </w:rPr>
        <w:t>b</w:t>
      </w:r>
      <w:r>
        <w:rPr>
          <w:rFonts w:ascii="Times New Roman" w:hAnsi="Times New Roman" w:cs="Times New Roman" w:eastAsia="Times New Roman"/>
          <w:sz w:val="16"/>
          <w:szCs w:val="16"/>
          <w:color w:val="ACACB6"/>
          <w:spacing w:val="0"/>
          <w:w w:val="158"/>
          <w:position w:val="-2"/>
        </w:rPr>
        <w:t>)</w:t>
      </w:r>
      <w:r>
        <w:rPr>
          <w:rFonts w:ascii="Times New Roman" w:hAnsi="Times New Roman" w:cs="Times New Roman" w:eastAsia="Times New Roman"/>
          <w:sz w:val="16"/>
          <w:szCs w:val="16"/>
          <w:color w:val="ACACB6"/>
          <w:spacing w:val="-62"/>
          <w:w w:val="158"/>
          <w:position w:val="-2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ACACB6"/>
          <w:spacing w:val="0"/>
          <w:w w:val="100"/>
          <w:position w:val="-2"/>
        </w:rPr>
        <w:tab/>
      </w:r>
      <w:r>
        <w:rPr>
          <w:rFonts w:ascii="Times New Roman" w:hAnsi="Times New Roman" w:cs="Times New Roman" w:eastAsia="Times New Roman"/>
          <w:sz w:val="16"/>
          <w:szCs w:val="16"/>
          <w:color w:val="ACACB6"/>
          <w:spacing w:val="0"/>
          <w:w w:val="100"/>
          <w:position w:val="-2"/>
        </w:rPr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90"/>
          <w:position w:val="-2"/>
        </w:rPr>
        <w:t>"t"end.i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9"/>
          <w:w w:val="90"/>
          <w:position w:val="-2"/>
        </w:rPr>
        <w:t> </w:t>
      </w:r>
      <w:r>
        <w:rPr>
          <w:rFonts w:ascii="Arial" w:hAnsi="Arial" w:cs="Arial" w:eastAsia="Arial"/>
          <w:sz w:val="18"/>
          <w:szCs w:val="18"/>
          <w:color w:val="707072"/>
          <w:spacing w:val="0"/>
          <w:w w:val="363"/>
          <w:position w:val="-2"/>
        </w:rPr>
        <w:t>i</w:t>
      </w:r>
      <w:r>
        <w:rPr>
          <w:rFonts w:ascii="Arial" w:hAnsi="Arial" w:cs="Arial" w:eastAsia="Arial"/>
          <w:sz w:val="18"/>
          <w:szCs w:val="18"/>
          <w:color w:val="707072"/>
          <w:spacing w:val="-127"/>
          <w:w w:val="363"/>
          <w:position w:val="-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120"/>
          <w:position w:val="-2"/>
        </w:rPr>
        <w:t>destin1cionit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2"/>
          <w:w w:val="120"/>
          <w:position w:val="-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B5B5B"/>
          <w:spacing w:val="0"/>
          <w:w w:val="100"/>
          <w:position w:val="-2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5B5B5B"/>
          <w:spacing w:val="-1"/>
          <w:w w:val="100"/>
          <w:position w:val="-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145"/>
          <w:position w:val="-2"/>
        </w:rPr>
        <w:t>sb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145"/>
          <w:position w:val="-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0"/>
          <w:w w:val="144"/>
          <w:position w:val="-2"/>
        </w:rPr>
        <w:t>i.m.i</w:t>
      </w:r>
      <w:r>
        <w:rPr>
          <w:rFonts w:ascii="Times New Roman" w:hAnsi="Times New Roman" w:cs="Times New Roman" w:eastAsia="Times New Roman"/>
          <w:sz w:val="18"/>
          <w:szCs w:val="18"/>
          <w:color w:val="707072"/>
          <w:spacing w:val="-15"/>
          <w:w w:val="144"/>
          <w:position w:val="-2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939393"/>
          <w:spacing w:val="7"/>
          <w:w w:val="194"/>
          <w:position w:val="-2"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340"/>
          <w:position w:val="-2"/>
        </w:rPr>
        <w:t>------------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-13"/>
          <w:w w:val="340"/>
          <w:position w:val="-2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340"/>
          <w:position w:val="-2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14"/>
          <w:w w:val="100"/>
          <w:position w:val="-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13F3F"/>
          <w:spacing w:val="0"/>
          <w:w w:val="402"/>
          <w:position w:val="-2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413F3F"/>
          <w:spacing w:val="-20"/>
          <w:w w:val="402"/>
          <w:position w:val="-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402"/>
          <w:position w:val="-2"/>
        </w:rPr>
        <w:t>------­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0" w:after="0" w:line="226" w:lineRule="exact"/>
        <w:ind w:left="617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00"/>
          <w:i/>
          <w:position w:val="1"/>
        </w:rPr>
        <w:t>Poill!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36"/>
          <w:w w:val="100"/>
          <w:i/>
          <w:position w:val="1"/>
        </w:rPr>
        <w:t> </w:t>
      </w:r>
      <w:r>
        <w:rPr>
          <w:rFonts w:ascii="Arial" w:hAnsi="Arial" w:cs="Arial" w:eastAsia="Arial"/>
          <w:sz w:val="24"/>
          <w:szCs w:val="24"/>
          <w:color w:val="939393"/>
          <w:spacing w:val="0"/>
          <w:w w:val="86"/>
          <w:i/>
          <w:position w:val="1"/>
        </w:rPr>
        <w:t>of</w:t>
      </w:r>
      <w:r>
        <w:rPr>
          <w:rFonts w:ascii="Arial" w:hAnsi="Arial" w:cs="Arial" w:eastAsia="Arial"/>
          <w:sz w:val="24"/>
          <w:szCs w:val="24"/>
          <w:color w:val="939393"/>
          <w:spacing w:val="-49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0"/>
          <w:w w:val="83"/>
          <w:i/>
          <w:position w:val="1"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83"/>
          <w:i/>
          <w:position w:val="1"/>
        </w:rPr>
        <w:t>t1'1&gt;i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83"/>
          <w:i/>
          <w:position w:val="1"/>
        </w:rPr>
        <w:t>u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12"/>
          <w:w w:val="83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00"/>
          <w:i/>
          <w:position w:val="1"/>
        </w:rPr>
        <w:t>dtr.illa!iOII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358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5B5B5B"/>
          <w:w w:val="124"/>
          <w:i/>
        </w:rPr>
        <w:t>Frtkutl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spacing w:val="7"/>
          <w:w w:val="124"/>
          <w:i/>
        </w:rPr>
        <w:t>l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-12"/>
          <w:w w:val="152"/>
          <w:i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0"/>
          <w:w w:val="114"/>
          <w:i/>
        </w:rPr>
        <w:t>a:</w:t>
      </w:r>
      <w:r>
        <w:rPr>
          <w:rFonts w:ascii="Times New Roman" w:hAnsi="Times New Roman" w:cs="Times New Roman" w:eastAsia="Times New Roman"/>
          <w:sz w:val="17"/>
          <w:szCs w:val="17"/>
          <w:color w:val="707072"/>
          <w:spacing w:val="-2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0"/>
          <w:w w:val="122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-18"/>
          <w:w w:val="122"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0"/>
          <w:w w:val="209"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53" w:after="0" w:line="240" w:lineRule="auto"/>
        <w:ind w:left="358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5B5B5B"/>
          <w:w w:val="123"/>
          <w:i/>
        </w:rPr>
        <w:t>Frtqutllf</w:t>
      </w:r>
      <w:r>
        <w:rPr>
          <w:rFonts w:ascii="Times New Roman" w:hAnsi="Times New Roman" w:cs="Times New Roman" w:eastAsia="Times New Roman"/>
          <w:sz w:val="17"/>
          <w:szCs w:val="17"/>
          <w:color w:val="5B5B5B"/>
          <w:w w:val="124"/>
          <w:i/>
        </w:rPr>
        <w:t>)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w w:val="100"/>
        </w:rPr>
      </w:r>
    </w:p>
    <w:p>
      <w:pPr>
        <w:spacing w:before="6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354" w:right="-20"/>
        <w:jc w:val="left"/>
        <w:rPr>
          <w:rFonts w:ascii="Times New Roman" w:hAnsi="Times New Roman" w:cs="Times New Roman" w:eastAsia="Times New Roman"/>
          <w:sz w:val="19.199219"/>
          <w:szCs w:val="19.199219"/>
        </w:rPr>
      </w:pPr>
      <w:rPr/>
      <w:r>
        <w:rPr/>
        <w:pict>
          <v:shape style="width:159.360001pt;height:9.6pt;mso-position-horizontal-relative:char;mso-position-vertical-relative:line" type="#_x0000_t75">
            <v:imagedata r:id="rId6" o:title=""/>
          </v:shape>
        </w:pict>
      </w:r>
      <w:r>
        <w:rPr>
          <w:rFonts w:ascii="Times New Roman" w:hAnsi="Times New Roman" w:cs="Times New Roman" w:eastAsia="Times New Roman"/>
          <w:sz w:val="19.199219"/>
          <w:szCs w:val="19.199219"/>
        </w:rPr>
      </w:r>
    </w:p>
    <w:p>
      <w:pPr>
        <w:jc w:val="left"/>
        <w:spacing w:after="0"/>
        <w:sectPr>
          <w:pgSz w:w="12240" w:h="15840"/>
          <w:pgMar w:top="1480" w:bottom="280" w:left="1720" w:right="1200"/>
        </w:sectPr>
      </w:pPr>
      <w:rPr/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3" w:lineRule="exact"/>
        <w:ind w:right="750"/>
        <w:jc w:val="righ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5B575B"/>
          <w:w w:val="84"/>
          <w:i/>
          <w:position w:val="-1"/>
        </w:rPr>
        <w:t>."\\IodL/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7"/>
          <w:w w:val="84"/>
          <w:i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7"/>
          <w:i/>
          <w:position w:val="-1"/>
        </w:rPr>
        <w:t>205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1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30" w:after="0" w:line="240" w:lineRule="auto"/>
        <w:ind w:left="3081" w:right="3488"/>
        <w:jc w:val="center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49494D"/>
          <w:spacing w:val="0"/>
          <w:w w:val="12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color w:val="49494D"/>
          <w:spacing w:val="-12"/>
          <w:w w:val="12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6B696D"/>
          <w:spacing w:val="0"/>
          <w:w w:val="120"/>
        </w:rPr>
        <w:t>SPOZITA</w:t>
      </w:r>
      <w:r>
        <w:rPr>
          <w:rFonts w:ascii="Times New Roman" w:hAnsi="Times New Roman" w:cs="Times New Roman" w:eastAsia="Times New Roman"/>
          <w:sz w:val="19"/>
          <w:szCs w:val="19"/>
          <w:color w:val="6B696D"/>
          <w:spacing w:val="-10"/>
          <w:w w:val="12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5B575B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3"/>
          <w:szCs w:val="23"/>
          <w:color w:val="5B575B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5B575B"/>
          <w:spacing w:val="0"/>
          <w:w w:val="118"/>
        </w:rPr>
        <w:t>PERGJITHSffi£E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3" w:after="0" w:line="240" w:lineRule="auto"/>
        <w:ind w:left="3911" w:right="4303"/>
        <w:jc w:val="center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10"/>
          <w:w w:val="129"/>
          <w:i/>
        </w:rPr>
        <w:t>(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8"/>
          <w:i/>
        </w:rPr>
        <w:t>Gutlrai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2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2"/>
          <w:i/>
        </w:rPr>
        <w:t>Pros-isiow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3"/>
          <w:w w:val="93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939097"/>
          <w:spacing w:val="0"/>
          <w:w w:val="106"/>
          <w:i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16" w:lineRule="exact"/>
        <w:ind w:left="382" w:right="-20"/>
        <w:jc w:val="left"/>
        <w:tabs>
          <w:tab w:pos="74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6B696D"/>
          <w:spacing w:val="0"/>
          <w:w w:val="100"/>
          <w:position w:val="-1"/>
        </w:rPr>
        <w:t>1.</w:t>
      </w:r>
      <w:r>
        <w:rPr>
          <w:rFonts w:ascii="Times New Roman" w:hAnsi="Times New Roman" w:cs="Times New Roman" w:eastAsia="Times New Roman"/>
          <w:sz w:val="17"/>
          <w:szCs w:val="17"/>
          <w:color w:val="6B696D"/>
          <w:spacing w:val="-3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B696D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7"/>
          <w:szCs w:val="17"/>
          <w:color w:val="6B696D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9"/>
          <w:position w:val="-1"/>
        </w:rPr>
        <w:t>T.cansportuesi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25"/>
          <w:w w:val="119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9"/>
          <w:position w:val="-1"/>
        </w:rPr>
        <w:t>esbte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40"/>
          <w:w w:val="119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9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40"/>
          <w:w w:val="119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9"/>
          <w:position w:val="-1"/>
        </w:rPr>
        <w:t>detyro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9"/>
          <w:position w:val="-1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9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26"/>
          <w:w w:val="119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  <w:position w:val="-1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2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  <w:position w:val="-1"/>
        </w:rPr>
        <w:t>%bat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  <w:position w:val="-1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1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939097"/>
          <w:spacing w:val="-14"/>
          <w:w w:val="116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6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30"/>
          <w:w w:val="116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4"/>
          <w:position w:val="-1"/>
        </w:rPr>
        <w:t>dispozitat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34"/>
          <w:w w:val="124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position w:val="-1"/>
        </w:rPr>
        <w:t>ligjo.re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2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  <w:position w:val="-1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19"/>
          <w:szCs w:val="19"/>
          <w:color w:val="5B575B"/>
          <w:spacing w:val="0"/>
          <w:w w:val="100"/>
          <w:position w:val="-1"/>
        </w:rPr>
        <w:t>fuq</w:t>
      </w:r>
      <w:r>
        <w:rPr>
          <w:rFonts w:ascii="Arial" w:hAnsi="Arial" w:cs="Arial" w:eastAsia="Arial"/>
          <w:sz w:val="19"/>
          <w:szCs w:val="19"/>
          <w:color w:val="5B575B"/>
          <w:spacing w:val="0"/>
          <w:w w:val="100"/>
          <w:position w:val="-1"/>
        </w:rPr>
        <w:t>i</w:t>
      </w:r>
      <w:r>
        <w:rPr>
          <w:rFonts w:ascii="Arial" w:hAnsi="Arial" w:cs="Arial" w:eastAsia="Arial"/>
          <w:sz w:val="19"/>
          <w:szCs w:val="19"/>
          <w:color w:val="5B575B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19"/>
          <w:szCs w:val="19"/>
          <w:color w:val="5B575B"/>
          <w:spacing w:val="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4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  <w:position w:val="-1"/>
        </w:rPr>
        <w:t>te:xito.t:i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1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1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19"/>
          <w:w w:val="121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9494D"/>
          <w:spacing w:val="0"/>
          <w:w w:val="121"/>
          <w:position w:val="-1"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color w:val="49494D"/>
          <w:spacing w:val="-2"/>
          <w:w w:val="121"/>
          <w:position w:val="-1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1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1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12"/>
          <w:w w:val="121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4"/>
          <w:w w:val="137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12"/>
          <w:w w:val="97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94"/>
          <w:position w:val="-1"/>
        </w:rPr>
        <w:t>ete.t: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0" w:after="0" w:line="233" w:lineRule="exact"/>
        <w:ind w:left="373" w:right="-20"/>
        <w:jc w:val="left"/>
        <w:tabs>
          <w:tab w:pos="2380" w:val="left"/>
        </w:tabs>
        <w:rPr>
          <w:rFonts w:ascii="Arial" w:hAnsi="Arial" w:cs="Arial" w:eastAsia="Arial"/>
          <w:sz w:val="19"/>
          <w:szCs w:val="19"/>
        </w:rPr>
      </w:pPr>
      <w:rPr/>
      <w:r>
        <w:rPr/>
        <w:pict>
          <v:group style="position:absolute;margin-left:215.519958pt;margin-top:11.929331pt;width:.1pt;height:11.970704pt;mso-position-horizontal-relative:page;mso-position-vertical-relative:paragraph;z-index:-283" coordorigin="4310,239" coordsize="2,239">
            <v:shape style="position:absolute;left:4310;top:239;width:2;height:239" coordorigin="4310,239" coordsize="0,239" path="m4310,478l4310,239e" filled="f" stroked="t" strokeweight="2.45791pt" strokecolor="#EFF2EF">
              <v:path arrowok="t"/>
            </v:shape>
          </v:group>
          <w10:wrap type="none"/>
        </w:pict>
      </w:r>
      <w:r>
        <w:rPr/>
        <w:pict>
          <v:group style="position:absolute;margin-left:337.243347pt;margin-top:13.1598pt;width:.1pt;height:10.578126pt;mso-position-horizontal-relative:page;mso-position-vertical-relative:paragraph;z-index:-282" coordorigin="6745,263" coordsize="2,212">
            <v:shape style="position:absolute;left:6745;top:263;width:2;height:212" coordorigin="6745,263" coordsize="0,212" path="m6745,475l6745,263e" filled="f" stroked="t" strokeweight="4.04272pt" strokecolor="#EFF2EF">
              <v:path arrowok="t"/>
            </v:shape>
          </v:group>
          <w10:wrap type="none"/>
        </w:pict>
      </w:r>
      <w:r>
        <w:rPr/>
        <w:pict>
          <v:group style="position:absolute;margin-left:488.346741pt;margin-top:11.929331pt;width:.1pt;height:11.970704pt;mso-position-horizontal-relative:page;mso-position-vertical-relative:paragraph;z-index:-281" coordorigin="9767,239" coordsize="2,239">
            <v:shape style="position:absolute;left:9767;top:239;width:2;height:239" coordorigin="9767,239" coordsize="0,239" path="m9767,478l9767,239e" filled="f" stroked="t" strokeweight="2.3275pt" strokecolor="#EFF2EF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8"/>
          <w:szCs w:val="18"/>
          <w:color w:val="6B696D"/>
          <w:w w:val="119"/>
        </w:rPr>
        <w:t>konttaktues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2"/>
          <w:w w:val="11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0"/>
          <w:w w:val="183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3"/>
          <w:w w:val="6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color w:val="6B696D"/>
          <w:spacing w:val="0"/>
          <w:w w:val="89"/>
        </w:rPr>
        <w:t>qe</w:t>
      </w:r>
      <w:r>
        <w:rPr>
          <w:rFonts w:ascii="Times New Roman" w:hAnsi="Times New Roman" w:cs="Times New Roman" w:eastAsia="Times New Roman"/>
          <w:sz w:val="23"/>
          <w:szCs w:val="23"/>
          <w:color w:val="6B696D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33"/>
        </w:rPr>
        <w:t>li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44"/>
          <w:w w:val="133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57"/>
          <w:w w:val="133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55"/>
          <w:w w:val="133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20"/>
          <w:w w:val="133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100"/>
          <w:w w:val="133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27"/>
          <w:w w:val="133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33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6"/>
          <w:w w:val="13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t:.t:ansporl:i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1"/>
        </w:rPr>
        <w:t>dh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6"/>
          <w:w w:val="121"/>
        </w:rPr>
        <w:t> </w:t>
      </w:r>
      <w:r>
        <w:rPr>
          <w:rFonts w:ascii="Arial" w:hAnsi="Arial" w:cs="Arial" w:eastAsia="Arial"/>
          <w:sz w:val="19"/>
          <w:szCs w:val="19"/>
          <w:color w:val="5B575B"/>
          <w:spacing w:val="0"/>
          <w:w w:val="121"/>
        </w:rPr>
        <w:t>qukullimin.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22" w:after="0" w:line="240" w:lineRule="auto"/>
        <w:ind w:left="382" w:right="-20"/>
        <w:jc w:val="left"/>
        <w:rPr>
          <w:rFonts w:ascii="Arial" w:hAnsi="Arial" w:cs="Arial" w:eastAsia="Arial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8"/>
          <w:i/>
        </w:rPr>
        <w:t>(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9"/>
          <w:w w:val="118"/>
          <w:i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26"/>
          <w:w w:val="118"/>
          <w:i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8"/>
          <w:i/>
        </w:rPr>
        <w:t>ucrriiriJ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8"/>
          <w:w w:val="118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1"/>
          <w:i/>
        </w:rPr>
        <w:t>o/1/ip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2"/>
          <w:i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1"/>
          <w:w w:val="100"/>
          <w:i/>
        </w:rPr>
        <w:t> </w:t>
      </w:r>
      <w:r>
        <w:rPr>
          <w:rFonts w:ascii="Arial" w:hAnsi="Arial" w:cs="Arial" w:eastAsia="Arial"/>
          <w:sz w:val="16"/>
          <w:szCs w:val="16"/>
          <w:color w:val="6B696D"/>
          <w:spacing w:val="0"/>
          <w:w w:val="100"/>
          <w:i/>
        </w:rPr>
        <w:t>!</w:t>
      </w:r>
      <w:r>
        <w:rPr>
          <w:rFonts w:ascii="Arial" w:hAnsi="Arial" w:cs="Arial" w:eastAsia="Arial"/>
          <w:sz w:val="16"/>
          <w:szCs w:val="16"/>
          <w:color w:val="6B696D"/>
          <w:spacing w:val="0"/>
          <w:w w:val="100"/>
          <w:i/>
        </w:rPr>
        <w:t>o</w:t>
      </w:r>
      <w:r>
        <w:rPr>
          <w:rFonts w:ascii="Arial" w:hAnsi="Arial" w:cs="Arial" w:eastAsia="Arial"/>
          <w:sz w:val="16"/>
          <w:szCs w:val="16"/>
          <w:color w:val="6B696D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89"/>
          <w:i/>
        </w:rPr>
        <w:t>a.?il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39"/>
          <w:w w:val="90"/>
          <w:i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AAAAB3"/>
          <w:spacing w:val="0"/>
          <w:w w:val="122"/>
          <w:i/>
        </w:rPr>
        <w:t>'</w:t>
      </w:r>
      <w:r>
        <w:rPr>
          <w:rFonts w:ascii="Times New Roman" w:hAnsi="Times New Roman" w:cs="Times New Roman" w:eastAsia="Times New Roman"/>
          <w:sz w:val="18"/>
          <w:szCs w:val="18"/>
          <w:color w:val="AAAAB3"/>
          <w:spacing w:val="-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!b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2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h: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i"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9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30"/>
          <w:i/>
        </w:rPr>
        <w:t>fo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30"/>
          <w:i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3"/>
          <w:w w:val="13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  <w:i/>
        </w:rPr>
        <w:t>i"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6B696D"/>
          <w:spacing w:val="0"/>
          <w:w w:val="100"/>
          <w:i/>
        </w:rPr>
        <w:t>!bt</w:t>
      </w:r>
      <w:r>
        <w:rPr>
          <w:rFonts w:ascii="Arial" w:hAnsi="Arial" w:cs="Arial" w:eastAsia="Arial"/>
          <w:sz w:val="17"/>
          <w:szCs w:val="17"/>
          <w:color w:val="6B696D"/>
          <w:spacing w:val="24"/>
          <w:w w:val="100"/>
          <w:i/>
        </w:rPr>
        <w:t> </w:t>
      </w:r>
      <w:r>
        <w:rPr>
          <w:rFonts w:ascii="Arial" w:hAnsi="Arial" w:cs="Arial" w:eastAsia="Arial"/>
          <w:sz w:val="16"/>
          <w:szCs w:val="16"/>
          <w:color w:val="6B696D"/>
          <w:spacing w:val="0"/>
          <w:w w:val="117"/>
          <w:i/>
        </w:rPr>
        <w:t>fun:O</w:t>
      </w:r>
      <w:r>
        <w:rPr>
          <w:rFonts w:ascii="Arial" w:hAnsi="Arial" w:cs="Arial" w:eastAsia="Arial"/>
          <w:sz w:val="16"/>
          <w:szCs w:val="16"/>
          <w:color w:val="6B696D"/>
          <w:spacing w:val="-26"/>
          <w:w w:val="118"/>
          <w:i/>
        </w:rPr>
        <w:t>o</w:t>
      </w:r>
      <w:r>
        <w:rPr>
          <w:rFonts w:ascii="Arial" w:hAnsi="Arial" w:cs="Arial" w:eastAsia="Arial"/>
          <w:sz w:val="16"/>
          <w:szCs w:val="16"/>
          <w:color w:val="AAAAB3"/>
          <w:spacing w:val="7"/>
          <w:w w:val="148"/>
          <w:i/>
        </w:rPr>
        <w:t>·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7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6"/>
          <w:i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6B696D"/>
          <w:spacing w:val="0"/>
          <w:w w:val="100"/>
          <w:i/>
        </w:rPr>
        <w:t>!bt</w:t>
      </w:r>
      <w:r>
        <w:rPr>
          <w:rFonts w:ascii="Arial" w:hAnsi="Arial" w:cs="Arial" w:eastAsia="Arial"/>
          <w:sz w:val="17"/>
          <w:szCs w:val="17"/>
          <w:color w:val="6B696D"/>
          <w:spacing w:val="2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0"/>
          <w:i/>
        </w:rPr>
        <w:t>o!btrtowfr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0"/>
          <w:i/>
        </w:rPr>
        <w:t>li"g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8"/>
          <w:w w:val="111"/>
          <w:i/>
        </w:rPr>
        <w:t>_</w:t>
      </w:r>
      <w:r>
        <w:rPr>
          <w:rFonts w:ascii="Arial" w:hAnsi="Arial" w:cs="Arial" w:eastAsia="Arial"/>
          <w:sz w:val="17"/>
          <w:szCs w:val="17"/>
          <w:color w:val="6B696D"/>
          <w:spacing w:val="0"/>
          <w:w w:val="103"/>
          <w:i/>
        </w:rPr>
        <w:t>oart</w:t>
      </w:r>
      <w:r>
        <w:rPr>
          <w:rFonts w:ascii="Arial" w:hAnsi="Arial" w:cs="Arial" w:eastAsia="Arial"/>
          <w:sz w:val="17"/>
          <w:szCs w:val="17"/>
          <w:color w:val="6B696D"/>
          <w:spacing w:val="-22"/>
          <w:w w:val="104"/>
          <w:i/>
        </w:rPr>
        <w:t>)</w:t>
      </w:r>
      <w:r>
        <w:rPr>
          <w:rFonts w:ascii="Arial" w:hAnsi="Arial" w:cs="Arial" w:eastAsia="Arial"/>
          <w:sz w:val="17"/>
          <w:szCs w:val="17"/>
          <w:color w:val="939097"/>
          <w:spacing w:val="-33"/>
          <w:w w:val="94"/>
          <w:i/>
        </w:rPr>
        <w:t>;</w:t>
      </w:r>
      <w:r>
        <w:rPr>
          <w:rFonts w:ascii="Arial" w:hAnsi="Arial" w:cs="Arial" w:eastAsia="Arial"/>
          <w:sz w:val="17"/>
          <w:szCs w:val="17"/>
          <w:color w:val="6B696D"/>
          <w:spacing w:val="3"/>
          <w:w w:val="139"/>
          <w:i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49494D"/>
          <w:spacing w:val="-3"/>
          <w:w w:val="62"/>
          <w:i/>
        </w:rPr>
        <w:t>_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65"/>
          <w:i/>
        </w:rPr>
        <w:t>x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7"/>
          <w:w w:val="166"/>
          <w:i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12"/>
          <w:w w:val="97"/>
          <w:i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8"/>
          <w:i/>
        </w:rPr>
        <w:t>uhr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3"/>
          <w:w w:val="128"/>
          <w:i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AAAAB3"/>
          <w:spacing w:val="0"/>
          <w:w w:val="99"/>
          <w:i/>
        </w:rPr>
        <w:t>·</w:t>
      </w:r>
      <w:r>
        <w:rPr>
          <w:rFonts w:ascii="Times New Roman" w:hAnsi="Times New Roman" w:cs="Times New Roman" w:eastAsia="Times New Roman"/>
          <w:sz w:val="18"/>
          <w:szCs w:val="18"/>
          <w:color w:val="AAAAB3"/>
          <w:spacing w:val="-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4"/>
          <w:i/>
        </w:rPr>
        <w:t>.i: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4"/>
          <w:i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3"/>
          <w:w w:val="94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94"/>
          <w:i/>
        </w:rPr>
        <w:t>rtgar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94"/>
          <w:i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6"/>
          <w:w w:val="94"/>
          <w:i/>
        </w:rPr>
        <w:t> </w:t>
      </w:r>
      <w:r>
        <w:rPr>
          <w:rFonts w:ascii="Arial" w:hAnsi="Arial" w:cs="Arial" w:eastAsia="Arial"/>
          <w:sz w:val="16"/>
          <w:szCs w:val="16"/>
          <w:color w:val="6B696D"/>
          <w:spacing w:val="0"/>
          <w:w w:val="109"/>
          <w:i/>
        </w:rPr>
        <w:t>!o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14" w:after="0" w:line="240" w:lineRule="auto"/>
        <w:ind w:left="373" w:right="-20"/>
        <w:jc w:val="left"/>
        <w:rPr>
          <w:rFonts w:ascii="Arial" w:hAnsi="Arial" w:cs="Arial" w:eastAsia="Arial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72"/>
          <w:i/>
        </w:rPr>
        <w:t>frtA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14"/>
          <w:w w:val="72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72"/>
          <w:i/>
        </w:rPr>
        <w:t>UfXJrf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72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10"/>
          <w:w w:val="72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72"/>
          <w:i/>
        </w:rPr>
        <w:t>t111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72"/>
          <w:i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3"/>
          <w:w w:val="72"/>
          <w:i/>
        </w:rPr>
        <w:t> </w:t>
      </w:r>
      <w:r>
        <w:rPr>
          <w:rFonts w:ascii="Arial" w:hAnsi="Arial" w:cs="Arial" w:eastAsia="Arial"/>
          <w:sz w:val="16"/>
          <w:szCs w:val="16"/>
          <w:color w:val="6B696D"/>
          <w:spacing w:val="0"/>
          <w:w w:val="90"/>
          <w:i/>
        </w:rPr>
        <w:t>fra_ff</w:t>
      </w:r>
      <w:r>
        <w:rPr>
          <w:rFonts w:ascii="Arial" w:hAnsi="Arial" w:cs="Arial" w:eastAsia="Arial"/>
          <w:sz w:val="16"/>
          <w:szCs w:val="16"/>
          <w:color w:val="6B696D"/>
          <w:spacing w:val="-19"/>
          <w:w w:val="91"/>
          <w:i/>
        </w:rPr>
        <w:t>i</w:t>
      </w:r>
      <w:r>
        <w:rPr>
          <w:rFonts w:ascii="Arial" w:hAnsi="Arial" w:cs="Arial" w:eastAsia="Arial"/>
          <w:sz w:val="16"/>
          <w:szCs w:val="16"/>
          <w:color w:val="939097"/>
          <w:spacing w:val="0"/>
          <w:w w:val="173"/>
          <w:i/>
        </w:rPr>
        <w:t>tj.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78" w:lineRule="auto"/>
        <w:ind w:left="373" w:right="734"/>
        <w:jc w:val="left"/>
        <w:tabs>
          <w:tab w:pos="74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425.083374pt;margin-top:23.461855pt;width:.1pt;height:10.578126pt;mso-position-horizontal-relative:page;mso-position-vertical-relative:paragraph;z-index:-280" coordorigin="8502,469" coordsize="2,212">
            <v:shape style="position:absolute;left:8502;top:469;width:2;height:212" coordorigin="8502,469" coordsize="0,212" path="m8502,681l8502,469e" filled="f" stroked="t" strokeweight="4.04272pt" strokecolor="#EFF2EF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9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43"/>
          <w:w w:val="12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9"/>
        </w:rPr>
        <w:t>)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9"/>
        </w:rPr>
        <w:t>Jdalobet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31"/>
          <w:w w:val="12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46"/>
        </w:rPr>
        <w:t>t=sporti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9"/>
          <w:w w:val="14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46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9"/>
          <w:w w:val="14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33"/>
        </w:rPr>
        <w:t>udhetue.e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31"/>
          <w:w w:val="13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ng.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2"/>
          <w:w w:val="100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1"/>
        </w:rPr>
        <w:t>o:.igjine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21"/>
          <w:w w:val="11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19"/>
          <w:w w:val="11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2"/>
          <w:w w:val="113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3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4"/>
          <w:w w:val="11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3"/>
        </w:rPr>
        <w:t>destinacio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3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48"/>
          <w:w w:val="11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3"/>
        </w:rPr>
        <w:t>b.renc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3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22"/>
          <w:w w:val="11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3"/>
        </w:rPr>
        <w:t>te:xitorit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1"/>
          <w:w w:val="11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pale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6"/>
        </w:rPr>
        <w:t>tjeter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4"/>
        </w:rPr>
        <w:t>kontaktuese.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0" w:after="0" w:line="189" w:lineRule="exact"/>
        <w:ind w:left="382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Arial" w:hAnsi="Arial" w:cs="Arial" w:eastAsia="Arial"/>
          <w:sz w:val="16"/>
          <w:szCs w:val="16"/>
          <w:color w:val="6B696D"/>
          <w:spacing w:val="0"/>
          <w:w w:val="128"/>
          <w:i/>
        </w:rPr>
        <w:t>(</w:t>
      </w:r>
      <w:r>
        <w:rPr>
          <w:rFonts w:ascii="Arial" w:hAnsi="Arial" w:cs="Arial" w:eastAsia="Arial"/>
          <w:sz w:val="16"/>
          <w:szCs w:val="16"/>
          <w:color w:val="6B696D"/>
          <w:spacing w:val="0"/>
          <w:w w:val="128"/>
          <w:i/>
        </w:rPr>
        <w:t>If</w:t>
      </w:r>
      <w:r>
        <w:rPr>
          <w:rFonts w:ascii="Arial" w:hAnsi="Arial" w:cs="Arial" w:eastAsia="Arial"/>
          <w:sz w:val="16"/>
          <w:szCs w:val="16"/>
          <w:color w:val="6B696D"/>
          <w:spacing w:val="-5"/>
          <w:w w:val="128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0"/>
          <w:i/>
        </w:rPr>
        <w:t>forb;ddt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9"/>
          <w:w w:val="110"/>
          <w:i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0"/>
          <w:i/>
        </w:rPr>
        <w:t>!b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0"/>
          <w:i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3"/>
          <w:w w:val="11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14"/>
          <w:w w:val="53"/>
          <w:i/>
        </w:rPr>
        <w:t>&amp;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93"/>
          <w:i/>
        </w:rPr>
        <w:t>crrit:g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94"/>
          <w:i/>
        </w:rPr>
        <w:t>!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of!bt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3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4"/>
          <w:i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5"/>
          <w:w w:val="114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14"/>
          <w:w w:val="114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4"/>
          <w:i/>
        </w:rPr>
        <w:t>t"!fr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4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20"/>
          <w:w w:val="114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fro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1"/>
          <w:i/>
        </w:rPr>
        <w:t>poi"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9"/>
          <w:w w:val="111"/>
          <w:i/>
        </w:rPr>
        <w:t>!</w:t>
      </w:r>
      <w:r>
        <w:rPr>
          <w:rFonts w:ascii="Arial" w:hAnsi="Arial" w:cs="Arial" w:eastAsia="Arial"/>
          <w:sz w:val="16"/>
          <w:szCs w:val="16"/>
          <w:color w:val="6B696D"/>
          <w:spacing w:val="0"/>
          <w:w w:val="111"/>
          <w:i/>
        </w:rPr>
        <w:t>!</w:t>
      </w:r>
      <w:r>
        <w:rPr>
          <w:rFonts w:ascii="Arial" w:hAnsi="Arial" w:cs="Arial" w:eastAsia="Arial"/>
          <w:sz w:val="16"/>
          <w:szCs w:val="16"/>
          <w:color w:val="6B696D"/>
          <w:spacing w:val="0"/>
          <w:w w:val="111"/>
          <w:i/>
        </w:rPr>
        <w:t>o</w:t>
      </w:r>
      <w:r>
        <w:rPr>
          <w:rFonts w:ascii="Arial" w:hAnsi="Arial" w:cs="Arial" w:eastAsia="Arial"/>
          <w:sz w:val="16"/>
          <w:szCs w:val="16"/>
          <w:color w:val="6B696D"/>
          <w:spacing w:val="-7"/>
          <w:w w:val="111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1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to!btr_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iwt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95"/>
          <w:i/>
        </w:rPr>
        <w:t>iw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9"/>
          <w:w w:val="95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!b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21"/>
          <w:w w:val="100"/>
          <w:i/>
        </w:rPr>
        <w:t> </w:t>
      </w:r>
      <w:r>
        <w:rPr>
          <w:rFonts w:ascii="Arial" w:hAnsi="Arial" w:cs="Arial" w:eastAsia="Arial"/>
          <w:sz w:val="16"/>
          <w:szCs w:val="16"/>
          <w:color w:val="6B696D"/>
          <w:spacing w:val="0"/>
          <w:w w:val="129"/>
          <w:i/>
        </w:rPr>
        <w:t>furi!o</w:t>
      </w:r>
      <w:r>
        <w:rPr>
          <w:rFonts w:ascii="Arial" w:hAnsi="Arial" w:cs="Arial" w:eastAsia="Arial"/>
          <w:sz w:val="16"/>
          <w:szCs w:val="16"/>
          <w:color w:val="6B696D"/>
          <w:spacing w:val="-39"/>
          <w:w w:val="129"/>
          <w:i/>
        </w:rPr>
        <w:t>o</w:t>
      </w:r>
      <w:r>
        <w:rPr>
          <w:rFonts w:ascii="Arial" w:hAnsi="Arial" w:cs="Arial" w:eastAsia="Arial"/>
          <w:sz w:val="16"/>
          <w:szCs w:val="16"/>
          <w:color w:val="AAAAB3"/>
          <w:spacing w:val="-3"/>
          <w:w w:val="129"/>
          <w:i/>
        </w:rPr>
        <w:t>·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1"/>
          <w:w w:val="129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0"/>
          <w:w w:val="129"/>
          <w:i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14"/>
          <w:w w:val="129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!b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o!bt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0"/>
          <w:w w:val="100"/>
          <w:i/>
        </w:rPr>
        <w:t>(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4"/>
          <w:i/>
        </w:rPr>
        <w:t>fJNfrar.i"g_</w:t>
      </w:r>
      <w:r>
        <w:rPr>
          <w:rFonts w:ascii="Times New Roman" w:hAnsi="Times New Roman" w:cs="Times New Roman" w:eastAsia="Times New Roman"/>
          <w:sz w:val="18"/>
          <w:szCs w:val="18"/>
          <w:color w:val="939097"/>
          <w:spacing w:val="0"/>
          <w:w w:val="121"/>
          <w:i/>
        </w:rPr>
        <w:t>).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27" w:lineRule="exact"/>
        <w:ind w:left="373" w:right="-20"/>
        <w:jc w:val="left"/>
        <w:tabs>
          <w:tab w:pos="74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347.29892pt;margin-top:11.838342pt;width:.1pt;height:11.82129pt;mso-position-horizontal-relative:page;mso-position-vertical-relative:paragraph;z-index:-279" coordorigin="6946,237" coordsize="2,236">
            <v:shape style="position:absolute;left:6946;top:237;width:2;height:236" coordorigin="6946,237" coordsize="0,236" path="m6946,473l6946,237e" filled="f" stroked="t" strokeweight="4.23586pt" strokecolor="#EFF2EF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20"/>
          <w:szCs w:val="20"/>
          <w:color w:val="5B575B"/>
          <w:spacing w:val="-15"/>
          <w:w w:val="114"/>
          <w:b/>
          <w:bCs/>
          <w:position w:val="-1"/>
        </w:rPr>
        <w:t>3</w:t>
      </w:r>
      <w:r>
        <w:rPr>
          <w:rFonts w:ascii="Arial" w:hAnsi="Arial" w:cs="Arial" w:eastAsia="Arial"/>
          <w:sz w:val="20"/>
          <w:szCs w:val="20"/>
          <w:color w:val="828287"/>
          <w:spacing w:val="0"/>
          <w:w w:val="114"/>
          <w:b/>
          <w:bCs/>
          <w:position w:val="-1"/>
        </w:rPr>
        <w:t>.</w:t>
      </w:r>
      <w:r>
        <w:rPr>
          <w:rFonts w:ascii="Arial" w:hAnsi="Arial" w:cs="Arial" w:eastAsia="Arial"/>
          <w:sz w:val="20"/>
          <w:szCs w:val="20"/>
          <w:color w:val="828287"/>
          <w:spacing w:val="-62"/>
          <w:w w:val="114"/>
          <w:b/>
          <w:bCs/>
          <w:position w:val="-1"/>
        </w:rPr>
        <w:t> </w:t>
      </w:r>
      <w:r>
        <w:rPr>
          <w:rFonts w:ascii="Arial" w:hAnsi="Arial" w:cs="Arial" w:eastAsia="Arial"/>
          <w:sz w:val="20"/>
          <w:szCs w:val="20"/>
          <w:color w:val="828287"/>
          <w:spacing w:val="0"/>
          <w:w w:val="100"/>
          <w:b/>
          <w:bCs/>
          <w:position w:val="-1"/>
        </w:rPr>
        <w:tab/>
      </w:r>
      <w:r>
        <w:rPr>
          <w:rFonts w:ascii="Arial" w:hAnsi="Arial" w:cs="Arial" w:eastAsia="Arial"/>
          <w:sz w:val="20"/>
          <w:szCs w:val="20"/>
          <w:color w:val="828287"/>
          <w:spacing w:val="0"/>
          <w:w w:val="100"/>
          <w:b/>
          <w:bCs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7"/>
          <w:w w:val="117"/>
          <w:b/>
          <w:bCs/>
          <w:position w:val="-1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12"/>
          <w:w w:val="97"/>
          <w:b/>
          <w:bCs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37"/>
          <w:b/>
          <w:bCs/>
          <w:position w:val="-1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15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5"/>
          <w:b/>
          <w:bCs/>
          <w:position w:val="-1"/>
        </w:rPr>
        <w:t>cetti.fi.kate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31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B696D"/>
          <w:spacing w:val="0"/>
          <w:w w:val="100"/>
          <w:b/>
          <w:bCs/>
          <w:position w:val="-1"/>
        </w:rPr>
        <w:t>esbte</w:t>
      </w:r>
      <w:r>
        <w:rPr>
          <w:rFonts w:ascii="Times New Roman" w:hAnsi="Times New Roman" w:cs="Times New Roman" w:eastAsia="Times New Roman"/>
          <w:sz w:val="19"/>
          <w:szCs w:val="19"/>
          <w:color w:val="6B696D"/>
          <w:spacing w:val="4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1"/>
          <w:b/>
          <w:bCs/>
          <w:i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22"/>
          <w:w w:val="100"/>
          <w:b/>
          <w:bCs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B575B"/>
          <w:spacing w:val="0"/>
          <w:w w:val="123"/>
          <w:b/>
          <w:bCs/>
          <w:position w:val="-1"/>
        </w:rPr>
        <w:t>,}efsbtne</w:t>
      </w:r>
      <w:r>
        <w:rPr>
          <w:rFonts w:ascii="Times New Roman" w:hAnsi="Times New Roman" w:cs="Times New Roman" w:eastAsia="Times New Roman"/>
          <w:sz w:val="17"/>
          <w:szCs w:val="17"/>
          <w:color w:val="5B575B"/>
          <w:spacing w:val="-23"/>
          <w:w w:val="123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5B575B"/>
          <w:spacing w:val="0"/>
          <w:w w:val="106"/>
          <w:b/>
          <w:bCs/>
          <w:position w:val="-1"/>
        </w:rPr>
        <w:t>pe</w:t>
      </w:r>
      <w:r>
        <w:rPr>
          <w:rFonts w:ascii="Times New Roman" w:hAnsi="Times New Roman" w:cs="Times New Roman" w:eastAsia="Times New Roman"/>
          <w:sz w:val="19"/>
          <w:szCs w:val="19"/>
          <w:color w:val="5B575B"/>
          <w:spacing w:val="11"/>
          <w:w w:val="106"/>
          <w:b/>
          <w:bCs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6"/>
          <w:b/>
          <w:bCs/>
          <w:position w:val="-1"/>
        </w:rPr>
        <w:t>k!yeqe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6"/>
          <w:b/>
          <w:bCs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7"/>
          <w:w w:val="106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  <w:b/>
          <w:bCs/>
          <w:i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10"/>
          <w:w w:val="100"/>
          <w:b/>
          <w:bCs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B575B"/>
          <w:spacing w:val="0"/>
          <w:w w:val="128"/>
          <w:b/>
          <w:bCs/>
          <w:position w:val="-1"/>
        </w:rPr>
        <w:t>t:a.nsporte</w:t>
      </w:r>
      <w:r>
        <w:rPr>
          <w:rFonts w:ascii="Times New Roman" w:hAnsi="Times New Roman" w:cs="Times New Roman" w:eastAsia="Times New Roman"/>
          <w:sz w:val="17"/>
          <w:szCs w:val="17"/>
          <w:color w:val="5B575B"/>
          <w:spacing w:val="-20"/>
          <w:w w:val="128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3"/>
          <w:b/>
          <w:bCs/>
          <w:position w:val="-1"/>
        </w:rPr>
        <w:t>ndedtombEtue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12"/>
          <w:w w:val="113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5B575B"/>
          <w:spacing w:val="0"/>
          <w:w w:val="100"/>
          <w:b/>
          <w:bCs/>
          <w:position w:val="-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5B575B"/>
          <w:spacing w:val="0"/>
          <w:w w:val="100"/>
          <w:b/>
          <w:bCs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5B575B"/>
          <w:spacing w:val="2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B696D"/>
          <w:spacing w:val="0"/>
          <w:w w:val="123"/>
          <w:b/>
          <w:bCs/>
          <w:position w:val="-1"/>
        </w:rPr>
        <w:t>udhetue</w:t>
      </w:r>
      <w:r>
        <w:rPr>
          <w:rFonts w:ascii="Times New Roman" w:hAnsi="Times New Roman" w:cs="Times New Roman" w:eastAsia="Times New Roman"/>
          <w:sz w:val="19"/>
          <w:szCs w:val="19"/>
          <w:color w:val="6B696D"/>
          <w:spacing w:val="30"/>
          <w:w w:val="123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B696D"/>
          <w:spacing w:val="0"/>
          <w:w w:val="123"/>
          <w:b/>
          <w:bCs/>
          <w:position w:val="-1"/>
        </w:rPr>
        <w:t>m</w:t>
      </w:r>
      <w:r>
        <w:rPr>
          <w:rFonts w:ascii="Times New Roman" w:hAnsi="Times New Roman" w:cs="Times New Roman" w:eastAsia="Times New Roman"/>
          <w:sz w:val="17"/>
          <w:szCs w:val="17"/>
          <w:color w:val="6B696D"/>
          <w:spacing w:val="0"/>
          <w:w w:val="123"/>
          <w:b/>
          <w:bCs/>
          <w:position w:val="-1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6B696D"/>
          <w:spacing w:val="-16"/>
          <w:w w:val="123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3"/>
          <w:b/>
          <w:bCs/>
          <w:position w:val="-1"/>
        </w:rPr>
        <w:t>aut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6"/>
          <w:w w:val="123"/>
          <w:b/>
          <w:bCs/>
          <w:position w:val="-1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3"/>
          <w:b/>
          <w:bCs/>
          <w:position w:val="-1"/>
        </w:rPr>
        <w:t>bus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0" w:after="0" w:line="242" w:lineRule="exact"/>
        <w:ind w:left="757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9"/>
        </w:rPr>
        <w:t>li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3"/>
          <w:w w:val="12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2"/>
          <w:w w:val="97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6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5B575B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color w:val="5B575B"/>
          <w:spacing w:val="-2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3"/>
        </w:rPr>
        <w:t>aegullt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1"/>
          <w:w w:val="12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3"/>
        </w:rPr>
        <w:t>os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3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10"/>
          <w:w w:val="12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2"/>
        </w:rPr>
        <w:t>aegullt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20"/>
          <w:w w:val="12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5"/>
        </w:rPr>
        <w:t>speciali.%ua.r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5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9"/>
          <w:w w:val="95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9"/>
        </w:rPr>
        <w:t>os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4"/>
          <w:w w:val="12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AAAAB3"/>
          <w:spacing w:val="-15"/>
          <w:w w:val="138"/>
        </w:rPr>
        <w:t>(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82"/>
        </w:rPr>
        <w:t>'t"':lj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5"/>
          <w:w w:val="82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2"/>
          <w:w w:val="97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97"/>
        </w:rPr>
        <w:t>e-a.t:d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98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3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2"/>
          <w:w w:val="97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23"/>
          <w:w w:val="126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939097"/>
          <w:spacing w:val="0"/>
          <w:w w:val="138"/>
        </w:rPr>
        <w:t>)</w:t>
      </w:r>
      <w:r>
        <w:rPr>
          <w:rFonts w:ascii="Times New Roman" w:hAnsi="Times New Roman" w:cs="Times New Roman" w:eastAsia="Times New Roman"/>
          <w:sz w:val="18"/>
          <w:szCs w:val="18"/>
          <w:color w:val="939097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3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3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25"/>
          <w:w w:val="13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31"/>
        </w:rPr>
        <w:t>t=sporl:i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3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35"/>
          <w:w w:val="13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8"/>
        </w:rPr>
        <w:t>ndi!!kombeta.t: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15"/>
          <w:w w:val="10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4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20" w:after="0" w:line="185" w:lineRule="exact"/>
        <w:ind w:left="757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7"/>
          <w:position w:val="-2"/>
        </w:rPr>
        <w:t>udhi!ta.t:e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3"/>
          <w:w w:val="117"/>
          <w:position w:val="-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position w:val="-2"/>
        </w:rPr>
        <w:t>me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36"/>
          <w:w w:val="100"/>
          <w:position w:val="-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2"/>
          <w:position w:val="-2"/>
        </w:rPr>
        <w:t>aut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3"/>
          <w:position w:val="-2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2"/>
          <w:position w:val="-2"/>
        </w:rPr>
        <w:t>bus.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0" w:after="0" w:line="257" w:lineRule="exact"/>
        <w:ind w:left="382" w:right="-20"/>
        <w:jc w:val="left"/>
        <w:tabs>
          <w:tab w:pos="524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161.229004pt;margin-top:9.898081pt;width:.1pt;height:15.960938pt;mso-position-horizontal-relative:page;mso-position-vertical-relative:paragraph;z-index:-278" coordorigin="3225,198" coordsize="2,319">
            <v:shape style="position:absolute;left:3225;top:198;width:2;height:319" coordorigin="3225,198" coordsize="0,319" path="m3225,517l3225,198e" filled="f" stroked="t" strokeweight="3.43pt" strokecolor="#EFF2EF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85"/>
          <w:i/>
        </w:rPr>
        <w:t>(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85"/>
          <w:i/>
        </w:rPr>
        <w:t>TJ;;.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85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5"/>
          <w:w w:val="85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2"/>
          <w:i/>
        </w:rPr>
        <w:t>ar!ifirdl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5"/>
          <w:w w:val="112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e-alidforrtgularli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5"/>
          <w:w w:val="100"/>
          <w:i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63"/>
          <w:w w:val="100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0"/>
          <w:i/>
        </w:rPr>
        <w:t>tnit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7"/>
          <w:i/>
        </w:rPr>
        <w:t>orforrtgub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8"/>
          <w:i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3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B575B"/>
          <w:spacing w:val="0"/>
          <w:w w:val="139"/>
          <w:i/>
        </w:rPr>
        <w:t>sptti</w:t>
      </w:r>
      <w:r>
        <w:rPr>
          <w:rFonts w:ascii="Times New Roman" w:hAnsi="Times New Roman" w:cs="Times New Roman" w:eastAsia="Times New Roman"/>
          <w:sz w:val="20"/>
          <w:szCs w:val="20"/>
          <w:color w:val="5B575B"/>
          <w:spacing w:val="0"/>
          <w:w w:val="139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B575B"/>
          <w:spacing w:val="0"/>
          <w:w w:val="139"/>
          <w:i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5B575B"/>
          <w:spacing w:val="0"/>
          <w:w w:val="100"/>
          <w:i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5B575B"/>
          <w:spacing w:val="0"/>
          <w:w w:val="100"/>
          <w:i/>
        </w:rPr>
      </w:r>
      <w:r>
        <w:rPr>
          <w:rFonts w:ascii="Times New Roman" w:hAnsi="Times New Roman" w:cs="Times New Roman" w:eastAsia="Times New Roman"/>
          <w:sz w:val="28"/>
          <w:szCs w:val="28"/>
          <w:color w:val="5B575B"/>
          <w:spacing w:val="0"/>
          <w:w w:val="83"/>
          <w:i/>
        </w:rPr>
        <w:t>.urn</w:t>
      </w:r>
      <w:r>
        <w:rPr>
          <w:rFonts w:ascii="Times New Roman" w:hAnsi="Times New Roman" w:cs="Times New Roman" w:eastAsia="Times New Roman"/>
          <w:sz w:val="28"/>
          <w:szCs w:val="28"/>
          <w:color w:val="5B575B"/>
          <w:spacing w:val="0"/>
          <w:w w:val="83"/>
          <w:i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color w:val="5B575B"/>
          <w:spacing w:val="12"/>
          <w:w w:val="83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orfor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2"/>
          <w:w w:val="100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0"/>
          <w:w w:val="100"/>
          <w:i/>
        </w:rPr>
        <w:t>l: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16"/>
          <w:w w:val="100"/>
          <w:i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  <w:i/>
        </w:rPr>
        <w:t>!!l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  <w:i/>
        </w:rPr>
        <w:t>!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5"/>
          <w:i/>
        </w:rPr>
        <w:t>un.i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5"/>
          <w:i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0"/>
          <w:w w:val="115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208"/>
        </w:rPr>
        <w:t>;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3"/>
          <w:w w:val="209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1"/>
          <w:i/>
        </w:rPr>
        <w:t>!b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7"/>
          <w:i/>
        </w:rPr>
        <w:t>i"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1"/>
          <w:w w:val="127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7"/>
          <w:i/>
        </w:rPr>
        <w:t>maiio,al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2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&amp;cma!/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33" w:lineRule="exact"/>
        <w:ind w:left="373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of:x.sstll!fr.S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6B696D"/>
          <w:spacing w:val="-26"/>
          <w:w w:val="130"/>
          <w:i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color w:val="AAAAB3"/>
          <w:spacing w:val="0"/>
          <w:w w:val="111"/>
          <w:i/>
        </w:rPr>
        <w:t>·</w:t>
      </w:r>
      <w:r>
        <w:rPr>
          <w:rFonts w:ascii="Times New Roman" w:hAnsi="Times New Roman" w:cs="Times New Roman" w:eastAsia="Times New Roman"/>
          <w:sz w:val="24"/>
          <w:szCs w:val="24"/>
          <w:color w:val="AAAAB3"/>
          <w:spacing w:val="-4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6"/>
          <w:i/>
        </w:rPr>
        <w:t>)u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4"/>
          <w:w w:val="106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939097"/>
          <w:spacing w:val="0"/>
          <w:w w:val="121"/>
          <w:i/>
        </w:rPr>
        <w:t>).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40" w:lineRule="auto"/>
        <w:ind w:left="363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329.538940pt;margin-top:1.140827pt;width:.1pt;height:11.82129pt;mso-position-horizontal-relative:page;mso-position-vertical-relative:paragraph;z-index:-277" coordorigin="6591,23" coordsize="2,236">
            <v:shape style="position:absolute;left:6591;top:23;width:2;height:236" coordorigin="6591,23" coordsize="0,236" path="m6591,259l6591,23e" filled="f" stroked="t" strokeweight="4.23586pt" strokecolor="#EFF2EF">
              <v:path arrowok="t"/>
            </v:shape>
          </v:group>
          <w10:wrap type="none"/>
        </w:pict>
      </w:r>
      <w:r>
        <w:rPr/>
        <w:pict>
          <v:group style="position:absolute;margin-left:361.869934pt;margin-top:1.140827pt;width:.1pt;height:11.82129pt;mso-position-horizontal-relative:page;mso-position-vertical-relative:paragraph;z-index:-276" coordorigin="7237,23" coordsize="2,236">
            <v:shape style="position:absolute;left:7237;top:23;width:2;height:236" coordorigin="7237,23" coordsize="0,236" path="m7237,259l7237,23e" filled="f" stroked="t" strokeweight="4.23586pt" strokecolor="#EFF2EF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8"/>
          <w:szCs w:val="18"/>
          <w:color w:val="49494D"/>
          <w:spacing w:val="-13"/>
          <w:w w:val="131"/>
        </w:rPr>
        <w:t>4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0"/>
          <w:w w:val="19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Certifik:ata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1"/>
        </w:rPr>
        <w:t>nuk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6"/>
          <w:w w:val="12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1"/>
        </w:rPr>
        <w:t>mun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1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10"/>
          <w:w w:val="12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t.cansfe.robet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5"/>
        </w:rPr>
        <w:t>mb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5"/>
          <w:w w:val="115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3"/>
          <w:w w:val="115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5"/>
        </w:rPr>
        <w:t>tesi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4"/>
          <w:w w:val="115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AAAAB3"/>
          <w:spacing w:val="-10"/>
          <w:w w:val="138"/>
        </w:rPr>
        <w:t>(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88"/>
        </w:rPr>
        <w:t>titulla.t::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15"/>
          <w:w w:val="88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AAAAB3"/>
          <w:spacing w:val="0"/>
          <w:w w:val="138"/>
        </w:rPr>
        <w:t>)</w:t>
      </w:r>
      <w:r>
        <w:rPr>
          <w:rFonts w:ascii="Times New Roman" w:hAnsi="Times New Roman" w:cs="Times New Roman" w:eastAsia="Times New Roman"/>
          <w:sz w:val="18"/>
          <w:szCs w:val="18"/>
          <w:color w:val="AAAAB3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42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4"/>
          <w:w w:val="14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</w:rPr>
        <w:t>saj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2"/>
          <w:w w:val="100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5"/>
        </w:rPr>
        <w:t>su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7"/>
          <w:w w:val="115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2"/>
          <w:w w:val="115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5"/>
        </w:rPr>
        <w:t>ekt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7"/>
          <w:w w:val="115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4"/>
          <w:w w:val="137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939097"/>
          <w:spacing w:val="-2"/>
          <w:w w:val="97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44"/>
        </w:rPr>
        <w:t>et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22" w:after="0" w:line="240" w:lineRule="auto"/>
        <w:ind w:left="373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5B575B"/>
          <w:w w:val="134"/>
          <w:i/>
        </w:rPr>
        <w:t>(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6"/>
          <w:w w:val="134"/>
          <w:i/>
        </w:rPr>
        <w:t>T</w:t>
      </w:r>
      <w:r>
        <w:rPr>
          <w:rFonts w:ascii="Arial" w:hAnsi="Arial" w:cs="Arial" w:eastAsia="Arial"/>
          <w:sz w:val="18"/>
          <w:szCs w:val="18"/>
          <w:color w:val="6B696D"/>
          <w:spacing w:val="0"/>
          <w:w w:val="108"/>
          <w:i/>
        </w:rPr>
        <w:t>i:</w:t>
      </w:r>
      <w:r>
        <w:rPr>
          <w:rFonts w:ascii="Arial" w:hAnsi="Arial" w:cs="Arial" w:eastAsia="Arial"/>
          <w:sz w:val="18"/>
          <w:szCs w:val="18"/>
          <w:color w:val="6B696D"/>
          <w:spacing w:val="-15"/>
          <w:w w:val="109"/>
          <w:i/>
        </w:rPr>
        <w:t>i</w:t>
      </w:r>
      <w:r>
        <w:rPr>
          <w:rFonts w:ascii="Arial" w:hAnsi="Arial" w:cs="Arial" w:eastAsia="Arial"/>
          <w:sz w:val="18"/>
          <w:szCs w:val="18"/>
          <w:color w:val="828287"/>
          <w:spacing w:val="0"/>
          <w:w w:val="85"/>
          <w:i/>
        </w:rPr>
        <w:t>J</w:t>
      </w:r>
      <w:r>
        <w:rPr>
          <w:rFonts w:ascii="Arial" w:hAnsi="Arial" w:cs="Arial" w:eastAsia="Arial"/>
          <w:sz w:val="18"/>
          <w:szCs w:val="18"/>
          <w:color w:val="828287"/>
          <w:spacing w:val="-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0"/>
          <w:i/>
        </w:rPr>
        <w:t>ur!ifiuct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3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7"/>
          <w:i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6"/>
          <w:w w:val="118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4"/>
          <w:i/>
        </w:rPr>
        <w:t>ptrs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"/>
          <w:w w:val="105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1"/>
          <w:i/>
        </w:rPr>
        <w:t>wa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0"/>
          <w:w w:val="91"/>
          <w:i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76"/>
          <w:i/>
        </w:rPr>
        <w:t>a1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8"/>
          <w:w w:val="76"/>
          <w:i/>
        </w:rPr>
        <w:t>1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6"/>
          <w:i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3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76"/>
          <w:i/>
        </w:rPr>
        <w:t>11o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6"/>
          <w:w w:val="75"/>
          <w:i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84"/>
          <w:i/>
        </w:rPr>
        <w:t>-fra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4"/>
          <w:w w:val="84"/>
          <w:i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1"/>
          <w:i/>
        </w:rPr>
        <w:t>gtra;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0"/>
          <w:w w:val="111"/>
          <w:i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0"/>
          <w:w w:val="98"/>
          <w:i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0"/>
          <w:w w:val="99"/>
          <w:i/>
        </w:rPr>
        <w:t>).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1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82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"/>
          <w:w w:val="132"/>
        </w:rPr>
        <w:t>5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0"/>
          <w:w w:val="132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23"/>
          <w:w w:val="13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Certi£ik:ata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2"/>
        </w:rPr>
        <w:t>esbte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1"/>
          <w:w w:val="12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9494D"/>
          <w:spacing w:val="0"/>
          <w:w w:val="118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49494D"/>
          <w:spacing w:val="-7"/>
          <w:w w:val="117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1"/>
          <w:w w:val="182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49494D"/>
          <w:spacing w:val="-15"/>
          <w:w w:val="126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0"/>
        </w:rPr>
        <w:t>fsbm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6"/>
          <w:w w:val="12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5"/>
          <w:w w:val="219"/>
        </w:rPr>
        <w:t>,</w:t>
      </w:r>
      <w:r>
        <w:rPr>
          <w:rFonts w:ascii="Arial" w:hAnsi="Arial" w:cs="Arial" w:eastAsia="Arial"/>
          <w:sz w:val="18"/>
          <w:szCs w:val="18"/>
          <w:color w:val="5B575B"/>
          <w:spacing w:val="0"/>
          <w:w w:val="115"/>
        </w:rPr>
        <w:t>kuc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4" w:after="0" w:line="203" w:lineRule="exact"/>
        <w:ind w:left="373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1"/>
          <w:i/>
          <w:position w:val="-1"/>
        </w:rPr>
        <w:t>(Tb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1"/>
          <w:i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3"/>
          <w:w w:val="121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2"/>
          <w:i/>
          <w:position w:val="-1"/>
        </w:rPr>
        <w:t>Ctriij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19"/>
          <w:w w:val="112"/>
          <w:i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4"/>
          <w:w w:val="53"/>
          <w:i/>
          <w:position w:val="-1"/>
        </w:rPr>
        <w:t>&amp;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5"/>
          <w:i/>
          <w:position w:val="-1"/>
        </w:rPr>
        <w:t>aft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  <w:position w:val="-1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"/>
          <w:w w:val="100"/>
          <w:i/>
          <w:position w:val="-1"/>
        </w:rPr>
        <w:t> </w:t>
      </w:r>
      <w:r>
        <w:rPr>
          <w:rFonts w:ascii="Arial" w:hAnsi="Arial" w:cs="Arial" w:eastAsia="Arial"/>
          <w:sz w:val="11"/>
          <w:szCs w:val="11"/>
          <w:color w:val="6B696D"/>
          <w:spacing w:val="0"/>
          <w:w w:val="100"/>
          <w:i/>
          <w:position w:val="-1"/>
        </w:rPr>
        <w:t>110</w:t>
      </w:r>
      <w:r>
        <w:rPr>
          <w:rFonts w:ascii="Arial" w:hAnsi="Arial" w:cs="Arial" w:eastAsia="Arial"/>
          <w:sz w:val="11"/>
          <w:szCs w:val="11"/>
          <w:color w:val="6B696D"/>
          <w:spacing w:val="26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  <w:position w:val="-1"/>
        </w:rPr>
        <w:t>IM!f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39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0"/>
          <w:w w:val="74"/>
          <w:i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9"/>
          <w:w w:val="74"/>
          <w:i/>
          <w:position w:val="-1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8"/>
          <w:i/>
          <w:position w:val="-1"/>
        </w:rPr>
        <w:t>al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22"/>
          <w:w w:val="108"/>
          <w:i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0"/>
          <w:w w:val="81"/>
          <w:i/>
          <w:position w:val="-1"/>
        </w:rPr>
        <w:t>tf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0"/>
          <w:w w:val="82"/>
          <w:i/>
          <w:position w:val="-1"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9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83"/>
          <w:i/>
          <w:position w:val="-1"/>
        </w:rPr>
        <w:t>u-l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1"/>
          <w:w w:val="84"/>
          <w:i/>
          <w:position w:val="-1"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color w:val="939097"/>
          <w:spacing w:val="-50"/>
          <w:w w:val="113"/>
          <w:i/>
          <w:position w:val="-1"/>
        </w:rPr>
        <w:t>)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9"/>
          <w:w w:val="83"/>
          <w:i/>
          <w:position w:val="-1"/>
        </w:rPr>
        <w:t>x</w:t>
      </w:r>
      <w:r>
        <w:rPr>
          <w:rFonts w:ascii="Times New Roman" w:hAnsi="Times New Roman" w:cs="Times New Roman" w:eastAsia="Times New Roman"/>
          <w:sz w:val="18"/>
          <w:szCs w:val="18"/>
          <w:color w:val="939097"/>
          <w:spacing w:val="-51"/>
          <w:w w:val="113"/>
          <w:i/>
          <w:position w:val="-1"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83"/>
          <w:i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240" w:lineRule="auto"/>
        <w:ind w:left="747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42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6"/>
          <w:w w:val="14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1"/>
        </w:rPr>
        <w:t>pe.rfunduuafati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4"/>
          <w:w w:val="12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38"/>
        </w:rPr>
        <w:t>lefsbmeris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9"/>
          <w:w w:val="138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48"/>
        </w:rPr>
        <w:t>;l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33" w:after="0" w:line="240" w:lineRule="auto"/>
        <w:ind w:left="766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8"/>
          <w:i/>
        </w:rPr>
        <w:t>(Tb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8"/>
          <w:i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7"/>
          <w:w w:val="118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88"/>
          <w:i/>
        </w:rPr>
        <w:t>mr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29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7"/>
          <w:i/>
        </w:rPr>
        <w:t>of:.alidi!J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4"/>
          <w:w w:val="97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82"/>
          <w:i/>
        </w:rPr>
        <w:t>i.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83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2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6B696D"/>
          <w:spacing w:val="0"/>
          <w:w w:val="100"/>
          <w:i/>
        </w:rPr>
        <w:t>D:-</w:t>
      </w:r>
      <w:r>
        <w:rPr>
          <w:rFonts w:ascii="Times New Roman" w:hAnsi="Times New Roman" w:cs="Times New Roman" w:eastAsia="Times New Roman"/>
          <w:sz w:val="16"/>
          <w:szCs w:val="16"/>
          <w:color w:val="6B696D"/>
          <w:spacing w:val="9"/>
          <w:w w:val="100"/>
          <w:i/>
        </w:rPr>
        <w:t>t</w:t>
      </w:r>
      <w:r>
        <w:rPr>
          <w:rFonts w:ascii="Times New Roman" w:hAnsi="Times New Roman" w:cs="Times New Roman" w:eastAsia="Times New Roman"/>
          <w:sz w:val="16"/>
          <w:szCs w:val="16"/>
          <w:color w:val="828287"/>
          <w:spacing w:val="0"/>
          <w:w w:val="100"/>
          <w:i/>
        </w:rPr>
        <w:t>r);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</w:rPr>
      </w:r>
    </w:p>
    <w:p>
      <w:pPr>
        <w:spacing w:before="54" w:after="0" w:line="240" w:lineRule="auto"/>
        <w:ind w:left="757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16"/>
          <w:w w:val="100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939097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18"/>
          <w:szCs w:val="18"/>
          <w:color w:val="939097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0"/>
        </w:rPr>
        <w:t>mung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1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3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939097"/>
          <w:spacing w:val="4"/>
          <w:w w:val="77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6"/>
        </w:rPr>
        <w:t>ni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2"/>
          <w:w w:val="107"/>
        </w:rPr>
        <w:t>!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6"/>
        </w:rPr>
        <w:t>os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5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11"/>
          <w:w w:val="77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4"/>
        </w:rPr>
        <w:t>ane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2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here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5B575B"/>
          <w:spacing w:val="0"/>
          <w:w w:val="89"/>
          <w:i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color w:val="5B575B"/>
          <w:spacing w:val="-3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3"/>
        </w:rPr>
        <w:t>palexueshm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18"/>
          <w:w w:val="113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0"/>
          <w:w w:val="195"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20" w:after="0" w:line="240" w:lineRule="auto"/>
        <w:ind w:left="766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Arial" w:hAnsi="Arial" w:cs="Arial" w:eastAsia="Arial"/>
          <w:sz w:val="16"/>
          <w:szCs w:val="16"/>
          <w:color w:val="6B696D"/>
          <w:w w:val="205"/>
          <w:i/>
        </w:rPr>
        <w:t>(</w:t>
      </w:r>
      <w:r>
        <w:rPr>
          <w:rFonts w:ascii="Arial" w:hAnsi="Arial" w:cs="Arial" w:eastAsia="Arial"/>
          <w:sz w:val="16"/>
          <w:szCs w:val="16"/>
          <w:color w:val="6B696D"/>
          <w:spacing w:val="-5"/>
          <w:w w:val="204"/>
          <w:i/>
        </w:rPr>
        <w:t>I</w:t>
      </w:r>
      <w:r>
        <w:rPr>
          <w:rFonts w:ascii="Arial" w:hAnsi="Arial" w:cs="Arial" w:eastAsia="Arial"/>
          <w:sz w:val="16"/>
          <w:szCs w:val="16"/>
          <w:color w:val="6B696D"/>
          <w:spacing w:val="-2"/>
          <w:w w:val="204"/>
          <w:i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1"/>
          <w:i/>
        </w:rPr>
        <w:t>it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2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crt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9494D"/>
          <w:spacing w:val="-22"/>
          <w:w w:val="141"/>
          <w:i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3"/>
          <w:i/>
        </w:rPr>
        <w:t>:"tx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"/>
          <w:w w:val="94"/>
          <w:i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89"/>
          <w:i/>
        </w:rPr>
        <w:t>mi.ssi11go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4"/>
          <w:w w:val="90"/>
          <w:i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36"/>
          <w:i/>
        </w:rPr>
        <w:t>"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10"/>
          <w:w w:val="137"/>
          <w:i/>
        </w:rPr>
        <w:t>o</w:t>
      </w:r>
      <w:r>
        <w:rPr>
          <w:rFonts w:ascii="Arial" w:hAnsi="Arial" w:cs="Arial" w:eastAsia="Arial"/>
          <w:sz w:val="16"/>
          <w:szCs w:val="16"/>
          <w:color w:val="6B696D"/>
          <w:spacing w:val="0"/>
          <w:w w:val="119"/>
        </w:rPr>
        <w:t>mr</w:t>
      </w:r>
      <w:r>
        <w:rPr>
          <w:rFonts w:ascii="Arial" w:hAnsi="Arial" w:cs="Arial" w:eastAsia="Arial"/>
          <w:sz w:val="16"/>
          <w:szCs w:val="16"/>
          <w:color w:val="6B696D"/>
          <w:spacing w:val="-12"/>
          <w:w w:val="119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9"/>
          <w:w w:val="160"/>
          <w:i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color w:val="49494D"/>
          <w:spacing w:val="-11"/>
          <w:w w:val="123"/>
          <w:i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5"/>
          <w:i/>
        </w:rPr>
        <w:t>g;;!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8"/>
          <w:w w:val="104"/>
          <w:i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6"/>
          <w:i/>
        </w:rPr>
        <w:t>!b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5"/>
          <w:i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3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fol/o;.,iwgspttifi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(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7"/>
          <w:w w:val="100"/>
          <w:i/>
        </w:rPr>
        <w:t>{</w:t>
      </w:r>
      <w:r>
        <w:rPr>
          <w:rFonts w:ascii="Times New Roman" w:hAnsi="Times New Roman" w:cs="Times New Roman" w:eastAsia="Times New Roman"/>
          <w:sz w:val="18"/>
          <w:szCs w:val="18"/>
          <w:color w:val="49494D"/>
          <w:spacing w:val="0"/>
          <w:w w:val="100"/>
          <w:i/>
        </w:rPr>
        <w:t>:6</w:t>
      </w:r>
      <w:r>
        <w:rPr>
          <w:rFonts w:ascii="Times New Roman" w:hAnsi="Times New Roman" w:cs="Times New Roman" w:eastAsia="Times New Roman"/>
          <w:sz w:val="18"/>
          <w:szCs w:val="18"/>
          <w:color w:val="49494D"/>
          <w:spacing w:val="-31"/>
          <w:w w:val="100"/>
          <w:i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30"/>
          <w:w w:val="100"/>
          <w:i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color w:val="939097"/>
          <w:spacing w:val="0"/>
          <w:w w:val="100"/>
          <w:i/>
        </w:rPr>
        <w:t>;: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71" w:after="0" w:line="240" w:lineRule="auto"/>
        <w:ind w:left="69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49494D"/>
          <w:spacing w:val="0"/>
          <w:w w:val="156"/>
        </w:rPr>
        <w:t>-</w:t>
      </w:r>
      <w:r>
        <w:rPr>
          <w:rFonts w:ascii="Times New Roman" w:hAnsi="Times New Roman" w:cs="Times New Roman" w:eastAsia="Times New Roman"/>
          <w:sz w:val="17"/>
          <w:szCs w:val="17"/>
          <w:color w:val="49494D"/>
          <w:spacing w:val="38"/>
          <w:w w:val="156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B575B"/>
          <w:spacing w:val="0"/>
          <w:w w:val="100"/>
        </w:rPr>
        <w:t>em.ri</w:t>
      </w:r>
      <w:r>
        <w:rPr>
          <w:rFonts w:ascii="Times New Roman" w:hAnsi="Times New Roman" w:cs="Times New Roman" w:eastAsia="Times New Roman"/>
          <w:sz w:val="17"/>
          <w:szCs w:val="17"/>
          <w:color w:val="5B575B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42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4"/>
          <w:w w:val="14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7"/>
        </w:rPr>
        <w:t>sboqeris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8"/>
          <w:w w:val="117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0"/>
          <w:w w:val="183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3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5B575B"/>
          <w:spacing w:val="0"/>
          <w:w w:val="123"/>
        </w:rPr>
        <w:t>tuga</w:t>
      </w:r>
      <w:r>
        <w:rPr>
          <w:rFonts w:ascii="Times New Roman" w:hAnsi="Times New Roman" w:cs="Times New Roman" w:eastAsia="Times New Roman"/>
          <w:sz w:val="19"/>
          <w:szCs w:val="19"/>
          <w:color w:val="5B575B"/>
          <w:spacing w:val="-27"/>
          <w:w w:val="12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939097"/>
          <w:spacing w:val="-2"/>
          <w:w w:val="77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5"/>
        </w:rPr>
        <w:t>eti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3"/>
          <w:w w:val="115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0"/>
          <w:w w:val="218"/>
        </w:rPr>
        <w:t>;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50" w:after="0" w:line="240" w:lineRule="auto"/>
        <w:ind w:left="766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8"/>
          <w:i/>
        </w:rPr>
        <w:t>(Tb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8"/>
          <w:i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6"/>
          <w:w w:val="118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1"/>
          <w:i/>
        </w:rPr>
        <w:t>lf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1"/>
          <w:i/>
        </w:rPr>
        <w:t>(;M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1"/>
          <w:i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"/>
          <w:w w:val="91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0"/>
          <w:w w:val="100"/>
          <w:i/>
        </w:rPr>
        <w:t>(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3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80"/>
          <w:i/>
        </w:rPr>
        <w:t>om;"ANJ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8"/>
          <w:w w:val="8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939097"/>
          <w:spacing w:val="0"/>
          <w:w w:val="58"/>
          <w:i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939097"/>
          <w:spacing w:val="16"/>
          <w:w w:val="58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3"/>
          <w:i/>
        </w:rPr>
        <w:t>wumhrpl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7"/>
          <w:w w:val="123"/>
          <w:i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939097"/>
          <w:spacing w:val="0"/>
          <w:w w:val="121"/>
          <w:i/>
        </w:rPr>
        <w:t>);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81" w:after="0" w:line="240" w:lineRule="auto"/>
        <w:ind w:left="69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48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33"/>
          <w:w w:val="14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4"/>
        </w:rPr>
        <w:t>nensb.lcimi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1"/>
          <w:w w:val="11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8"/>
          <w:w w:val="100"/>
        </w:rPr>
        <w:t>b</w:t>
      </w:r>
      <w:r>
        <w:rPr>
          <w:rFonts w:ascii="Times New Roman" w:hAnsi="Times New Roman" w:cs="Times New Roman" w:eastAsia="Times New Roman"/>
          <w:sz w:val="19"/>
          <w:szCs w:val="19"/>
          <w:color w:val="5B575B"/>
          <w:spacing w:val="8"/>
          <w:w w:val="100"/>
          <w:i/>
        </w:rPr>
      </w:r>
      <w:r>
        <w:rPr>
          <w:rFonts w:ascii="Times New Roman" w:hAnsi="Times New Roman" w:cs="Times New Roman" w:eastAsia="Times New Roman"/>
          <w:sz w:val="19"/>
          <w:szCs w:val="19"/>
          <w:color w:val="5B575B"/>
          <w:spacing w:val="0"/>
          <w:w w:val="100"/>
          <w:emboss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5B575B"/>
          <w:spacing w:val="1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9"/>
        </w:rPr>
        <w:t>autoritetitkompeten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13"/>
          <w:w w:val="119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0"/>
          <w:w w:val="218"/>
        </w:rPr>
        <w:t>;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69" w:after="0" w:line="240" w:lineRule="auto"/>
        <w:ind w:left="766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8"/>
          <w:i/>
        </w:rPr>
        <w:t>(Tb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8"/>
          <w:i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7"/>
          <w:w w:val="118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4"/>
          <w:i/>
        </w:rPr>
        <w:t>sigtte::Mta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1"/>
          <w:w w:val="94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4"/>
          <w:i/>
        </w:rPr>
        <w:t>tdr!t;:mp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6"/>
          <w:w w:val="95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0"/>
          <w:w w:val="123"/>
          <w:i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!b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  <w:i/>
        </w:rPr>
        <w:t>Compt!M!Au!boti!J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1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939097"/>
          <w:spacing w:val="0"/>
          <w:w w:val="106"/>
          <w:i/>
        </w:rPr>
        <w:t>);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62" w:after="0" w:line="240" w:lineRule="auto"/>
        <w:ind w:left="766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6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16"/>
          <w:w w:val="12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0"/>
        </w:rPr>
        <w:t>chta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6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14"/>
          <w:w w:val="12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fillimit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7"/>
        </w:rPr>
        <w:t>dh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6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2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2"/>
        </w:rPr>
        <w:t>mb:uimitte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3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9494D"/>
          <w:spacing w:val="0"/>
          <w:w w:val="117"/>
        </w:rPr>
        <w:t>per</w:t>
      </w:r>
      <w:r>
        <w:rPr>
          <w:rFonts w:ascii="Times New Roman" w:hAnsi="Times New Roman" w:cs="Times New Roman" w:eastAsia="Times New Roman"/>
          <w:sz w:val="18"/>
          <w:szCs w:val="18"/>
          <w:color w:val="49494D"/>
          <w:spacing w:val="-4"/>
          <w:w w:val="117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0"/>
        </w:rPr>
        <w:t>udhe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7"/>
        </w:rPr>
        <w:t>seclefsbmerise.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81" w:after="0" w:line="240" w:lineRule="auto"/>
        <w:ind w:left="766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8"/>
          <w:i/>
        </w:rPr>
        <w:t>(Tb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8"/>
          <w:i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24"/>
          <w:w w:val="118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4"/>
          <w:i/>
        </w:rPr>
        <w:t>.s!ar.iwga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1"/>
          <w:w w:val="94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52"/>
          <w:w w:val="100"/>
          <w:i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!b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4"/>
          <w:i/>
        </w:rPr>
        <w:t>twdMgdt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5"/>
          <w:w w:val="94"/>
          <w:i/>
        </w:rPr>
        <w:t>&amp;</w:t>
      </w:r>
      <w:r>
        <w:rPr>
          <w:rFonts w:ascii="Times New Roman" w:hAnsi="Times New Roman" w:cs="Times New Roman" w:eastAsia="Times New Roman"/>
          <w:sz w:val="18"/>
          <w:szCs w:val="18"/>
          <w:color w:val="49494D"/>
          <w:spacing w:val="0"/>
          <w:w w:val="123"/>
          <w:i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49494D"/>
          <w:spacing w:val="-1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0"/>
          <w:w w:val="100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!b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6B696D"/>
          <w:spacing w:val="0"/>
          <w:w w:val="100"/>
          <w:i/>
        </w:rPr>
        <w:t>;didi!</w:t>
      </w:r>
      <w:r>
        <w:rPr>
          <w:rFonts w:ascii="Arial" w:hAnsi="Arial" w:cs="Arial" w:eastAsia="Arial"/>
          <w:sz w:val="17"/>
          <w:szCs w:val="17"/>
          <w:color w:val="6B696D"/>
          <w:spacing w:val="-20"/>
          <w:w w:val="100"/>
          <w:i/>
        </w:rPr>
        <w:t>J</w:t>
      </w:r>
      <w:r>
        <w:rPr>
          <w:rFonts w:ascii="Arial" w:hAnsi="Arial" w:cs="Arial" w:eastAsia="Arial"/>
          <w:sz w:val="17"/>
          <w:szCs w:val="17"/>
          <w:color w:val="939097"/>
          <w:spacing w:val="0"/>
          <w:w w:val="100"/>
          <w:i/>
        </w:rPr>
        <w:t>·</w:t>
      </w:r>
      <w:r>
        <w:rPr>
          <w:rFonts w:ascii="Arial" w:hAnsi="Arial" w:cs="Arial" w:eastAsia="Arial"/>
          <w:sz w:val="17"/>
          <w:szCs w:val="17"/>
          <w:color w:val="939097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4"/>
          <w:i/>
        </w:rPr>
        <w:t>fimt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3"/>
          <w:w w:val="94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46"/>
          <w:i/>
        </w:rPr>
        <w:t>tri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2"/>
          <w:w w:val="147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0"/>
          <w:w w:val="83"/>
          <w:i/>
        </w:rPr>
        <w:t>t!J.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7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73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199.457993pt;margin-top:13.525383pt;width:.1pt;height:11.970704pt;mso-position-horizontal-relative:page;mso-position-vertical-relative:paragraph;z-index:-275" coordorigin="3989,271" coordsize="2,239">
            <v:shape style="position:absolute;left:3989;top:271;width:2;height:239" coordorigin="3989,271" coordsize="0,239" path="m3989,510l3989,271e" filled="f" stroked="t" strokeweight="3.43pt" strokecolor="#EFF2EF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2"/>
          <w:szCs w:val="22"/>
          <w:color w:val="5B575B"/>
          <w:spacing w:val="4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color w:val="939097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939097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2"/>
        </w:rPr>
        <w:t>Certifikata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21"/>
          <w:w w:val="11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6"/>
        </w:rPr>
        <w:t>biqet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4"/>
          <w:w w:val="11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6"/>
        </w:rPr>
        <w:t>ng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13"/>
          <w:w w:val="116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6"/>
        </w:rPr>
        <w:t>autoriteti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5"/>
          <w:w w:val="11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6"/>
        </w:rPr>
        <w:t>kompetent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9"/>
          <w:w w:val="116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5B575B"/>
          <w:spacing w:val="0"/>
          <w:w w:val="94"/>
        </w:rPr>
        <w:t>qe</w:t>
      </w:r>
      <w:r>
        <w:rPr>
          <w:rFonts w:ascii="Times New Roman" w:hAnsi="Times New Roman" w:cs="Times New Roman" w:eastAsia="Times New Roman"/>
          <w:sz w:val="23"/>
          <w:szCs w:val="23"/>
          <w:color w:val="5B575B"/>
          <w:spacing w:val="-3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705252"/>
          <w:spacing w:val="-2"/>
          <w:w w:val="116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32"/>
        </w:rPr>
        <w:t>esbu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33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3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5"/>
        </w:rPr>
        <w:t>at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22"/>
          <w:w w:val="125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0"/>
          <w:w w:val="183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3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ku.t::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22" w:after="0" w:line="240" w:lineRule="auto"/>
        <w:ind w:left="382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8"/>
          <w:i/>
        </w:rPr>
        <w:t>(Tb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8"/>
          <w:i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1"/>
          <w:w w:val="118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2"/>
          <w:i/>
        </w:rPr>
        <w:t>Compt!tw!Au!bon!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"/>
          <w:w w:val="102"/>
          <w:i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AAAAB3"/>
          <w:spacing w:val="-5"/>
          <w:w w:val="148"/>
          <w:i/>
        </w:rPr>
        <w:t>·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88"/>
          <w:i/>
        </w:rPr>
        <w:t>u-bo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1"/>
          <w:i/>
        </w:rPr>
        <w:t>bas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3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0"/>
          <w:i/>
        </w:rPr>
        <w:t>iss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1"/>
          <w:w w:val="111"/>
          <w:i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color w:val="49494D"/>
          <w:spacing w:val="8"/>
          <w:w w:val="144"/>
          <w:i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6"/>
          <w:i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828287"/>
          <w:spacing w:val="0"/>
          <w:w w:val="103"/>
          <w:i/>
        </w:rPr>
        <w:t>fi</w:t>
      </w:r>
      <w:r>
        <w:rPr>
          <w:rFonts w:ascii="Times New Roman" w:hAnsi="Times New Roman" w:cs="Times New Roman" w:eastAsia="Times New Roman"/>
          <w:sz w:val="14"/>
          <w:szCs w:val="14"/>
          <w:color w:val="828287"/>
          <w:spacing w:val="-24"/>
          <w:w w:val="104"/>
          <w:i/>
        </w:rPr>
        <w:t>:</w:t>
      </w:r>
      <w:r>
        <w:rPr>
          <w:rFonts w:ascii="Times New Roman" w:hAnsi="Times New Roman" w:cs="Times New Roman" w:eastAsia="Times New Roman"/>
          <w:sz w:val="14"/>
          <w:szCs w:val="14"/>
          <w:color w:val="5B575B"/>
          <w:spacing w:val="0"/>
          <w:w w:val="185"/>
          <w:i/>
        </w:rPr>
        <w:t>t</w:t>
      </w:r>
      <w:r>
        <w:rPr>
          <w:rFonts w:ascii="Times New Roman" w:hAnsi="Times New Roman" w:cs="Times New Roman" w:eastAsia="Times New Roman"/>
          <w:sz w:val="14"/>
          <w:szCs w:val="14"/>
          <w:color w:val="5B575B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5B575B"/>
          <w:spacing w:val="-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4"/>
          <w:i/>
        </w:rPr>
        <w:t>Ctr.ifta!t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3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8"/>
          <w:i/>
        </w:rPr>
        <w:t>:..i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7"/>
          <w:w w:val="98"/>
          <w:i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0"/>
          <w:w w:val="108"/>
          <w:i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26"/>
          <w:w w:val="109"/>
          <w:i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89"/>
          <w:i/>
        </w:rPr>
        <w:t>a'ra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30"/>
          <w:w w:val="89"/>
          <w:i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0"/>
          <w:w w:val="74"/>
          <w:i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2"/>
          <w:w w:val="74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7"/>
          <w:i/>
        </w:rPr>
        <w:t>if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8"/>
          <w:i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82"/>
          <w:i/>
        </w:rPr>
        <w:t>:.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82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82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81"/>
          <w:i/>
        </w:rPr>
        <w:t>bt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11"/>
          <w:w w:val="81"/>
          <w:i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color w:val="939097"/>
          <w:spacing w:val="0"/>
          <w:w w:val="96"/>
          <w:i/>
        </w:rPr>
        <w:t>j: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56" w:lineRule="auto"/>
        <w:ind w:left="757" w:right="705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129.549927pt;margin-top:-.619625pt;width:.1pt;height:11.82129pt;mso-position-horizontal-relative:page;mso-position-vertical-relative:paragraph;z-index:-274" coordorigin="2591,-12" coordsize="2,236">
            <v:shape style="position:absolute;left:2591;top:-12;width:2;height:236" coordorigin="2591,-12" coordsize="0,236" path="m2591,224l2591,-12e" filled="f" stroked="t" strokeweight="4.23586pt" strokecolor="#EFF2EF">
              <v:path arrowok="t"/>
            </v:shape>
          </v:group>
          <w10:wrap type="none"/>
        </w:pict>
      </w:r>
      <w:r>
        <w:rPr/>
        <w:pict>
          <v:group style="position:absolute;margin-left:454.071014pt;margin-top:-.619625pt;width:4.76163pt;height:11.82129pt;mso-position-horizontal-relative:page;mso-position-vertical-relative:paragraph;z-index:-273" coordorigin="9081,-12" coordsize="95,236">
            <v:shape style="position:absolute;left:9081;top:-12;width:95;height:236" coordorigin="9081,-12" coordsize="95,236" path="m9081,-12l9177,-12,9177,224,9081,224,9081,-12e" filled="t" fillcolor="#EFF2EF" stroked="f">
              <v:path arrowok="t"/>
              <v:fill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19"/>
          <w:w w:val="129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AAAAB3"/>
          <w:spacing w:val="0"/>
          <w:w w:val="129"/>
        </w:rPr>
        <w:t>)</w:t>
      </w:r>
      <w:r>
        <w:rPr>
          <w:rFonts w:ascii="Times New Roman" w:hAnsi="Times New Roman" w:cs="Times New Roman" w:eastAsia="Times New Roman"/>
          <w:sz w:val="18"/>
          <w:szCs w:val="18"/>
          <w:color w:val="AAAAB3"/>
          <w:spacing w:val="56"/>
          <w:w w:val="12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p.t:o't"obet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6"/>
        </w:rPr>
        <w:t>su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7"/>
          <w:w w:val="116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939097"/>
          <w:spacing w:val="-14"/>
          <w:w w:val="116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6"/>
        </w:rPr>
        <w:t>ekti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20"/>
          <w:w w:val="11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40"/>
        </w:rPr>
        <w:t>t=sportue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4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16"/>
          <w:w w:val="14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6"/>
        </w:rPr>
        <w:t>pu:aqitut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18"/>
          <w:w w:val="11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6"/>
        </w:rPr>
        <w:t>i.nfoanacio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6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19"/>
          <w:w w:val="11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2"/>
          <w:w w:val="97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49494D"/>
          <w:spacing w:val="0"/>
          <w:w w:val="136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49494D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8"/>
        </w:rPr>
        <w:t>sakte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31"/>
        </w:rPr>
        <w:t>dh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1"/>
          <w:w w:val="13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AAAAB3"/>
          <w:spacing w:val="4"/>
          <w:w w:val="190"/>
        </w:rPr>
        <w:t>/</w:t>
      </w:r>
      <w:r>
        <w:rPr>
          <w:rFonts w:ascii="Times New Roman" w:hAnsi="Times New Roman" w:cs="Times New Roman" w:eastAsia="Times New Roman"/>
          <w:sz w:val="18"/>
          <w:szCs w:val="18"/>
          <w:color w:val="49494D"/>
          <w:spacing w:val="0"/>
          <w:w w:val="136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7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6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5B575B"/>
          <w:spacing w:val="0"/>
          <w:w w:val="92"/>
        </w:rPr>
        <w:t>falsifi.kua.t:</w:t>
      </w:r>
      <w:r>
        <w:rPr>
          <w:rFonts w:ascii="Arial" w:hAnsi="Arial" w:cs="Arial" w:eastAsia="Arial"/>
          <w:sz w:val="18"/>
          <w:szCs w:val="18"/>
          <w:color w:val="5B575B"/>
          <w:spacing w:val="-2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8"/>
        </w:rPr>
        <w:t>ne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9"/>
        </w:rPr>
        <w:t>lid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10"/>
          <w:w w:val="120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2"/>
          <w:w w:val="97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6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34"/>
        </w:rPr>
        <w:t>mete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5"/>
        </w:rPr>
        <w:t>dhenat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4"/>
          <w:w w:val="125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1"/>
        </w:rPr>
        <w:t>kedruaa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6"/>
          <w:w w:val="12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7"/>
        </w:rPr>
        <w:t>muxje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7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2"/>
          <w:w w:val="117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1"/>
        </w:rPr>
        <w:t>oe..-tihkate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10"/>
          <w:w w:val="102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0"/>
          <w:w w:val="218"/>
        </w:rPr>
        <w:t>;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19" w:after="0" w:line="240" w:lineRule="auto"/>
        <w:ind w:left="766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2"/>
          <w:i/>
        </w:rPr>
        <w:t>(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2"/>
          <w:i/>
        </w:rPr>
        <w:t>IJi.s.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1"/>
          <w:w w:val="92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2"/>
          <w:i/>
        </w:rPr>
        <w:t>1"0s-td!baJ!bt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2"/>
          <w:w w:val="92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16"/>
          <w:w w:val="61"/>
          <w:i/>
        </w:rPr>
        <w:t>&amp;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1"/>
          <w:i/>
        </w:rPr>
        <w:t>cmtrbaspruutkdti!btriw&amp;«rtrlorfoiR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80"/>
          <w:i/>
        </w:rPr>
        <w:t>iwfomtaSOO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80"/>
          <w:i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11"/>
          <w:w w:val="8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8"/>
          <w:i/>
        </w:rPr>
        <w:t>rtlt::t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0"/>
          <w:w w:val="106"/>
          <w:i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21"/>
          <w:w w:val="100"/>
          <w:i/>
        </w:rPr>
        <w:t> </w:t>
      </w:r>
      <w:r>
        <w:rPr>
          <w:rFonts w:ascii="Arial" w:hAnsi="Arial" w:cs="Arial" w:eastAsia="Arial"/>
          <w:sz w:val="16"/>
          <w:szCs w:val="16"/>
          <w:color w:val="6B696D"/>
          <w:spacing w:val="0"/>
          <w:w w:val="101"/>
          <w:i/>
        </w:rPr>
        <w:t>!</w:t>
      </w:r>
      <w:r>
        <w:rPr>
          <w:rFonts w:ascii="Arial" w:hAnsi="Arial" w:cs="Arial" w:eastAsia="Arial"/>
          <w:sz w:val="16"/>
          <w:szCs w:val="16"/>
          <w:color w:val="6B696D"/>
          <w:spacing w:val="0"/>
          <w:w w:val="102"/>
          <w:i/>
        </w:rPr>
        <w:t>o</w:t>
      </w:r>
      <w:r>
        <w:rPr>
          <w:rFonts w:ascii="Arial" w:hAnsi="Arial" w:cs="Arial" w:eastAsia="Arial"/>
          <w:sz w:val="16"/>
          <w:szCs w:val="16"/>
          <w:color w:val="6B696D"/>
          <w:spacing w:val="-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!b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6B696D"/>
          <w:spacing w:val="0"/>
          <w:w w:val="100"/>
          <w:i/>
        </w:rPr>
        <w:t>dak</w:t>
      </w:r>
      <w:r>
        <w:rPr>
          <w:rFonts w:ascii="Times New Roman" w:hAnsi="Times New Roman" w:cs="Times New Roman" w:eastAsia="Times New Roman"/>
          <w:sz w:val="16"/>
          <w:szCs w:val="16"/>
          <w:color w:val="6B696D"/>
          <w:spacing w:val="0"/>
          <w:w w:val="100"/>
          <w:i/>
        </w:rPr>
        <w:t>;</w:t>
      </w:r>
      <w:r>
        <w:rPr>
          <w:rFonts w:ascii="Times New Roman" w:hAnsi="Times New Roman" w:cs="Times New Roman" w:eastAsia="Times New Roman"/>
          <w:sz w:val="16"/>
          <w:szCs w:val="16"/>
          <w:color w:val="6B696D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6B696D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rtqt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4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5"/>
          <w:i/>
        </w:rPr>
        <w:t>u!t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7"/>
          <w:w w:val="95"/>
          <w:i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0"/>
          <w:w w:val="95"/>
          <w:i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7"/>
          <w:w w:val="95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5"/>
          <w:i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6"/>
          <w:w w:val="95"/>
          <w:i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5"/>
          <w:i/>
        </w:rPr>
        <w:t>iss11iw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5"/>
          <w:i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5"/>
          <w:w w:val="95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5"/>
          <w:i/>
        </w:rPr>
        <w:t>!bt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22" w:after="0" w:line="240" w:lineRule="auto"/>
        <w:ind w:left="766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6B696D"/>
          <w:w w:val="104"/>
          <w:i/>
        </w:rPr>
        <w:t>limfs.</w:t>
      </w:r>
      <w:r>
        <w:rPr>
          <w:rFonts w:ascii="Arial" w:hAnsi="Arial" w:cs="Arial" w:eastAsia="Arial"/>
          <w:sz w:val="17"/>
          <w:szCs w:val="17"/>
          <w:color w:val="6B696D"/>
          <w:spacing w:val="-13"/>
          <w:w w:val="104"/>
          <w:i/>
        </w:rPr>
        <w:t>t</w:t>
      </w:r>
      <w:r>
        <w:rPr>
          <w:rFonts w:ascii="Arial" w:hAnsi="Arial" w:cs="Arial" w:eastAsia="Arial"/>
          <w:sz w:val="17"/>
          <w:szCs w:val="17"/>
          <w:color w:val="939097"/>
          <w:spacing w:val="0"/>
          <w:w w:val="139"/>
          <w:i/>
        </w:rPr>
        <w:t>)</w:t>
      </w:r>
      <w:r>
        <w:rPr>
          <w:rFonts w:ascii="Arial" w:hAnsi="Arial" w:cs="Arial" w:eastAsia="Arial"/>
          <w:sz w:val="17"/>
          <w:szCs w:val="17"/>
          <w:color w:val="939097"/>
          <w:spacing w:val="0"/>
          <w:w w:val="138"/>
          <w:i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757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130.989929pt;margin-top:-.65918pt;width:.1pt;height:11.82129pt;mso-position-horizontal-relative:page;mso-position-vertical-relative:paragraph;z-index:-272" coordorigin="2620,-13" coordsize="2,236">
            <v:shape style="position:absolute;left:2620;top:-13;width:2;height:236" coordorigin="2620,-13" coordsize="0,236" path="m2620,223l2620,-13e" filled="f" stroked="t" strokeweight="4.23586pt" strokecolor="#EFF2EF">
              <v:path arrowok="t"/>
            </v:shape>
          </v:group>
          <w10:wrap type="none"/>
        </w:pict>
      </w:r>
      <w:r>
        <w:rPr/>
        <w:pict>
          <v:group style="position:absolute;margin-left:188.151001pt;margin-top:-.65918pt;width:5.235300pt;height:11.82129pt;mso-position-horizontal-relative:page;mso-position-vertical-relative:paragraph;z-index:-271" coordorigin="3763,-13" coordsize="105,236">
            <v:shape style="position:absolute;left:3763;top:-13;width:105;height:236" coordorigin="3763,-13" coordsize="105,236" path="m3763,-13l3868,-13,3868,223,3763,223,3763,-13e" filled="t" fillcolor="#EFF2EF" stroked="f">
              <v:path arrowok="t"/>
              <v:fill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15"/>
          <w:w w:val="132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AAAAB3"/>
          <w:spacing w:val="0"/>
          <w:w w:val="132"/>
        </w:rPr>
        <w:t>)</w:t>
      </w:r>
      <w:r>
        <w:rPr>
          <w:rFonts w:ascii="Times New Roman" w:hAnsi="Times New Roman" w:cs="Times New Roman" w:eastAsia="Times New Roman"/>
          <w:sz w:val="18"/>
          <w:szCs w:val="18"/>
          <w:color w:val="AAAAB3"/>
          <w:spacing w:val="26"/>
          <w:w w:val="13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6"/>
        </w:rPr>
        <w:t>biqetlicenc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"/>
          <w:w w:val="116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AAAAB3"/>
          <w:spacing w:val="0"/>
          <w:w w:val="209"/>
        </w:rPr>
        <w:t>/</w:t>
      </w:r>
      <w:r>
        <w:rPr>
          <w:rFonts w:ascii="Times New Roman" w:hAnsi="Times New Roman" w:cs="Times New Roman" w:eastAsia="Times New Roman"/>
          <w:sz w:val="18"/>
          <w:szCs w:val="18"/>
          <w:color w:val="AAAAB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92"/>
        </w:rPr>
        <w:t>auto.ci.zi.mi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3"/>
          <w:w w:val="9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45"/>
        </w:rPr>
        <w:t>nebuete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7"/>
        </w:rPr>
        <w:t>secile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8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</w:rPr>
        <w:t>aj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0"/>
        </w:rPr>
        <w:t>esbte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705252"/>
          <w:spacing w:val="-4"/>
          <w:w w:val="140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8"/>
        </w:rPr>
        <w:t>eshua.c.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14" w:after="0" w:line="240" w:lineRule="auto"/>
        <w:ind w:left="766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8"/>
          <w:i/>
        </w:rPr>
        <w:t>(Tb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8"/>
          <w:i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6"/>
          <w:w w:val="118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6"/>
          <w:i/>
        </w:rPr>
        <w:t>liuw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89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88"/>
          <w:i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6B696D"/>
          <w:spacing w:val="0"/>
          <w:w w:val="100"/>
          <w:i/>
        </w:rPr>
        <w:t>!i:t</w:t>
      </w:r>
      <w:r>
        <w:rPr>
          <w:rFonts w:ascii="Arial" w:hAnsi="Arial" w:cs="Arial" w:eastAsia="Arial"/>
          <w:sz w:val="17"/>
          <w:szCs w:val="17"/>
          <w:color w:val="6B696D"/>
          <w:spacing w:val="4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7"/>
          <w:i/>
        </w:rPr>
        <w:t>)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6"/>
          <w:i/>
        </w:rPr>
        <w:t>asi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7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of:J-/;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38"/>
          <w:w w:val="100"/>
          <w:i/>
        </w:rPr>
        <w:t>;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1"/>
          <w:w w:val="100"/>
          <w:i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i!i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8"/>
          <w:i/>
        </w:rPr>
        <w:t>issued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9"/>
          <w:i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82"/>
          <w:i/>
        </w:rPr>
        <w:t>i.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7"/>
          <w:w w:val="83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8"/>
          <w:i/>
        </w:rPr>
        <w:t>i!J:dra:»</w:t>
      </w:r>
      <w:r>
        <w:rPr>
          <w:rFonts w:ascii="Times New Roman" w:hAnsi="Times New Roman" w:cs="Times New Roman" w:eastAsia="Times New Roman"/>
          <w:sz w:val="18"/>
          <w:szCs w:val="18"/>
          <w:color w:val="939097"/>
          <w:spacing w:val="0"/>
          <w:w w:val="121"/>
          <w:i/>
        </w:rPr>
        <w:t>J.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73" w:lineRule="auto"/>
        <w:ind w:left="373" w:right="711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502.092102pt;margin-top:22.3442pt;width:.1pt;height:12.478028pt;mso-position-horizontal-relative:page;mso-position-vertical-relative:paragraph;z-index:-270" coordorigin="10042,447" coordsize="2,250">
            <v:shape style="position:absolute;left:10042;top:447;width:2;height:250" coordorigin="10042,447" coordsize="0,250" path="m10042,696l10042,447e" filled="f" stroked="t" strokeweight="1.8442pt" strokecolor="#EFF2EF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33"/>
        </w:rPr>
        <w:t>7.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4"/>
          <w:w w:val="13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</w:rPr>
        <w:t>Cetti.fi.kata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origjirlal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3"/>
        </w:rPr>
        <w:t>mbah£t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3"/>
          <w:w w:val="11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4"/>
          <w:w w:val="125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10"/>
          <w:w w:val="102"/>
        </w:rPr>
        <w:t>1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8"/>
        </w:rPr>
        <w:t>etgj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8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5"/>
          <w:w w:val="128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6B696D"/>
          <w:spacing w:val="0"/>
          <w:w w:val="106"/>
        </w:rPr>
        <w:t>gjitbe</w:t>
      </w:r>
      <w:r>
        <w:rPr>
          <w:rFonts w:ascii="Times New Roman" w:hAnsi="Times New Roman" w:cs="Times New Roman" w:eastAsia="Times New Roman"/>
          <w:sz w:val="19"/>
          <w:szCs w:val="19"/>
          <w:color w:val="6B696D"/>
          <w:spacing w:val="-2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6"/>
        </w:rPr>
        <w:t>kohe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7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1"/>
        </w:rPr>
        <w:t>seudhetimit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1"/>
          <w:w w:val="12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1"/>
        </w:rPr>
        <w:t>dh</w:t>
      </w:r>
      <w:r>
        <w:rPr>
          <w:rFonts w:ascii="Times New Roman" w:hAnsi="Times New Roman" w:cs="Times New Roman" w:eastAsia="Times New Roman"/>
          <w:sz w:val="18"/>
          <w:szCs w:val="18"/>
          <w:color w:val="49494D"/>
          <w:spacing w:val="0"/>
          <w:w w:val="12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9494D"/>
          <w:spacing w:val="-4"/>
          <w:w w:val="12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4"/>
          <w:w w:val="12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pu:a.qitet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8"/>
        </w:rPr>
        <w:t>me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3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939097"/>
          <w:spacing w:val="-2"/>
          <w:w w:val="100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</w:rPr>
        <w:t>ebe.re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78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7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77"/>
        </w:rPr>
        <w:t>E't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4"/>
          <w:w w:val="178"/>
        </w:rPr>
        <w:t>"</w:t>
      </w:r>
      <w:r>
        <w:rPr>
          <w:rFonts w:ascii="Times New Roman" w:hAnsi="Times New Roman" w:cs="Times New Roman" w:eastAsia="Times New Roman"/>
          <w:sz w:val="18"/>
          <w:szCs w:val="18"/>
          <w:color w:val="49494D"/>
          <w:spacing w:val="0"/>
          <w:w w:val="126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9494D"/>
          <w:spacing w:val="0"/>
          <w:w w:val="12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</w:rPr>
        <w:t>kont.t:ollit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ke::kese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2"/>
        </w:rPr>
        <w:t>tyr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8"/>
          <w:w w:val="112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0"/>
          <w:w w:val="14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5" w:lineRule="exact"/>
        <w:ind w:left="382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8"/>
          <w:i/>
          <w:position w:val="1"/>
        </w:rPr>
        <w:t>(Tb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8"/>
          <w:i/>
          <w:position w:val="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4"/>
          <w:w w:val="118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  <w:position w:val="1"/>
        </w:rPr>
        <w:t>origiwa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9"/>
          <w:w w:val="100"/>
          <w:i/>
          <w:position w:val="1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  <w:position w:val="1"/>
        </w:rPr>
        <w:t>of!bt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4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46"/>
          <w:i/>
          <w:position w:val="1"/>
        </w:rPr>
        <w:t>ur!ifit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31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62"/>
          <w:i/>
          <w:position w:val="1"/>
        </w:rPr>
        <w:t>.11t11s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63"/>
          <w:i/>
          <w:position w:val="1"/>
        </w:rPr>
        <w:t>!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32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92"/>
          <w:i/>
          <w:position w:val="1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34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  <w:i/>
          <w:position w:val="1"/>
        </w:rPr>
        <w:t>ktp!Oif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1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  <w:position w:val="1"/>
        </w:rPr>
        <w:t>!b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  <w:position w:val="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21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81"/>
          <w:i/>
          <w:position w:val="1"/>
        </w:rPr>
        <w:t>rdt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82"/>
          <w:i/>
          <w:position w:val="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8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0"/>
          <w:w w:val="107"/>
          <w:i/>
          <w:position w:val="1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0"/>
          <w:w w:val="106"/>
          <w:i/>
          <w:position w:val="1"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30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  <w:position w:val="1"/>
        </w:rPr>
        <w:t>!b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  <w:position w:val="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5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1"/>
          <w:i/>
          <w:position w:val="1"/>
        </w:rPr>
        <w:t>-t/;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7"/>
          <w:w w:val="122"/>
          <w:i/>
          <w:position w:val="1"/>
        </w:rPr>
        <w:t>;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1"/>
          <w:w w:val="111"/>
          <w:i/>
          <w:position w:val="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9"/>
          <w:i/>
          <w:position w:val="1"/>
        </w:rPr>
        <w:t>/i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4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  <w:position w:val="1"/>
        </w:rPr>
        <w:t>t:lf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11"/>
          <w:w w:val="100"/>
          <w:i/>
          <w:position w:val="1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  <w:position w:val="1"/>
        </w:rPr>
        <w:t>mur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  <w:position w:val="1"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19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5"/>
          <w:i/>
          <w:position w:val="1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4"/>
          <w:i/>
          <w:position w:val="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30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94"/>
          <w:i/>
          <w:position w:val="1"/>
        </w:rPr>
        <w:t>_-;rutw!t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95"/>
          <w:i/>
          <w:position w:val="1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19"/>
          <w:w w:val="100"/>
          <w:i/>
          <w:position w:val="1"/>
        </w:rPr>
        <w:t> </w:t>
      </w:r>
      <w:r>
        <w:rPr>
          <w:rFonts w:ascii="Arial" w:hAnsi="Arial" w:cs="Arial" w:eastAsia="Arial"/>
          <w:sz w:val="15"/>
          <w:szCs w:val="15"/>
          <w:color w:val="6B696D"/>
          <w:spacing w:val="0"/>
          <w:w w:val="140"/>
          <w:i/>
          <w:position w:val="1"/>
        </w:rPr>
        <w:t>a</w:t>
      </w:r>
      <w:r>
        <w:rPr>
          <w:rFonts w:ascii="Arial" w:hAnsi="Arial" w:cs="Arial" w:eastAsia="Arial"/>
          <w:sz w:val="15"/>
          <w:szCs w:val="15"/>
          <w:color w:val="6B696D"/>
          <w:spacing w:val="0"/>
          <w:w w:val="140"/>
          <w:i/>
          <w:position w:val="1"/>
        </w:rPr>
        <w:t>!</w:t>
      </w:r>
      <w:r>
        <w:rPr>
          <w:rFonts w:ascii="Arial" w:hAnsi="Arial" w:cs="Arial" w:eastAsia="Arial"/>
          <w:sz w:val="15"/>
          <w:szCs w:val="15"/>
          <w:color w:val="6B696D"/>
          <w:spacing w:val="-33"/>
          <w:w w:val="14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  <w:position w:val="1"/>
        </w:rPr>
        <w:t>tbt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16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  <w:position w:val="1"/>
        </w:rPr>
        <w:t>rtqlltrf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5"/>
          <w:w w:val="100"/>
          <w:i/>
          <w:position w:val="1"/>
        </w:rPr>
        <w:t> </w:t>
      </w:r>
      <w:r>
        <w:rPr>
          <w:rFonts w:ascii="Arial" w:hAnsi="Arial" w:cs="Arial" w:eastAsia="Arial"/>
          <w:sz w:val="24"/>
          <w:szCs w:val="24"/>
          <w:color w:val="6B696D"/>
          <w:spacing w:val="0"/>
          <w:w w:val="126"/>
          <w:i/>
          <w:position w:val="1"/>
        </w:rPr>
        <w:t>if</w:t>
      </w:r>
      <w:r>
        <w:rPr>
          <w:rFonts w:ascii="Arial" w:hAnsi="Arial" w:cs="Arial" w:eastAsia="Arial"/>
          <w:sz w:val="24"/>
          <w:szCs w:val="24"/>
          <w:color w:val="6B696D"/>
          <w:spacing w:val="-36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B696D"/>
          <w:spacing w:val="0"/>
          <w:w w:val="60"/>
          <w:position w:val="1"/>
        </w:rPr>
        <w:t>t111</w:t>
      </w:r>
      <w:r>
        <w:rPr>
          <w:rFonts w:ascii="Times New Roman" w:hAnsi="Times New Roman" w:cs="Times New Roman" w:eastAsia="Times New Roman"/>
          <w:sz w:val="19"/>
          <w:szCs w:val="19"/>
          <w:color w:val="6B696D"/>
          <w:spacing w:val="-13"/>
          <w:w w:val="61"/>
          <w:position w:val="1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AAAAB3"/>
          <w:spacing w:val="10"/>
          <w:w w:val="102"/>
          <w:position w:val="1"/>
        </w:rPr>
        <w:t>'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6"/>
          <w:i/>
          <w:position w:val="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8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6"/>
          <w:i/>
          <w:position w:val="1"/>
        </w:rPr>
        <w:t>tspufi,g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11" w:after="0" w:line="240" w:lineRule="auto"/>
        <w:ind w:left="373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6B696D"/>
          <w:w w:val="116"/>
          <w:i/>
        </w:rPr>
        <w:t>offi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2"/>
          <w:w w:val="117"/>
          <w:i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color w:val="939097"/>
          <w:spacing w:val="0"/>
          <w:w w:val="115"/>
          <w:i/>
        </w:rPr>
        <w:t>rj.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1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4" w:lineRule="auto"/>
        <w:ind w:left="363" w:right="61" w:firstLine="10"/>
        <w:jc w:val="left"/>
        <w:tabs>
          <w:tab w:pos="294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179.298004pt;margin-top:23.618589pt;width:.1pt;height:11.970704pt;mso-position-horizontal-relative:page;mso-position-vertical-relative:paragraph;z-index:-269" coordorigin="3586,472" coordsize="2,239">
            <v:shape style="position:absolute;left:3586;top:472;width:2;height:239" coordorigin="3586,472" coordsize="0,239" path="m3586,712l3586,472e" filled="f" stroked="t" strokeweight="3.43pt" strokecolor="#EFF2EF">
              <v:path arrowok="t"/>
            </v:shape>
          </v:group>
          <w10:wrap type="none"/>
        </w:pict>
      </w:r>
      <w:r>
        <w:rPr/>
        <w:pict>
          <v:group style="position:absolute;margin-left:404.89801pt;margin-top:23.618589pt;width:.1pt;height:11.970704pt;mso-position-horizontal-relative:page;mso-position-vertical-relative:paragraph;z-index:-268" coordorigin="8098,472" coordsize="2,239">
            <v:shape style="position:absolute;left:8098;top:472;width:2;height:239" coordorigin="8098,472" coordsize="0,239" path="m8098,712l8098,472e" filled="f" stroked="t" strokeweight="3.43pt" strokecolor="#EFF2EF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2"/>
          <w:szCs w:val="22"/>
          <w:color w:val="5B575B"/>
          <w:spacing w:val="-3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color w:val="828287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828287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7"/>
        </w:rPr>
        <w:t>A.bti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11"/>
          <w:w w:val="127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7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51"/>
          <w:w w:val="127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7"/>
        </w:rPr>
        <w:t>defsbmerise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7"/>
          <w:w w:val="127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600"/>
        </w:rPr>
        <w:t>tes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-146"/>
          <w:w w:val="6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</w:rPr>
        <w:t>as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939097"/>
          <w:spacing w:val="-2"/>
          <w:w w:val="100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81"/>
        </w:rPr>
        <w:t>£: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1"/>
          <w:w w:val="8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81"/>
        </w:rPr>
        <w:t>.S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8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81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16"/>
          <w:w w:val="8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2"/>
        </w:rPr>
        <w:t>nuk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42"/>
          <w:w w:val="12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2"/>
        </w:rPr>
        <w:t>dubet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2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17"/>
          <w:w w:val="12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00"/>
        </w:rPr>
        <w:t>kal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2"/>
          <w:w w:val="100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4"/>
        </w:rPr>
        <w:t>afati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4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23"/>
          <w:w w:val="11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0"/>
          <w:w w:val="114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5B575B"/>
          <w:spacing w:val="39"/>
          <w:w w:val="11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4"/>
        </w:rPr>
        <w:t>'t"lefsbmerise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1"/>
          <w:w w:val="11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9"/>
        </w:rPr>
        <w:t>se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9494D"/>
          <w:spacing w:val="-12"/>
          <w:w w:val="13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6"/>
        </w:rPr>
        <w:t>utorizi.m.i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3"/>
          <w:w w:val="106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0"/>
          <w:w w:val="19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19" w:after="0" w:line="240" w:lineRule="auto"/>
        <w:ind w:left="373" w:right="-20"/>
        <w:jc w:val="left"/>
        <w:tabs>
          <w:tab w:pos="528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1"/>
          <w:i/>
        </w:rPr>
        <w:t>(Tb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1"/>
          <w:i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23"/>
          <w:w w:val="121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82"/>
          <w:i/>
        </w:rPr>
        <w:t>mr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47"/>
          <w:w w:val="182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96"/>
          <w:i/>
        </w:rPr>
        <w:t>;a/idi!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"/>
          <w:w w:val="96"/>
          <w:i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AAAAB3"/>
          <w:spacing w:val="4"/>
          <w:w w:val="148"/>
          <w:i/>
        </w:rPr>
        <w:t>·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7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6"/>
          <w:i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5"/>
          <w:i/>
        </w:rPr>
        <w:t>ur!if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48"/>
          <w:w w:val="115"/>
          <w:i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61"/>
          <w:w w:val="144"/>
          <w:i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89"/>
          <w:i/>
        </w:rPr>
        <w:t>iw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1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,,;:J:.t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828287"/>
          <w:spacing w:val="-7"/>
          <w:w w:val="57"/>
          <w:i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0"/>
          <w:i/>
        </w:rPr>
        <w:t>as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9"/>
          <w:i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9"/>
          <w:w w:val="100"/>
          <w:i/>
        </w:rPr>
        <w:t> </w:t>
      </w:r>
      <w:r>
        <w:rPr>
          <w:rFonts w:ascii="Arial" w:hAnsi="Arial" w:cs="Arial" w:eastAsia="Arial"/>
          <w:sz w:val="15"/>
          <w:szCs w:val="15"/>
          <w:color w:val="6B696D"/>
          <w:spacing w:val="0"/>
          <w:w w:val="100"/>
          <w:i/>
        </w:rPr>
        <w:t>mJu:W'f</w:t>
      </w:r>
      <w:r>
        <w:rPr>
          <w:rFonts w:ascii="Arial" w:hAnsi="Arial" w:cs="Arial" w:eastAsia="Arial"/>
          <w:sz w:val="15"/>
          <w:szCs w:val="15"/>
          <w:color w:val="6B696D"/>
          <w:spacing w:val="39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37"/>
          <w:i/>
        </w:rPr>
        <w:t>txm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37"/>
          <w:i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8"/>
          <w:w w:val="137"/>
          <w:i/>
        </w:rPr>
        <w:t> </w:t>
      </w:r>
      <w:r>
        <w:rPr>
          <w:rFonts w:ascii="Arial" w:hAnsi="Arial" w:cs="Arial" w:eastAsia="Arial"/>
          <w:sz w:val="17"/>
          <w:szCs w:val="17"/>
          <w:color w:val="6B696D"/>
          <w:spacing w:val="0"/>
          <w:w w:val="100"/>
          <w:i/>
        </w:rPr>
        <w:t>!bt</w:t>
      </w:r>
      <w:r>
        <w:rPr>
          <w:rFonts w:ascii="Arial" w:hAnsi="Arial" w:cs="Arial" w:eastAsia="Arial"/>
          <w:sz w:val="17"/>
          <w:szCs w:val="17"/>
          <w:color w:val="6B696D"/>
          <w:spacing w:val="-3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6B696D"/>
          <w:spacing w:val="0"/>
          <w:w w:val="100"/>
          <w:i/>
        </w:rPr>
        <w:tab/>
      </w:r>
      <w:r>
        <w:rPr>
          <w:rFonts w:ascii="Arial" w:hAnsi="Arial" w:cs="Arial" w:eastAsia="Arial"/>
          <w:sz w:val="17"/>
          <w:szCs w:val="17"/>
          <w:color w:val="6B696D"/>
          <w:spacing w:val="0"/>
          <w:w w:val="100"/>
          <w:i/>
        </w:rPr>
      </w:r>
      <w:r>
        <w:rPr>
          <w:rFonts w:ascii="Arial" w:hAnsi="Arial" w:cs="Arial" w:eastAsia="Arial"/>
          <w:sz w:val="12"/>
          <w:szCs w:val="12"/>
          <w:color w:val="6B696D"/>
          <w:spacing w:val="0"/>
          <w:w w:val="162"/>
          <w:i/>
        </w:rPr>
        <w:t>ftmt</w:t>
      </w:r>
      <w:r>
        <w:rPr>
          <w:rFonts w:ascii="Arial" w:hAnsi="Arial" w:cs="Arial" w:eastAsia="Arial"/>
          <w:sz w:val="12"/>
          <w:szCs w:val="12"/>
          <w:color w:val="6B696D"/>
          <w:spacing w:val="-15"/>
          <w:w w:val="162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88"/>
          <w:i/>
        </w:rPr>
        <w:t>t.alidi!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2"/>
          <w:w w:val="88"/>
          <w:i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AAAAB3"/>
          <w:spacing w:val="4"/>
          <w:w w:val="148"/>
          <w:i/>
        </w:rPr>
        <w:t>·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3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12"/>
          <w:i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3"/>
          <w:i/>
        </w:rPr>
        <w:t>au!hori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1"/>
          <w:w w:val="123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0"/>
          <w:w w:val="124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6B696D"/>
          <w:spacing w:val="-9"/>
          <w:w w:val="123"/>
          <w:i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color w:val="939097"/>
          <w:spacing w:val="0"/>
          <w:w w:val="121"/>
          <w:i/>
        </w:rPr>
        <w:t>).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sectPr>
      <w:pgSz w:w="12240" w:h="15840"/>
      <w:pgMar w:top="1480" w:bottom="280" w:left="1720" w:right="6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g"/><Relationship Id="rId6" Type="http://schemas.openxmlformats.org/officeDocument/2006/relationships/image" Target="media/image2.jp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2017-12-18T11:32:04Z</dcterms:created>
  <dcterms:modified xsi:type="dcterms:W3CDTF">2017-12-18T11:32:04Z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2017-07-20T00:00:00Z</vt:filetime>
  </property>
  <property fmtid="{D5CDD505-2E9C-101B-9397-08002B2CF9AE}" pid="3" name="LastSaved">
    <vt:filetime>2017-12-18T00:00:00Z</vt:filetime>
  </property>
</Properties>
</file>