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4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96" w:right="37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01" w:right="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HËZIM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PËRDO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FONDI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KUSHTËZUA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BLLOK-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EKONOMIK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QIND”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0.3.2005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shoqërore”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955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7.12.2016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kritereve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ndihmë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onomik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192" w:right="41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6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17.2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bllok-ndihm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ekonomik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qind”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117" w:right="96" w:firstLine="-235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RËQËN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Xhaçka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UDHEZIM nr. 10, date 8.5.2017.docx</dc:title>
  <dcterms:created xsi:type="dcterms:W3CDTF">2017-12-18T08:48:34Z</dcterms:created>
  <dcterms:modified xsi:type="dcterms:W3CDTF">2017-12-18T08:48:34Z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