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041" w:right="4036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UDHË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38" w:right="3739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8.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96" w:right="96" w:firstLine="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DIS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NDRYSHIM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UDHË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5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.2.2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“M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ZB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VENDI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01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KËSHILL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MINIS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PËRCAKTIMI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ITEREVE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PROCEDURAVE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4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PËRF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IHM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EKONO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ështetu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Kushtetutë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3.200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qërore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ndryshuar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7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7.12.201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cedur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përfiti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mike”,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068" w:right="406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rys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përfitua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plotësohe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dokumentaci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pos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nevojë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kryetar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madhor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orten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tillë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dministrator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seks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ërb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shoq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strative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ion: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ide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lik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59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strim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Paluajtshm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/vërteti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Kadas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ronës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përfu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end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jan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proce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zgjidh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rte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end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formë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prerë,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Kraha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paraqite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vërtet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martese.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ilje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rbërj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invalid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person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aft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kufizu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rfitojn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aftësi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kufi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aha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mentacio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rcaktua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qesin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rtetim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omis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jekëso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nev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bazë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paraq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rtetimi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ndjekje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shkol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tyrueshë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t’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dorëzua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shtes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vaks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noh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fëm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rueshë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grup-m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fëmijëve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rfituar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shtesë.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seksio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shoqëror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istrativ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entitet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noterizua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statusi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statusi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je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it,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ndrys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uar;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paraqes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ndjek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lëshua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shkol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jetimë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ksinoh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paraqesi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shënde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fëmij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vaksin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kryer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ndari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mosha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shtesë;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Prindër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lindu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iljev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nevojë: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trajtua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dm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shoqëro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nev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fëmijë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ndjeki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azë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vërteti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shkollës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lëshua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shkol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paraq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fotok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libr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ëndeti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fëmij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ndari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mosha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agesë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shtesë;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ik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fikim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inst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ucione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përkujdesj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çasti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tyre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raq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sin: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480" w:right="1460"/>
        </w:sectPr>
      </w:pPr>
      <w:rPr/>
    </w:p>
    <w:p>
      <w:pPr>
        <w:spacing w:before="78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entitet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rtetim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trajti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shoqërore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lëshu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dhunë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ëdhëni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iljar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periudhë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efshmër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mbrojtj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menjëh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paraq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entitet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t;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urdh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mbrojtje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urdh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ëhershë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mbrojtjes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efshm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tij.”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shtohet: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106"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“………dh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kopj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aqe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shkrua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shoqër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dhe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apliku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hime: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374" w:right="811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togfja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: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…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likim.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dyt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shfu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zohet.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ndrysho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shtes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rys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left="374" w:right="931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Bashkisë…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muajit”.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Fjali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fundi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uqizohet.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eks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sho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rma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kën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udhëz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gërm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jalësh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“kry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pagesave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2"/>
          <w:szCs w:val="22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lësh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2"/>
          <w:szCs w:val="22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dividët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zëven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“Anëtarë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iljes/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togf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alësh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zëve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“1-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pik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rmb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“19/1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grup-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35-7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anëta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iljev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skem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ndihmës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ekon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rye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mjek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jes.”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“19/2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Administrat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këpuni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list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personave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grup-m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kye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njoft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rres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para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lind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es.”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“19/3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rson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oftua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kry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kontr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adm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nistrato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shoq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shënd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ontroll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bazë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9/4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ce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shoq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puno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jeku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fam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igurim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tje: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udhëzi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hy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botim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Flet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9.20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7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.”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7893" w:right="101" w:firstLine="-2215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MINI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RËQËNIE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RINI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Olt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Xhaçka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pgSz w:w="12240" w:h="15840"/>
          <w:pgMar w:top="980" w:bottom="280" w:left="1480" w:right="14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97" w:lineRule="exact"/>
        <w:ind w:left="368" w:right="-70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2"/>
          <w:position w:val="5"/>
        </w:rPr>
        <w:t>Prefektura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5"/>
          <w:w w:val="112"/>
          <w:position w:val="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777779"/>
          <w:spacing w:val="0"/>
          <w:w w:val="280"/>
          <w:position w:val="-3"/>
        </w:rPr>
        <w:t>--------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0" w:after="0" w:line="334" w:lineRule="exact"/>
        <w:ind w:left="377" w:right="-95"/>
        <w:jc w:val="left"/>
        <w:rPr>
          <w:rFonts w:ascii="Courier New" w:hAnsi="Courier New" w:cs="Courier New" w:eastAsia="Courier New"/>
          <w:sz w:val="31"/>
          <w:szCs w:val="3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position w:val="14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2"/>
          <w:w w:val="100"/>
          <w:position w:val="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0"/>
          <w:w w:val="100"/>
          <w:position w:val="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position w:val="14"/>
        </w:rPr>
        <w:t>hkia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27"/>
          <w:w w:val="100"/>
          <w:position w:val="14"/>
        </w:rPr>
        <w:t> </w:t>
      </w:r>
      <w:r>
        <w:rPr>
          <w:rFonts w:ascii="Courier New" w:hAnsi="Courier New" w:cs="Courier New" w:eastAsia="Courier New"/>
          <w:sz w:val="31"/>
          <w:szCs w:val="31"/>
          <w:color w:val="5E5D60"/>
          <w:spacing w:val="0"/>
          <w:w w:val="72"/>
          <w:position w:val="2"/>
        </w:rPr>
        <w:t>----------------</w:t>
      </w:r>
      <w:r>
        <w:rPr>
          <w:rFonts w:ascii="Courier New" w:hAnsi="Courier New" w:cs="Courier New" w:eastAsia="Courier New"/>
          <w:sz w:val="31"/>
          <w:szCs w:val="31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</w:rPr>
        <w:t>Log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9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"/>
          <w:w w:val="9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-13"/>
          <w:w w:val="12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1"/>
        </w:rPr>
        <w:t>hk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5"/>
          <w:w w:val="11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-19"/>
          <w:w w:val="12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F4D50"/>
          <w:w w:val="98"/>
        </w:rPr>
        <w:t>Aneksi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4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80" w:bottom="280" w:left="1720" w:right="1720"/>
          <w:cols w:num="3" w:equalWidth="0">
            <w:col w:w="3245" w:space="650"/>
            <w:col w:w="1251" w:space="2448"/>
            <w:col w:w="1206"/>
          </w:cols>
        </w:sectPr>
      </w:pPr>
      <w:rPr/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3" w:after="0" w:line="240" w:lineRule="auto"/>
        <w:ind w:left="3314" w:right="3407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D2B31"/>
          <w:w w:val="112"/>
        </w:rPr>
        <w:t>PROJEK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5"/>
          <w:w w:val="112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8"/>
          <w:w w:val="144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7"/>
          <w:w w:val="104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"/>
          <w:w w:val="10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4"/>
          <w:w w:val="102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"/>
          <w:w w:val="12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6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22" w:lineRule="exact"/>
        <w:ind w:left="3316" w:right="3430"/>
        <w:jc w:val="center"/>
        <w:tabs>
          <w:tab w:pos="4100" w:val="left"/>
          <w:tab w:pos="52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-5"/>
          <w:w w:val="106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3"/>
          <w:w w:val="12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0"/>
          <w:w w:val="177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5"/>
          <w:position w:val="-1"/>
        </w:rPr>
        <w:t>dat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5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5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u w:val="single" w:color="5D5C5F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u w:val="single" w:color="5D5C5F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u w:val="single" w:color="5D5C5F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34" w:lineRule="auto"/>
        <w:ind w:left="3170" w:right="1493" w:firstLine="-1907"/>
        <w:jc w:val="left"/>
        <w:tabs>
          <w:tab w:pos="47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0"/>
          <w:w w:val="163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11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PROPOZI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DBENI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B31"/>
          <w:spacing w:val="0"/>
          <w:w w:val="98"/>
        </w:rPr>
        <w:t>NDIH</w:t>
      </w:r>
      <w:r>
        <w:rPr>
          <w:rFonts w:ascii="Times New Roman" w:hAnsi="Times New Roman" w:cs="Times New Roman" w:eastAsia="Times New Roman"/>
          <w:sz w:val="22"/>
          <w:szCs w:val="22"/>
          <w:color w:val="2D2B31"/>
          <w:spacing w:val="-17"/>
          <w:w w:val="98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-11"/>
          <w:w w:val="98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D2B31"/>
          <w:spacing w:val="0"/>
          <w:w w:val="98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D2B31"/>
          <w:spacing w:val="-4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9"/>
          <w:w w:val="10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5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6"/>
          <w:w w:val="105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2"/>
          <w:w w:val="105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99"/>
          <w:w w:val="105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5"/>
        </w:rPr>
        <w:t>UK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24"/>
          <w:w w:val="10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5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PERIU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13"/>
          <w:w w:val="101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4"/>
        </w:rPr>
        <w:t>HE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78"/>
          <w:w w:val="105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4F4D50"/>
          <w:spacing w:val="0"/>
          <w:w w:val="516"/>
          <w:position w:val="-9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4F4D50"/>
          <w:spacing w:val="0"/>
          <w:w w:val="100"/>
          <w:position w:val="-9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4F4D50"/>
          <w:spacing w:val="0"/>
          <w:w w:val="100"/>
          <w:position w:val="-9"/>
        </w:rPr>
      </w:r>
      <w:r>
        <w:rPr>
          <w:rFonts w:ascii="Times New Roman" w:hAnsi="Times New Roman" w:cs="Times New Roman" w:eastAsia="Times New Roman"/>
          <w:sz w:val="19"/>
          <w:szCs w:val="19"/>
          <w:color w:val="2D2B31"/>
          <w:spacing w:val="0"/>
          <w:w w:val="389"/>
          <w:position w:val="-9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2D2B31"/>
          <w:spacing w:val="-112"/>
          <w:w w:val="389"/>
          <w:position w:val="-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B31"/>
          <w:spacing w:val="0"/>
          <w:w w:val="389"/>
          <w:position w:val="-9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2D2B31"/>
          <w:spacing w:val="-82"/>
          <w:w w:val="389"/>
          <w:position w:val="-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F4D50"/>
          <w:spacing w:val="0"/>
          <w:w w:val="389"/>
          <w:position w:val="-9"/>
        </w:rPr>
        <w:t>-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68" w:right="426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mbesbteturne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neni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8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9"/>
          <w:w w:val="98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color w:val="A3AAB1"/>
          <w:spacing w:val="-14"/>
          <w:w w:val="129"/>
        </w:rPr>
        <w:t>/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4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8"/>
        </w:rPr>
        <w:t>Ligjit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4"/>
          <w:w w:val="9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935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7"/>
          <w:w w:val="98"/>
        </w:rPr>
        <w:t>5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7"/>
        </w:rPr>
        <w:t>07.12.2016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2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''Pe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ndibme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db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Sberbimet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Sboqerore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4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4F4D50"/>
          <w:spacing w:val="0"/>
          <w:w w:val="271"/>
        </w:rPr>
        <w:t>i</w:t>
      </w:r>
      <w:r>
        <w:rPr>
          <w:rFonts w:ascii="Arial" w:hAnsi="Arial" w:cs="Arial" w:eastAsia="Arial"/>
          <w:sz w:val="20"/>
          <w:szCs w:val="20"/>
          <w:color w:val="4F4D50"/>
          <w:spacing w:val="-113"/>
          <w:w w:val="27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odryshuar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pike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2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4F4D50"/>
          <w:spacing w:val="0"/>
          <w:w w:val="100"/>
          <w:i/>
        </w:rPr>
        <w:t>6</w:t>
      </w:r>
      <w:r>
        <w:rPr>
          <w:rFonts w:ascii="Arial" w:hAnsi="Arial" w:cs="Arial" w:eastAsia="Arial"/>
          <w:sz w:val="20"/>
          <w:szCs w:val="20"/>
          <w:color w:val="4F4D50"/>
          <w:spacing w:val="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Kreut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Vendimit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1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5E5D60"/>
          <w:spacing w:val="0"/>
          <w:w w:val="100"/>
          <w:i/>
        </w:rPr>
        <w:t>955</w:t>
      </w:r>
      <w:r>
        <w:rPr>
          <w:rFonts w:ascii="Arial" w:hAnsi="Arial" w:cs="Arial" w:eastAsia="Arial"/>
          <w:sz w:val="20"/>
          <w:szCs w:val="20"/>
          <w:color w:val="5E5D60"/>
          <w:spacing w:val="0"/>
          <w:w w:val="100"/>
          <w:i/>
        </w:rPr>
        <w:t>,</w:t>
      </w:r>
      <w:r>
        <w:rPr>
          <w:rFonts w:ascii="Arial" w:hAnsi="Arial" w:cs="Arial" w:eastAsia="Arial"/>
          <w:sz w:val="20"/>
          <w:szCs w:val="20"/>
          <w:color w:val="5E5D60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-5"/>
          <w:w w:val="100"/>
        </w:rPr>
        <w:t>2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.12.2012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-5"/>
          <w:w w:val="183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3"/>
        </w:rPr>
        <w:t>'Per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percaktimi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kriterev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0"/>
          <w:w w:val="9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6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-24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durave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dokumentacionit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db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mase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perfitimit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ndibmes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8"/>
        </w:rPr>
        <w:t>ekonomik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1"/>
          <w:w w:val="9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-25"/>
          <w:w w:val="146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5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6"/>
        </w:rPr>
        <w:t>struktura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  <w:t>pergjegjese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9"/>
        </w:rPr>
        <w:t>sberbimetsociale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5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7"/>
          <w:w w:val="10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Bashki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  <w:t>propozo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5"/>
          <w:w w:val="9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Keshillit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Bashkise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apliki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7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606060"/>
        </w:rPr>
        <w:t>            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4"/>
          <w:w w:val="100"/>
          <w:u w:val="single" w:color="60606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familje.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68" w:right="432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6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6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8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dokumentacioni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9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5"/>
          <w:w w:val="10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db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5"/>
        </w:rPr>
        <w:t>veriftkimimet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5"/>
        </w:rPr>
        <w:t>kryera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3"/>
          <w:w w:val="9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  <w:t>konkludojme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db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propozojme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1"/>
        </w:rPr>
        <w:t>se: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92" w:right="-20"/>
        <w:jc w:val="left"/>
        <w:tabs>
          <w:tab w:pos="49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F4D50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Kane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aplikua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ndihme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ekonomike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6"/>
          <w:w w:val="100"/>
          <w:u w:val="single" w:color="60606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60606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606060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familje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bashkelidhur.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73" w:right="-20"/>
        <w:jc w:val="left"/>
        <w:tabs>
          <w:tab w:pos="42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Individe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statusi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Jetimit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5B5B5B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5B5B5B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5B5B5B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u w:val="single" w:color="5B5B5B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u w:val="single" w:color="5B5B5B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rso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u w:val="single" w:color="000000"/>
        </w:rPr>
        <w:t>na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0"/>
          <w:w w:val="9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bashkelidbur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673" w:right="-20"/>
        <w:jc w:val="left"/>
        <w:tabs>
          <w:tab w:pos="43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Individe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viktima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trafikimit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  <w:u w:val="single" w:color="000000"/>
        </w:rPr>
        <w:t>ers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5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on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1"/>
          <w:w w:val="95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bashkelidbur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73" w:right="-20"/>
        <w:jc w:val="left"/>
        <w:tabs>
          <w:tab w:pos="47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Individe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9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viktima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dhune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familje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"/>
          <w:w w:val="100"/>
          <w:u w:val="single" w:color="5D5C5F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5D5C5F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u w:val="single" w:color="5D5C5F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</w:rPr>
        <w:t>bashkelidhur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7" w:lineRule="exact"/>
        <w:ind w:left="673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20"/>
          <w:szCs w:val="20"/>
          <w:color w:val="4F4D50"/>
          <w:spacing w:val="0"/>
          <w:w w:val="100"/>
          <w:i/>
          <w:position w:val="-1"/>
        </w:rPr>
        <w:t>5</w:t>
      </w:r>
      <w:r>
        <w:rPr>
          <w:rFonts w:ascii="Arial" w:hAnsi="Arial" w:cs="Arial" w:eastAsia="Arial"/>
          <w:sz w:val="20"/>
          <w:szCs w:val="20"/>
          <w:color w:val="4F4D50"/>
          <w:spacing w:val="0"/>
          <w:w w:val="100"/>
          <w:i/>
          <w:position w:val="-1"/>
        </w:rPr>
        <w:t>.</w:t>
      </w:r>
      <w:r>
        <w:rPr>
          <w:rFonts w:ascii="Arial" w:hAnsi="Arial" w:cs="Arial" w:eastAsia="Arial"/>
          <w:sz w:val="20"/>
          <w:szCs w:val="20"/>
          <w:color w:val="4F4D50"/>
          <w:spacing w:val="0"/>
          <w:w w:val="100"/>
          <w:i/>
          <w:position w:val="-1"/>
        </w:rPr>
        <w:t> </w:t>
      </w:r>
      <w:r>
        <w:rPr>
          <w:rFonts w:ascii="Arial" w:hAnsi="Arial" w:cs="Arial" w:eastAsia="Arial"/>
          <w:sz w:val="20"/>
          <w:szCs w:val="20"/>
          <w:color w:val="4F4D5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Individe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position w:val="-1"/>
        </w:rPr>
        <w:t>prinde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position w:val="-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"/>
          <w:w w:val="96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femijeve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lindur: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</w:sectPr>
      </w:pPr>
      <w:rPr/>
    </w:p>
    <w:p>
      <w:pPr>
        <w:spacing w:before="33" w:after="0" w:line="240" w:lineRule="auto"/>
        <w:ind w:left="959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189.265884pt;margin-top:13.510735pt;width:30.030001pt;height:.1pt;mso-position-horizontal-relative:page;mso-position-vertical-relative:paragraph;z-index:-198" coordorigin="3785,270" coordsize="601,2">
            <v:shape style="position:absolute;left:3785;top:270;width:601;height:2" coordorigin="3785,270" coordsize="601,0" path="m3785,270l4386,270e" filled="f" stroked="t" strokeweight=".42pt" strokecolor="#2C2A3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Trinjake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34" w:lineRule="exact"/>
        <w:ind w:left="959"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193.535324pt;margin-top:11.700121pt;width:30.030001pt;height:.1pt;mso-position-horizontal-relative:page;mso-position-vertical-relative:paragraph;z-index:-197" coordorigin="3871,234" coordsize="601,2">
            <v:shape style="position:absolute;left:3871;top:234;width:601;height:2" coordorigin="3871,234" coordsize="601,0" path="m3871,234l4471,234e" filled="f" stroked="t" strokeweight=".42pt" strokecolor="#2C2A3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2"/>
          <w:w w:val="100"/>
          <w:position w:val="-1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1"/>
          <w:position w:val="-1"/>
        </w:rPr>
        <w:t>Katemjake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8" w:after="0" w:line="238" w:lineRule="exact"/>
        <w:ind w:left="85" w:right="5335" w:firstLine="-85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4F4D50"/>
          <w:w w:val="99"/>
        </w:rPr>
        <w:t>familj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9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1"/>
        </w:rPr>
        <w:t>familj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10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  <w:cols w:num="2" w:equalWidth="0">
            <w:col w:w="2177" w:space="480"/>
            <w:col w:w="6143"/>
          </w:cols>
        </w:sectPr>
      </w:pPr>
      <w:rPr/>
    </w:p>
    <w:p>
      <w:pPr>
        <w:spacing w:before="4" w:after="0" w:line="237" w:lineRule="exact"/>
        <w:ind w:left="959"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283.551239pt;margin-top:12.060735pt;width:30.712501pt;height:.1pt;mso-position-horizontal-relative:page;mso-position-vertical-relative:paragraph;z-index:-196" coordorigin="5671,241" coordsize="614,2">
            <v:shape style="position:absolute;left:5671;top:241;width:614;height:2" coordorigin="5671,241" coordsize="614,0" path="m5671,241l6285,241e" filled="f" stroked="t" strokeweight=".42pt" strokecolor="#5D5C5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8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Pesenja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shume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njeh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8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D2B31"/>
          <w:spacing w:val="-16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  <w:position w:val="-1"/>
        </w:rPr>
        <w:t>es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4" w:after="0" w:line="237" w:lineRule="exact"/>
        <w:ind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familje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bashkelidhur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  <w:cols w:num="2" w:equalWidth="0">
            <w:col w:w="3951" w:space="600"/>
            <w:col w:w="4249"/>
          </w:cols>
        </w:sectPr>
      </w:pPr>
      <w:rPr/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</w:sectPr>
      </w:pPr>
      <w:rPr/>
    </w:p>
    <w:p>
      <w:pPr>
        <w:spacing w:before="33" w:after="0" w:line="237" w:lineRule="exact"/>
        <w:ind w:left="673"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293.824921pt;margin-top:13.510735pt;width:39.690002pt;height:.1pt;mso-position-horizontal-relative:page;mso-position-vertical-relative:paragraph;z-index:-195" coordorigin="5876,270" coordsize="794,2">
            <v:shape style="position:absolute;left:5876;top:270;width:794;height:2" coordorigin="5876,270" coordsize="794,0" path="m5876,270l6670,270e" filled="f" stroked="t" strokeweight=".42pt" strokecolor="#2C2A3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0"/>
          <w:w w:val="100"/>
          <w:position w:val="-1"/>
        </w:rPr>
        <w:t>6.</w:t>
      </w:r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5D60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7"/>
          <w:position w:val="-1"/>
        </w:rPr>
        <w:t>Femije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  <w:position w:val="-1"/>
        </w:rPr>
        <w:t>vendosurne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3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1"/>
          <w:position w:val="-1"/>
        </w:rPr>
        <w:t>familje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kujdestare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3" w:after="0" w:line="237" w:lineRule="exact"/>
        <w:ind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4F4D50"/>
          <w:w w:val="95"/>
          <w:position w:val="-1"/>
        </w:rPr>
        <w:t>aplikime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w w:val="96"/>
          <w:position w:val="-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4"/>
          <w:position w:val="-1"/>
        </w:rPr>
        <w:t>lis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3"/>
          <w:w w:val="94"/>
          <w:position w:val="-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100"/>
          <w:position w:val="-1"/>
        </w:rPr>
        <w:t>bashke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523F28"/>
          <w:spacing w:val="-14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  <w:position w:val="-1"/>
        </w:rPr>
        <w:t>dbur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  <w:cols w:num="2" w:equalWidth="0">
            <w:col w:w="4185" w:space="756"/>
            <w:col w:w="3859"/>
          </w:cols>
        </w:sectPr>
      </w:pPr>
      <w:rPr/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</w:sectPr>
      </w:pPr>
      <w:rPr/>
    </w:p>
    <w:p>
      <w:pPr>
        <w:spacing w:before="38" w:after="0" w:line="238" w:lineRule="exact"/>
        <w:ind w:left="959" w:right="423" w:firstLine="-276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376.272339pt;margin-top:13.478pt;width:39.690002pt;height:.1pt;mso-position-horizontal-relative:page;mso-position-vertical-relative:paragraph;z-index:-194" coordorigin="7525,270" coordsize="794,2">
            <v:shape style="position:absolute;left:7525;top:270;width:794;height:2" coordorigin="7525,270" coordsize="794,0" path="m7525,270l8319,270e" filled="f" stroked="t" strokeweight=".42pt" strokecolor="#5D5C5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7"/>
        </w:rPr>
        <w:t>Femije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3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aftesi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0"/>
          <w:w w:val="9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kuflzua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5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7"/>
        </w:rPr>
        <w:t>vendosu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7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13"/>
          <w:w w:val="9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</w:rPr>
        <w:t>familje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kujdestar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54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A3AAB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A3AAB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bashkelidbur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29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2"/>
        </w:rPr>
        <w:t>Dr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1"/>
          <w:w w:val="11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1A18"/>
          <w:spacing w:val="0"/>
          <w:w w:val="112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2"/>
        </w:rPr>
        <w:t>to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6"/>
          <w:w w:val="11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F132D"/>
          <w:spacing w:val="-3"/>
          <w:w w:val="11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1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-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0"/>
        </w:rPr>
        <w:t>Sherbimeve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0"/>
          <w:w w:val="103"/>
        </w:rPr>
        <w:t>Soci</w:t>
      </w:r>
      <w:r>
        <w:rPr>
          <w:rFonts w:ascii="Times New Roman" w:hAnsi="Times New Roman" w:cs="Times New Roman" w:eastAsia="Times New Roman"/>
          <w:sz w:val="20"/>
          <w:szCs w:val="20"/>
          <w:color w:val="2D2B31"/>
          <w:spacing w:val="3"/>
          <w:w w:val="10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0C0C"/>
          <w:spacing w:val="-14"/>
          <w:w w:val="125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F4D50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7" w:lineRule="exact"/>
        <w:ind w:right="-20"/>
        <w:jc w:val="righ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shape style="position:absolute;margin-left:132.556290pt;margin-top:.140935pt;width:173.562912pt;height:13.350993pt;mso-position-horizontal-relative:page;mso-position-vertical-relative:paragraph;z-index:-199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6"/>
          <w:position w:val="-1"/>
        </w:rPr>
        <w:t>Drejtori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3" w:after="0" w:line="240" w:lineRule="auto"/>
        <w:ind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1"/>
          <w:w w:val="99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B5B6E"/>
          <w:spacing w:val="-15"/>
          <w:w w:val="116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4"/>
        </w:rPr>
        <w:t>likim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18"/>
          <w:w w:val="9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  <w:cols w:num="2" w:equalWidth="0">
            <w:col w:w="6303" w:space="286"/>
            <w:col w:w="2211"/>
          </w:cols>
        </w:sectPr>
      </w:pPr>
      <w:rPr/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40" w:lineRule="auto"/>
        <w:ind w:left="959" w:right="-20"/>
        <w:jc w:val="left"/>
        <w:tabs>
          <w:tab w:pos="56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E5D60"/>
          <w:w w:val="97"/>
        </w:rPr>
        <w:t>Emr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6"/>
          <w:w w:val="97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777779"/>
          <w:spacing w:val="13"/>
          <w:w w:val="15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7"/>
        </w:rPr>
        <w:t>Mbiemri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firma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99"/>
        </w:rPr>
        <w:t>Emri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0"/>
          <w:w w:val="99"/>
        </w:rPr>
        <w:t>Mbienui</w:t>
      </w:r>
      <w:r>
        <w:rPr>
          <w:rFonts w:ascii="Times New Roman" w:hAnsi="Times New Roman" w:cs="Times New Roman" w:eastAsia="Times New Roman"/>
          <w:sz w:val="21"/>
          <w:szCs w:val="21"/>
          <w:color w:val="5E5D60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D50"/>
          <w:spacing w:val="0"/>
          <w:w w:val="100"/>
        </w:rPr>
        <w:t>firma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980" w:bottom="280" w:left="1720" w:right="172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44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94.777101pt;height:554.175pt;mso-position-horizontal-relative:char;mso-position-vertical-relative:line" type="#_x0000_t75">
            <v:imagedata r:id="rId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940" w:bottom="280" w:left="1720" w:right="172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22.160605pt;height:531.09pt;mso-position-horizontal-relative:char;mso-position-vertical-relative:line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940" w:bottom="280" w:left="1480" w:right="172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95.600249pt;height:499.95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940" w:bottom="280" w:left="1480" w:right="172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23.159729pt;height:555.6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940" w:bottom="280" w:left="1480" w:right="1720"/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98.716889pt;height:478.17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Sz w:w="12240" w:h="15840"/>
          <w:pgMar w:top="940" w:bottom="280" w:left="1480" w:right="17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8, date 8.5.2017 .docx</dc:title>
  <dcterms:created xsi:type="dcterms:W3CDTF">2017-12-18T08:48:10Z</dcterms:created>
  <dcterms:modified xsi:type="dcterms:W3CDTF">2017-12-18T08:48:10Z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