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64" w:right="414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2" w:right="38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8.5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09" w:right="10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NDRYSH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HËZIM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.2.20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“PËR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RLL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NDIHMË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EKONOMI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etutë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9355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10.3.200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"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ihmë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shërbime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"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Kreu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955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7.12.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ërcak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kritereve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ntaci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ihmë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92" w:right="41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17.2.201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rll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nomik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shfuqizohe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Fletore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8117" w:right="96" w:firstLine="-235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RËQËN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RINISË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Olt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Xhaçka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UDHEZIM nr. 9, date 8.5.2017.docx</dc:title>
  <dcterms:created xsi:type="dcterms:W3CDTF">2017-12-18T08:48:24Z</dcterms:created>
  <dcterms:modified xsi:type="dcterms:W3CDTF">2017-12-18T08:48:24Z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2017-05-15T00:00:00Z</vt:filetime>
  </property>
  <property fmtid="{D5CDD505-2E9C-101B-9397-08002B2CF9AE}" pid="3" name="LastSaved">
    <vt:filetime>2017-12-18T00:00:00Z</vt:filetime>
  </property>
</Properties>
</file>