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365,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69" w:right="351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446" w:right="24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9355,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10.3.2005,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20.1.2001,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74" w:right="4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79" w:right="98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20.1.2001,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10.330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jik,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20.1.2001,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10.850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79" w:right="101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0.8.2016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531" w:right="101" w:firstLine="-11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Oge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2017-12-18T14:16:20Z</dcterms:created>
  <dcterms:modified xsi:type="dcterms:W3CDTF">2017-12-18T14:16:20Z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LastSaved">
    <vt:filetime>2017-12-18T00:00:00Z</vt:filetime>
  </property>
</Properties>
</file>