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50" w:right="41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4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366,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.9.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73" w:right="355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2006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CAK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AC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522" w:right="5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GES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9355,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.3.2005,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618,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2006,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379" w:lineRule="auto"/>
        <w:ind w:left="4212" w:right="4025" w:firstLine="-409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8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618,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7.9.2006,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10.330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kujd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618,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7.9.2006,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10.330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mijë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10.850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kujd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vitit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0" w:right="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03" w:right="69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0.8.2016,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1.9.20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531" w:right="101" w:firstLine="-11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Oge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liu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2017-12-18T14:16:31Z</dcterms:created>
  <dcterms:modified xsi:type="dcterms:W3CDTF">2017-12-18T14:16:31Z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2017-10-04T00:00:00Z</vt:filetime>
  </property>
  <property fmtid="{D5CDD505-2E9C-101B-9397-08002B2CF9AE}" pid="3" name="LastSaved">
    <vt:filetime>2017-12-18T00:00:00Z</vt:filetime>
  </property>
</Properties>
</file>