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367,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54" w:right="6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277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84" w:right="39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9" w:right="100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9355,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10.3.2005,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212" w:right="245" w:firstLine="-40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277,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6.1997,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277,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18.6.1997,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.730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98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0.8.2016,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531" w:right="101" w:firstLine="-11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Oge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2017-12-18T14:16:42Z</dcterms:created>
  <dcterms:modified xsi:type="dcterms:W3CDTF">2017-12-18T14:16:42Z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LastSaved">
    <vt:filetime>2017-12-18T00:00:00Z</vt:filetime>
  </property>
</Properties>
</file>