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164" w:right="414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ZIM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40" w:right="382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.3.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48" w:right="12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CAK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RAV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RAV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TRA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RERJ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RRE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429" w:right="40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IAL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RIM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RRI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76" w:firstLine="-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6.2016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5/2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835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Shq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430" w:lineRule="atLeast"/>
        <w:ind w:left="4209" w:right="418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3080" w:right="30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4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20" w:right="6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nolo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mund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7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9385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4.5.2005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2.2016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492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ujv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mund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2" w:after="0" w:line="239" w:lineRule="auto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7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ivi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opj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5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78" w:firstLine="-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që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opj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jc w:val="center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0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7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knik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kti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/pj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puno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omp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00" w:right="58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agaz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391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3.2006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1064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22.12.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7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8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39" w:lineRule="auto"/>
        <w:ind w:left="100" w:right="58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both"/>
        <w:spacing w:after="0"/>
        <w:sectPr>
          <w:pgSz w:w="12240" w:h="15840"/>
          <w:pgMar w:top="1360" w:bottom="280" w:left="1340" w:right="1320"/>
        </w:sectPr>
      </w:pPr>
      <w:rPr/>
    </w:p>
    <w:p>
      <w:pPr>
        <w:spacing w:before="79" w:after="0" w:line="240" w:lineRule="auto"/>
        <w:ind w:left="4332" w:right="431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20" w:right="56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</w:p>
    <w:p>
      <w:pPr>
        <w:spacing w:before="10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/n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/n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5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3292" w:right="3272" w:firstLine="-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III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20" w:right="56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0" w:after="0" w:line="268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5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4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65" w:right="34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ik.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55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68" w:lineRule="exact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olo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</w:p>
    <w:p>
      <w:pPr>
        <w:spacing w:before="10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udh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5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ill,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4294" w:right="428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492" w:right="347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RER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2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ill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olo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hqop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%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335" w:right="431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</w:p>
    <w:p>
      <w:pPr>
        <w:spacing w:before="2" w:after="0" w:line="239" w:lineRule="auto"/>
        <w:ind w:left="333" w:right="31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9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228" w:lineRule="auto"/>
        <w:ind w:left="120" w:right="58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position w:val="10"/>
        </w:rPr>
        <w:t>2</w:t>
      </w:r>
      <w:r>
        <w:rPr>
          <w:rFonts w:ascii="Garamond" w:hAnsi="Garamond" w:cs="Garamond" w:eastAsia="Garamond"/>
          <w:sz w:val="14"/>
          <w:szCs w:val="14"/>
          <w:spacing w:val="14"/>
          <w:w w:val="100"/>
          <w:position w:val="1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30.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0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/h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%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234" w:lineRule="auto"/>
        <w:ind w:left="120" w:right="53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position w:val="10"/>
        </w:rPr>
        <w:t>2</w:t>
      </w:r>
      <w:r>
        <w:rPr>
          <w:rFonts w:ascii="Garamond" w:hAnsi="Garamond" w:cs="Garamond" w:eastAsia="Garamond"/>
          <w:sz w:val="14"/>
          <w:szCs w:val="14"/>
          <w:spacing w:val="31"/>
          <w:w w:val="100"/>
          <w:position w:val="1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.00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0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-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0.0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0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ili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8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%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s.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3" w:after="0" w:line="239" w:lineRule="auto"/>
        <w:ind w:left="120" w:right="63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bol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20" w:right="58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82" w:after="0" w:line="236" w:lineRule="auto"/>
        <w:ind w:left="120" w:right="5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14"/>
          <w:szCs w:val="14"/>
          <w:spacing w:val="-3"/>
          <w:w w:val="100"/>
          <w:position w:val="1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8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%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k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pun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;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0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%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ni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ur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nd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249" w:right="3225" w:firstLine="-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</w:p>
    <w:p>
      <w:pPr>
        <w:spacing w:before="9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20" w:right="231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586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61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280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gas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326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pun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57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3331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3354" w:right="333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2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68" w:lineRule="exact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5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</w:p>
    <w:p>
      <w:pPr>
        <w:spacing w:before="10" w:after="0" w:line="240" w:lineRule="auto"/>
        <w:ind w:left="120" w:right="848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212" w:right="419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III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2040" w:right="202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jc w:val="center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20" w:right="54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noh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boj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5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71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position w:val="11"/>
        </w:rPr>
        <w:t>3</w:t>
      </w:r>
      <w:r>
        <w:rPr>
          <w:rFonts w:ascii="Garamond" w:hAnsi="Garamond" w:cs="Garamond" w:eastAsia="Garamond"/>
          <w:sz w:val="14"/>
          <w:szCs w:val="14"/>
          <w:spacing w:val="-9"/>
          <w:w w:val="100"/>
          <w:position w:val="1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5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1.1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568" w:right="3547" w:firstLine="-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IX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</w:p>
    <w:p>
      <w:pPr>
        <w:spacing w:before="6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39" w:lineRule="auto"/>
        <w:ind w:left="120" w:right="58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ion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odh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mod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nng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320" w:right="429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X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448" w:right="43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USOR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60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9385,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5.2005,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bimin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693,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19.3.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007,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ondin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or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),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ndodh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/n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76" w:firstLine="-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nx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ive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lidhur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7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uh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hkia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nx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tij.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3.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nda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ur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pa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ur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ubj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nuk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odhi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277" w:right="425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XI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369" w:right="35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ËZ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8" w:lineRule="exact"/>
        <w:ind w:left="120" w:right="57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nxj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20" w:right="57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228" w:lineRule="auto"/>
        <w:ind w:left="120" w:right="56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b)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knol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jike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00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position w:val="10"/>
        </w:rPr>
        <w:t>3</w:t>
      </w:r>
      <w:r>
        <w:rPr>
          <w:rFonts w:ascii="Garamond" w:hAnsi="Garamond" w:cs="Garamond" w:eastAsia="Garamond"/>
          <w:sz w:val="14"/>
          <w:szCs w:val="14"/>
          <w:spacing w:val="26"/>
          <w:w w:val="100"/>
          <w:position w:val="1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ndë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jc w:val="both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upng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jo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më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punonj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t,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po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punonj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ili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xhi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jo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më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ilion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vit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ktivit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ilion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68" w:lineRule="exact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403" w:right="251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ondin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251" w:right="423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X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left="372" w:right="35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0" w:after="0" w:line="240" w:lineRule="auto"/>
        <w:ind w:left="120" w:right="5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438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8.6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</w:p>
    <w:p>
      <w:pPr>
        <w:spacing w:before="0" w:after="0" w:line="269" w:lineRule="exact"/>
        <w:ind w:left="120" w:right="6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971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644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both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4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29" w:after="0" w:line="268" w:lineRule="exact"/>
        <w:ind w:left="120" w:right="60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8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7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opo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3" w:after="0" w:line="237" w:lineRule="auto"/>
        <w:ind w:left="120" w:right="52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position w:val="10"/>
        </w:rPr>
        <w:t>3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position w:val="10"/>
        </w:rPr>
        <w:t> 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position w:val="1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lo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fi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il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234" w:lineRule="auto"/>
        <w:ind w:left="120" w:right="54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omp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position w:val="10"/>
        </w:rPr>
        <w:t>3</w:t>
      </w:r>
      <w:r>
        <w:rPr>
          <w:rFonts w:ascii="Garamond" w:hAnsi="Garamond" w:cs="Garamond" w:eastAsia="Garamond"/>
          <w:sz w:val="14"/>
          <w:szCs w:val="14"/>
          <w:spacing w:val="31"/>
          <w:w w:val="100"/>
          <w:position w:val="1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mb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(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1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m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position w:val="10"/>
        </w:rPr>
        <w:t>3</w:t>
      </w:r>
      <w:r>
        <w:rPr>
          <w:rFonts w:ascii="Garamond" w:hAnsi="Garamond" w:cs="Garamond" w:eastAsia="Garamond"/>
          <w:sz w:val="14"/>
          <w:szCs w:val="14"/>
          <w:spacing w:val="17"/>
          <w:w w:val="100"/>
          <w:position w:val="1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mb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hi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40" w:lineRule="auto"/>
        <w:ind w:left="120" w:right="57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0" w:after="0" w:line="268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20" w:right="58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2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4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.3.201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jtj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2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240" w:lineRule="auto"/>
        <w:ind w:right="10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right="98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eft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pgSz w:w="12240" w:h="15840"/>
      <w:pgMar w:top="148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2017-12-18T10:53:40Z</dcterms:created>
  <dcterms:modified xsi:type="dcterms:W3CDTF">2017-12-18T10:53:40Z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2017-06-27T00:00:00Z</vt:filetime>
  </property>
  <property fmtid="{D5CDD505-2E9C-101B-9397-08002B2CF9AE}" pid="3" name="LastSaved">
    <vt:filetime>2017-12-18T00:00:00Z</vt:filetime>
  </property>
</Properties>
</file>