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493" w:right="419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URD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05" w:right="360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247,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28.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403" w:right="345" w:firstLine="9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150" w:right="413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379" w:lineRule="auto"/>
        <w:ind w:left="4416" w:right="2597" w:firstLine="-40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77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9154,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1.2003,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56" w:right="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58" w:right="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kiv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ionojn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kiva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titu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72" w:right="92" w:firstLine="28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58" w:right="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himin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1.9.2017.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</w:p>
    <w:p>
      <w:pPr>
        <w:spacing w:before="1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righ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1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37" w:after="0" w:line="240" w:lineRule="auto"/>
        <w:ind w:left="563" w:right="287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kivo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1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3pt;margin-top:11.595098pt;width:382.75805pt;height:45pt;mso-position-horizontal-relative:page;mso-position-vertical-relative:paragraph;z-index:-440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314" w:hRule="exact"/>
                    </w:trPr>
                    <w:tc>
                      <w:tcPr>
                        <w:tcW w:w="592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)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ni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3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375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500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kë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592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)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(1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)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73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375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4.000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316" w:hRule="exact"/>
                    </w:trPr>
                    <w:tc>
                      <w:tcPr>
                        <w:tcW w:w="592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)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okopjim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73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375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50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/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obio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tj.: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280" w:right="24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3pt;margin-top:26.999096pt;width:391.27805pt;height:72pt;mso-position-horizontal-relative:page;mso-position-vertical-relative:paragraph;z-index:-439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316" w:hRule="exact"/>
                    </w:trPr>
                    <w:tc>
                      <w:tcPr>
                        <w:tcW w:w="59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)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nimi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87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404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1500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kë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59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)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(1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)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87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404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10.000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59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)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okopjim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87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404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100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/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59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)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ve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87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404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15.000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314" w:hRule="exact"/>
                    </w:trPr>
                    <w:tc>
                      <w:tcPr>
                        <w:tcW w:w="59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)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okjopjim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87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404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200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/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ondk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68" w:lineRule="exact"/>
        <w:ind w:left="280" w:right="23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: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ka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tij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3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3pt;margin-top:12.089098pt;width:391.27805pt;height:85.56pt;mso-position-horizontal-relative:page;mso-position-vertical-relative:paragraph;z-index:-438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316" w:hRule="exact"/>
                    </w:trPr>
                    <w:tc>
                      <w:tcPr>
                        <w:tcW w:w="625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)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të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ji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tu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di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7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nd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57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30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/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625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b)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tudiu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8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2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57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100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/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625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)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dhe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dok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ve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57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/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625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)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-së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57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lus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50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586" w:hRule="exact"/>
                    </w:trPr>
                    <w:tc>
                      <w:tcPr>
                        <w:tcW w:w="625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)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okopj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dhe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pun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3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(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ve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1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)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57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300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/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ovi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3pt;margin-top:11.639098pt;width:395.96705pt;height:31.56pt;mso-position-horizontal-relative:page;mso-position-vertical-relative:paragraph;z-index:-437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316" w:hRule="exact"/>
                    </w:trPr>
                    <w:tc>
                      <w:tcPr>
                        <w:tcW w:w="491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)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ni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ve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00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1448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100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/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16" w:hRule="exact"/>
                    </w:trPr>
                    <w:tc>
                      <w:tcPr>
                        <w:tcW w:w="491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)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-së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00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731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lus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50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63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3pt;margin-top:13.559096pt;width:486.114005pt;height:99.0pt;mso-position-horizontal-relative:page;mso-position-vertical-relative:paragraph;z-index:-436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314" w:hRule="exact"/>
                    </w:trPr>
                    <w:tc>
                      <w:tcPr>
                        <w:tcW w:w="624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)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Di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jit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li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të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(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jin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D):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47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18.000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/h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;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300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/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min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utë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540" w:hRule="exact"/>
                    </w:trPr>
                    <w:tc>
                      <w:tcPr>
                        <w:tcW w:w="624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)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plo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: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47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07" w:right="-20"/>
                          <w:jc w:val="left"/>
                          <w:tabs>
                            <w:tab w:pos="1060" w:val="left"/>
                            <w:tab w:pos="2300" w:val="left"/>
                            <w:tab w:pos="3060" w:val="left"/>
                          </w:tabs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3.000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/o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50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1" w:after="0" w:line="240" w:lineRule="auto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/m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nutë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540" w:hRule="exact"/>
                    </w:trPr>
                    <w:tc>
                      <w:tcPr>
                        <w:tcW w:w="624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)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46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4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ca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4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4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46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(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pa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48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47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4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1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do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imi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t):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47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1.500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/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utë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586" w:hRule="exact"/>
                    </w:trPr>
                    <w:tc>
                      <w:tcPr>
                        <w:tcW w:w="624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)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2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2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ca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6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2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(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pl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2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2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2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1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do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t)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do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po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tudim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: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47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07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1.500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/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utë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63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3pt;margin-top:13.454513pt;width:410.398847pt;height:54.12pt;mso-position-horizontal-relative:page;mso-position-vertical-relative:paragraph;z-index:-435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94" w:hRule="exact"/>
                    </w:trPr>
                    <w:tc>
                      <w:tcPr>
                        <w:tcW w:w="609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i.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kur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iv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do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toh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blik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komb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:</w:t>
                        </w:r>
                      </w:p>
                    </w:tc>
                    <w:tc>
                      <w:tcPr>
                        <w:tcW w:w="211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269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50.000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/minutë</w:t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609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ii.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kur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publik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lok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l: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211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269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10.000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/minutë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609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)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ionim: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211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269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200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kë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94" w:hRule="exact"/>
                    </w:trPr>
                    <w:tc>
                      <w:tcPr>
                        <w:tcW w:w="609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g)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211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269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plus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50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kë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5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0" w:type="dxa"/>
      </w:tblPr>
      <w:tblGrid/>
      <w:tr>
        <w:trPr>
          <w:trHeight w:val="584" w:hRule="exact"/>
        </w:trPr>
        <w:tc>
          <w:tcPr>
            <w:tcW w:w="6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9" w:after="0" w:line="268" w:lineRule="exact"/>
              <w:ind w:left="180" w:right="4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)</w:t>
            </w:r>
            <w:r>
              <w:rPr>
                <w:rFonts w:ascii="Garamond" w:hAnsi="Garamond" w:cs="Garamond" w:eastAsia="Garamond"/>
                <w:sz w:val="24"/>
                <w:szCs w:val="24"/>
                <w:spacing w:val="3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lo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3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3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3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3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3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3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(k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3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3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3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3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me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ikim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jë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do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kum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ik)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7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200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270" w:hRule="exact"/>
        </w:trPr>
        <w:tc>
          <w:tcPr>
            <w:tcW w:w="6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b)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Dh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dh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)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1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108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2215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6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)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(me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a)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1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108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3215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316" w:hRule="exact"/>
        </w:trPr>
        <w:tc>
          <w:tcPr>
            <w:tcW w:w="6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)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1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108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750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</w:tbl>
    <w:p>
      <w:pPr>
        <w:jc w:val="left"/>
        <w:spacing w:after="0"/>
        <w:sectPr>
          <w:pgSz w:w="12240" w:h="15840"/>
          <w:pgMar w:top="1480" w:bottom="280" w:left="1160" w:right="1140"/>
        </w:sectPr>
      </w:pPr>
      <w:rPr/>
    </w:p>
    <w:p>
      <w:pPr>
        <w:spacing w:before="0" w:after="0" w:line="493" w:lineRule="exact"/>
        <w:ind w:left="100" w:right="-7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1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1"/>
        </w:rPr>
        <w:t>bidi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1"/>
        </w:rPr>
        <w:t>ionin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11"/>
        </w:rPr>
        <w:t>˟</w:t>
      </w:r>
      <w:r>
        <w:rPr>
          <w:rFonts w:ascii="Cambria Math" w:hAnsi="Cambria Math" w:cs="Cambria Math" w:eastAsia="Cambria Math"/>
          <w:sz w:val="24"/>
          <w:szCs w:val="24"/>
          <w:spacing w:val="0"/>
          <w:w w:val="100"/>
          <w:position w:val="11"/>
        </w:rPr>
        <w:t>̽</w:t>
      </w:r>
      <w:r>
        <w:rPr>
          <w:rFonts w:ascii="Cambria Math" w:hAnsi="Cambria Math" w:cs="Cambria Math" w:eastAsia="Cambria Math"/>
          <w:sz w:val="24"/>
          <w:szCs w:val="24"/>
          <w:spacing w:val="0"/>
          <w:w w:val="100"/>
          <w:position w:val="11"/>
        </w:rPr>
        <w:t> </w:t>
      </w:r>
      <w:r>
        <w:rPr>
          <w:rFonts w:ascii="Cambria Math" w:hAnsi="Cambria Math" w:cs="Cambria Math" w:eastAsia="Cambria Math"/>
          <w:sz w:val="24"/>
          <w:szCs w:val="24"/>
          <w:spacing w:val="31"/>
          <w:w w:val="100"/>
          <w:position w:val="1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127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4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4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4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4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4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4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4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4"/>
        </w:rPr>
        <w:t>hi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4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4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4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4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4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4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4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4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4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4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-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h)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-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762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32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32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32"/>
        </w:rPr>
        <w:t>˟</w:t>
      </w:r>
      <w:r>
        <w:rPr>
          <w:rFonts w:ascii="Cambria Math" w:hAnsi="Cambria Math" w:cs="Cambria Math" w:eastAsia="Cambria Math"/>
          <w:sz w:val="24"/>
          <w:szCs w:val="24"/>
          <w:spacing w:val="0"/>
          <w:w w:val="100"/>
          <w:position w:val="32"/>
        </w:rPr>
        <w:t>̽</w:t>
      </w:r>
      <w:r>
        <w:rPr>
          <w:rFonts w:ascii="Cambria Math" w:hAnsi="Cambria Math" w:cs="Cambria Math" w:eastAsia="Cambria Math"/>
          <w:sz w:val="24"/>
          <w:szCs w:val="24"/>
          <w:spacing w:val="5"/>
          <w:w w:val="100"/>
          <w:position w:val="32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32"/>
        </w:rPr>
        <w:t>2215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32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32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32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32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32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129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4"/>
        </w:rPr>
        <w:t>1450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4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4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4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4"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1630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2900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3260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80" w:bottom="280" w:left="1340" w:right="1720"/>
          <w:cols w:num="2" w:equalWidth="0">
            <w:col w:w="6508" w:space="214"/>
            <w:col w:w="2458"/>
          </w:cols>
        </w:sectPr>
      </w:pPr>
      <w:rPr/>
    </w:p>
    <w:p>
      <w:pPr>
        <w:spacing w:before="0" w:after="0" w:line="286" w:lineRule="exact"/>
        <w:ind w:left="100" w:right="-20"/>
        <w:jc w:val="left"/>
        <w:tabs>
          <w:tab w:pos="67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˟</w:t>
      </w:r>
      <w:r>
        <w:rPr>
          <w:rFonts w:ascii="Cambria Math" w:hAnsi="Cambria Math" w:cs="Cambria Math" w:eastAsia="Cambria Math"/>
          <w:sz w:val="24"/>
          <w:szCs w:val="24"/>
          <w:spacing w:val="0"/>
          <w:w w:val="100"/>
        </w:rPr>
        <w:t>̽</w:t>
      </w:r>
      <w:r>
        <w:rPr>
          <w:rFonts w:ascii="Cambria Math" w:hAnsi="Cambria Math" w:cs="Cambria Math" w:eastAsia="Cambria Math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1450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+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(270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˟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340" w:right="1720"/>
        </w:sectPr>
      </w:pPr>
      <w:rPr/>
    </w:p>
    <w:p>
      <w:pPr>
        <w:spacing w:before="0" w:after="0" w:line="442" w:lineRule="exact"/>
        <w:ind w:left="100" w:right="-7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2"/>
        </w:rPr>
        <w:t>k)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2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2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2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2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2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2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2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2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2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2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2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2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2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2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2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2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2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2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2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2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2"/>
        </w:rPr>
        <w:t>Y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2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position w:val="12"/>
        </w:rPr>
        <w:t>˟</w:t>
      </w:r>
      <w:r>
        <w:rPr>
          <w:rFonts w:ascii="Cambria Math" w:hAnsi="Cambria Math" w:cs="Cambria Math" w:eastAsia="Cambria Math"/>
          <w:sz w:val="24"/>
          <w:szCs w:val="24"/>
          <w:spacing w:val="0"/>
          <w:w w:val="100"/>
          <w:position w:val="12"/>
        </w:rPr>
        <w:t>̽</w:t>
      </w:r>
      <w:r>
        <w:rPr>
          <w:rFonts w:ascii="Cambria Math" w:hAnsi="Cambria Math" w:cs="Cambria Math" w:eastAsia="Cambria Math"/>
          <w:sz w:val="24"/>
          <w:szCs w:val="24"/>
          <w:spacing w:val="0"/>
          <w:w w:val="100"/>
          <w:position w:val="12"/>
        </w:rPr>
        <w:t> </w:t>
      </w:r>
      <w:r>
        <w:rPr>
          <w:rFonts w:ascii="Cambria Math" w:hAnsi="Cambria Math" w:cs="Cambria Math" w:eastAsia="Cambria Math"/>
          <w:sz w:val="24"/>
          <w:szCs w:val="24"/>
          <w:spacing w:val="10"/>
          <w:w w:val="100"/>
          <w:position w:val="12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2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2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2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2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2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2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2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2"/>
        </w:rPr>
        <w:t>.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2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2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2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2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2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2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2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2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2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2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2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2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2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2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2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2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2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2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2"/>
        </w:rPr>
        <w:t>)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2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2"/>
        </w:rPr>
        <w:t>(me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127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4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4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4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4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4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4"/>
        </w:rPr>
        <w:t>a)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2" w:lineRule="exact"/>
        <w:ind w:left="100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l)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5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1630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+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(270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˟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340" w:right="1720"/>
          <w:cols w:num="2" w:equalWidth="0">
            <w:col w:w="6508" w:space="213"/>
            <w:col w:w="2459"/>
          </w:cols>
        </w:sectPr>
      </w:pPr>
      <w:rPr/>
    </w:p>
    <w:p>
      <w:pPr>
        <w:spacing w:before="7" w:after="0" w:line="240" w:lineRule="auto"/>
        <w:ind w:left="100" w:right="8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˟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                                                           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550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+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(20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˟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48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1180"/>
        <w:jc w:val="left"/>
        <w:tabs>
          <w:tab w:pos="67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750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popull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000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00" w:right="1180"/>
        <w:jc w:val="left"/>
        <w:tabs>
          <w:tab w:pos="67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50.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1350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.000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1700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00" w:right="1180"/>
        <w:jc w:val="left"/>
        <w:tabs>
          <w:tab w:pos="67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000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2000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200.000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2250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00" w:right="1292"/>
        <w:jc w:val="left"/>
        <w:tabs>
          <w:tab w:pos="67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popull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500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175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popull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00" w:right="129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popull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2000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                                                  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270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100" w:right="614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1292"/>
        <w:jc w:val="left"/>
        <w:tabs>
          <w:tab w:pos="67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500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660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00" w:right="1180"/>
        <w:jc w:val="left"/>
        <w:tabs>
          <w:tab w:pos="67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1180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1820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00" w:right="1157"/>
        <w:jc w:val="left"/>
        <w:tabs>
          <w:tab w:pos="67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2400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1350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</w:p>
    <w:p>
      <w:pPr>
        <w:spacing w:before="1" w:after="0" w:line="240" w:lineRule="auto"/>
        <w:ind w:left="100" w:right="321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11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                                                                                   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2700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1180"/>
        <w:jc w:val="left"/>
        <w:tabs>
          <w:tab w:pos="67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2400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1520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00" w:right="1292"/>
        <w:jc w:val="left"/>
        <w:tabs>
          <w:tab w:pos="67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900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500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00" w:right="163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                                                       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700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341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1292"/>
        <w:jc w:val="left"/>
        <w:tabs>
          <w:tab w:pos="67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50000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/ha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1: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40000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125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00" w:right="129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1: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30000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                                                                   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155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1: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25000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                                                                   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225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1: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20000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                                                                   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275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1: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                                                                   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325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1: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5000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                                                                     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375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jc w:val="both"/>
        <w:spacing w:after="0"/>
        <w:sectPr>
          <w:type w:val="continuous"/>
          <w:pgSz w:w="12240" w:h="15840"/>
          <w:pgMar w:top="640" w:bottom="280" w:left="1340" w:right="17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8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9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2215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2890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  <w:cols w:num="2" w:equalWidth="0">
            <w:col w:w="4676" w:space="2066"/>
            <w:col w:w="2858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7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403" w:right="662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AÇ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jnim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kivo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jnim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ividë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5.000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7.160004pt;margin-top:25.207716pt;width:421.047049pt;height:153.0pt;mso-position-horizontal-relative:page;mso-position-vertical-relative:paragraph;z-index:-434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314" w:hRule="exact"/>
                    </w:trPr>
                    <w:tc>
                      <w:tcPr>
                        <w:tcW w:w="670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1.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ill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(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7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kivo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)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66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1000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kë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670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2.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Ç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imi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lidh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7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66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200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670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3.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bo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7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66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50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670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4.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imi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pluhu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ve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7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66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400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670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5.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imi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kimik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/p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imi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kimik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7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66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700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670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6.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ioni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2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bili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imi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7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66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2000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670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7.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7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66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200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670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8.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Kon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olidi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7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66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1500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670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9.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imi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ve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pon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nko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bo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ve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7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66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800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670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10.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inimi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7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66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1200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316" w:hRule="exact"/>
                    </w:trPr>
                    <w:tc>
                      <w:tcPr>
                        <w:tcW w:w="670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11.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xh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imi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7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66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100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64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mbria Math">
    <w:altName w:val="Cambria Math"/>
    <w:charset w:val="0"/>
    <w:family w:val="roman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2017-12-18T11:49:54Z</dcterms:created>
  <dcterms:modified xsi:type="dcterms:W3CDTF">2017-12-18T11:49:54Z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2017-08-02T00:00:00Z</vt:filetime>
  </property>
  <property fmtid="{D5CDD505-2E9C-101B-9397-08002B2CF9AE}" pid="3" name="LastSaved">
    <vt:filetime>2017-12-18T00:00:00Z</vt:filetime>
  </property>
</Properties>
</file>