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00" w:right="420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b/>
          <w:bCs/>
        </w:rPr>
        <w:t>URD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21" w:right="362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25,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3.8.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507" w:right="150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ËM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ETE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2" w:right="6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9.1.20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60" w:right="5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2" w:right="6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14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379" w:lineRule="auto"/>
        <w:ind w:left="4122" w:right="2501" w:firstLine="-402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8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fiku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4.8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15.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.201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104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9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ol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2017-12-18T11:51:34Z</dcterms:created>
  <dcterms:modified xsi:type="dcterms:W3CDTF">2017-12-18T11:51:34Z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2017-08-07T00:00:00Z</vt:filetime>
  </property>
  <property fmtid="{D5CDD505-2E9C-101B-9397-08002B2CF9AE}" pid="3" name="LastSaved">
    <vt:filetime>2017-12-18T00:00:00Z</vt:filetime>
  </property>
</Properties>
</file>