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21" w:right="42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33" w:right="36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809,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25.5.2017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9" w:right="10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RCAKTIMIN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ZYRTARËVE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ADMINISTRATËS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TATIMORE,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CILËT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HTRO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KUFIZIMEVE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NENIT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9367,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7.4.2005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ARANDA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KONFLIKTIT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INTERESAVE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USHTRIMIN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FUNKSIO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PUBLIKE”,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9367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7.4.200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ndalimin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konflikti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2.8.2016,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rukturë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Inspektorati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22" w:right="40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URDH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zyrtarëve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ministratës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tatimore,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kufizimet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9367,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7.4.2005,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zotërojnë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aksion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kapital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tregtare,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shlyejnë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tatimore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juridiksionit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territo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rial,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jenë: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Zëvendësdrejtorët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Kabineti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Kabineti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Drejtoria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Investigimit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Brendshëm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timor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Analizës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Zbatimit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(Task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Forcë)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ektori/zyre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Parandalimit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Pastrimit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Drejtoria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Menaxhimit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Riskut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Përmbush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Analizës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Riskut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guesve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Mbledhjes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Forcë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Monitorimit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Marrëveshjeve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Menaxhi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Detyrimeve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paguara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Analizës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ntabilitetit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Kontrollit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Çmimit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Kontrollit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Tatimor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Sektori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Cilësisë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andardizimit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Procedurave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23.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Rimbursimit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TVSH-së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Ligjore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Teknike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Drejtori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8"/>
          <w:b/>
          <w:bCs/>
        </w:rPr>
        <w:t>Teknologjis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Informacionit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Menax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Projekteve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Drejtori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8"/>
          <w:b/>
          <w:bCs/>
        </w:rPr>
        <w:t>Administratë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Proku-rimeve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Burimeve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Njerëz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jc w:val="left"/>
        <w:spacing w:after="0"/>
        <w:sectPr>
          <w:pgSz w:w="12240" w:h="15840"/>
          <w:pgMar w:top="1360" w:bottom="280" w:left="1620" w:right="1720"/>
        </w:sectPr>
      </w:pPr>
      <w:rPr/>
    </w:p>
    <w:p>
      <w:pPr>
        <w:spacing w:before="79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29.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Qendra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Pagesave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Qendra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Thirrjeve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Drejtoritë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rajonale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rajonal</w:t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Drejtorie/Mbled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orxhi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ontrolli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Tatimpagues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Forcë.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ektori/zyre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timpaguesve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Mëdhenj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Drejtorie/Mbledhjes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Borxhit/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rollit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Tatimor/Analizës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IT/Shërbimit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Tatimpaguesve.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Inspektorët.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22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24.6.2014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shfuqizohet.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INSPEKTORI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Shkëlqim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URDHER nr. 809, date 25.5.2017.docx</dc:title>
  <dcterms:created xsi:type="dcterms:W3CDTF">2017-12-18T09:52:29Z</dcterms:created>
  <dcterms:modified xsi:type="dcterms:W3CDTF">2017-12-18T09:52:29Z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