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65683" w14:textId="346CF5D1" w:rsidR="007B57EF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center"/>
        <w:rPr>
          <w:rFonts w:ascii="Garamond" w:eastAsia="Calibri" w:hAnsi="Garamond" w:cs="Garamond"/>
          <w:b/>
          <w:bCs/>
          <w:color w:val="000000"/>
        </w:rPr>
      </w:pPr>
      <w:r w:rsidRPr="007B57EF">
        <w:rPr>
          <w:rFonts w:ascii="Garamond" w:eastAsia="Calibri" w:hAnsi="Garamond" w:cs="Garamond"/>
          <w:b/>
          <w:bCs/>
          <w:color w:val="000000"/>
        </w:rPr>
        <w:t>URDHËR</w:t>
      </w:r>
    </w:p>
    <w:p w14:paraId="16A1BF34" w14:textId="1C7BFB63" w:rsidR="007B57EF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center"/>
        <w:rPr>
          <w:rFonts w:ascii="Garamond" w:eastAsia="Calibri" w:hAnsi="Garamond" w:cs="Garamond"/>
          <w:b/>
          <w:bCs/>
          <w:color w:val="000000"/>
        </w:rPr>
      </w:pPr>
      <w:r w:rsidRPr="007B57EF">
        <w:rPr>
          <w:rFonts w:ascii="Garamond" w:eastAsia="Calibri" w:hAnsi="Garamond" w:cs="Garamond"/>
          <w:b/>
          <w:bCs/>
          <w:color w:val="000000"/>
        </w:rPr>
        <w:t>Nr.</w:t>
      </w:r>
      <w:r w:rsidR="00395B8C">
        <w:rPr>
          <w:rFonts w:ascii="Garamond" w:eastAsia="Calibri" w:hAnsi="Garamond" w:cs="Garamond"/>
          <w:b/>
          <w:bCs/>
          <w:color w:val="000000"/>
        </w:rPr>
        <w:t xml:space="preserve"> </w:t>
      </w:r>
      <w:r w:rsidRPr="007B57EF">
        <w:rPr>
          <w:rFonts w:ascii="Garamond" w:eastAsia="Calibri" w:hAnsi="Garamond" w:cs="Garamond"/>
          <w:b/>
          <w:bCs/>
          <w:color w:val="000000"/>
        </w:rPr>
        <w:t>18</w:t>
      </w:r>
      <w:r w:rsidR="00C4691E">
        <w:rPr>
          <w:rFonts w:ascii="Garamond" w:eastAsia="Calibri" w:hAnsi="Garamond" w:cs="Garamond"/>
          <w:b/>
          <w:bCs/>
          <w:color w:val="000000"/>
        </w:rPr>
        <w:t>,</w:t>
      </w:r>
      <w:r w:rsidRPr="007B57EF">
        <w:rPr>
          <w:rFonts w:ascii="Garamond" w:eastAsia="Calibri" w:hAnsi="Garamond" w:cs="Garamond"/>
          <w:b/>
          <w:bCs/>
          <w:color w:val="000000"/>
        </w:rPr>
        <w:t xml:space="preserve"> datë 28.2.2023</w:t>
      </w:r>
    </w:p>
    <w:p w14:paraId="2C869079" w14:textId="77777777" w:rsidR="007B57EF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center"/>
        <w:rPr>
          <w:rFonts w:ascii="Garamond" w:eastAsia="Calibri" w:hAnsi="Garamond" w:cs="Garamond"/>
          <w:b/>
          <w:bCs/>
          <w:color w:val="000000"/>
        </w:rPr>
      </w:pPr>
    </w:p>
    <w:p w14:paraId="5630D8AC" w14:textId="77777777" w:rsidR="007B57EF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center"/>
        <w:rPr>
          <w:rFonts w:ascii="Garamond" w:eastAsia="Calibri" w:hAnsi="Garamond" w:cs="Garamond"/>
          <w:b/>
          <w:bCs/>
          <w:color w:val="000000"/>
        </w:rPr>
      </w:pPr>
      <w:r w:rsidRPr="007B57EF">
        <w:rPr>
          <w:rFonts w:ascii="Garamond" w:eastAsia="Calibri" w:hAnsi="Garamond" w:cs="Garamond"/>
          <w:b/>
          <w:bCs/>
          <w:color w:val="000000"/>
        </w:rPr>
        <w:t>PËR DELEGIM KOMPETENCE</w:t>
      </w:r>
    </w:p>
    <w:p w14:paraId="2AF533D3" w14:textId="77777777" w:rsidR="007B57EF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rPr>
          <w:rFonts w:ascii="MS Mincho" w:eastAsia="MS Mincho" w:cs="MS Mincho"/>
          <w:b/>
          <w:bCs/>
          <w:color w:val="000000"/>
        </w:rPr>
      </w:pPr>
    </w:p>
    <w:p w14:paraId="1BD1EA5D" w14:textId="074D990B" w:rsidR="007B57EF" w:rsidRPr="007B57EF" w:rsidRDefault="007B57EF" w:rsidP="009E46F5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both"/>
        <w:rPr>
          <w:rFonts w:ascii="Garamond" w:eastAsia="Calibri" w:hAnsi="Garamond" w:cs="Garamond"/>
          <w:color w:val="000000"/>
        </w:rPr>
      </w:pPr>
      <w:r w:rsidRPr="007B57EF">
        <w:rPr>
          <w:rFonts w:ascii="Garamond" w:eastAsia="Calibri" w:hAnsi="Garamond" w:cs="Garamond"/>
          <w:color w:val="000000"/>
        </w:rPr>
        <w:t>Në mbështetje të neneve 28 dhe 29, të ligjit nr. 44/2015</w:t>
      </w:r>
      <w:r w:rsidR="009E46F5">
        <w:rPr>
          <w:rFonts w:ascii="Garamond" w:eastAsia="Calibri" w:hAnsi="Garamond" w:cs="Garamond"/>
          <w:color w:val="000000"/>
        </w:rPr>
        <w:t>,</w:t>
      </w:r>
      <w:r w:rsidRPr="007B57EF">
        <w:rPr>
          <w:rFonts w:ascii="Garamond" w:eastAsia="Calibri" w:hAnsi="Garamond" w:cs="Garamond"/>
          <w:color w:val="000000"/>
        </w:rPr>
        <w:t xml:space="preserve"> “Kodi i Procedurave Administrative </w:t>
      </w:r>
      <w:r w:rsidR="009E46F5">
        <w:rPr>
          <w:rFonts w:ascii="Garamond" w:eastAsia="Calibri" w:hAnsi="Garamond" w:cs="Garamond"/>
          <w:color w:val="000000"/>
        </w:rPr>
        <w:t>i</w:t>
      </w:r>
      <w:r w:rsidRPr="007B57EF">
        <w:rPr>
          <w:rFonts w:ascii="Garamond" w:eastAsia="Calibri" w:hAnsi="Garamond" w:cs="Garamond"/>
          <w:color w:val="000000"/>
        </w:rPr>
        <w:t xml:space="preserve"> Republikës së Shqipërisë”,</w:t>
      </w:r>
    </w:p>
    <w:p w14:paraId="2D6AABCE" w14:textId="77777777" w:rsidR="007B57EF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center"/>
        <w:rPr>
          <w:rFonts w:ascii="MS Mincho" w:eastAsia="MS Mincho" w:cs="MS Mincho"/>
          <w:b/>
          <w:bCs/>
          <w:color w:val="000000"/>
        </w:rPr>
      </w:pPr>
    </w:p>
    <w:p w14:paraId="5F18BAEA" w14:textId="4D6EC439" w:rsidR="007B57EF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center"/>
        <w:rPr>
          <w:rFonts w:ascii="Garamond" w:eastAsia="Calibri" w:hAnsi="Garamond" w:cs="Garamond"/>
          <w:bCs/>
          <w:color w:val="000000"/>
        </w:rPr>
      </w:pPr>
      <w:r w:rsidRPr="007B57EF">
        <w:rPr>
          <w:rFonts w:ascii="Garamond" w:eastAsia="Calibri" w:hAnsi="Garamond" w:cs="Garamond"/>
          <w:bCs/>
          <w:color w:val="000000"/>
        </w:rPr>
        <w:t>URDHËROJ:</w:t>
      </w:r>
    </w:p>
    <w:p w14:paraId="10627747" w14:textId="77777777" w:rsidR="007B57EF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center"/>
        <w:rPr>
          <w:rFonts w:ascii="Garamond" w:eastAsia="Calibri" w:hAnsi="Garamond" w:cs="Garamond"/>
          <w:b/>
          <w:bCs/>
          <w:color w:val="000000"/>
        </w:rPr>
      </w:pPr>
    </w:p>
    <w:p w14:paraId="77DE2773" w14:textId="16A6466C" w:rsidR="007B57EF" w:rsidRPr="007B57EF" w:rsidRDefault="00925643" w:rsidP="00C4691E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both"/>
        <w:rPr>
          <w:rFonts w:ascii="Garamond" w:eastAsia="Calibri" w:hAnsi="Garamond" w:cs="Garamond"/>
          <w:color w:val="000000"/>
        </w:rPr>
      </w:pPr>
      <w:r>
        <w:rPr>
          <w:rFonts w:ascii="Garamond" w:eastAsia="Calibri" w:hAnsi="Garamond" w:cs="Garamond"/>
          <w:color w:val="000000"/>
        </w:rPr>
        <w:t>1. Delegimin e kompetencave</w:t>
      </w:r>
      <w:r w:rsidR="007B57EF" w:rsidRPr="007B57EF">
        <w:rPr>
          <w:rFonts w:ascii="Garamond" w:eastAsia="Calibri" w:hAnsi="Garamond" w:cs="Garamond"/>
          <w:color w:val="000000"/>
        </w:rPr>
        <w:t xml:space="preserve"> z. </w:t>
      </w:r>
      <w:proofErr w:type="spellStart"/>
      <w:r w:rsidR="007B57EF" w:rsidRPr="007B57EF">
        <w:rPr>
          <w:rFonts w:ascii="Garamond" w:eastAsia="Calibri" w:hAnsi="Garamond" w:cs="Garamond"/>
          <w:color w:val="000000"/>
        </w:rPr>
        <w:t>Alteo</w:t>
      </w:r>
      <w:proofErr w:type="spellEnd"/>
      <w:r w:rsidR="007B57EF" w:rsidRPr="007B57EF">
        <w:rPr>
          <w:rFonts w:ascii="Garamond" w:eastAsia="Calibri" w:hAnsi="Garamond" w:cs="Garamond"/>
          <w:color w:val="000000"/>
        </w:rPr>
        <w:t xml:space="preserve"> </w:t>
      </w:r>
      <w:proofErr w:type="spellStart"/>
      <w:r w:rsidR="007B57EF" w:rsidRPr="007B57EF">
        <w:rPr>
          <w:rFonts w:ascii="Garamond" w:eastAsia="Calibri" w:hAnsi="Garamond" w:cs="Garamond"/>
          <w:color w:val="000000"/>
        </w:rPr>
        <w:t>Hysi</w:t>
      </w:r>
      <w:proofErr w:type="spellEnd"/>
      <w:r w:rsidR="007B57EF" w:rsidRPr="007B57EF">
        <w:rPr>
          <w:rFonts w:ascii="Garamond" w:eastAsia="Calibri" w:hAnsi="Garamond" w:cs="Garamond"/>
          <w:color w:val="000000"/>
        </w:rPr>
        <w:t xml:space="preserve">, </w:t>
      </w:r>
      <w:r w:rsidR="00C4691E" w:rsidRPr="007B57EF">
        <w:rPr>
          <w:rFonts w:ascii="Garamond" w:eastAsia="Calibri" w:hAnsi="Garamond" w:cs="Garamond"/>
          <w:color w:val="000000"/>
        </w:rPr>
        <w:t xml:space="preserve">zëvendësdrejtor </w:t>
      </w:r>
      <w:r w:rsidR="007B57EF" w:rsidRPr="007B57EF">
        <w:rPr>
          <w:rFonts w:ascii="Garamond" w:eastAsia="Calibri" w:hAnsi="Garamond" w:cs="Garamond"/>
          <w:color w:val="000000"/>
        </w:rPr>
        <w:t xml:space="preserve">i </w:t>
      </w:r>
      <w:r w:rsidRPr="007B57EF">
        <w:rPr>
          <w:rFonts w:ascii="Garamond" w:eastAsia="Calibri" w:hAnsi="Garamond" w:cs="Garamond"/>
          <w:color w:val="000000"/>
        </w:rPr>
        <w:t xml:space="preserve">përgjithshëm </w:t>
      </w:r>
      <w:r w:rsidR="007B57EF" w:rsidRPr="007B57EF">
        <w:rPr>
          <w:rFonts w:ascii="Garamond" w:eastAsia="Calibri" w:hAnsi="Garamond" w:cs="Garamond"/>
          <w:color w:val="000000"/>
        </w:rPr>
        <w:t>i Agjencisë për Media dhe Informim, për të gjitha procedurat që lejon ligji, për aq sa është e mundur dhe në përputhje me legjislacionin në fuqi.</w:t>
      </w:r>
    </w:p>
    <w:p w14:paraId="2AD420C2" w14:textId="64C59706" w:rsidR="007B57EF" w:rsidRPr="007B57EF" w:rsidRDefault="007B57EF" w:rsidP="00C4691E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both"/>
        <w:rPr>
          <w:rFonts w:ascii="Garamond" w:eastAsia="Calibri" w:hAnsi="Garamond" w:cs="Garamond"/>
          <w:color w:val="000000"/>
        </w:rPr>
      </w:pPr>
      <w:r w:rsidRPr="007B57EF">
        <w:rPr>
          <w:rFonts w:ascii="Garamond" w:eastAsia="Calibri" w:hAnsi="Garamond" w:cs="Garamond"/>
          <w:color w:val="000000"/>
        </w:rPr>
        <w:t>2. Kompetencat e</w:t>
      </w:r>
      <w:r w:rsidR="00C4691E">
        <w:rPr>
          <w:rFonts w:ascii="Garamond" w:eastAsia="Calibri" w:hAnsi="Garamond" w:cs="Garamond"/>
          <w:color w:val="000000"/>
        </w:rPr>
        <w:t xml:space="preserve"> </w:t>
      </w:r>
      <w:r w:rsidRPr="007B57EF">
        <w:rPr>
          <w:rFonts w:ascii="Garamond" w:eastAsia="Calibri" w:hAnsi="Garamond" w:cs="Garamond"/>
          <w:color w:val="000000"/>
        </w:rPr>
        <w:t>deleguara do</w:t>
      </w:r>
      <w:r w:rsidR="00C4691E">
        <w:rPr>
          <w:rFonts w:ascii="Garamond" w:eastAsia="Calibri" w:hAnsi="Garamond" w:cs="Garamond"/>
          <w:color w:val="000000"/>
        </w:rPr>
        <w:t xml:space="preserve"> </w:t>
      </w:r>
      <w:r w:rsidRPr="007B57EF">
        <w:rPr>
          <w:rFonts w:ascii="Garamond" w:eastAsia="Calibri" w:hAnsi="Garamond" w:cs="Garamond"/>
          <w:color w:val="000000"/>
        </w:rPr>
        <w:t>të</w:t>
      </w:r>
      <w:r w:rsidR="00C4691E">
        <w:rPr>
          <w:rFonts w:ascii="Garamond" w:eastAsia="Calibri" w:hAnsi="Garamond" w:cs="Garamond"/>
          <w:color w:val="000000"/>
        </w:rPr>
        <w:t xml:space="preserve"> </w:t>
      </w:r>
      <w:r w:rsidRPr="007B57EF">
        <w:rPr>
          <w:rFonts w:ascii="Garamond" w:eastAsia="Calibri" w:hAnsi="Garamond" w:cs="Garamond"/>
          <w:color w:val="000000"/>
        </w:rPr>
        <w:t>ushtrohen për periudhën nga data 28.2.2023 deri në datën 31.12.2023.</w:t>
      </w:r>
    </w:p>
    <w:p w14:paraId="4B781467" w14:textId="548B6D50" w:rsidR="007B57EF" w:rsidRPr="007B57EF" w:rsidRDefault="007B57EF" w:rsidP="00C4691E">
      <w:pPr>
        <w:autoSpaceDE w:val="0"/>
        <w:autoSpaceDN w:val="0"/>
        <w:adjustRightInd w:val="0"/>
        <w:ind w:left="0" w:right="0" w:firstLine="284"/>
        <w:jc w:val="both"/>
        <w:rPr>
          <w:rFonts w:ascii="Garamond" w:eastAsia="Calibri" w:hAnsi="Garamond" w:cs="Garamond"/>
          <w:color w:val="000000"/>
        </w:rPr>
      </w:pPr>
      <w:r w:rsidRPr="007B57EF">
        <w:rPr>
          <w:rFonts w:ascii="Garamond" w:eastAsia="Calibri" w:hAnsi="Garamond" w:cs="Garamond"/>
          <w:color w:val="000000"/>
        </w:rPr>
        <w:t>3. Për zbatimin e këtij</w:t>
      </w:r>
      <w:r w:rsidR="00C4691E">
        <w:rPr>
          <w:rFonts w:ascii="Garamond" w:eastAsia="Calibri" w:hAnsi="Garamond" w:cs="Garamond"/>
          <w:color w:val="000000"/>
        </w:rPr>
        <w:t xml:space="preserve"> </w:t>
      </w:r>
      <w:r w:rsidRPr="007B57EF">
        <w:rPr>
          <w:rFonts w:ascii="Garamond" w:eastAsia="Calibri" w:hAnsi="Garamond" w:cs="Garamond"/>
          <w:color w:val="000000"/>
        </w:rPr>
        <w:t>urdhri</w:t>
      </w:r>
      <w:r w:rsidR="00C4691E">
        <w:rPr>
          <w:rFonts w:ascii="Garamond" w:eastAsia="Calibri" w:hAnsi="Garamond" w:cs="Garamond"/>
          <w:color w:val="000000"/>
        </w:rPr>
        <w:t xml:space="preserve"> </w:t>
      </w:r>
      <w:r w:rsidRPr="007B57EF">
        <w:rPr>
          <w:rFonts w:ascii="Garamond" w:eastAsia="Calibri" w:hAnsi="Garamond" w:cs="Garamond"/>
          <w:color w:val="000000"/>
        </w:rPr>
        <w:t>ngarkohet</w:t>
      </w:r>
      <w:r w:rsidR="00C4691E">
        <w:rPr>
          <w:rFonts w:ascii="Garamond" w:eastAsia="Calibri" w:hAnsi="Garamond" w:cs="Garamond"/>
          <w:color w:val="000000"/>
        </w:rPr>
        <w:t xml:space="preserve"> </w:t>
      </w:r>
      <w:r w:rsidRPr="007B57EF">
        <w:rPr>
          <w:rFonts w:ascii="Garamond" w:eastAsia="Calibri" w:hAnsi="Garamond" w:cs="Garamond"/>
          <w:color w:val="000000"/>
        </w:rPr>
        <w:t xml:space="preserve">z. </w:t>
      </w:r>
      <w:proofErr w:type="spellStart"/>
      <w:r w:rsidRPr="007B57EF">
        <w:rPr>
          <w:rFonts w:ascii="Garamond" w:eastAsia="Calibri" w:hAnsi="Garamond" w:cs="Garamond"/>
          <w:color w:val="000000"/>
        </w:rPr>
        <w:t>Alteo</w:t>
      </w:r>
      <w:proofErr w:type="spellEnd"/>
      <w:r w:rsidRPr="007B57EF">
        <w:rPr>
          <w:rFonts w:ascii="Garamond" w:eastAsia="Calibri" w:hAnsi="Garamond" w:cs="Garamond"/>
          <w:color w:val="000000"/>
        </w:rPr>
        <w:t xml:space="preserve"> </w:t>
      </w:r>
      <w:proofErr w:type="spellStart"/>
      <w:r w:rsidRPr="007B57EF">
        <w:rPr>
          <w:rFonts w:ascii="Garamond" w:eastAsia="Calibri" w:hAnsi="Garamond" w:cs="Garamond"/>
          <w:color w:val="000000"/>
        </w:rPr>
        <w:t>Hysi</w:t>
      </w:r>
      <w:proofErr w:type="spellEnd"/>
      <w:r w:rsidRPr="007B57EF">
        <w:rPr>
          <w:rFonts w:ascii="Garamond" w:eastAsia="Calibri" w:hAnsi="Garamond" w:cs="Garamond"/>
          <w:color w:val="000000"/>
        </w:rPr>
        <w:t>,</w:t>
      </w:r>
      <w:r w:rsidR="00C4691E">
        <w:rPr>
          <w:rFonts w:ascii="Garamond" w:eastAsia="Calibri" w:hAnsi="Garamond" w:cs="Garamond"/>
          <w:color w:val="000000"/>
        </w:rPr>
        <w:t xml:space="preserve"> </w:t>
      </w:r>
      <w:r w:rsidR="00925643" w:rsidRPr="007B57EF">
        <w:rPr>
          <w:rFonts w:ascii="Garamond" w:eastAsia="Calibri" w:hAnsi="Garamond" w:cs="Garamond"/>
          <w:color w:val="000000"/>
        </w:rPr>
        <w:t xml:space="preserve">zëvendësdrejtor i përgjithshëm </w:t>
      </w:r>
      <w:r w:rsidRPr="007B57EF">
        <w:rPr>
          <w:rFonts w:ascii="Garamond" w:eastAsia="Calibri" w:hAnsi="Garamond" w:cs="Garamond"/>
          <w:color w:val="000000"/>
        </w:rPr>
        <w:t>i Agjencisë për Media dhe Informim.</w:t>
      </w:r>
    </w:p>
    <w:p w14:paraId="7D0DB9D3" w14:textId="40DE9A04" w:rsidR="007B57EF" w:rsidRPr="007B57EF" w:rsidRDefault="007B57EF" w:rsidP="00C4691E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both"/>
        <w:rPr>
          <w:rFonts w:ascii="Garamond" w:eastAsia="Calibri" w:hAnsi="Garamond" w:cs="Garamond"/>
          <w:color w:val="000000"/>
        </w:rPr>
      </w:pPr>
      <w:r w:rsidRPr="007B57EF">
        <w:rPr>
          <w:rFonts w:ascii="Garamond" w:eastAsia="Calibri" w:hAnsi="Garamond" w:cs="Garamond"/>
          <w:color w:val="000000"/>
        </w:rPr>
        <w:t>4. Ky urdhër hyn në fuqi menjëherë dhe botohet në Fletoren Zyrtare.</w:t>
      </w:r>
    </w:p>
    <w:p w14:paraId="04CEF2C9" w14:textId="77777777" w:rsidR="007B57EF" w:rsidRPr="007B57EF" w:rsidRDefault="007B57EF" w:rsidP="00C4691E">
      <w:pPr>
        <w:autoSpaceDE w:val="0"/>
        <w:autoSpaceDN w:val="0"/>
        <w:adjustRightInd w:val="0"/>
        <w:ind w:left="0" w:right="0" w:firstLine="284"/>
        <w:jc w:val="both"/>
        <w:rPr>
          <w:rFonts w:ascii="Garamond" w:eastAsia="Calibri" w:hAnsi="Garamond" w:cs="Garamond"/>
          <w:b/>
          <w:bCs/>
          <w:color w:val="000000"/>
        </w:rPr>
      </w:pPr>
    </w:p>
    <w:p w14:paraId="706EFEAF" w14:textId="3E28F0EA" w:rsidR="007B57EF" w:rsidRPr="007B57EF" w:rsidRDefault="007B57EF" w:rsidP="00395B8C">
      <w:pPr>
        <w:autoSpaceDE w:val="0"/>
        <w:autoSpaceDN w:val="0"/>
        <w:adjustRightInd w:val="0"/>
        <w:ind w:left="0" w:right="0" w:firstLine="284"/>
        <w:jc w:val="right"/>
        <w:rPr>
          <w:rFonts w:ascii="Garamond" w:eastAsia="Calibri" w:hAnsi="Garamond" w:cs="Garamond"/>
          <w:bCs/>
          <w:color w:val="000000"/>
        </w:rPr>
      </w:pPr>
      <w:r w:rsidRPr="007B57EF">
        <w:rPr>
          <w:rFonts w:ascii="Garamond" w:eastAsia="Calibri" w:hAnsi="Garamond" w:cs="Garamond"/>
          <w:bCs/>
          <w:color w:val="000000"/>
        </w:rPr>
        <w:t>DREJTOR</w:t>
      </w:r>
      <w:r w:rsidR="00C4691E">
        <w:rPr>
          <w:rFonts w:ascii="Garamond" w:eastAsia="Calibri" w:hAnsi="Garamond" w:cs="Garamond"/>
          <w:bCs/>
          <w:color w:val="000000"/>
        </w:rPr>
        <w:t xml:space="preserve"> </w:t>
      </w:r>
      <w:r w:rsidRPr="007B57EF">
        <w:rPr>
          <w:rFonts w:ascii="Garamond" w:eastAsia="Calibri" w:hAnsi="Garamond" w:cs="Garamond"/>
          <w:bCs/>
          <w:color w:val="000000"/>
        </w:rPr>
        <w:t>I PËRGJITHSHËM</w:t>
      </w:r>
    </w:p>
    <w:p w14:paraId="60E7E0B3" w14:textId="318E7285" w:rsidR="009D791D" w:rsidRPr="007B57EF" w:rsidRDefault="007B57EF" w:rsidP="007B57EF">
      <w:pPr>
        <w:tabs>
          <w:tab w:val="left" w:pos="3760"/>
        </w:tabs>
        <w:autoSpaceDE w:val="0"/>
        <w:autoSpaceDN w:val="0"/>
        <w:adjustRightInd w:val="0"/>
        <w:ind w:left="0" w:right="0" w:firstLine="284"/>
        <w:jc w:val="right"/>
      </w:pPr>
      <w:bookmarkStart w:id="0" w:name="_GoBack"/>
      <w:bookmarkEnd w:id="0"/>
      <w:proofErr w:type="spellStart"/>
      <w:r w:rsidRPr="007B57EF">
        <w:rPr>
          <w:rFonts w:ascii="Garamond" w:eastAsia="Calibri" w:hAnsi="Garamond" w:cs="Garamond"/>
          <w:b/>
          <w:bCs/>
          <w:color w:val="000000"/>
        </w:rPr>
        <w:t>Endri</w:t>
      </w:r>
      <w:proofErr w:type="spellEnd"/>
      <w:r w:rsidR="00C4691E">
        <w:rPr>
          <w:rFonts w:ascii="Garamond" w:eastAsia="Calibri" w:hAnsi="Garamond" w:cs="Garamond"/>
          <w:b/>
          <w:bCs/>
          <w:color w:val="000000"/>
        </w:rPr>
        <w:t xml:space="preserve"> </w:t>
      </w:r>
      <w:r w:rsidRPr="007B57EF">
        <w:rPr>
          <w:rFonts w:ascii="Garamond" w:eastAsia="Calibri" w:hAnsi="Garamond" w:cs="Garamond"/>
          <w:b/>
          <w:bCs/>
          <w:color w:val="000000"/>
        </w:rPr>
        <w:t>Fuga</w:t>
      </w:r>
    </w:p>
    <w:sectPr w:rsidR="009D791D" w:rsidRPr="007B57EF" w:rsidSect="0062524D">
      <w:headerReference w:type="default" r:id="rId13"/>
      <w:pgSz w:w="11900" w:h="16840"/>
      <w:pgMar w:top="874" w:right="1440" w:bottom="1440" w:left="1440" w:header="0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1037B" w14:textId="77777777" w:rsidR="00395B8C" w:rsidRDefault="00395B8C" w:rsidP="00A76BFE">
      <w:r>
        <w:separator/>
      </w:r>
    </w:p>
  </w:endnote>
  <w:endnote w:type="continuationSeparator" w:id="0">
    <w:p w14:paraId="16661EB1" w14:textId="77777777" w:rsidR="00395B8C" w:rsidRDefault="00395B8C" w:rsidP="00A76BFE">
      <w:r>
        <w:continuationSeparator/>
      </w:r>
    </w:p>
  </w:endnote>
  <w:endnote w:type="continuationNotice" w:id="1">
    <w:p w14:paraId="2B4D17C3" w14:textId="77777777" w:rsidR="00395B8C" w:rsidRDefault="00395B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D2760" w14:textId="77777777" w:rsidR="00395B8C" w:rsidRDefault="00395B8C" w:rsidP="00A76BFE">
      <w:r>
        <w:separator/>
      </w:r>
    </w:p>
  </w:footnote>
  <w:footnote w:type="continuationSeparator" w:id="0">
    <w:p w14:paraId="15E814DE" w14:textId="77777777" w:rsidR="00395B8C" w:rsidRDefault="00395B8C" w:rsidP="00A76BFE">
      <w:r>
        <w:continuationSeparator/>
      </w:r>
    </w:p>
  </w:footnote>
  <w:footnote w:type="continuationNotice" w:id="1">
    <w:p w14:paraId="45456CA4" w14:textId="77777777" w:rsidR="00395B8C" w:rsidRDefault="00395B8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77C4E" w14:textId="77777777" w:rsidR="00395B8C" w:rsidRDefault="00395B8C" w:rsidP="00CD18F3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3B28"/>
    <w:multiLevelType w:val="hybridMultilevel"/>
    <w:tmpl w:val="70A03B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D4D97"/>
    <w:multiLevelType w:val="hybridMultilevel"/>
    <w:tmpl w:val="693A56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F0B11"/>
    <w:multiLevelType w:val="hybridMultilevel"/>
    <w:tmpl w:val="3DB46E7A"/>
    <w:lvl w:ilvl="0" w:tplc="2A0C6B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6611A4"/>
    <w:multiLevelType w:val="hybridMultilevel"/>
    <w:tmpl w:val="AF3633F6"/>
    <w:lvl w:ilvl="0" w:tplc="041C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2B047B"/>
    <w:multiLevelType w:val="hybridMultilevel"/>
    <w:tmpl w:val="199CCF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66C08E4"/>
    <w:multiLevelType w:val="hybridMultilevel"/>
    <w:tmpl w:val="1B669A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8C1A54"/>
    <w:multiLevelType w:val="hybridMultilevel"/>
    <w:tmpl w:val="9DD68DF0"/>
    <w:lvl w:ilvl="0" w:tplc="202C937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8B35FB9"/>
    <w:multiLevelType w:val="hybridMultilevel"/>
    <w:tmpl w:val="3DC4D57C"/>
    <w:lvl w:ilvl="0" w:tplc="8040B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1B45AFB"/>
    <w:multiLevelType w:val="hybridMultilevel"/>
    <w:tmpl w:val="9B801E2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081E29"/>
    <w:multiLevelType w:val="hybridMultilevel"/>
    <w:tmpl w:val="603A05F6"/>
    <w:lvl w:ilvl="0" w:tplc="26A4A51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8A2959"/>
    <w:multiLevelType w:val="hybridMultilevel"/>
    <w:tmpl w:val="DDBC003E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FB4032"/>
    <w:multiLevelType w:val="hybridMultilevel"/>
    <w:tmpl w:val="1458B0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D993693"/>
    <w:multiLevelType w:val="hybridMultilevel"/>
    <w:tmpl w:val="B8AE86AA"/>
    <w:lvl w:ilvl="0" w:tplc="03BA535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63429B"/>
    <w:multiLevelType w:val="hybridMultilevel"/>
    <w:tmpl w:val="5B8095F0"/>
    <w:lvl w:ilvl="0" w:tplc="EF702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F1F36"/>
    <w:multiLevelType w:val="hybridMultilevel"/>
    <w:tmpl w:val="43B60A62"/>
    <w:lvl w:ilvl="0" w:tplc="BBC04D9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4F2F11"/>
    <w:multiLevelType w:val="hybridMultilevel"/>
    <w:tmpl w:val="0EBA5D54"/>
    <w:lvl w:ilvl="0" w:tplc="D026E0FE">
      <w:start w:val="1"/>
      <w:numFmt w:val="lowerLetter"/>
      <w:lvlText w:val="%1)"/>
      <w:lvlJc w:val="left"/>
      <w:pPr>
        <w:ind w:left="138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>
    <w:nsid w:val="2EAE09BE"/>
    <w:multiLevelType w:val="hybridMultilevel"/>
    <w:tmpl w:val="33D86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EB80FEE"/>
    <w:multiLevelType w:val="hybridMultilevel"/>
    <w:tmpl w:val="7688ABC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7C640B"/>
    <w:multiLevelType w:val="hybridMultilevel"/>
    <w:tmpl w:val="603A05F6"/>
    <w:lvl w:ilvl="0" w:tplc="26A4A51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8E76B7"/>
    <w:multiLevelType w:val="hybridMultilevel"/>
    <w:tmpl w:val="3FD2E3F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4B6DE6"/>
    <w:multiLevelType w:val="hybridMultilevel"/>
    <w:tmpl w:val="9CDAE244"/>
    <w:lvl w:ilvl="0" w:tplc="04090017">
      <w:start w:val="1"/>
      <w:numFmt w:val="lowerLetter"/>
      <w:lvlText w:val="%1)"/>
      <w:lvlJc w:val="left"/>
      <w:pPr>
        <w:ind w:left="1380" w:hanging="360"/>
      </w:pPr>
    </w:lvl>
    <w:lvl w:ilvl="1" w:tplc="04090017">
      <w:start w:val="1"/>
      <w:numFmt w:val="lowerLetter"/>
      <w:lvlText w:val="%2)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3A0A3FFD"/>
    <w:multiLevelType w:val="hybridMultilevel"/>
    <w:tmpl w:val="064600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C925C5"/>
    <w:multiLevelType w:val="hybridMultilevel"/>
    <w:tmpl w:val="9DDA5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207D8A"/>
    <w:multiLevelType w:val="hybridMultilevel"/>
    <w:tmpl w:val="EF9A8C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C36EF8"/>
    <w:multiLevelType w:val="hybridMultilevel"/>
    <w:tmpl w:val="D5FE0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0822CF"/>
    <w:multiLevelType w:val="hybridMultilevel"/>
    <w:tmpl w:val="35B86322"/>
    <w:lvl w:ilvl="0" w:tplc="914A4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47B664C"/>
    <w:multiLevelType w:val="hybridMultilevel"/>
    <w:tmpl w:val="D05011BA"/>
    <w:lvl w:ilvl="0" w:tplc="74321C88">
      <w:start w:val="1"/>
      <w:numFmt w:val="lowerLetter"/>
      <w:lvlText w:val="%1)"/>
      <w:lvlJc w:val="left"/>
      <w:pPr>
        <w:ind w:left="1080" w:hanging="360"/>
      </w:pPr>
      <w:rPr>
        <w:rFonts w:ascii="Arial" w:eastAsiaTheme="majorEastAsia" w:hAnsi="Arial" w:cs="Arial"/>
        <w:b w:val="0"/>
        <w:color w:val="auto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5533D9B"/>
    <w:multiLevelType w:val="hybridMultilevel"/>
    <w:tmpl w:val="693A56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7857A65"/>
    <w:multiLevelType w:val="hybridMultilevel"/>
    <w:tmpl w:val="693A56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A4B684E"/>
    <w:multiLevelType w:val="hybridMultilevel"/>
    <w:tmpl w:val="F9F02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3B5BB5"/>
    <w:multiLevelType w:val="hybridMultilevel"/>
    <w:tmpl w:val="C734D216"/>
    <w:lvl w:ilvl="0" w:tplc="74B6F14E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435A29"/>
    <w:multiLevelType w:val="hybridMultilevel"/>
    <w:tmpl w:val="808AB328"/>
    <w:lvl w:ilvl="0" w:tplc="1DF6DA3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A45BAA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CA16BB"/>
    <w:multiLevelType w:val="hybridMultilevel"/>
    <w:tmpl w:val="46849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F06B73"/>
    <w:multiLevelType w:val="hybridMultilevel"/>
    <w:tmpl w:val="A07C22EE"/>
    <w:lvl w:ilvl="0" w:tplc="037877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0290A45"/>
    <w:multiLevelType w:val="hybridMultilevel"/>
    <w:tmpl w:val="401601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96215A"/>
    <w:multiLevelType w:val="hybridMultilevel"/>
    <w:tmpl w:val="342AAC6A"/>
    <w:lvl w:ilvl="0" w:tplc="2C8C44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2AC48BE"/>
    <w:multiLevelType w:val="hybridMultilevel"/>
    <w:tmpl w:val="13863C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51E19E9"/>
    <w:multiLevelType w:val="hybridMultilevel"/>
    <w:tmpl w:val="9FD89C6C"/>
    <w:lvl w:ilvl="0" w:tplc="DACA3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7DD1437"/>
    <w:multiLevelType w:val="hybridMultilevel"/>
    <w:tmpl w:val="8B469DB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84648CC"/>
    <w:multiLevelType w:val="hybridMultilevel"/>
    <w:tmpl w:val="7DBAA56E"/>
    <w:lvl w:ilvl="0" w:tplc="041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B255E01"/>
    <w:multiLevelType w:val="hybridMultilevel"/>
    <w:tmpl w:val="C190444A"/>
    <w:lvl w:ilvl="0" w:tplc="D234A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39E6AD9"/>
    <w:multiLevelType w:val="hybridMultilevel"/>
    <w:tmpl w:val="05BA07E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3B67EAA"/>
    <w:multiLevelType w:val="hybridMultilevel"/>
    <w:tmpl w:val="02A6DF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7601A6B"/>
    <w:multiLevelType w:val="hybridMultilevel"/>
    <w:tmpl w:val="207CA14C"/>
    <w:lvl w:ilvl="0" w:tplc="25FEC91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6D0F20C0"/>
    <w:multiLevelType w:val="hybridMultilevel"/>
    <w:tmpl w:val="3B8A96B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3195DFD"/>
    <w:multiLevelType w:val="hybridMultilevel"/>
    <w:tmpl w:val="13863C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B0A714E"/>
    <w:multiLevelType w:val="hybridMultilevel"/>
    <w:tmpl w:val="28128666"/>
    <w:lvl w:ilvl="0" w:tplc="04090017">
      <w:start w:val="1"/>
      <w:numFmt w:val="lowerLetter"/>
      <w:lvlText w:val="%1)"/>
      <w:lvlJc w:val="left"/>
      <w:pPr>
        <w:ind w:left="1728" w:hanging="360"/>
      </w:pPr>
    </w:lvl>
    <w:lvl w:ilvl="1" w:tplc="04090019" w:tentative="1">
      <w:start w:val="1"/>
      <w:numFmt w:val="lowerLetter"/>
      <w:lvlText w:val="%2."/>
      <w:lvlJc w:val="left"/>
      <w:pPr>
        <w:ind w:left="2448" w:hanging="360"/>
      </w:pPr>
    </w:lvl>
    <w:lvl w:ilvl="2" w:tplc="0409001B" w:tentative="1">
      <w:start w:val="1"/>
      <w:numFmt w:val="lowerRoman"/>
      <w:lvlText w:val="%3."/>
      <w:lvlJc w:val="right"/>
      <w:pPr>
        <w:ind w:left="3168" w:hanging="180"/>
      </w:pPr>
    </w:lvl>
    <w:lvl w:ilvl="3" w:tplc="0409000F" w:tentative="1">
      <w:start w:val="1"/>
      <w:numFmt w:val="decimal"/>
      <w:lvlText w:val="%4."/>
      <w:lvlJc w:val="left"/>
      <w:pPr>
        <w:ind w:left="3888" w:hanging="360"/>
      </w:pPr>
    </w:lvl>
    <w:lvl w:ilvl="4" w:tplc="04090019" w:tentative="1">
      <w:start w:val="1"/>
      <w:numFmt w:val="lowerLetter"/>
      <w:lvlText w:val="%5."/>
      <w:lvlJc w:val="left"/>
      <w:pPr>
        <w:ind w:left="4608" w:hanging="360"/>
      </w:pPr>
    </w:lvl>
    <w:lvl w:ilvl="5" w:tplc="0409001B" w:tentative="1">
      <w:start w:val="1"/>
      <w:numFmt w:val="lowerRoman"/>
      <w:lvlText w:val="%6."/>
      <w:lvlJc w:val="right"/>
      <w:pPr>
        <w:ind w:left="5328" w:hanging="180"/>
      </w:pPr>
    </w:lvl>
    <w:lvl w:ilvl="6" w:tplc="0409000F" w:tentative="1">
      <w:start w:val="1"/>
      <w:numFmt w:val="decimal"/>
      <w:lvlText w:val="%7."/>
      <w:lvlJc w:val="left"/>
      <w:pPr>
        <w:ind w:left="6048" w:hanging="360"/>
      </w:pPr>
    </w:lvl>
    <w:lvl w:ilvl="7" w:tplc="04090019" w:tentative="1">
      <w:start w:val="1"/>
      <w:numFmt w:val="lowerLetter"/>
      <w:lvlText w:val="%8."/>
      <w:lvlJc w:val="left"/>
      <w:pPr>
        <w:ind w:left="6768" w:hanging="360"/>
      </w:pPr>
    </w:lvl>
    <w:lvl w:ilvl="8" w:tplc="0409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47">
    <w:nsid w:val="7B8C0AF1"/>
    <w:multiLevelType w:val="hybridMultilevel"/>
    <w:tmpl w:val="C37ABF50"/>
    <w:lvl w:ilvl="0" w:tplc="584CC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4"/>
  </w:num>
  <w:num w:numId="3">
    <w:abstractNumId w:val="17"/>
  </w:num>
  <w:num w:numId="4">
    <w:abstractNumId w:val="1"/>
  </w:num>
  <w:num w:numId="5">
    <w:abstractNumId w:val="27"/>
  </w:num>
  <w:num w:numId="6">
    <w:abstractNumId w:val="11"/>
  </w:num>
  <w:num w:numId="7">
    <w:abstractNumId w:val="9"/>
  </w:num>
  <w:num w:numId="8">
    <w:abstractNumId w:val="10"/>
  </w:num>
  <w:num w:numId="9">
    <w:abstractNumId w:val="3"/>
  </w:num>
  <w:num w:numId="10">
    <w:abstractNumId w:val="18"/>
  </w:num>
  <w:num w:numId="11">
    <w:abstractNumId w:val="43"/>
  </w:num>
  <w:num w:numId="12">
    <w:abstractNumId w:val="39"/>
  </w:num>
  <w:num w:numId="13">
    <w:abstractNumId w:val="21"/>
  </w:num>
  <w:num w:numId="14">
    <w:abstractNumId w:val="0"/>
  </w:num>
  <w:num w:numId="15">
    <w:abstractNumId w:val="42"/>
  </w:num>
  <w:num w:numId="16">
    <w:abstractNumId w:val="19"/>
  </w:num>
  <w:num w:numId="17">
    <w:abstractNumId w:val="3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41"/>
  </w:num>
  <w:num w:numId="21">
    <w:abstractNumId w:val="22"/>
  </w:num>
  <w:num w:numId="22">
    <w:abstractNumId w:val="44"/>
  </w:num>
  <w:num w:numId="23">
    <w:abstractNumId w:val="37"/>
  </w:num>
  <w:num w:numId="24">
    <w:abstractNumId w:val="15"/>
  </w:num>
  <w:num w:numId="25">
    <w:abstractNumId w:val="40"/>
  </w:num>
  <w:num w:numId="26">
    <w:abstractNumId w:val="46"/>
  </w:num>
  <w:num w:numId="27">
    <w:abstractNumId w:val="20"/>
  </w:num>
  <w:num w:numId="28">
    <w:abstractNumId w:val="4"/>
  </w:num>
  <w:num w:numId="29">
    <w:abstractNumId w:val="16"/>
  </w:num>
  <w:num w:numId="30">
    <w:abstractNumId w:val="29"/>
  </w:num>
  <w:num w:numId="31">
    <w:abstractNumId w:val="45"/>
  </w:num>
  <w:num w:numId="32">
    <w:abstractNumId w:val="13"/>
  </w:num>
  <w:num w:numId="33">
    <w:abstractNumId w:val="36"/>
  </w:num>
  <w:num w:numId="34">
    <w:abstractNumId w:val="38"/>
  </w:num>
  <w:num w:numId="35">
    <w:abstractNumId w:val="6"/>
  </w:num>
  <w:num w:numId="36">
    <w:abstractNumId w:val="33"/>
  </w:num>
  <w:num w:numId="37">
    <w:abstractNumId w:val="8"/>
  </w:num>
  <w:num w:numId="38">
    <w:abstractNumId w:val="47"/>
  </w:num>
  <w:num w:numId="39">
    <w:abstractNumId w:val="2"/>
  </w:num>
  <w:num w:numId="40">
    <w:abstractNumId w:val="30"/>
  </w:num>
  <w:num w:numId="4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</w:num>
  <w:num w:numId="43">
    <w:abstractNumId w:val="24"/>
  </w:num>
  <w:num w:numId="44">
    <w:abstractNumId w:val="14"/>
  </w:num>
  <w:num w:numId="45">
    <w:abstractNumId w:val="12"/>
  </w:num>
  <w:num w:numId="46">
    <w:abstractNumId w:val="35"/>
  </w:num>
  <w:num w:numId="47">
    <w:abstractNumId w:val="7"/>
  </w:num>
  <w:num w:numId="48">
    <w:abstractNumId w:val="25"/>
  </w:num>
  <w:num w:numId="49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287"/>
    <w:rsid w:val="0000070C"/>
    <w:rsid w:val="00004690"/>
    <w:rsid w:val="00005AD7"/>
    <w:rsid w:val="00011754"/>
    <w:rsid w:val="000120EC"/>
    <w:rsid w:val="00020C6C"/>
    <w:rsid w:val="00022346"/>
    <w:rsid w:val="00023B73"/>
    <w:rsid w:val="00024260"/>
    <w:rsid w:val="0002733E"/>
    <w:rsid w:val="00036BE3"/>
    <w:rsid w:val="00046D9E"/>
    <w:rsid w:val="000554D3"/>
    <w:rsid w:val="00070050"/>
    <w:rsid w:val="00070263"/>
    <w:rsid w:val="000702F0"/>
    <w:rsid w:val="00070828"/>
    <w:rsid w:val="000715C8"/>
    <w:rsid w:val="00074707"/>
    <w:rsid w:val="00077692"/>
    <w:rsid w:val="000819C9"/>
    <w:rsid w:val="0008471D"/>
    <w:rsid w:val="000A05BF"/>
    <w:rsid w:val="000A2D96"/>
    <w:rsid w:val="000A3433"/>
    <w:rsid w:val="000B42FF"/>
    <w:rsid w:val="000D0754"/>
    <w:rsid w:val="000D0908"/>
    <w:rsid w:val="000D169A"/>
    <w:rsid w:val="000D1FF7"/>
    <w:rsid w:val="000D2C11"/>
    <w:rsid w:val="000D2CF1"/>
    <w:rsid w:val="000D573E"/>
    <w:rsid w:val="000E0648"/>
    <w:rsid w:val="000E0DD6"/>
    <w:rsid w:val="000E10B5"/>
    <w:rsid w:val="000E526F"/>
    <w:rsid w:val="000E7C2B"/>
    <w:rsid w:val="000F6351"/>
    <w:rsid w:val="0010029F"/>
    <w:rsid w:val="00101713"/>
    <w:rsid w:val="0010315D"/>
    <w:rsid w:val="00103C2C"/>
    <w:rsid w:val="00104C93"/>
    <w:rsid w:val="00104E42"/>
    <w:rsid w:val="00105780"/>
    <w:rsid w:val="00106F8E"/>
    <w:rsid w:val="00114766"/>
    <w:rsid w:val="001214D4"/>
    <w:rsid w:val="00130D2B"/>
    <w:rsid w:val="0013626A"/>
    <w:rsid w:val="001373BF"/>
    <w:rsid w:val="00137C1E"/>
    <w:rsid w:val="00140C67"/>
    <w:rsid w:val="0014142F"/>
    <w:rsid w:val="001418CA"/>
    <w:rsid w:val="0014209D"/>
    <w:rsid w:val="001506EB"/>
    <w:rsid w:val="0016060D"/>
    <w:rsid w:val="00161EAC"/>
    <w:rsid w:val="001642B0"/>
    <w:rsid w:val="00164CDA"/>
    <w:rsid w:val="00177E64"/>
    <w:rsid w:val="00182C78"/>
    <w:rsid w:val="00183CD8"/>
    <w:rsid w:val="001855FA"/>
    <w:rsid w:val="00193A2D"/>
    <w:rsid w:val="00194984"/>
    <w:rsid w:val="001A0AE1"/>
    <w:rsid w:val="001A36A1"/>
    <w:rsid w:val="001A501F"/>
    <w:rsid w:val="001A6B28"/>
    <w:rsid w:val="001B75D6"/>
    <w:rsid w:val="001C3322"/>
    <w:rsid w:val="001C3F54"/>
    <w:rsid w:val="001C58B0"/>
    <w:rsid w:val="001C7D66"/>
    <w:rsid w:val="001D1B70"/>
    <w:rsid w:val="001D2CB8"/>
    <w:rsid w:val="001D302E"/>
    <w:rsid w:val="001D4FB3"/>
    <w:rsid w:val="001E5957"/>
    <w:rsid w:val="001E7271"/>
    <w:rsid w:val="001F00AF"/>
    <w:rsid w:val="001F33F8"/>
    <w:rsid w:val="001F72BC"/>
    <w:rsid w:val="001F7EC9"/>
    <w:rsid w:val="0020553E"/>
    <w:rsid w:val="0020757D"/>
    <w:rsid w:val="00216BB1"/>
    <w:rsid w:val="00223DB8"/>
    <w:rsid w:val="00225CB4"/>
    <w:rsid w:val="00230250"/>
    <w:rsid w:val="0023182A"/>
    <w:rsid w:val="00233E41"/>
    <w:rsid w:val="002379CA"/>
    <w:rsid w:val="00244D06"/>
    <w:rsid w:val="0025477B"/>
    <w:rsid w:val="00262883"/>
    <w:rsid w:val="002633B1"/>
    <w:rsid w:val="00263586"/>
    <w:rsid w:val="00275E2C"/>
    <w:rsid w:val="00276CFF"/>
    <w:rsid w:val="00282286"/>
    <w:rsid w:val="00282406"/>
    <w:rsid w:val="0028358A"/>
    <w:rsid w:val="002866E3"/>
    <w:rsid w:val="00286BE8"/>
    <w:rsid w:val="002877DF"/>
    <w:rsid w:val="0029585C"/>
    <w:rsid w:val="00297341"/>
    <w:rsid w:val="002A6229"/>
    <w:rsid w:val="002B300C"/>
    <w:rsid w:val="002B3AC2"/>
    <w:rsid w:val="002C53EF"/>
    <w:rsid w:val="002D081F"/>
    <w:rsid w:val="002D7CC2"/>
    <w:rsid w:val="002E0439"/>
    <w:rsid w:val="002E3618"/>
    <w:rsid w:val="002E42D3"/>
    <w:rsid w:val="002E58C4"/>
    <w:rsid w:val="002E7B4A"/>
    <w:rsid w:val="002F3814"/>
    <w:rsid w:val="002F65A6"/>
    <w:rsid w:val="0030060F"/>
    <w:rsid w:val="00312D09"/>
    <w:rsid w:val="00317207"/>
    <w:rsid w:val="00323362"/>
    <w:rsid w:val="003238A0"/>
    <w:rsid w:val="003243EB"/>
    <w:rsid w:val="0032584C"/>
    <w:rsid w:val="00325BA2"/>
    <w:rsid w:val="00327D79"/>
    <w:rsid w:val="00334E8C"/>
    <w:rsid w:val="00335965"/>
    <w:rsid w:val="00340E96"/>
    <w:rsid w:val="00344BC8"/>
    <w:rsid w:val="0035260B"/>
    <w:rsid w:val="0035382B"/>
    <w:rsid w:val="00357778"/>
    <w:rsid w:val="00357B8B"/>
    <w:rsid w:val="00367D67"/>
    <w:rsid w:val="00372866"/>
    <w:rsid w:val="00380748"/>
    <w:rsid w:val="00380A02"/>
    <w:rsid w:val="00386D3F"/>
    <w:rsid w:val="00391AB4"/>
    <w:rsid w:val="0039268D"/>
    <w:rsid w:val="00395363"/>
    <w:rsid w:val="00395B8C"/>
    <w:rsid w:val="003A73E1"/>
    <w:rsid w:val="003B0ED0"/>
    <w:rsid w:val="003B2D22"/>
    <w:rsid w:val="003B3A0A"/>
    <w:rsid w:val="003B66A8"/>
    <w:rsid w:val="003C2BD9"/>
    <w:rsid w:val="003D0760"/>
    <w:rsid w:val="003D0801"/>
    <w:rsid w:val="003D1CED"/>
    <w:rsid w:val="003D46FC"/>
    <w:rsid w:val="003D68F1"/>
    <w:rsid w:val="003E1B6D"/>
    <w:rsid w:val="003E3083"/>
    <w:rsid w:val="003E3CD9"/>
    <w:rsid w:val="003E65C4"/>
    <w:rsid w:val="003E7337"/>
    <w:rsid w:val="003E7627"/>
    <w:rsid w:val="003F12CD"/>
    <w:rsid w:val="003F2837"/>
    <w:rsid w:val="003F5326"/>
    <w:rsid w:val="003F69F3"/>
    <w:rsid w:val="00402A4B"/>
    <w:rsid w:val="00403602"/>
    <w:rsid w:val="00405F18"/>
    <w:rsid w:val="00417CDE"/>
    <w:rsid w:val="00422B13"/>
    <w:rsid w:val="004230CE"/>
    <w:rsid w:val="0043069D"/>
    <w:rsid w:val="00450B34"/>
    <w:rsid w:val="0045160D"/>
    <w:rsid w:val="0045438F"/>
    <w:rsid w:val="004543AC"/>
    <w:rsid w:val="00465679"/>
    <w:rsid w:val="00470105"/>
    <w:rsid w:val="00480B3F"/>
    <w:rsid w:val="00482051"/>
    <w:rsid w:val="00495C63"/>
    <w:rsid w:val="00497021"/>
    <w:rsid w:val="004A00F0"/>
    <w:rsid w:val="004A71F0"/>
    <w:rsid w:val="004B11BD"/>
    <w:rsid w:val="004B144C"/>
    <w:rsid w:val="004B2E3A"/>
    <w:rsid w:val="004B3C21"/>
    <w:rsid w:val="004B404A"/>
    <w:rsid w:val="004B5914"/>
    <w:rsid w:val="004B5BF4"/>
    <w:rsid w:val="004C52C8"/>
    <w:rsid w:val="004C66BF"/>
    <w:rsid w:val="004D77CC"/>
    <w:rsid w:val="004D7897"/>
    <w:rsid w:val="004E0A03"/>
    <w:rsid w:val="004E2495"/>
    <w:rsid w:val="004E26D5"/>
    <w:rsid w:val="004E5499"/>
    <w:rsid w:val="004E6DE5"/>
    <w:rsid w:val="004F0256"/>
    <w:rsid w:val="004F3F76"/>
    <w:rsid w:val="00513F47"/>
    <w:rsid w:val="00514A8F"/>
    <w:rsid w:val="00517912"/>
    <w:rsid w:val="00520673"/>
    <w:rsid w:val="00531FCC"/>
    <w:rsid w:val="00535261"/>
    <w:rsid w:val="00536AE8"/>
    <w:rsid w:val="00543F7F"/>
    <w:rsid w:val="005449D0"/>
    <w:rsid w:val="00547939"/>
    <w:rsid w:val="00550423"/>
    <w:rsid w:val="005516E2"/>
    <w:rsid w:val="00552C67"/>
    <w:rsid w:val="00570234"/>
    <w:rsid w:val="00576863"/>
    <w:rsid w:val="00580024"/>
    <w:rsid w:val="00582A38"/>
    <w:rsid w:val="00583734"/>
    <w:rsid w:val="0059061E"/>
    <w:rsid w:val="005912EF"/>
    <w:rsid w:val="00591BF3"/>
    <w:rsid w:val="00594388"/>
    <w:rsid w:val="005A2A6F"/>
    <w:rsid w:val="005A3A54"/>
    <w:rsid w:val="005A3AEE"/>
    <w:rsid w:val="005C28DF"/>
    <w:rsid w:val="005C5D90"/>
    <w:rsid w:val="005D3472"/>
    <w:rsid w:val="005D5441"/>
    <w:rsid w:val="005E6B8A"/>
    <w:rsid w:val="005E71D3"/>
    <w:rsid w:val="005F6413"/>
    <w:rsid w:val="005F700C"/>
    <w:rsid w:val="005F7065"/>
    <w:rsid w:val="006071CA"/>
    <w:rsid w:val="00617FB2"/>
    <w:rsid w:val="00621159"/>
    <w:rsid w:val="0062524D"/>
    <w:rsid w:val="00626997"/>
    <w:rsid w:val="00630184"/>
    <w:rsid w:val="006305AA"/>
    <w:rsid w:val="00633229"/>
    <w:rsid w:val="00633CC5"/>
    <w:rsid w:val="00634EA2"/>
    <w:rsid w:val="00640AAC"/>
    <w:rsid w:val="00641E49"/>
    <w:rsid w:val="00645B36"/>
    <w:rsid w:val="0065385C"/>
    <w:rsid w:val="00654BC0"/>
    <w:rsid w:val="0065768D"/>
    <w:rsid w:val="00663921"/>
    <w:rsid w:val="00665475"/>
    <w:rsid w:val="00665EE1"/>
    <w:rsid w:val="00674157"/>
    <w:rsid w:val="00675BF6"/>
    <w:rsid w:val="00677EA8"/>
    <w:rsid w:val="00690E67"/>
    <w:rsid w:val="0069106C"/>
    <w:rsid w:val="00691737"/>
    <w:rsid w:val="0069305C"/>
    <w:rsid w:val="006938F9"/>
    <w:rsid w:val="00693ADB"/>
    <w:rsid w:val="00695C3A"/>
    <w:rsid w:val="006A131A"/>
    <w:rsid w:val="006A3B92"/>
    <w:rsid w:val="006A66E6"/>
    <w:rsid w:val="006B2BCD"/>
    <w:rsid w:val="006B7E30"/>
    <w:rsid w:val="006C2E66"/>
    <w:rsid w:val="006C47E1"/>
    <w:rsid w:val="006C6271"/>
    <w:rsid w:val="006D1D5E"/>
    <w:rsid w:val="006D2D23"/>
    <w:rsid w:val="006D4EB2"/>
    <w:rsid w:val="006E2F06"/>
    <w:rsid w:val="006E415A"/>
    <w:rsid w:val="006E424D"/>
    <w:rsid w:val="006E4D52"/>
    <w:rsid w:val="006E6241"/>
    <w:rsid w:val="006F0B79"/>
    <w:rsid w:val="006F33AD"/>
    <w:rsid w:val="007003A2"/>
    <w:rsid w:val="007065B9"/>
    <w:rsid w:val="00710222"/>
    <w:rsid w:val="007109A7"/>
    <w:rsid w:val="007112E4"/>
    <w:rsid w:val="007134AD"/>
    <w:rsid w:val="0071552C"/>
    <w:rsid w:val="00722988"/>
    <w:rsid w:val="007229FB"/>
    <w:rsid w:val="0072313A"/>
    <w:rsid w:val="007304BE"/>
    <w:rsid w:val="00733628"/>
    <w:rsid w:val="00740489"/>
    <w:rsid w:val="00741426"/>
    <w:rsid w:val="00743A0B"/>
    <w:rsid w:val="00751082"/>
    <w:rsid w:val="00753251"/>
    <w:rsid w:val="00761B1B"/>
    <w:rsid w:val="00762318"/>
    <w:rsid w:val="00765216"/>
    <w:rsid w:val="00765F90"/>
    <w:rsid w:val="00772386"/>
    <w:rsid w:val="00773A70"/>
    <w:rsid w:val="007A05DE"/>
    <w:rsid w:val="007A4B14"/>
    <w:rsid w:val="007B57EF"/>
    <w:rsid w:val="007B6186"/>
    <w:rsid w:val="007C21D6"/>
    <w:rsid w:val="007C225E"/>
    <w:rsid w:val="007C27F9"/>
    <w:rsid w:val="007E1F2E"/>
    <w:rsid w:val="007F32D4"/>
    <w:rsid w:val="007F7097"/>
    <w:rsid w:val="007F7622"/>
    <w:rsid w:val="007F7A1E"/>
    <w:rsid w:val="0080440A"/>
    <w:rsid w:val="008066B8"/>
    <w:rsid w:val="00810677"/>
    <w:rsid w:val="0081372F"/>
    <w:rsid w:val="00815A7A"/>
    <w:rsid w:val="008161E3"/>
    <w:rsid w:val="008169CA"/>
    <w:rsid w:val="00820E28"/>
    <w:rsid w:val="0082264A"/>
    <w:rsid w:val="008257E0"/>
    <w:rsid w:val="00830CE3"/>
    <w:rsid w:val="00833B64"/>
    <w:rsid w:val="008343C2"/>
    <w:rsid w:val="00834E55"/>
    <w:rsid w:val="0084228E"/>
    <w:rsid w:val="00842B8C"/>
    <w:rsid w:val="00844915"/>
    <w:rsid w:val="00856B6C"/>
    <w:rsid w:val="00861D4F"/>
    <w:rsid w:val="00865EFC"/>
    <w:rsid w:val="0086704D"/>
    <w:rsid w:val="008678C1"/>
    <w:rsid w:val="00870264"/>
    <w:rsid w:val="008745F7"/>
    <w:rsid w:val="008757B2"/>
    <w:rsid w:val="00880396"/>
    <w:rsid w:val="008803A9"/>
    <w:rsid w:val="008803BD"/>
    <w:rsid w:val="0088605A"/>
    <w:rsid w:val="008905CA"/>
    <w:rsid w:val="00892600"/>
    <w:rsid w:val="008932CC"/>
    <w:rsid w:val="00893BA9"/>
    <w:rsid w:val="008945A8"/>
    <w:rsid w:val="008A1511"/>
    <w:rsid w:val="008A2B95"/>
    <w:rsid w:val="008A3B97"/>
    <w:rsid w:val="008B4682"/>
    <w:rsid w:val="008B4D35"/>
    <w:rsid w:val="008C1BE3"/>
    <w:rsid w:val="008C49E6"/>
    <w:rsid w:val="008C600D"/>
    <w:rsid w:val="008C7E8A"/>
    <w:rsid w:val="008D6CA7"/>
    <w:rsid w:val="008D6DC7"/>
    <w:rsid w:val="008F1C12"/>
    <w:rsid w:val="008F74FD"/>
    <w:rsid w:val="00900E07"/>
    <w:rsid w:val="009011B5"/>
    <w:rsid w:val="00902D5B"/>
    <w:rsid w:val="00903D4C"/>
    <w:rsid w:val="0090690B"/>
    <w:rsid w:val="0090786F"/>
    <w:rsid w:val="009234F4"/>
    <w:rsid w:val="009239A5"/>
    <w:rsid w:val="00925643"/>
    <w:rsid w:val="00925B3A"/>
    <w:rsid w:val="00926EF8"/>
    <w:rsid w:val="00935211"/>
    <w:rsid w:val="00943FAB"/>
    <w:rsid w:val="00947EAF"/>
    <w:rsid w:val="0095068D"/>
    <w:rsid w:val="0095377D"/>
    <w:rsid w:val="00953C5D"/>
    <w:rsid w:val="009544EF"/>
    <w:rsid w:val="00965F31"/>
    <w:rsid w:val="00966D73"/>
    <w:rsid w:val="009672EE"/>
    <w:rsid w:val="009749CC"/>
    <w:rsid w:val="009758E2"/>
    <w:rsid w:val="0098117B"/>
    <w:rsid w:val="00981808"/>
    <w:rsid w:val="00985349"/>
    <w:rsid w:val="009858FC"/>
    <w:rsid w:val="009859DE"/>
    <w:rsid w:val="00996E7A"/>
    <w:rsid w:val="009A0768"/>
    <w:rsid w:val="009A45AB"/>
    <w:rsid w:val="009A579C"/>
    <w:rsid w:val="009B32E7"/>
    <w:rsid w:val="009B70BB"/>
    <w:rsid w:val="009B759D"/>
    <w:rsid w:val="009B76C9"/>
    <w:rsid w:val="009B7796"/>
    <w:rsid w:val="009C43FE"/>
    <w:rsid w:val="009C537A"/>
    <w:rsid w:val="009D138C"/>
    <w:rsid w:val="009D30E6"/>
    <w:rsid w:val="009D791D"/>
    <w:rsid w:val="009D7D76"/>
    <w:rsid w:val="009E2DAF"/>
    <w:rsid w:val="009E46F5"/>
    <w:rsid w:val="009F10EB"/>
    <w:rsid w:val="009F2241"/>
    <w:rsid w:val="009F5D55"/>
    <w:rsid w:val="009F742C"/>
    <w:rsid w:val="00A05C0C"/>
    <w:rsid w:val="00A14984"/>
    <w:rsid w:val="00A250DB"/>
    <w:rsid w:val="00A30D49"/>
    <w:rsid w:val="00A32FBE"/>
    <w:rsid w:val="00A3412B"/>
    <w:rsid w:val="00A359EE"/>
    <w:rsid w:val="00A37903"/>
    <w:rsid w:val="00A400F8"/>
    <w:rsid w:val="00A4153D"/>
    <w:rsid w:val="00A46960"/>
    <w:rsid w:val="00A47D9A"/>
    <w:rsid w:val="00A525A4"/>
    <w:rsid w:val="00A566FD"/>
    <w:rsid w:val="00A60579"/>
    <w:rsid w:val="00A6689E"/>
    <w:rsid w:val="00A66AD6"/>
    <w:rsid w:val="00A67E1E"/>
    <w:rsid w:val="00A76BFE"/>
    <w:rsid w:val="00A77EC1"/>
    <w:rsid w:val="00A90D73"/>
    <w:rsid w:val="00A92574"/>
    <w:rsid w:val="00A96043"/>
    <w:rsid w:val="00AA1A80"/>
    <w:rsid w:val="00AA2764"/>
    <w:rsid w:val="00AA5280"/>
    <w:rsid w:val="00AB0776"/>
    <w:rsid w:val="00AB2380"/>
    <w:rsid w:val="00AB577E"/>
    <w:rsid w:val="00AC33C5"/>
    <w:rsid w:val="00AC5CDC"/>
    <w:rsid w:val="00AD6116"/>
    <w:rsid w:val="00AE1252"/>
    <w:rsid w:val="00AE2ED8"/>
    <w:rsid w:val="00AE3141"/>
    <w:rsid w:val="00AE5422"/>
    <w:rsid w:val="00AF2925"/>
    <w:rsid w:val="00AF4043"/>
    <w:rsid w:val="00AF406B"/>
    <w:rsid w:val="00B02EEB"/>
    <w:rsid w:val="00B04778"/>
    <w:rsid w:val="00B1522A"/>
    <w:rsid w:val="00B1661C"/>
    <w:rsid w:val="00B178B5"/>
    <w:rsid w:val="00B3702B"/>
    <w:rsid w:val="00B374A0"/>
    <w:rsid w:val="00B408BC"/>
    <w:rsid w:val="00B45DBC"/>
    <w:rsid w:val="00B4637C"/>
    <w:rsid w:val="00B51AB1"/>
    <w:rsid w:val="00B523C4"/>
    <w:rsid w:val="00B52CEC"/>
    <w:rsid w:val="00B5446B"/>
    <w:rsid w:val="00B5586E"/>
    <w:rsid w:val="00B56974"/>
    <w:rsid w:val="00B613D2"/>
    <w:rsid w:val="00B711F7"/>
    <w:rsid w:val="00B7134E"/>
    <w:rsid w:val="00B72A71"/>
    <w:rsid w:val="00B74E9B"/>
    <w:rsid w:val="00B85B24"/>
    <w:rsid w:val="00B900C8"/>
    <w:rsid w:val="00B92DF0"/>
    <w:rsid w:val="00B937AA"/>
    <w:rsid w:val="00B93BCE"/>
    <w:rsid w:val="00B94DA4"/>
    <w:rsid w:val="00B964C0"/>
    <w:rsid w:val="00BA0E0B"/>
    <w:rsid w:val="00BA24FA"/>
    <w:rsid w:val="00BA3F2F"/>
    <w:rsid w:val="00BA5E23"/>
    <w:rsid w:val="00BA666B"/>
    <w:rsid w:val="00BB0362"/>
    <w:rsid w:val="00BB79BC"/>
    <w:rsid w:val="00BC3214"/>
    <w:rsid w:val="00BC5335"/>
    <w:rsid w:val="00BD1324"/>
    <w:rsid w:val="00BD1700"/>
    <w:rsid w:val="00BD54D7"/>
    <w:rsid w:val="00BE02BB"/>
    <w:rsid w:val="00BE05D0"/>
    <w:rsid w:val="00BE6BDE"/>
    <w:rsid w:val="00BE775E"/>
    <w:rsid w:val="00BF2E8B"/>
    <w:rsid w:val="00BF3907"/>
    <w:rsid w:val="00BF53E8"/>
    <w:rsid w:val="00BF5E93"/>
    <w:rsid w:val="00C0039F"/>
    <w:rsid w:val="00C0718E"/>
    <w:rsid w:val="00C172AB"/>
    <w:rsid w:val="00C24BF0"/>
    <w:rsid w:val="00C2769D"/>
    <w:rsid w:val="00C278D5"/>
    <w:rsid w:val="00C30244"/>
    <w:rsid w:val="00C31502"/>
    <w:rsid w:val="00C31B14"/>
    <w:rsid w:val="00C32B30"/>
    <w:rsid w:val="00C356CF"/>
    <w:rsid w:val="00C37959"/>
    <w:rsid w:val="00C43A29"/>
    <w:rsid w:val="00C4691E"/>
    <w:rsid w:val="00C471D1"/>
    <w:rsid w:val="00C53F1D"/>
    <w:rsid w:val="00C54E24"/>
    <w:rsid w:val="00C55897"/>
    <w:rsid w:val="00C55FAB"/>
    <w:rsid w:val="00C56352"/>
    <w:rsid w:val="00C563D1"/>
    <w:rsid w:val="00C567AF"/>
    <w:rsid w:val="00C61579"/>
    <w:rsid w:val="00C67287"/>
    <w:rsid w:val="00C67913"/>
    <w:rsid w:val="00C72307"/>
    <w:rsid w:val="00C74C9E"/>
    <w:rsid w:val="00C75835"/>
    <w:rsid w:val="00C76C77"/>
    <w:rsid w:val="00C802B2"/>
    <w:rsid w:val="00C846ED"/>
    <w:rsid w:val="00C90209"/>
    <w:rsid w:val="00C9047F"/>
    <w:rsid w:val="00C90978"/>
    <w:rsid w:val="00C95948"/>
    <w:rsid w:val="00C95F36"/>
    <w:rsid w:val="00CA0371"/>
    <w:rsid w:val="00CA04E1"/>
    <w:rsid w:val="00CA1C3C"/>
    <w:rsid w:val="00CC2EB3"/>
    <w:rsid w:val="00CC4E1C"/>
    <w:rsid w:val="00CC5043"/>
    <w:rsid w:val="00CC5518"/>
    <w:rsid w:val="00CC5E5C"/>
    <w:rsid w:val="00CD18F3"/>
    <w:rsid w:val="00CD4607"/>
    <w:rsid w:val="00CD58A6"/>
    <w:rsid w:val="00CD7C90"/>
    <w:rsid w:val="00CE366B"/>
    <w:rsid w:val="00CE4DA5"/>
    <w:rsid w:val="00CE526B"/>
    <w:rsid w:val="00CE5342"/>
    <w:rsid w:val="00CE5A40"/>
    <w:rsid w:val="00CE5BCF"/>
    <w:rsid w:val="00CE63A0"/>
    <w:rsid w:val="00CF15FD"/>
    <w:rsid w:val="00CF2561"/>
    <w:rsid w:val="00CF7FF6"/>
    <w:rsid w:val="00D012CE"/>
    <w:rsid w:val="00D01889"/>
    <w:rsid w:val="00D0308D"/>
    <w:rsid w:val="00D0475A"/>
    <w:rsid w:val="00D14583"/>
    <w:rsid w:val="00D14C24"/>
    <w:rsid w:val="00D21E7D"/>
    <w:rsid w:val="00D2528E"/>
    <w:rsid w:val="00D27EC8"/>
    <w:rsid w:val="00D34A3B"/>
    <w:rsid w:val="00D447E7"/>
    <w:rsid w:val="00D451CA"/>
    <w:rsid w:val="00D46BF7"/>
    <w:rsid w:val="00D5141B"/>
    <w:rsid w:val="00D56C0A"/>
    <w:rsid w:val="00D628D4"/>
    <w:rsid w:val="00D63BB4"/>
    <w:rsid w:val="00D65F17"/>
    <w:rsid w:val="00D714C0"/>
    <w:rsid w:val="00D718C9"/>
    <w:rsid w:val="00D734C5"/>
    <w:rsid w:val="00D74410"/>
    <w:rsid w:val="00D74720"/>
    <w:rsid w:val="00D7546F"/>
    <w:rsid w:val="00D77C14"/>
    <w:rsid w:val="00D808ED"/>
    <w:rsid w:val="00D8144D"/>
    <w:rsid w:val="00D857DB"/>
    <w:rsid w:val="00D86A14"/>
    <w:rsid w:val="00D93628"/>
    <w:rsid w:val="00D95596"/>
    <w:rsid w:val="00D96C60"/>
    <w:rsid w:val="00DA2601"/>
    <w:rsid w:val="00DA6220"/>
    <w:rsid w:val="00DB5DD5"/>
    <w:rsid w:val="00DB6CB7"/>
    <w:rsid w:val="00DC185B"/>
    <w:rsid w:val="00DC42A9"/>
    <w:rsid w:val="00DC4E4A"/>
    <w:rsid w:val="00DD1382"/>
    <w:rsid w:val="00DD5568"/>
    <w:rsid w:val="00DD69E0"/>
    <w:rsid w:val="00DE11A0"/>
    <w:rsid w:val="00DE1DA9"/>
    <w:rsid w:val="00DE21F7"/>
    <w:rsid w:val="00DF3A2E"/>
    <w:rsid w:val="00DF3FC2"/>
    <w:rsid w:val="00DF6EE5"/>
    <w:rsid w:val="00E004F9"/>
    <w:rsid w:val="00E0358C"/>
    <w:rsid w:val="00E04C19"/>
    <w:rsid w:val="00E101AC"/>
    <w:rsid w:val="00E10D2E"/>
    <w:rsid w:val="00E114D7"/>
    <w:rsid w:val="00E15E57"/>
    <w:rsid w:val="00E23693"/>
    <w:rsid w:val="00E33B1C"/>
    <w:rsid w:val="00E34858"/>
    <w:rsid w:val="00E41DFF"/>
    <w:rsid w:val="00E46F51"/>
    <w:rsid w:val="00E512F5"/>
    <w:rsid w:val="00E51EBE"/>
    <w:rsid w:val="00E5507A"/>
    <w:rsid w:val="00E62752"/>
    <w:rsid w:val="00E63F4B"/>
    <w:rsid w:val="00E65197"/>
    <w:rsid w:val="00E65E6F"/>
    <w:rsid w:val="00E74847"/>
    <w:rsid w:val="00E84BCF"/>
    <w:rsid w:val="00E92509"/>
    <w:rsid w:val="00E9718D"/>
    <w:rsid w:val="00EA5FA4"/>
    <w:rsid w:val="00EA680A"/>
    <w:rsid w:val="00EB07EC"/>
    <w:rsid w:val="00EB2601"/>
    <w:rsid w:val="00EB3F27"/>
    <w:rsid w:val="00EB54AF"/>
    <w:rsid w:val="00EB7FE8"/>
    <w:rsid w:val="00ED7B8B"/>
    <w:rsid w:val="00EE0F12"/>
    <w:rsid w:val="00EF07C8"/>
    <w:rsid w:val="00EF5ED4"/>
    <w:rsid w:val="00F119EF"/>
    <w:rsid w:val="00F12D29"/>
    <w:rsid w:val="00F138C8"/>
    <w:rsid w:val="00F17137"/>
    <w:rsid w:val="00F2496D"/>
    <w:rsid w:val="00F271B6"/>
    <w:rsid w:val="00F34B62"/>
    <w:rsid w:val="00F35E7A"/>
    <w:rsid w:val="00F36C72"/>
    <w:rsid w:val="00F37069"/>
    <w:rsid w:val="00F4062A"/>
    <w:rsid w:val="00F422D4"/>
    <w:rsid w:val="00F53E63"/>
    <w:rsid w:val="00F5424F"/>
    <w:rsid w:val="00F54F78"/>
    <w:rsid w:val="00F557E8"/>
    <w:rsid w:val="00F5587C"/>
    <w:rsid w:val="00F57162"/>
    <w:rsid w:val="00F6416D"/>
    <w:rsid w:val="00F75DC3"/>
    <w:rsid w:val="00F77D2C"/>
    <w:rsid w:val="00F904EB"/>
    <w:rsid w:val="00F97B46"/>
    <w:rsid w:val="00FA549C"/>
    <w:rsid w:val="00FA6B15"/>
    <w:rsid w:val="00FA7C91"/>
    <w:rsid w:val="00FB2027"/>
    <w:rsid w:val="00FB234B"/>
    <w:rsid w:val="00FB5B7F"/>
    <w:rsid w:val="00FC2230"/>
    <w:rsid w:val="00FC40E4"/>
    <w:rsid w:val="00FE30CB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E3901B"/>
  <w15:docId w15:val="{A0179ECC-7FF2-4BB2-910D-00282F05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D35"/>
    <w:pPr>
      <w:ind w:left="1008" w:right="1008"/>
    </w:pPr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0489"/>
    <w:pPr>
      <w:keepNext/>
      <w:keepLines/>
      <w:spacing w:before="480" w:line="276" w:lineRule="auto"/>
      <w:ind w:left="0" w:right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5FA4"/>
    <w:pPr>
      <w:keepNext/>
      <w:keepLines/>
      <w:spacing w:before="200" w:line="276" w:lineRule="auto"/>
      <w:ind w:left="0" w:right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9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513F47"/>
    <w:pPr>
      <w:ind w:left="1008" w:right="1008"/>
    </w:pPr>
    <w:rPr>
      <w:rFonts w:eastAsia="Times New Roman"/>
      <w:sz w:val="22"/>
      <w:szCs w:val="22"/>
    </w:rPr>
  </w:style>
  <w:style w:type="table" w:styleId="TableGrid">
    <w:name w:val="Table Grid"/>
    <w:basedOn w:val="TableNormal"/>
    <w:uiPriority w:val="59"/>
    <w:rsid w:val="00AA1A80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5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F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0E07"/>
    <w:rPr>
      <w:color w:val="194B77"/>
      <w:u w:val="single"/>
    </w:rPr>
  </w:style>
  <w:style w:type="paragraph" w:styleId="ListParagraph">
    <w:name w:val="List Paragraph"/>
    <w:basedOn w:val="Normal"/>
    <w:uiPriority w:val="34"/>
    <w:qFormat/>
    <w:rsid w:val="00FB234B"/>
    <w:pPr>
      <w:ind w:left="720"/>
      <w:contextualSpacing/>
    </w:pPr>
  </w:style>
  <w:style w:type="paragraph" w:customStyle="1" w:styleId="Default">
    <w:name w:val="Default"/>
    <w:rsid w:val="00BF53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82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0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051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051"/>
    <w:rPr>
      <w:rFonts w:ascii="Times New Roman" w:eastAsia="Times New Roman" w:hAnsi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A5F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CC5518"/>
    <w:pPr>
      <w:ind w:left="0"/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CC5518"/>
    <w:rPr>
      <w:rFonts w:ascii="Arial" w:eastAsia="Times New Roman" w:hAnsi="Arial" w:cs="Arial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9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sq-AL"/>
    </w:rPr>
  </w:style>
  <w:style w:type="character" w:customStyle="1" w:styleId="heading00203char">
    <w:name w:val="heading_00203__char"/>
    <w:basedOn w:val="DefaultParagraphFont"/>
    <w:rsid w:val="00BF3907"/>
  </w:style>
  <w:style w:type="character" w:customStyle="1" w:styleId="heading00202char">
    <w:name w:val="heading_00202__char"/>
    <w:basedOn w:val="DefaultParagraphFont"/>
    <w:rsid w:val="00BF3907"/>
  </w:style>
  <w:style w:type="character" w:customStyle="1" w:styleId="apple-converted-space">
    <w:name w:val="apple-converted-space"/>
    <w:basedOn w:val="DefaultParagraphFont"/>
    <w:rsid w:val="00BF3907"/>
  </w:style>
  <w:style w:type="character" w:customStyle="1" w:styleId="normalchar">
    <w:name w:val="normal__char"/>
    <w:basedOn w:val="DefaultParagraphFont"/>
    <w:rsid w:val="00B3702B"/>
  </w:style>
  <w:style w:type="character" w:customStyle="1" w:styleId="Heading1Char">
    <w:name w:val="Heading 1 Char"/>
    <w:basedOn w:val="DefaultParagraphFont"/>
    <w:link w:val="Heading1"/>
    <w:uiPriority w:val="9"/>
    <w:rsid w:val="007404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3B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na.mita\Desktop\FORMAT-AKSHI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2023-03-02T08:44:11Z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2023-03-01T23:00:00Z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330</Nr_x002e__x0020_prot_x0020_QBZ>
    <Data_x0020_e_x0020_Modifikimit xmlns="0e656187-b300-4fb0-8bf4-3a50f872073c">2023-03-02T09:15:05Z</Data_x0020_e_x0020_Modifikimit>
    <Dekretuar xmlns="0e656187-b300-4fb0-8bf4-3a50f872073c">false</Dekretuar>
    <Data xmlns="0e656187-b300-4fb0-8bf4-3a50f872073c">2023-02-27T23:00:00Z</Data>
    <Nr_x002e__x0020_protokolli_x0020_i_x0020_aktit xmlns="0e656187-b300-4fb0-8bf4-3a50f872073c">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FBBBFD459740DF8B5BF1DEEF18D7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FBBBFD459740DF8B5BF1DEEF18D7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8F613-38C3-4F89-A7F8-2D803E7F66ED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E541477-C740-4406-8354-F2C1510669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7A81EA-EA62-4CBE-9757-FE4810E40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683D46-2964-4A74-99D6-0D5938DD87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322EE2-7DD9-4EC6-9076-C3F81B3DD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652390-7889-47A0-8DA9-518A0C6CA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FORMAT-AKSHI-TEMPLATE</Template>
  <TotalTime>3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Grizli777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Nevila Repishti</dc:creator>
  <cp:lastModifiedBy>Alma Lisaku</cp:lastModifiedBy>
  <cp:revision>7</cp:revision>
  <cp:lastPrinted>2023-02-27T14:30:00Z</cp:lastPrinted>
  <dcterms:created xsi:type="dcterms:W3CDTF">2023-03-02T08:47:00Z</dcterms:created>
  <dcterms:modified xsi:type="dcterms:W3CDTF">2023-03-02T09:23:00Z</dcterms:modified>
</cp:coreProperties>
</file>