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606" w:right="2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139" w:right="3026" w:firstLine="-40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2017-12-18T15:26:57Z</dcterms:created>
  <dcterms:modified xsi:type="dcterms:W3CDTF">2017-12-18T15:26:57Z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