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URDHËR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16" w:right="36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101,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6.1.2017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6" w:right="327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RREGUL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MËNYRËN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ORGANIZIMIT,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FUNKSIONIMIT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ËRJEN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SIONIT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STANDARDIZIMIT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VEPRIMTARIVE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TURISTIKE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119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93/2015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rizmin”:</w:t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104" w:right="40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URDHËROJ: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rregullores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funksionimit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rbërjen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misionit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Standardizimit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ke”,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tekstit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bashkëlidhur.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Ngarkohet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Sekretari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Përgjithshëm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ndjekjen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urdhri.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rtare.</w:t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992" w:right="100" w:firstLine="-191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ZHVILLIMIT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EKONOMIK,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TREGTISË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SIPËRMARRJES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Milva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Ekonomi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914" w:right="38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RREGUL</w:t>
      </w:r>
      <w:r>
        <w:rPr>
          <w:rFonts w:ascii="Garamond" w:hAnsi="Garamond" w:cs="Garamond" w:eastAsia="Garamond"/>
          <w:sz w:val="24"/>
          <w:szCs w:val="24"/>
          <w:spacing w:val="-1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93" w:right="1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ORGANIZIMIT,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FUNKSIONIMIT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PËRBËRJEN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STANDARDIZIMIT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TURISTI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43" w:right="41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Përkufizime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Termat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përdorur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rregullore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ëjtin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kuptim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rcaktuar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Përveç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rregullore,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termat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mëpos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kuptime: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79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“Ligji”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thotë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93/2015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zmin”,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ndryshohet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“Ministria”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thotë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nistria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turizmin.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“Komisioni”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thotë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dardizimit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veprimtarive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314" w:right="32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Objekti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zbatimit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rregullore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objekt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nizimit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detyrat,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përgjegjësitë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ushtrimit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418" w:right="43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Statusi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kolegjial,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vendimmarr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ngritur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gjëse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turizmin.</w:t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shqyrtimin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rkesave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tifikimin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klasifikimit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kturave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akomoduese,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dhënien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revokimin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certifikatave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përkatëse,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parashikuara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kritereve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këtyre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standardeve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klasifiki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strukturave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akomoduese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parashikuara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nënligjore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338" w:right="431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Përbërja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përbëhet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(pesë)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ëtarë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4" w:right="5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përfaqësues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Zhvillimit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Ekonomik,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Turizmit,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Tregtisë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Sipërmarrjes;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përfaqësues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Zhvillimit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an;</w:t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përfaqësues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Kulturës.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522" w:right="35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Organizimi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Komis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ngrihet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përputhje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funksionet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kësaj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gulloreje.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Urdhri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ngritjen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standardizi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përcaktohen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nominale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anëtarët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mungon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undësi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ushtruar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kompete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njëri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anëtarët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misionit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ushtron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mpetencat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drejtimin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Anëtarët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përfaq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ues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ministrive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siç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ërcaktohet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rregulloreje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caktimi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urdhër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detyrave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përgjegjë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ive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asist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sekretaria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teknike.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Sektori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rdeve,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Monit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Edukimit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Vazhdim,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Zhvillimit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Ekonomik,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Tregtisë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ërmarrjes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shërben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sekretari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teknike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808" w:right="27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Detyr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përgjegjësitë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Komisionit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kategorizon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klasifikon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strukturë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omoduese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ështetur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kriteret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kushtet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kriteret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tarifat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afate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klasif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ikimi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strukturave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akomodues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shqyrto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paraqitur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sipërmarr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ushtron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veprimtarin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akomoduese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ltate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verifikimi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klasifikimi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komodu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certifikatë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modu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certifik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klasi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shqyr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certifikatë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shqyrto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dokumente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vërtetojn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përfundimi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ogramev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kualifikimi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ndjekura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ye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tu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jasht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module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përkatës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kualifikimi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turizmin.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yes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krit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pajisje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rti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jegjësit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inspektorati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rgjegjë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rizmi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lje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subjekte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ushtrojn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imtarit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tifikohe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ertifikat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ifiki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akomodues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certifikatë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udhërrëfyesi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legjislacioni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imtariv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mbulo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rizmi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imtari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problematikat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konstat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ara.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06" w:right="35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Mbledhje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Komisionit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Mbledhje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përgatite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Sekretari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teknike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shpërndarje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materialev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(pesë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2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Sekretari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teknik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certifikim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Kryetari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mbledhj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(pesë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(tre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rpar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njoftoh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vones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caktu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Sekretari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teknik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dispozicio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ertifiki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kronologjik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Sekretari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teknik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rbali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mbledhjes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nshkruhe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anëtarët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regjistrohe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60" w:right="37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Marrja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vendimeve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merr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lëshojë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katën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individuale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interesuara.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imet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misionit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merren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thje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afateve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përcaktuara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aktet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nënligjore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rregullojnë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certifikimin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vendimet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votim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shumicën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anëtarëve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rezultati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votimit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rabartë,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vota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Vendimet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hyjnë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procesverbalet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anëtarët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pranishëm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mbledhje.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individuale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dërgohet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lëshimin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65" w:right="364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Votimi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detyrueshëm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1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Anëtarët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anishëm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mbledhje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pengesë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ligjore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përputhje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legjislacion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abstenojnë.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voton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fundit.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276" w:right="32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Deklarimi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pengesave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ligjore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0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pengesë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ligjore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legjislacionit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konfliktin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interesave,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lajmërojë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votimi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misionit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anëtari,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palë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intere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uar,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merr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ashtimin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hetimi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gjithanshëm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dëgjon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argumentet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ëtarit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dyshohet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pengesa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rastet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etari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preket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dyshohet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preket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pengesë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ligjore,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mospërj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shtimin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votimi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Komisioni.</w:t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votimi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Komisionit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merret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ditëve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deklaron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pengesën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pala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interesuar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Anëtarët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pengesë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ligjore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votuar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diskutimeve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votimit.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88" w:right="43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790" w:right="27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Pjesëmarrja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mbledhjet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Komisionit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mble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sionit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esë,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nevoje,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torisë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Përgjithshme</w:t>
      </w:r>
      <w:r>
        <w:rPr>
          <w:rFonts w:ascii="Garamond" w:hAnsi="Garamond" w:cs="Garamond" w:eastAsia="Garamond"/>
          <w:sz w:val="24"/>
          <w:szCs w:val="24"/>
          <w:spacing w:val="-11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Zhvillimit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jashtëm,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angazhuar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kërkesave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shqyrtohen.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Mbledhjet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mbyllura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publikun.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388" w:right="43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916" w:right="38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Konfidencialiteti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Anëtarët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uar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ruaj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sekretin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rofesional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konfidencialitetin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diskutimeve,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dokumenteve,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informacioni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vihet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icion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procedurave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legjislacionit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2017-12-15T10:58:32Z</dcterms:created>
  <dcterms:modified xsi:type="dcterms:W3CDTF">2017-12-15T10:58:32Z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2017-03-15T00:00:00Z</vt:filetime>
  </property>
  <property fmtid="{D5CDD505-2E9C-101B-9397-08002B2CF9AE}" pid="3" name="LastSaved">
    <vt:filetime>2017-12-15T00:00:00Z</vt:filetime>
  </property>
</Properties>
</file>