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8" w:after="0" w:line="240" w:lineRule="auto"/>
        <w:ind w:left="4438" w:right="413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ZIM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4023" w:right="372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6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8.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20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238" w:right="89" w:firstLine="197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ZIMI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9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17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RIMI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2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CIK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68" w:lineRule="exact"/>
        <w:ind w:left="93" w:right="73" w:firstLine="-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TER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40" w:lineRule="auto"/>
        <w:ind w:left="284" w:right="26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YT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2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LAR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VIT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628" w:right="461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  <w:position w:val="1"/>
        </w:rPr>
        <w:t>20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  <w:position w:val="1"/>
        </w:rPr>
        <w:t>8”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13" w:right="57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0/201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2.7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2015,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pub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qip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6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464" w:right="416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13" w:right="51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19.5.2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dim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ikli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7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18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20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7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20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8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337" w:right="4326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/1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39" w:lineRule="auto"/>
        <w:ind w:left="113" w:right="53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oce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ani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dhe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egj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kandida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që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aplik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në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për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fe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udi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dhe</w:t>
      </w:r>
      <w:r>
        <w:rPr>
          <w:rFonts w:ascii="Garamond" w:hAnsi="Garamond" w:cs="Garamond" w:eastAsia="Garamond"/>
          <w:sz w:val="24"/>
          <w:szCs w:val="24"/>
          <w:spacing w:val="3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për</w:t>
      </w:r>
      <w:r>
        <w:rPr>
          <w:rFonts w:ascii="Garamond" w:hAnsi="Garamond" w:cs="Garamond" w:eastAsia="Garamond"/>
          <w:sz w:val="24"/>
          <w:szCs w:val="24"/>
          <w:spacing w:val="3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2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dy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udi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i,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në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og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et</w:t>
      </w:r>
      <w:r>
        <w:rPr>
          <w:rFonts w:ascii="Garamond" w:hAnsi="Garamond" w:cs="Garamond" w:eastAsia="Garamond"/>
          <w:sz w:val="24"/>
          <w:szCs w:val="24"/>
          <w:spacing w:val="2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3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ikli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pa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udi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og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ud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ka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ak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er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ofe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na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dhe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në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eg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ud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cikli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ë,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ë,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c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et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ë,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ër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vi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in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aka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ik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20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20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58" w:right="5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ndj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3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13" w:right="5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vit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13" w:right="5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201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201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201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201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13" w:right="51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58" w:right="5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4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4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4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4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4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4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4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13" w:right="51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346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.4.2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ill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ojn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58" w:right="56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did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tud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’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3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ud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13" w:right="51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13" w:right="51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udi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duh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</w:p>
    <w:p>
      <w:pPr>
        <w:spacing w:before="2" w:after="0" w:line="239" w:lineRule="auto"/>
        <w:ind w:left="113" w:right="4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duh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13" w:right="53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pub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58" w:right="6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6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bul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58" w:right="5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tud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(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mul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13" w:right="51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13" w:right="52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</w:p>
    <w:p>
      <w:pPr>
        <w:jc w:val="both"/>
        <w:spacing w:after="0"/>
        <w:sectPr>
          <w:type w:val="continuous"/>
          <w:pgSz w:w="11920" w:h="16860"/>
          <w:pgMar w:top="640" w:bottom="280" w:left="1020" w:right="1020"/>
        </w:sectPr>
      </w:pPr>
      <w:rPr/>
    </w:p>
    <w:p>
      <w:pPr>
        <w:spacing w:before="78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duh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’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13" w:right="53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pub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qip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opj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mun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13" w:right="51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396" w:right="235" w:firstLine="-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396" w:right="7025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opj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13" w:right="53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jin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iii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/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0" w:after="0" w:line="271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ç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ë</w:t>
      </w:r>
      <w:r>
        <w:rPr>
          <w:rFonts w:ascii="Garamond" w:hAnsi="Garamond" w:cs="Garamond" w:eastAsia="Garamond"/>
          <w:sz w:val="14"/>
          <w:szCs w:val="14"/>
          <w:spacing w:val="0"/>
          <w:w w:val="100"/>
          <w:position w:val="11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viii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x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x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x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x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dim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13" w:right="53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bul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13" w:right="56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13" w:right="53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13" w:right="48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3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did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ndu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3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pub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qip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3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opj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jon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/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396" w:right="1735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13" w:right="53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tud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hq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13" w:right="5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201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13" w:right="4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we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ç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udi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pub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did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13" w:right="5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017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vij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9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396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group style="position:absolute;margin-left:70.800003pt;margin-top:-3.95164pt;width:144pt;height:.1pt;mso-position-horizontal-relative:page;mso-position-vertical-relative:paragraph;z-index:-1685" coordorigin="1416,-79" coordsize="2880,2">
            <v:shape style="position:absolute;left:1416;top:-79;width:2880;height:2" coordorigin="1416,-79" coordsize="2880,0" path="m1416,-79l4296,-79e" filled="f" stroked="t" strokeweight=".82pt" strokecolor="#000000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13"/>
          <w:szCs w:val="13"/>
          <w:spacing w:val="0"/>
          <w:w w:val="100"/>
          <w:i/>
          <w:position w:val="9"/>
        </w:rPr>
        <w:t>1</w:t>
      </w:r>
      <w:r>
        <w:rPr>
          <w:rFonts w:ascii="Times New Roman" w:hAnsi="Times New Roman" w:cs="Times New Roman" w:eastAsia="Times New Roman"/>
          <w:sz w:val="13"/>
          <w:szCs w:val="13"/>
          <w:spacing w:val="17"/>
          <w:w w:val="100"/>
          <w:i/>
          <w:position w:val="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  <w:position w:val="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  <w:position w:val="0"/>
        </w:rPr>
        <w:t>ër</w:t>
      </w:r>
      <w:r>
        <w:rPr>
          <w:rFonts w:ascii="Times New Roman" w:hAnsi="Times New Roman" w:cs="Times New Roman" w:eastAsia="Times New Roman"/>
          <w:sz w:val="20"/>
          <w:szCs w:val="20"/>
          <w:spacing w:val="-3"/>
          <w:w w:val="100"/>
          <w:i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  <w:position w:val="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  <w:position w:val="0"/>
        </w:rPr>
        <w:t>and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  <w:position w:val="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  <w:position w:val="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  <w:position w:val="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  <w:position w:val="0"/>
        </w:rPr>
        <w:t>tët</w:t>
      </w:r>
      <w:r>
        <w:rPr>
          <w:rFonts w:ascii="Times New Roman" w:hAnsi="Times New Roman" w:cs="Times New Roman" w:eastAsia="Times New Roman"/>
          <w:sz w:val="20"/>
          <w:szCs w:val="20"/>
          <w:spacing w:val="-8"/>
          <w:w w:val="100"/>
          <w:i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  <w:position w:val="0"/>
        </w:rPr>
        <w:t>q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  <w:position w:val="0"/>
        </w:rPr>
        <w:t>ë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  <w:position w:val="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  <w:position w:val="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  <w:position w:val="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  <w:position w:val="0"/>
        </w:rPr>
        <w:t>ë</w:t>
      </w:r>
      <w:r>
        <w:rPr>
          <w:rFonts w:ascii="Times New Roman" w:hAnsi="Times New Roman" w:cs="Times New Roman" w:eastAsia="Times New Roman"/>
          <w:sz w:val="20"/>
          <w:szCs w:val="20"/>
          <w:spacing w:val="-3"/>
          <w:w w:val="100"/>
          <w:i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  <w:position w:val="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  <w:position w:val="0"/>
        </w:rPr>
        <w:t>ba</w:t>
      </w:r>
      <w:r>
        <w:rPr>
          <w:rFonts w:ascii="Times New Roman" w:hAnsi="Times New Roman" w:cs="Times New Roman" w:eastAsia="Times New Roman"/>
          <w:sz w:val="20"/>
          <w:szCs w:val="20"/>
          <w:spacing w:val="-3"/>
          <w:w w:val="100"/>
          <w:i/>
          <w:position w:val="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  <w:position w:val="0"/>
        </w:rPr>
        <w:t>ua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  <w:position w:val="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-7"/>
          <w:w w:val="100"/>
          <w:i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  <w:position w:val="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  <w:position w:val="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  <w:position w:val="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  <w:position w:val="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  <w:position w:val="0"/>
        </w:rPr>
        <w:t>llën</w:t>
      </w:r>
      <w:r>
        <w:rPr>
          <w:rFonts w:ascii="Times New Roman" w:hAnsi="Times New Roman" w:cs="Times New Roman" w:eastAsia="Times New Roman"/>
          <w:sz w:val="20"/>
          <w:szCs w:val="20"/>
          <w:spacing w:val="-5"/>
          <w:w w:val="100"/>
          <w:i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  <w:position w:val="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  <w:position w:val="0"/>
        </w:rPr>
        <w:t>me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  <w:position w:val="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  <w:position w:val="0"/>
        </w:rPr>
        <w:t>me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  <w:i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  <w:position w:val="0"/>
        </w:rPr>
        <w:t>pa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  <w:position w:val="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  <w:position w:val="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  <w:i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  <w:position w:val="0"/>
        </w:rPr>
        <w:t>vi</w:t>
      </w:r>
      <w:r>
        <w:rPr>
          <w:rFonts w:ascii="Times New Roman" w:hAnsi="Times New Roman" w:cs="Times New Roman" w:eastAsia="Times New Roman"/>
          <w:sz w:val="20"/>
          <w:szCs w:val="20"/>
          <w:spacing w:val="-3"/>
          <w:w w:val="100"/>
          <w:i/>
          <w:position w:val="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  <w:position w:val="0"/>
        </w:rPr>
        <w:t>it</w:t>
      </w:r>
      <w:r>
        <w:rPr>
          <w:rFonts w:ascii="Times New Roman" w:hAnsi="Times New Roman" w:cs="Times New Roman" w:eastAsia="Times New Roman"/>
          <w:sz w:val="20"/>
          <w:szCs w:val="20"/>
          <w:spacing w:val="-3"/>
          <w:w w:val="100"/>
          <w:i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  <w:position w:val="0"/>
        </w:rPr>
        <w:t>2006.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0"/>
        </w:rPr>
      </w:r>
    </w:p>
    <w:p>
      <w:pPr>
        <w:jc w:val="left"/>
        <w:spacing w:after="0"/>
        <w:sectPr>
          <w:pgSz w:w="11920" w:h="16860"/>
          <w:pgMar w:top="640" w:bottom="280" w:left="1020" w:right="1020"/>
        </w:sectPr>
      </w:pPr>
      <w:rPr/>
    </w:p>
    <w:p>
      <w:pPr>
        <w:spacing w:before="78" w:after="0" w:line="240" w:lineRule="auto"/>
        <w:ind w:left="113" w:right="5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13.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llin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me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ve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oni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ke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2017.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14.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imi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ndid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t,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it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13" w:right="52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2017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2017,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dok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Kuot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18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15.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nda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21</w:t>
      </w:r>
      <w:r>
        <w:rPr>
          <w:rFonts w:ascii="Garamond" w:hAnsi="Garamond" w:cs="Garamond" w:eastAsia="Garamond"/>
          <w:sz w:val="24"/>
          <w:szCs w:val="24"/>
          <w:spacing w:val="3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or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2017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ojn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bi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ve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13" w:right="5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x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cel,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llim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llim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i,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og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tudim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he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ipologji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t.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nuk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doh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llim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SHA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ç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imin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396" w:right="312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udh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4472" w:right="417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“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/2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pl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id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13" w:right="5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aq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ed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eg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c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4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4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5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4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4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4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4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4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4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4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5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4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4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5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4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4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13" w:right="5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5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5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5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gj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5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5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5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5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5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5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5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5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5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c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ë,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2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-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20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ndid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did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13" w:right="51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201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</w:p>
    <w:p>
      <w:pPr>
        <w:spacing w:before="0" w:after="0" w:line="269" w:lineRule="exact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did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2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2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2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13" w:right="51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13" w:right="51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tiv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2017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13" w:right="5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13" w:right="51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346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19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4.2017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13" w:right="51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13" w:right="5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201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018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(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tud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13" w:right="48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ndid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13" w:right="51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68" w:lineRule="exact"/>
        <w:ind w:left="113" w:right="53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68" w:lineRule="exact"/>
        <w:ind w:left="113" w:right="49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346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.4.2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</w:p>
    <w:p>
      <w:pPr>
        <w:spacing w:before="3" w:after="0" w:line="268" w:lineRule="exact"/>
        <w:ind w:left="113" w:right="4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</w:p>
    <w:p>
      <w:pPr>
        <w:spacing w:before="3" w:after="0" w:line="268" w:lineRule="exact"/>
        <w:ind w:left="113" w:right="4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018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68" w:lineRule="exact"/>
        <w:ind w:left="113" w:right="53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ndid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pgSz w:w="11920" w:h="16860"/>
          <w:pgMar w:top="640" w:bottom="280" w:left="1020" w:right="1020"/>
        </w:sectPr>
      </w:pPr>
      <w:rPr/>
    </w:p>
    <w:p>
      <w:pPr>
        <w:spacing w:before="78" w:after="0" w:line="240" w:lineRule="auto"/>
        <w:ind w:left="113" w:right="51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jip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pub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5.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13" w:right="52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hoq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ipl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13" w:right="50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duh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not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publ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</w:p>
    <w:p>
      <w:pPr>
        <w:spacing w:before="2" w:after="0" w:line="239" w:lineRule="auto"/>
        <w:ind w:left="113" w:right="4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not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n/d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13" w:right="5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not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21.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.201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13" w:right="4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x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opj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ndid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13" w:right="51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</w:p>
    <w:p>
      <w:pPr>
        <w:spacing w:before="2" w:after="0" w:line="239" w:lineRule="auto"/>
        <w:ind w:left="113" w:right="5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Ra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/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tit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396" w:right="1675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ç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ion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13" w:right="51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opj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jin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68" w:lineRule="exact"/>
        <w:ind w:left="113" w:right="53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duh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opj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</w:p>
    <w:p>
      <w:pPr>
        <w:spacing w:before="10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ndid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dhe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ç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dok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10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13" w:right="52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duh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htë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om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6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6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ç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opj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(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13" w:right="53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13" w:right="55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pgSz w:w="11920" w:h="16860"/>
          <w:pgMar w:top="640" w:bottom="280" w:left="1020" w:right="1020"/>
        </w:sectPr>
      </w:pPr>
      <w:rPr/>
    </w:p>
    <w:p>
      <w:pPr>
        <w:spacing w:before="78" w:after="0" w:line="240" w:lineRule="auto"/>
        <w:ind w:left="113" w:right="5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10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5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did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5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6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5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5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5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5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5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5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5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6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5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13" w:right="5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13" w:right="51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017.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201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6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5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5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13" w:right="51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ndid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x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uot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14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5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5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5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5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6</w:t>
      </w:r>
      <w:r>
        <w:rPr>
          <w:rFonts w:ascii="Garamond" w:hAnsi="Garamond" w:cs="Garamond" w:eastAsia="Garamond"/>
          <w:sz w:val="24"/>
          <w:szCs w:val="24"/>
          <w:spacing w:val="5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4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7</w:t>
      </w:r>
      <w:r>
        <w:rPr>
          <w:rFonts w:ascii="Garamond" w:hAnsi="Garamond" w:cs="Garamond" w:eastAsia="Garamond"/>
          <w:sz w:val="24"/>
          <w:szCs w:val="24"/>
          <w:spacing w:val="4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4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5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did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4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15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5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6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7</w:t>
      </w:r>
      <w:r>
        <w:rPr>
          <w:rFonts w:ascii="Garamond" w:hAnsi="Garamond" w:cs="Garamond" w:eastAsia="Garamond"/>
          <w:sz w:val="24"/>
          <w:szCs w:val="24"/>
          <w:spacing w:val="5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6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5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5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13" w:right="51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x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c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4472" w:right="417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“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/3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id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ua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13" w:right="5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3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2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3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4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3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c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uc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-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ndid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13" w:right="5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ikl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vit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201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2018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13" w:right="5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201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13" w:right="53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dok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13" w:right="5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jop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not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plik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did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3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3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3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3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’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3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4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udi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ç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13" w:right="55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-në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346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.4.2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17.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duh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396" w:right="303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opj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dok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hqi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hqi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13" w:right="51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hqi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qip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396" w:right="171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7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udh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13" w:right="51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pgSz w:w="11920" w:h="16860"/>
          <w:pgMar w:top="640" w:bottom="280" w:left="1020" w:right="1020"/>
        </w:sectPr>
      </w:pPr>
      <w:rPr/>
    </w:p>
    <w:p>
      <w:pPr>
        <w:spacing w:before="78" w:after="0" w:line="240" w:lineRule="auto"/>
        <w:ind w:left="113" w:right="52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113" w:right="5836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jtj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13" w:right="48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ntu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</w:p>
    <w:p>
      <w:pPr>
        <w:spacing w:before="1" w:after="0" w:line="240" w:lineRule="auto"/>
        <w:ind w:left="113" w:right="2056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13" w:right="51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13" w:right="5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9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ndi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did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’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13" w:right="6119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201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6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5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5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13" w:right="51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ndid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x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13" w:right="2037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uot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6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7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13" w:right="51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ndid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14.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villim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likimit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dimi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obj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kt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13" w:right="5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udh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hvilloj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og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og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tudim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undoj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diplo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udi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13" w:right="5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ndid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13" w:right="831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13" w:right="51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ikim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13" w:right="51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dok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13" w:right="50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undu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llo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13" w:right="4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jtj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80/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015,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22.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.201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13" w:right="8628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Shq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ç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13" w:right="5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ndid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</w:p>
    <w:p>
      <w:pPr>
        <w:spacing w:before="1" w:after="0" w:line="240" w:lineRule="auto"/>
        <w:ind w:left="113" w:right="692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7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7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tud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13" w:right="51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x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13" w:right="2668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udh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/4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4472" w:right="417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“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/4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54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59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9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yt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57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58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5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51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53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7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51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57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nca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e”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/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13" w:right="8029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“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4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3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3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4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4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4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4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4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13" w:right="5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publ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39" w:lineRule="auto"/>
        <w:ind w:left="113" w:right="53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llin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we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llu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plik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both"/>
        <w:spacing w:after="0"/>
        <w:sectPr>
          <w:pgSz w:w="11920" w:h="16860"/>
          <w:pgMar w:top="640" w:bottom="280" w:left="1020" w:right="1020"/>
        </w:sectPr>
      </w:pPr>
      <w:rPr/>
    </w:p>
    <w:p>
      <w:pPr>
        <w:spacing w:before="78" w:after="0" w:line="240" w:lineRule="auto"/>
        <w:ind w:left="113" w:right="53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13" w:right="48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illo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ive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11.2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pub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we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ndid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13" w:right="51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fuq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x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13" w:right="53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201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2018,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13" w:right="5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pub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ikl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publ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4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Shq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3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4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4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4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4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4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ul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4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4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68" w:lineRule="exact"/>
        <w:ind w:left="113" w:right="53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ndid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68" w:lineRule="exact"/>
        <w:ind w:left="113" w:right="55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40" w:lineRule="auto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publ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qip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13" w:right="49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13" w:right="49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3.1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.20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ill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2.2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ill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(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/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13" w:right="48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hko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269" w:lineRule="exact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10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j: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hqi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hqi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13" w:right="51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hqi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qip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</w:p>
    <w:p>
      <w:pPr>
        <w:spacing w:before="2" w:after="0" w:line="239" w:lineRule="auto"/>
        <w:ind w:left="113" w:right="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udi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qip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13" w:right="53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7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mi.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jc w:val="left"/>
        <w:spacing w:after="0"/>
        <w:sectPr>
          <w:pgSz w:w="11920" w:h="16860"/>
          <w:pgMar w:top="640" w:bottom="280" w:left="1020" w:right="1020"/>
        </w:sectPr>
      </w:pPr>
      <w:rPr/>
    </w:p>
    <w:p>
      <w:pPr>
        <w:spacing w:before="78" w:after="0" w:line="240" w:lineRule="auto"/>
        <w:ind w:left="113" w:right="5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jin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3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did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3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2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4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4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4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4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4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3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kum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3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ion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13" w:right="51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plo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13" w:right="49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fuq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kuot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13" w:right="48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13" w:right="5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bul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13" w:right="53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ndid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13" w:right="53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13" w:right="51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16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4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4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3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5</w:t>
      </w:r>
      <w:r>
        <w:rPr>
          <w:rFonts w:ascii="Garamond" w:hAnsi="Garamond" w:cs="Garamond" w:eastAsia="Garamond"/>
          <w:sz w:val="24"/>
          <w:szCs w:val="24"/>
          <w:spacing w:val="3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7</w:t>
      </w:r>
      <w:r>
        <w:rPr>
          <w:rFonts w:ascii="Garamond" w:hAnsi="Garamond" w:cs="Garamond" w:eastAsia="Garamond"/>
          <w:sz w:val="24"/>
          <w:szCs w:val="24"/>
          <w:spacing w:val="3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3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13" w:right="51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x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c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lli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7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472" w:right="417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  <w:position w:val="1"/>
        </w:rPr>
        <w:t>/5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13" w:right="50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gj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4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5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5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4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5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dy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4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5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5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4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5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5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5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5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5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4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2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-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20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4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did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4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4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4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3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4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13" w:right="4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13" w:right="51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udi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publ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Shqi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2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pgSz w:w="11920" w:h="16860"/>
          <w:pgMar w:top="640" w:bottom="280" w:left="1020" w:right="1020"/>
        </w:sectPr>
      </w:pPr>
      <w:rPr/>
    </w:p>
    <w:p>
      <w:pPr>
        <w:spacing w:before="8" w:after="0" w:line="240" w:lineRule="auto"/>
        <w:ind w:left="113" w:right="-7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7" w:after="0" w:line="260" w:lineRule="exact"/>
        <w:jc w:val="left"/>
        <w:rPr>
          <w:sz w:val="26"/>
          <w:szCs w:val="26"/>
        </w:rPr>
      </w:pPr>
      <w:rPr/>
      <w:r>
        <w:rPr/>
        <w:br w:type="column"/>
      </w:r>
      <w:r>
        <w:rPr>
          <w:sz w:val="26"/>
          <w:szCs w:val="26"/>
        </w:rPr>
      </w:r>
    </w:p>
    <w:p>
      <w:pPr>
        <w:spacing w:before="0" w:after="0" w:line="263" w:lineRule="exact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ipl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60"/>
          <w:pgMar w:top="640" w:bottom="280" w:left="1020" w:right="1020"/>
          <w:cols w:num="2" w:equalWidth="0">
            <w:col w:w="375" w:space="21"/>
            <w:col w:w="9484"/>
          </w:cols>
        </w:sectPr>
      </w:pPr>
      <w:rPr/>
    </w:p>
    <w:p>
      <w:pPr>
        <w:spacing w:before="0" w:after="0" w:line="268" w:lineRule="exact"/>
        <w:ind w:left="113" w:right="5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dip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13" w:right="55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13" w:right="51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pub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mik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20" w:h="16860"/>
          <w:pgMar w:top="640" w:bottom="280" w:left="1020" w:right="1020"/>
        </w:sectPr>
      </w:pPr>
      <w:rPr/>
    </w:p>
    <w:p>
      <w:pPr>
        <w:spacing w:before="78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13" w:right="59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publ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Shqi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dip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ndi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13" w:right="4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13" w:right="5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13" w:right="49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jin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</w:p>
    <w:p>
      <w:pPr>
        <w:spacing w:before="2" w:after="0" w:line="239" w:lineRule="auto"/>
        <w:ind w:left="113" w:right="49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3.1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.20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ill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8.2.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13" w:right="5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hko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13" w:right="4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hkol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lik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(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mi)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396" w:right="171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njo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hqi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13" w:right="51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hqi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hqi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</w:p>
    <w:p>
      <w:pPr>
        <w:spacing w:before="2" w:after="0" w:line="239" w:lineRule="auto"/>
        <w:ind w:left="113" w:right="5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qip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udi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qip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396" w:right="6019" w:firstLine="-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(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13" w:right="51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duh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kum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ç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iii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lin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a;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vii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iku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viii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mit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x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x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ubl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Shq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13" w:right="5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upl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duh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pgSz w:w="11920" w:h="16860"/>
          <w:pgMar w:top="640" w:bottom="280" w:left="1020" w:right="1020"/>
        </w:sectPr>
      </w:pPr>
      <w:rPr/>
    </w:p>
    <w:p>
      <w:pPr>
        <w:spacing w:before="78" w:after="0" w:line="240" w:lineRule="auto"/>
        <w:ind w:left="113" w:right="51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/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/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13" w:right="51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jin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13" w:right="58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13" w:right="58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13" w:right="51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c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13" w:right="49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fuq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kuot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4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4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4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4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ojn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5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4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5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nim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5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did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4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4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13" w:right="4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bul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ndid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ndj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/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15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5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5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5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5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5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5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4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5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5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13" w:right="51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13" w:right="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13" w:right="52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itj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liku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</w:p>
    <w:p>
      <w:pPr>
        <w:spacing w:before="0" w:after="0" w:line="268" w:lineRule="exact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/j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13" w:right="5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we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udh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17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ndid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ndid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tud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hq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13" w:right="5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2017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13" w:right="5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we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udh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udi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did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13" w:right="5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017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vij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13" w:right="5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13" w:right="58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39" w:lineRule="auto"/>
        <w:ind w:left="113" w:right="50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201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2017.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both"/>
        <w:spacing w:after="0"/>
        <w:sectPr>
          <w:pgSz w:w="11920" w:h="16860"/>
          <w:pgMar w:top="640" w:bottom="280" w:left="1020" w:right="1020"/>
        </w:sectPr>
      </w:pPr>
      <w:rPr/>
    </w:p>
    <w:p>
      <w:pPr>
        <w:spacing w:before="78" w:after="0" w:line="240" w:lineRule="auto"/>
        <w:ind w:left="113" w:right="51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x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c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</w:p>
    <w:p>
      <w:pPr>
        <w:spacing w:before="0" w:after="0" w:line="268" w:lineRule="exact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lli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13" w:right="51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doh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4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29" w:after="0" w:line="268" w:lineRule="exact"/>
        <w:ind w:left="113" w:right="50" w:firstLine="958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6.639999pt;margin-top:-24.022736pt;width:482.028051pt;height:481.012708pt;mso-position-horizontal-relative:page;mso-position-vertical-relative:paragraph;z-index:-1684" type="#_x0000_t202" filled="f" stroked="f">
            <v:textbox inset="0,0,0,0">
              <w:txbxContent>
                <w:p>
                  <w:pPr>
                    <w:spacing w:before="0" w:after="0" w:line="247" w:lineRule="exact"/>
                    <w:ind w:left="283" w:right="-20"/>
                    <w:jc w:val="left"/>
                    <w:rPr>
                      <w:rFonts w:ascii="Garamond" w:hAnsi="Garamond" w:cs="Garamond" w:eastAsia="Garamond"/>
                      <w:sz w:val="24"/>
                      <w:szCs w:val="24"/>
                    </w:rPr>
                  </w:pPr>
                  <w:rPr/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5"/>
                      <w:w w:val="100"/>
                      <w:position w:val="1"/>
                    </w:rPr>
                    <w:t>23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0"/>
                      <w:w w:val="100"/>
                      <w:position w:val="1"/>
                    </w:rPr>
                    <w:t>.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12"/>
                      <w:w w:val="100"/>
                      <w:position w:val="1"/>
                    </w:rPr>
                    <w:t> 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5"/>
                      <w:w w:val="100"/>
                      <w:position w:val="1"/>
                    </w:rPr>
                    <w:t>N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0"/>
                      <w:w w:val="100"/>
                      <w:position w:val="1"/>
                    </w:rPr>
                    <w:t>ë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9"/>
                      <w:w w:val="100"/>
                      <w:position w:val="1"/>
                    </w:rPr>
                    <w:t> 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5"/>
                      <w:w w:val="100"/>
                      <w:position w:val="1"/>
                    </w:rPr>
                    <w:t>t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0"/>
                      <w:w w:val="100"/>
                      <w:position w:val="1"/>
                    </w:rPr>
                    <w:t>ë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8"/>
                      <w:w w:val="100"/>
                      <w:position w:val="1"/>
                    </w:rPr>
                    <w:t> 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4"/>
                      <w:w w:val="100"/>
                      <w:position w:val="1"/>
                    </w:rPr>
                    <w:t>g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5"/>
                      <w:w w:val="100"/>
                      <w:position w:val="1"/>
                    </w:rPr>
                    <w:t>j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2"/>
                      <w:w w:val="100"/>
                      <w:position w:val="1"/>
                    </w:rPr>
                    <w:t>i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5"/>
                      <w:w w:val="100"/>
                      <w:position w:val="1"/>
                    </w:rPr>
                    <w:t>t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5"/>
                      <w:w w:val="100"/>
                      <w:position w:val="1"/>
                    </w:rPr>
                    <w:t>h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0"/>
                      <w:w w:val="100"/>
                      <w:position w:val="1"/>
                    </w:rPr>
                    <w:t>a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8"/>
                      <w:w w:val="100"/>
                      <w:position w:val="1"/>
                    </w:rPr>
                    <w:t> 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6"/>
                      <w:w w:val="100"/>
                      <w:position w:val="1"/>
                    </w:rPr>
                    <w:t>r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2"/>
                      <w:w w:val="100"/>
                      <w:position w:val="1"/>
                    </w:rPr>
                    <w:t>a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6"/>
                      <w:w w:val="100"/>
                      <w:position w:val="1"/>
                    </w:rPr>
                    <w:t>s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5"/>
                      <w:w w:val="100"/>
                      <w:position w:val="1"/>
                    </w:rPr>
                    <w:t>t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2"/>
                      <w:w w:val="100"/>
                      <w:position w:val="1"/>
                    </w:rPr>
                    <w:t>e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5"/>
                      <w:w w:val="100"/>
                      <w:position w:val="1"/>
                    </w:rPr>
                    <w:t>t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0"/>
                      <w:w w:val="100"/>
                      <w:position w:val="1"/>
                    </w:rPr>
                    <w:t>,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13"/>
                      <w:w w:val="100"/>
                      <w:position w:val="1"/>
                    </w:rPr>
                    <w:t> 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5"/>
                      <w:w w:val="100"/>
                      <w:position w:val="1"/>
                    </w:rPr>
                    <w:t>k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1"/>
                      <w:w w:val="100"/>
                      <w:position w:val="1"/>
                    </w:rPr>
                    <w:t>a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5"/>
                      <w:w w:val="100"/>
                      <w:position w:val="1"/>
                    </w:rPr>
                    <w:t>n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2"/>
                      <w:w w:val="100"/>
                      <w:position w:val="1"/>
                    </w:rPr>
                    <w:t>d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5"/>
                      <w:w w:val="100"/>
                      <w:position w:val="1"/>
                    </w:rPr>
                    <w:t>id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4"/>
                      <w:w w:val="100"/>
                      <w:position w:val="1"/>
                    </w:rPr>
                    <w:t>a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5"/>
                      <w:w w:val="100"/>
                      <w:position w:val="1"/>
                    </w:rPr>
                    <w:t>t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0"/>
                      <w:w w:val="100"/>
                      <w:position w:val="1"/>
                    </w:rPr>
                    <w:t>i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8"/>
                      <w:w w:val="100"/>
                      <w:position w:val="1"/>
                    </w:rPr>
                    <w:t> 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5"/>
                      <w:w w:val="100"/>
                      <w:position w:val="1"/>
                    </w:rPr>
                    <w:t>d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2"/>
                      <w:w w:val="100"/>
                      <w:position w:val="1"/>
                    </w:rPr>
                    <w:t>u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5"/>
                      <w:w w:val="100"/>
                      <w:position w:val="1"/>
                    </w:rPr>
                    <w:t>h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4"/>
                      <w:w w:val="100"/>
                      <w:position w:val="1"/>
                    </w:rPr>
                    <w:t>e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0"/>
                      <w:w w:val="100"/>
                      <w:position w:val="1"/>
                    </w:rPr>
                    <w:t>t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11"/>
                      <w:w w:val="100"/>
                      <w:position w:val="1"/>
                    </w:rPr>
                    <w:t> 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5"/>
                      <w:w w:val="100"/>
                      <w:position w:val="1"/>
                    </w:rPr>
                    <w:t>t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0"/>
                      <w:w w:val="100"/>
                      <w:position w:val="1"/>
                    </w:rPr>
                    <w:t>ë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8"/>
                      <w:w w:val="100"/>
                      <w:position w:val="1"/>
                    </w:rPr>
                    <w:t> 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5"/>
                      <w:w w:val="100"/>
                      <w:position w:val="1"/>
                    </w:rPr>
                    <w:t>n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4"/>
                      <w:w w:val="100"/>
                      <w:position w:val="1"/>
                    </w:rPr>
                    <w:t>ë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2"/>
                      <w:w w:val="100"/>
                      <w:position w:val="1"/>
                    </w:rPr>
                    <w:t>n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6"/>
                      <w:w w:val="100"/>
                      <w:position w:val="1"/>
                    </w:rPr>
                    <w:t>s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5"/>
                      <w:w w:val="100"/>
                      <w:position w:val="1"/>
                    </w:rPr>
                    <w:t>h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2"/>
                      <w:w w:val="100"/>
                      <w:position w:val="1"/>
                    </w:rPr>
                    <w:t>k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6"/>
                      <w:w w:val="100"/>
                      <w:position w:val="1"/>
                    </w:rPr>
                    <w:t>r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5"/>
                      <w:w w:val="100"/>
                      <w:position w:val="1"/>
                    </w:rPr>
                    <w:t>u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2"/>
                      <w:w w:val="100"/>
                      <w:position w:val="1"/>
                    </w:rPr>
                    <w:t>a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5"/>
                      <w:w w:val="100"/>
                      <w:position w:val="1"/>
                    </w:rPr>
                    <w:t>j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0"/>
                      <w:w w:val="100"/>
                      <w:position w:val="1"/>
                    </w:rPr>
                    <w:t>ë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12"/>
                      <w:w w:val="100"/>
                      <w:position w:val="1"/>
                    </w:rPr>
                    <w:t> 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5"/>
                      <w:w w:val="100"/>
                      <w:position w:val="1"/>
                    </w:rPr>
                    <w:t>d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4"/>
                      <w:w w:val="100"/>
                      <w:position w:val="1"/>
                    </w:rPr>
                    <w:t>e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5"/>
                      <w:w w:val="100"/>
                      <w:position w:val="1"/>
                    </w:rPr>
                    <w:t>kl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4"/>
                      <w:w w:val="100"/>
                      <w:position w:val="1"/>
                    </w:rPr>
                    <w:t>a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6"/>
                      <w:w w:val="100"/>
                      <w:position w:val="1"/>
                    </w:rPr>
                    <w:t>r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2"/>
                      <w:w w:val="100"/>
                      <w:position w:val="1"/>
                    </w:rPr>
                    <w:t>a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5"/>
                      <w:w w:val="100"/>
                      <w:position w:val="1"/>
                    </w:rPr>
                    <w:t>t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4"/>
                      <w:w w:val="100"/>
                      <w:position w:val="1"/>
                    </w:rPr>
                    <w:t>ë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0"/>
                      <w:w w:val="100"/>
                      <w:position w:val="1"/>
                    </w:rPr>
                    <w:t>n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10"/>
                      <w:w w:val="100"/>
                      <w:position w:val="1"/>
                    </w:rPr>
                    <w:t> 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4"/>
                      <w:w w:val="100"/>
                      <w:position w:val="1"/>
                    </w:rPr>
                    <w:t>s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5"/>
                      <w:w w:val="100"/>
                      <w:position w:val="1"/>
                    </w:rPr>
                    <w:t>ip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2"/>
                      <w:w w:val="100"/>
                      <w:position w:val="1"/>
                    </w:rPr>
                    <w:t>a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0"/>
                      <w:w w:val="100"/>
                      <w:position w:val="1"/>
                    </w:rPr>
                    <w:t>s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10"/>
                      <w:w w:val="100"/>
                      <w:position w:val="1"/>
                    </w:rPr>
                    <w:t> 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6"/>
                      <w:w w:val="100"/>
                      <w:position w:val="1"/>
                    </w:rPr>
                    <w:t>s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2"/>
                      <w:w w:val="100"/>
                      <w:position w:val="1"/>
                    </w:rPr>
                    <w:t>h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5"/>
                      <w:w w:val="100"/>
                      <w:position w:val="1"/>
                    </w:rPr>
                    <w:t>t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5"/>
                      <w:w w:val="100"/>
                      <w:position w:val="1"/>
                    </w:rPr>
                    <w:t>o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5"/>
                      <w:w w:val="100"/>
                      <w:position w:val="1"/>
                    </w:rPr>
                    <w:t>j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4"/>
                      <w:w w:val="100"/>
                      <w:position w:val="1"/>
                    </w:rPr>
                    <w:t>c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2"/>
                      <w:w w:val="100"/>
                      <w:position w:val="1"/>
                    </w:rPr>
                    <w:t>ë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0"/>
                      <w:w w:val="100"/>
                      <w:position w:val="1"/>
                    </w:rPr>
                    <w:t>s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13"/>
                      <w:w w:val="100"/>
                      <w:position w:val="1"/>
                    </w:rPr>
                    <w:t> 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2"/>
                      <w:w w:val="100"/>
                      <w:position w:val="1"/>
                    </w:rPr>
                    <w:t>n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3"/>
                      <w:w w:val="100"/>
                      <w:position w:val="1"/>
                    </w:rPr>
                    <w:t>r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0"/>
                      <w:w w:val="100"/>
                      <w:position w:val="1"/>
                    </w:rPr>
                    <w:t>.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9"/>
                      <w:w w:val="100"/>
                      <w:position w:val="1"/>
                    </w:rPr>
                    <w:t> 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0"/>
                      <w:w w:val="100"/>
                      <w:position w:val="1"/>
                    </w:rPr>
                    <w:t>7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8"/>
                      <w:w w:val="100"/>
                      <w:position w:val="1"/>
                    </w:rPr>
                    <w:t> 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5"/>
                      <w:w w:val="100"/>
                      <w:position w:val="1"/>
                    </w:rPr>
                    <w:t>t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0"/>
                      <w:w w:val="100"/>
                      <w:position w:val="1"/>
                    </w:rPr>
                    <w:t>ë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11"/>
                      <w:w w:val="100"/>
                      <w:position w:val="1"/>
                    </w:rPr>
                    <w:t> 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5"/>
                      <w:w w:val="100"/>
                      <w:position w:val="1"/>
                    </w:rPr>
                    <w:t>k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2"/>
                      <w:w w:val="100"/>
                      <w:position w:val="1"/>
                    </w:rPr>
                    <w:t>ë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5"/>
                      <w:w w:val="100"/>
                      <w:position w:val="1"/>
                    </w:rPr>
                    <w:t>t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5"/>
                      <w:w w:val="100"/>
                      <w:position w:val="1"/>
                    </w:rPr>
                    <w:t>i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0"/>
                      <w:w w:val="100"/>
                      <w:position w:val="1"/>
                    </w:rPr>
                    <w:t>j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10"/>
                      <w:w w:val="100"/>
                      <w:position w:val="1"/>
                    </w:rPr>
                    <w:t> 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5"/>
                      <w:w w:val="100"/>
                      <w:position w:val="1"/>
                    </w:rPr>
                    <w:t>u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5"/>
                      <w:w w:val="100"/>
                      <w:position w:val="1"/>
                    </w:rPr>
                    <w:t>d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5"/>
                      <w:w w:val="100"/>
                      <w:position w:val="1"/>
                    </w:rPr>
                    <w:t>h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4"/>
                      <w:w w:val="100"/>
                      <w:position w:val="1"/>
                    </w:rPr>
                    <w:t>ë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2"/>
                      <w:w w:val="100"/>
                      <w:position w:val="1"/>
                    </w:rPr>
                    <w:t>z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5"/>
                      <w:w w:val="100"/>
                      <w:position w:val="1"/>
                    </w:rPr>
                    <w:t>im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5"/>
                      <w:w w:val="100"/>
                      <w:position w:val="1"/>
                    </w:rPr>
                    <w:t>i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2"/>
                      <w:w w:val="100"/>
                      <w:position w:val="1"/>
                    </w:rPr>
                    <w:t>”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0"/>
                      <w:w w:val="100"/>
                      <w:position w:val="1"/>
                    </w:rPr>
                    <w:t>.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0"/>
                      <w:w w:val="100"/>
                      <w:position w:val="0"/>
                    </w:rPr>
                  </w:r>
                </w:p>
                <w:p>
                  <w:pPr>
                    <w:spacing w:before="0" w:after="0" w:line="269" w:lineRule="exact"/>
                    <w:ind w:left="283" w:right="-75"/>
                    <w:jc w:val="left"/>
                    <w:rPr>
                      <w:rFonts w:ascii="Garamond" w:hAnsi="Garamond" w:cs="Garamond" w:eastAsia="Garamond"/>
                      <w:sz w:val="24"/>
                      <w:szCs w:val="24"/>
                    </w:rPr>
                  </w:pPr>
                  <w:rPr/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4"/>
                      <w:w w:val="100"/>
                      <w:position w:val="1"/>
                    </w:rPr>
                    <w:t>V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3"/>
                      <w:w w:val="100"/>
                      <w:position w:val="1"/>
                    </w:rPr>
                    <w:t>I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6"/>
                      <w:w w:val="100"/>
                      <w:position w:val="1"/>
                    </w:rPr>
                    <w:t>I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0"/>
                      <w:w w:val="100"/>
                      <w:position w:val="1"/>
                    </w:rPr>
                    <w:t>.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28"/>
                      <w:w w:val="100"/>
                      <w:position w:val="1"/>
                    </w:rPr>
                    <w:t> 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5"/>
                      <w:w w:val="100"/>
                      <w:position w:val="1"/>
                    </w:rPr>
                    <w:t>N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4"/>
                      <w:w w:val="100"/>
                      <w:position w:val="1"/>
                    </w:rPr>
                    <w:t>g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2"/>
                      <w:w w:val="100"/>
                      <w:position w:val="1"/>
                    </w:rPr>
                    <w:t>a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6"/>
                      <w:w w:val="100"/>
                      <w:position w:val="1"/>
                    </w:rPr>
                    <w:t>r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5"/>
                      <w:w w:val="100"/>
                      <w:position w:val="1"/>
                    </w:rPr>
                    <w:t>k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2"/>
                      <w:w w:val="100"/>
                      <w:position w:val="1"/>
                    </w:rPr>
                    <w:t>o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5"/>
                      <w:w w:val="100"/>
                      <w:position w:val="1"/>
                    </w:rPr>
                    <w:t>h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4"/>
                      <w:w w:val="100"/>
                      <w:position w:val="1"/>
                    </w:rPr>
                    <w:t>e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0"/>
                      <w:w w:val="100"/>
                      <w:position w:val="1"/>
                    </w:rPr>
                    <w:t>n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25"/>
                      <w:w w:val="100"/>
                      <w:position w:val="1"/>
                    </w:rPr>
                    <w:t> 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5"/>
                      <w:w w:val="100"/>
                      <w:position w:val="1"/>
                    </w:rPr>
                    <w:t>S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4"/>
                      <w:w w:val="100"/>
                      <w:position w:val="1"/>
                    </w:rPr>
                    <w:t>e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2"/>
                      <w:w w:val="100"/>
                      <w:position w:val="1"/>
                    </w:rPr>
                    <w:t>k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6"/>
                      <w:w w:val="100"/>
                      <w:position w:val="1"/>
                    </w:rPr>
                    <w:t>r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4"/>
                      <w:w w:val="100"/>
                      <w:position w:val="1"/>
                    </w:rPr>
                    <w:t>e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5"/>
                      <w:w w:val="100"/>
                      <w:position w:val="1"/>
                    </w:rPr>
                    <w:t>t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2"/>
                      <w:w w:val="100"/>
                      <w:position w:val="1"/>
                    </w:rPr>
                    <w:t>a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6"/>
                      <w:w w:val="100"/>
                      <w:position w:val="1"/>
                    </w:rPr>
                    <w:t>r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0"/>
                      <w:w w:val="100"/>
                      <w:position w:val="1"/>
                    </w:rPr>
                    <w:t>i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26"/>
                      <w:w w:val="100"/>
                      <w:position w:val="1"/>
                    </w:rPr>
                    <w:t> 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0"/>
                      <w:w w:val="100"/>
                      <w:position w:val="1"/>
                    </w:rPr>
                    <w:t>i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29"/>
                      <w:w w:val="100"/>
                      <w:position w:val="1"/>
                    </w:rPr>
                    <w:t> 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5"/>
                      <w:w w:val="100"/>
                      <w:position w:val="1"/>
                    </w:rPr>
                    <w:t>P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4"/>
                      <w:w w:val="100"/>
                      <w:position w:val="1"/>
                    </w:rPr>
                    <w:t>ë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6"/>
                      <w:w w:val="100"/>
                      <w:position w:val="1"/>
                    </w:rPr>
                    <w:t>r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2"/>
                      <w:w w:val="100"/>
                      <w:position w:val="1"/>
                    </w:rPr>
                    <w:t>g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5"/>
                      <w:w w:val="100"/>
                      <w:position w:val="1"/>
                    </w:rPr>
                    <w:t>ji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3"/>
                      <w:w w:val="100"/>
                      <w:position w:val="1"/>
                    </w:rPr>
                    <w:t>t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2"/>
                      <w:w w:val="100"/>
                      <w:position w:val="1"/>
                    </w:rPr>
                    <w:t>h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6"/>
                      <w:w w:val="100"/>
                      <w:position w:val="1"/>
                    </w:rPr>
                    <w:t>s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5"/>
                      <w:w w:val="100"/>
                      <w:position w:val="1"/>
                    </w:rPr>
                    <w:t>h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4"/>
                      <w:w w:val="100"/>
                      <w:position w:val="1"/>
                    </w:rPr>
                    <w:t>ë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3"/>
                      <w:w w:val="100"/>
                      <w:position w:val="1"/>
                    </w:rPr>
                    <w:t>m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0"/>
                      <w:w w:val="100"/>
                      <w:position w:val="1"/>
                    </w:rPr>
                    <w:t>,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19"/>
                      <w:w w:val="100"/>
                      <w:position w:val="1"/>
                    </w:rPr>
                    <w:t> 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5"/>
                      <w:w w:val="100"/>
                      <w:position w:val="1"/>
                    </w:rPr>
                    <w:t>D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6"/>
                      <w:w w:val="100"/>
                      <w:position w:val="1"/>
                    </w:rPr>
                    <w:t>r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2"/>
                      <w:w w:val="100"/>
                      <w:position w:val="1"/>
                    </w:rPr>
                    <w:t>e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5"/>
                      <w:w w:val="100"/>
                      <w:position w:val="1"/>
                    </w:rPr>
                    <w:t>j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3"/>
                      <w:w w:val="100"/>
                      <w:position w:val="1"/>
                    </w:rPr>
                    <w:t>t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5"/>
                      <w:w w:val="100"/>
                      <w:position w:val="1"/>
                    </w:rPr>
                    <w:t>o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6"/>
                      <w:w w:val="100"/>
                      <w:position w:val="1"/>
                    </w:rPr>
                    <w:t>r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5"/>
                      <w:w w:val="100"/>
                      <w:position w:val="1"/>
                    </w:rPr>
                    <w:t>i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0"/>
                      <w:w w:val="100"/>
                      <w:position w:val="1"/>
                    </w:rPr>
                    <w:t>a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26"/>
                      <w:w w:val="100"/>
                      <w:position w:val="1"/>
                    </w:rPr>
                    <w:t> 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0"/>
                      <w:w w:val="100"/>
                      <w:position w:val="1"/>
                    </w:rPr>
                    <w:t>e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31"/>
                      <w:w w:val="100"/>
                      <w:position w:val="1"/>
                    </w:rPr>
                    <w:t> 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4"/>
                      <w:w w:val="100"/>
                      <w:position w:val="1"/>
                    </w:rPr>
                    <w:t>A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6"/>
                      <w:w w:val="100"/>
                      <w:position w:val="1"/>
                    </w:rPr>
                    <w:t>r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4"/>
                      <w:w w:val="100"/>
                      <w:position w:val="1"/>
                    </w:rPr>
                    <w:t>s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5"/>
                      <w:w w:val="100"/>
                      <w:position w:val="1"/>
                    </w:rPr>
                    <w:t>im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2"/>
                      <w:w w:val="100"/>
                      <w:position w:val="1"/>
                    </w:rPr>
                    <w:t>i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0"/>
                      <w:w w:val="100"/>
                      <w:position w:val="1"/>
                    </w:rPr>
                    <w:t>t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26"/>
                      <w:w w:val="100"/>
                      <w:position w:val="1"/>
                    </w:rPr>
                    <w:t> 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5"/>
                      <w:w w:val="100"/>
                      <w:position w:val="1"/>
                    </w:rPr>
                    <w:t>t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0"/>
                      <w:w w:val="100"/>
                      <w:position w:val="1"/>
                    </w:rPr>
                    <w:t>ë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28"/>
                      <w:w w:val="100"/>
                      <w:position w:val="1"/>
                    </w:rPr>
                    <w:t> 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5"/>
                      <w:w w:val="100"/>
                      <w:position w:val="1"/>
                    </w:rPr>
                    <w:t>L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2"/>
                      <w:w w:val="100"/>
                      <w:position w:val="1"/>
                    </w:rPr>
                    <w:t>a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3"/>
                      <w:w w:val="100"/>
                      <w:position w:val="1"/>
                    </w:rPr>
                    <w:t>r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5"/>
                      <w:w w:val="100"/>
                      <w:position w:val="1"/>
                    </w:rPr>
                    <w:t>t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0"/>
                      <w:w w:val="100"/>
                      <w:position w:val="1"/>
                    </w:rPr>
                    <w:t>ë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27"/>
                      <w:w w:val="100"/>
                      <w:position w:val="1"/>
                    </w:rPr>
                    <w:t> 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5"/>
                      <w:w w:val="100"/>
                      <w:position w:val="1"/>
                    </w:rPr>
                    <w:t>d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5"/>
                      <w:w w:val="100"/>
                      <w:position w:val="1"/>
                    </w:rPr>
                    <w:t>h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0"/>
                      <w:w w:val="100"/>
                      <w:position w:val="1"/>
                    </w:rPr>
                    <w:t>e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29"/>
                      <w:w w:val="100"/>
                      <w:position w:val="1"/>
                    </w:rPr>
                    <w:t> 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5"/>
                      <w:w w:val="100"/>
                      <w:position w:val="1"/>
                    </w:rPr>
                    <w:t>S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2"/>
                      <w:w w:val="100"/>
                      <w:position w:val="1"/>
                    </w:rPr>
                    <w:t>h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2"/>
                      <w:w w:val="100"/>
                      <w:position w:val="1"/>
                    </w:rPr>
                    <w:t>k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4"/>
                      <w:w w:val="100"/>
                      <w:position w:val="1"/>
                    </w:rPr>
                    <w:t>e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5"/>
                      <w:w w:val="100"/>
                      <w:position w:val="1"/>
                    </w:rPr>
                    <w:t>n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4"/>
                      <w:w w:val="100"/>
                      <w:position w:val="1"/>
                    </w:rPr>
                    <w:t>c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4"/>
                      <w:w w:val="100"/>
                      <w:position w:val="1"/>
                    </w:rPr>
                    <w:t>ë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6"/>
                      <w:w w:val="100"/>
                      <w:position w:val="1"/>
                    </w:rPr>
                    <w:t>s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0"/>
                      <w:w w:val="100"/>
                      <w:position w:val="1"/>
                    </w:rPr>
                    <w:t>,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26"/>
                      <w:w w:val="100"/>
                      <w:position w:val="1"/>
                    </w:rPr>
                    <w:t> 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5"/>
                      <w:w w:val="100"/>
                      <w:position w:val="1"/>
                    </w:rPr>
                    <w:t>n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0"/>
                      <w:w w:val="100"/>
                      <w:position w:val="1"/>
                    </w:rPr>
                    <w:t>ë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29"/>
                      <w:w w:val="100"/>
                      <w:position w:val="1"/>
                    </w:rPr>
                    <w:t> 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6"/>
                      <w:w w:val="100"/>
                      <w:position w:val="1"/>
                    </w:rPr>
                    <w:t>M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2"/>
                      <w:w w:val="100"/>
                      <w:position w:val="1"/>
                    </w:rPr>
                    <w:t>i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5"/>
                      <w:w w:val="100"/>
                      <w:position w:val="1"/>
                    </w:rPr>
                    <w:t>n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2"/>
                      <w:w w:val="100"/>
                      <w:position w:val="1"/>
                    </w:rPr>
                    <w:t>i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6"/>
                      <w:w w:val="100"/>
                      <w:position w:val="1"/>
                    </w:rPr>
                    <w:t>s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3"/>
                      <w:w w:val="100"/>
                      <w:position w:val="1"/>
                    </w:rPr>
                    <w:t>t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6"/>
                      <w:w w:val="100"/>
                      <w:position w:val="1"/>
                    </w:rPr>
                    <w:t>r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5"/>
                      <w:w w:val="100"/>
                      <w:position w:val="1"/>
                    </w:rPr>
                    <w:t>i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5"/>
                      <w:w w:val="100"/>
                      <w:position w:val="1"/>
                    </w:rPr>
                    <w:t>n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0"/>
                      <w:w w:val="100"/>
                      <w:position w:val="1"/>
                    </w:rPr>
                    <w:t>ë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27"/>
                      <w:w w:val="100"/>
                      <w:position w:val="1"/>
                    </w:rPr>
                    <w:t> 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0"/>
                      <w:w w:val="100"/>
                      <w:position w:val="1"/>
                    </w:rPr>
                    <w:t>e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0"/>
                      <w:w w:val="100"/>
                      <w:position w:val="0"/>
                    </w:rPr>
                  </w:r>
                </w:p>
                <w:p>
                  <w:pPr>
                    <w:spacing w:before="2" w:after="0" w:line="239" w:lineRule="auto"/>
                    <w:ind w:left="113" w:right="-10" w:firstLine="-113"/>
                    <w:jc w:val="left"/>
                    <w:rPr>
                      <w:rFonts w:ascii="Garamond" w:hAnsi="Garamond" w:cs="Garamond" w:eastAsia="Garamond"/>
                      <w:sz w:val="24"/>
                      <w:szCs w:val="24"/>
                    </w:rPr>
                  </w:pPr>
                  <w:rPr/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4"/>
                      <w:w w:val="100"/>
                    </w:rPr>
                    <w:t>A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3"/>
                      <w:w w:val="100"/>
                    </w:rPr>
                    <w:t>r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6"/>
                      <w:w w:val="100"/>
                    </w:rPr>
                    <w:t>s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5"/>
                      <w:w w:val="100"/>
                    </w:rPr>
                    <w:t>i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5"/>
                      <w:w w:val="100"/>
                    </w:rPr>
                    <w:t>m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2"/>
                      <w:w w:val="100"/>
                    </w:rPr>
                    <w:t>i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0"/>
                      <w:w w:val="100"/>
                    </w:rPr>
                    <w:t>t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37"/>
                      <w:w w:val="100"/>
                    </w:rPr>
                    <w:t> 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5"/>
                      <w:w w:val="100"/>
                    </w:rPr>
                    <w:t>d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5"/>
                      <w:w w:val="100"/>
                    </w:rPr>
                    <w:t>h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0"/>
                      <w:w w:val="100"/>
                    </w:rPr>
                    <w:t>e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41"/>
                      <w:w w:val="100"/>
                    </w:rPr>
                    <w:t> 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5"/>
                      <w:w w:val="100"/>
                    </w:rPr>
                    <w:t>S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2"/>
                      <w:w w:val="100"/>
                    </w:rPr>
                    <w:t>p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2"/>
                      <w:w w:val="100"/>
                    </w:rPr>
                    <w:t>o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6"/>
                      <w:w w:val="100"/>
                    </w:rPr>
                    <w:t>r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5"/>
                      <w:w w:val="100"/>
                    </w:rPr>
                    <w:t>t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2"/>
                      <w:w w:val="100"/>
                    </w:rPr>
                    <w:t>i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5"/>
                      <w:w w:val="100"/>
                    </w:rPr>
                    <w:t>t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0"/>
                      <w:w w:val="100"/>
                    </w:rPr>
                    <w:t>,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39"/>
                      <w:w w:val="100"/>
                    </w:rPr>
                    <w:t> 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5"/>
                      <w:w w:val="100"/>
                    </w:rPr>
                    <w:t>Q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4"/>
                      <w:w w:val="100"/>
                    </w:rPr>
                    <w:t>e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2"/>
                      <w:w w:val="100"/>
                    </w:rPr>
                    <w:t>n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5"/>
                      <w:w w:val="100"/>
                    </w:rPr>
                    <w:t>d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6"/>
                      <w:w w:val="100"/>
                    </w:rPr>
                    <w:t>r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0"/>
                      <w:w w:val="100"/>
                    </w:rPr>
                    <w:t>a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39"/>
                      <w:w w:val="100"/>
                    </w:rPr>
                    <w:t> 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0"/>
                      <w:w w:val="100"/>
                    </w:rPr>
                    <w:t>e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41"/>
                      <w:w w:val="100"/>
                    </w:rPr>
                    <w:t> 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5"/>
                      <w:w w:val="100"/>
                    </w:rPr>
                    <w:t>S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5"/>
                      <w:w w:val="100"/>
                    </w:rPr>
                    <w:t>h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4"/>
                      <w:w w:val="100"/>
                    </w:rPr>
                    <w:t>ë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3"/>
                      <w:w w:val="100"/>
                    </w:rPr>
                    <w:t>r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5"/>
                      <w:w w:val="100"/>
                    </w:rPr>
                    <w:t>b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2"/>
                      <w:w w:val="100"/>
                    </w:rPr>
                    <w:t>i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5"/>
                      <w:w w:val="100"/>
                    </w:rPr>
                    <w:t>m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4"/>
                      <w:w w:val="100"/>
                    </w:rPr>
                    <w:t>e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5"/>
                      <w:w w:val="100"/>
                    </w:rPr>
                    <w:t>v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0"/>
                      <w:w w:val="100"/>
                    </w:rPr>
                    <w:t>e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36"/>
                      <w:w w:val="100"/>
                    </w:rPr>
                    <w:t> 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4"/>
                      <w:w w:val="100"/>
                    </w:rPr>
                    <w:t>A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3"/>
                      <w:w w:val="100"/>
                    </w:rPr>
                    <w:t>r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6"/>
                      <w:w w:val="100"/>
                    </w:rPr>
                    <w:t>s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2"/>
                      <w:w w:val="100"/>
                    </w:rPr>
                    <w:t>i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5"/>
                      <w:w w:val="100"/>
                    </w:rPr>
                    <w:t>m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2"/>
                      <w:w w:val="100"/>
                    </w:rPr>
                    <w:t>o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6"/>
                      <w:w w:val="100"/>
                    </w:rPr>
                    <w:t>r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4"/>
                      <w:w w:val="100"/>
                    </w:rPr>
                    <w:t>e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0"/>
                      <w:w w:val="100"/>
                    </w:rPr>
                    <w:t>,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37"/>
                      <w:w w:val="100"/>
                    </w:rPr>
                    <w:t> 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5"/>
                      <w:w w:val="100"/>
                    </w:rPr>
                    <w:t>D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4"/>
                      <w:w w:val="100"/>
                    </w:rPr>
                    <w:t>A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4"/>
                      <w:w w:val="100"/>
                    </w:rPr>
                    <w:t>R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5"/>
                      <w:w w:val="100"/>
                    </w:rPr>
                    <w:t>/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4"/>
                      <w:w w:val="100"/>
                    </w:rPr>
                    <w:t>Z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2"/>
                      <w:w w:val="100"/>
                    </w:rPr>
                    <w:t>A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5"/>
                      <w:w w:val="100"/>
                    </w:rPr>
                    <w:t>-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5"/>
                      <w:w w:val="100"/>
                    </w:rPr>
                    <w:t>t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4"/>
                      <w:w w:val="100"/>
                    </w:rPr>
                    <w:t>ë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0"/>
                      <w:w w:val="100"/>
                    </w:rPr>
                    <w:t>,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39"/>
                      <w:w w:val="100"/>
                    </w:rPr>
                    <w:t> 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6"/>
                      <w:w w:val="100"/>
                    </w:rPr>
                    <w:t>s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0"/>
                      <w:w w:val="100"/>
                    </w:rPr>
                    <w:t>i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40"/>
                      <w:w w:val="100"/>
                    </w:rPr>
                    <w:t> 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5"/>
                      <w:w w:val="100"/>
                    </w:rPr>
                    <w:t>dh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0"/>
                      <w:w w:val="100"/>
                    </w:rPr>
                    <w:t>e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41"/>
                      <w:w w:val="100"/>
                    </w:rPr>
                    <w:t> 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3"/>
                      <w:w w:val="100"/>
                    </w:rPr>
                    <w:t>I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4"/>
                      <w:w w:val="100"/>
                    </w:rPr>
                    <w:t>A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5"/>
                      <w:w w:val="100"/>
                    </w:rPr>
                    <w:t>L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3"/>
                      <w:w w:val="100"/>
                    </w:rPr>
                    <w:t>-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5"/>
                      <w:w w:val="100"/>
                    </w:rPr>
                    <w:t>t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0"/>
                      <w:w w:val="100"/>
                    </w:rPr>
                    <w:t>ë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38"/>
                      <w:w w:val="100"/>
                    </w:rPr>
                    <w:t> 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5"/>
                      <w:w w:val="100"/>
                    </w:rPr>
                    <w:t>p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4"/>
                      <w:w w:val="100"/>
                    </w:rPr>
                    <w:t>ë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0"/>
                      <w:w w:val="100"/>
                    </w:rPr>
                    <w:t>r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39"/>
                      <w:w w:val="100"/>
                    </w:rPr>
                    <w:t> 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4"/>
                      <w:w w:val="100"/>
                    </w:rPr>
                    <w:t>z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5"/>
                      <w:w w:val="100"/>
                    </w:rPr>
                    <w:t>b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2"/>
                      <w:w w:val="100"/>
                    </w:rPr>
                    <w:t>a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5"/>
                      <w:w w:val="100"/>
                    </w:rPr>
                    <w:t>t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2"/>
                      <w:w w:val="100"/>
                    </w:rPr>
                    <w:t>i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5"/>
                      <w:w w:val="100"/>
                    </w:rPr>
                    <w:t>mi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0"/>
                      <w:w w:val="100"/>
                    </w:rPr>
                    <w:t>n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40"/>
                      <w:w w:val="100"/>
                    </w:rPr>
                    <w:t> 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0"/>
                      <w:w w:val="100"/>
                    </w:rPr>
                    <w:t>e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41"/>
                      <w:w w:val="100"/>
                    </w:rPr>
                    <w:t> 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5"/>
                      <w:w w:val="100"/>
                    </w:rPr>
                    <w:t>k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4"/>
                      <w:w w:val="100"/>
                    </w:rPr>
                    <w:t>ë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5"/>
                      <w:w w:val="100"/>
                    </w:rPr>
                    <w:t>t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0"/>
                      <w:w w:val="100"/>
                    </w:rPr>
                    <w:t>i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0"/>
                      <w:w w:val="100"/>
                    </w:rPr>
                    <w:t> 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5"/>
                      <w:w w:val="100"/>
                    </w:rPr>
                    <w:t>dh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4"/>
                      <w:w w:val="100"/>
                    </w:rPr>
                    <w:t>ë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4"/>
                      <w:w w:val="100"/>
                    </w:rPr>
                    <w:t>z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2"/>
                      <w:w w:val="100"/>
                    </w:rPr>
                    <w:t>i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5"/>
                      <w:w w:val="100"/>
                    </w:rPr>
                    <w:t>m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5"/>
                      <w:w w:val="100"/>
                    </w:rPr>
                    <w:t>i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0"/>
                      <w:w w:val="100"/>
                    </w:rPr>
                    <w:t>.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0"/>
                      <w:w w:val="100"/>
                    </w:rPr>
                  </w:r>
                </w:p>
                <w:p>
                  <w:pPr>
                    <w:spacing w:before="1" w:after="0" w:line="240" w:lineRule="auto"/>
                    <w:ind w:left="283" w:right="-20"/>
                    <w:jc w:val="left"/>
                    <w:rPr>
                      <w:rFonts w:ascii="Garamond" w:hAnsi="Garamond" w:cs="Garamond" w:eastAsia="Garamond"/>
                      <w:sz w:val="24"/>
                      <w:szCs w:val="24"/>
                    </w:rPr>
                  </w:pPr>
                  <w:rPr/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5"/>
                      <w:w w:val="100"/>
                    </w:rPr>
                    <w:t>K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0"/>
                      <w:w w:val="100"/>
                    </w:rPr>
                    <w:t>y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12"/>
                      <w:w w:val="100"/>
                    </w:rPr>
                    <w:t> 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5"/>
                      <w:w w:val="100"/>
                    </w:rPr>
                    <w:t>u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2"/>
                      <w:w w:val="100"/>
                    </w:rPr>
                    <w:t>d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5"/>
                      <w:w w:val="100"/>
                    </w:rPr>
                    <w:t>h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4"/>
                      <w:w w:val="100"/>
                    </w:rPr>
                    <w:t>ë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4"/>
                      <w:w w:val="100"/>
                    </w:rPr>
                    <w:t>z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5"/>
                      <w:w w:val="100"/>
                    </w:rPr>
                    <w:t>i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0"/>
                      <w:w w:val="100"/>
                    </w:rPr>
                    <w:t>m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13"/>
                      <w:w w:val="100"/>
                    </w:rPr>
                    <w:t> 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5"/>
                      <w:w w:val="100"/>
                    </w:rPr>
                    <w:t>h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4"/>
                      <w:w w:val="100"/>
                    </w:rPr>
                    <w:t>y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0"/>
                      <w:w w:val="100"/>
                    </w:rPr>
                    <w:t>n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9"/>
                      <w:w w:val="100"/>
                    </w:rPr>
                    <w:t> 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5"/>
                      <w:w w:val="100"/>
                    </w:rPr>
                    <w:t>n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0"/>
                      <w:w w:val="100"/>
                    </w:rPr>
                    <w:t>ë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8"/>
                      <w:w w:val="100"/>
                    </w:rPr>
                    <w:t> 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5"/>
                      <w:w w:val="100"/>
                    </w:rPr>
                    <w:t>f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2"/>
                      <w:w w:val="100"/>
                    </w:rPr>
                    <w:t>u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5"/>
                      <w:w w:val="100"/>
                    </w:rPr>
                    <w:t>q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0"/>
                      <w:w w:val="100"/>
                    </w:rPr>
                    <w:t>i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11"/>
                      <w:w w:val="100"/>
                    </w:rPr>
                    <w:t> 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3"/>
                      <w:w w:val="100"/>
                    </w:rPr>
                    <w:t>m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4"/>
                      <w:w w:val="100"/>
                    </w:rPr>
                    <w:t>e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5"/>
                      <w:w w:val="100"/>
                    </w:rPr>
                    <w:t>nj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4"/>
                      <w:w w:val="100"/>
                    </w:rPr>
                    <w:t>ë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5"/>
                      <w:w w:val="100"/>
                    </w:rPr>
                    <w:t>h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2"/>
                      <w:w w:val="100"/>
                    </w:rPr>
                    <w:t>e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6"/>
                      <w:w w:val="100"/>
                    </w:rPr>
                    <w:t>r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0"/>
                      <w:w w:val="100"/>
                    </w:rPr>
                    <w:t>ë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16"/>
                      <w:w w:val="100"/>
                    </w:rPr>
                    <w:t> 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2"/>
                      <w:w w:val="100"/>
                    </w:rPr>
                    <w:t>d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5"/>
                      <w:w w:val="100"/>
                    </w:rPr>
                    <w:t>h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0"/>
                      <w:w w:val="100"/>
                    </w:rPr>
                    <w:t>e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11"/>
                      <w:w w:val="100"/>
                    </w:rPr>
                    <w:t> 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2"/>
                      <w:w w:val="100"/>
                    </w:rPr>
                    <w:t>b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5"/>
                      <w:w w:val="100"/>
                    </w:rPr>
                    <w:t>o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3"/>
                      <w:w w:val="100"/>
                    </w:rPr>
                    <w:t>t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5"/>
                      <w:w w:val="100"/>
                    </w:rPr>
                    <w:t>oh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4"/>
                      <w:w w:val="100"/>
                    </w:rPr>
                    <w:t>e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0"/>
                      <w:w w:val="100"/>
                    </w:rPr>
                    <w:t>t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11"/>
                      <w:w w:val="100"/>
                    </w:rPr>
                    <w:t> 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5"/>
                      <w:w w:val="100"/>
                    </w:rPr>
                    <w:t>n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0"/>
                      <w:w w:val="100"/>
                    </w:rPr>
                    <w:t>ë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8"/>
                      <w:w w:val="100"/>
                    </w:rPr>
                    <w:t> 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5"/>
                      <w:w w:val="100"/>
                    </w:rPr>
                    <w:t>F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2"/>
                      <w:w w:val="100"/>
                    </w:rPr>
                    <w:t>l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4"/>
                      <w:w w:val="100"/>
                    </w:rPr>
                    <w:t>e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5"/>
                      <w:w w:val="100"/>
                    </w:rPr>
                    <w:t>t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2"/>
                      <w:w w:val="100"/>
                    </w:rPr>
                    <w:t>o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6"/>
                      <w:w w:val="100"/>
                    </w:rPr>
                    <w:t>r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4"/>
                      <w:w w:val="100"/>
                    </w:rPr>
                    <w:t>e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0"/>
                      <w:w w:val="100"/>
                    </w:rPr>
                    <w:t>n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14"/>
                      <w:w w:val="100"/>
                    </w:rPr>
                    <w:t> 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4"/>
                      <w:w w:val="100"/>
                    </w:rPr>
                    <w:t>Z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2"/>
                      <w:w w:val="100"/>
                    </w:rPr>
                    <w:t>y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6"/>
                      <w:w w:val="100"/>
                    </w:rPr>
                    <w:t>r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5"/>
                      <w:w w:val="100"/>
                    </w:rPr>
                    <w:t>t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2"/>
                      <w:w w:val="100"/>
                    </w:rPr>
                    <w:t>a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6"/>
                      <w:w w:val="100"/>
                    </w:rPr>
                    <w:t>r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4"/>
                      <w:w w:val="100"/>
                    </w:rPr>
                    <w:t>e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0"/>
                      <w:w w:val="100"/>
                    </w:rPr>
                    <w:t>.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0"/>
                      <w:w w:val="100"/>
                    </w:rPr>
                  </w:r>
                </w:p>
                <w:p>
                  <w:pPr>
                    <w:spacing w:before="3" w:after="0" w:line="130" w:lineRule="exact"/>
                    <w:jc w:val="left"/>
                    <w:rPr>
                      <w:sz w:val="13"/>
                      <w:szCs w:val="13"/>
                    </w:rPr>
                  </w:pPr>
                  <w:rPr/>
                  <w:r>
                    <w:rPr>
                      <w:sz w:val="13"/>
                      <w:szCs w:val="13"/>
                    </w:rPr>
                  </w:r>
                </w:p>
                <w:p>
                  <w:pPr>
                    <w:spacing w:before="0" w:after="0" w:line="240" w:lineRule="auto"/>
                    <w:ind w:right="-18"/>
                    <w:jc w:val="right"/>
                    <w:rPr>
                      <w:rFonts w:ascii="Garamond" w:hAnsi="Garamond" w:cs="Garamond" w:eastAsia="Garamond"/>
                      <w:sz w:val="24"/>
                      <w:szCs w:val="24"/>
                    </w:rPr>
                  </w:pPr>
                  <w:rPr/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6"/>
                      <w:w w:val="100"/>
                    </w:rPr>
                    <w:t>M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3"/>
                      <w:w w:val="100"/>
                    </w:rPr>
                    <w:t>IN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6"/>
                      <w:w w:val="100"/>
                    </w:rPr>
                    <w:t>I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2"/>
                      <w:w w:val="100"/>
                    </w:rPr>
                    <w:t>S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6"/>
                      <w:w w:val="100"/>
                    </w:rPr>
                    <w:t>T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4"/>
                      <w:w w:val="100"/>
                    </w:rPr>
                    <w:t>R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0"/>
                      <w:w w:val="100"/>
                    </w:rPr>
                    <w:t>I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9"/>
                      <w:w w:val="100"/>
                    </w:rPr>
                    <w:t> 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0"/>
                      <w:w w:val="100"/>
                    </w:rPr>
                    <w:t>I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8"/>
                      <w:w w:val="100"/>
                    </w:rPr>
                    <w:t> 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4"/>
                      <w:w w:val="100"/>
                    </w:rPr>
                    <w:t>A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4"/>
                      <w:w w:val="100"/>
                    </w:rPr>
                    <w:t>R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2"/>
                      <w:w w:val="100"/>
                    </w:rPr>
                    <w:t>S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6"/>
                      <w:w w:val="100"/>
                    </w:rPr>
                    <w:t>I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3"/>
                      <w:w w:val="100"/>
                    </w:rPr>
                    <w:t>M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3"/>
                      <w:w w:val="100"/>
                    </w:rPr>
                    <w:t>I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0"/>
                      <w:w w:val="100"/>
                    </w:rPr>
                    <w:t>T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10"/>
                      <w:w w:val="100"/>
                    </w:rPr>
                    <w:t> 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3"/>
                      <w:w w:val="100"/>
                    </w:rPr>
                    <w:t>D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5"/>
                      <w:w w:val="100"/>
                    </w:rPr>
                    <w:t>H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0"/>
                      <w:w w:val="100"/>
                    </w:rPr>
                    <w:t>E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11"/>
                      <w:w w:val="100"/>
                    </w:rPr>
                    <w:t> 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5"/>
                      <w:w w:val="100"/>
                    </w:rPr>
                    <w:t>S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3"/>
                      <w:w w:val="99"/>
                    </w:rPr>
                    <w:t>P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5"/>
                      <w:w w:val="100"/>
                    </w:rPr>
                    <w:t>O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1"/>
                      <w:w w:val="100"/>
                    </w:rPr>
                    <w:t>R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6"/>
                      <w:w w:val="99"/>
                    </w:rPr>
                    <w:t>T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3"/>
                      <w:w w:val="99"/>
                    </w:rPr>
                    <w:t>IT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0"/>
                      <w:w w:val="100"/>
                    </w:rPr>
                  </w:r>
                </w:p>
                <w:p>
                  <w:pPr>
                    <w:spacing w:before="1" w:after="0" w:line="240" w:lineRule="auto"/>
                    <w:ind w:right="-20"/>
                    <w:jc w:val="right"/>
                    <w:rPr>
                      <w:rFonts w:ascii="Garamond" w:hAnsi="Garamond" w:cs="Garamond" w:eastAsia="Garamond"/>
                      <w:sz w:val="24"/>
                      <w:szCs w:val="24"/>
                    </w:rPr>
                  </w:pPr>
                  <w:rPr/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4"/>
                      <w:w w:val="100"/>
                      <w:b/>
                      <w:bCs/>
                    </w:rPr>
                    <w:t>M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5"/>
                      <w:w w:val="100"/>
                      <w:b/>
                      <w:bCs/>
                    </w:rPr>
                    <w:t>i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6"/>
                      <w:w w:val="100"/>
                      <w:b/>
                      <w:bCs/>
                    </w:rPr>
                    <w:t>r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2"/>
                      <w:w w:val="100"/>
                      <w:b/>
                      <w:bCs/>
                    </w:rPr>
                    <w:t>e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5"/>
                      <w:w w:val="100"/>
                      <w:b/>
                      <w:bCs/>
                    </w:rPr>
                    <w:t>l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0"/>
                      <w:w w:val="100"/>
                      <w:b/>
                      <w:bCs/>
                    </w:rPr>
                    <w:t>a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13"/>
                      <w:w w:val="100"/>
                      <w:b/>
                      <w:bCs/>
                    </w:rPr>
                    <w:t> 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2"/>
                      <w:w w:val="100"/>
                      <w:b/>
                      <w:bCs/>
                    </w:rPr>
                    <w:t>K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5"/>
                      <w:w w:val="99"/>
                      <w:b/>
                      <w:bCs/>
                    </w:rPr>
                    <w:t>a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3"/>
                      <w:w w:val="99"/>
                      <w:b/>
                      <w:bCs/>
                    </w:rPr>
                    <w:t>r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5"/>
                      <w:w w:val="100"/>
                      <w:b/>
                      <w:bCs/>
                    </w:rPr>
                    <w:t>a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3"/>
                      <w:w w:val="100"/>
                      <w:b/>
                      <w:bCs/>
                    </w:rPr>
                    <w:t>b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5"/>
                      <w:w w:val="100"/>
                      <w:b/>
                      <w:bCs/>
                    </w:rPr>
                    <w:t>i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-5"/>
                      <w:w w:val="100"/>
                      <w:b/>
                      <w:bCs/>
                    </w:rPr>
                    <w:t>n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0"/>
                      <w:w w:val="100"/>
                      <w:b/>
                      <w:bCs/>
                    </w:rPr>
                    <w:t>a</w:t>
                  </w:r>
                  <w:r>
                    <w:rPr>
                      <w:rFonts w:ascii="Garamond" w:hAnsi="Garamond" w:cs="Garamond" w:eastAsia="Garamond"/>
                      <w:sz w:val="24"/>
                      <w:szCs w:val="24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v:group style="position:absolute;margin-left:59.625pt;margin-top:-23.385027pt;width:477.75pt;height:480.75pt;mso-position-horizontal-relative:page;mso-position-vertical-relative:paragraph;z-index:-1683" coordorigin="1193,-468" coordsize="9555,9615">
            <v:group style="position:absolute;left:1200;top:-460;width:9540;height:9600" coordorigin="1200,-460" coordsize="9540,9600">
              <v:shape style="position:absolute;left:1200;top:-460;width:9540;height:9600" coordorigin="1200,-460" coordsize="9540,9600" path="m1200,-460l10740,-460,10740,9140,1200,9140,1200,-460e" filled="t" fillcolor="#FFFFFF" stroked="f">
                <v:path arrowok="t"/>
                <v:fill/>
              </v:shape>
              <v:shape style="position:absolute;left:1208;top:-379;width:9526;height:9442" type="#_x0000_t75">
                <v:imagedata r:id="rId5" o:title=""/>
              </v:shape>
              <v:shape style="position:absolute;left:1352;top:-379;width:9240;height:9440" type="#_x0000_t75">
                <v:imagedata r:id="rId6" o:title=""/>
              </v:shape>
            </v:group>
            <w10:wrap type="none"/>
          </v:group>
        </w:pic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pgSz w:w="11920" w:h="16860"/>
          <w:pgMar w:top="640" w:bottom="280" w:left="1020" w:right="1020"/>
        </w:sectPr>
      </w:pPr>
      <w:rPr/>
    </w:p>
    <w:p>
      <w:pPr>
        <w:spacing w:before="68" w:after="0" w:line="240" w:lineRule="auto"/>
        <w:ind w:left="185" w:right="-73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161616"/>
          <w:spacing w:val="0"/>
          <w:w w:val="100"/>
          <w:b/>
          <w:bCs/>
          <w:i/>
        </w:rPr>
        <w:t>Shtojc</w:t>
      </w:r>
      <w:r>
        <w:rPr>
          <w:rFonts w:ascii="Times New Roman" w:hAnsi="Times New Roman" w:cs="Times New Roman" w:eastAsia="Times New Roman"/>
          <w:sz w:val="22"/>
          <w:szCs w:val="22"/>
          <w:color w:val="161616"/>
          <w:spacing w:val="0"/>
          <w:w w:val="100"/>
          <w:b/>
          <w:bCs/>
          <w:i/>
        </w:rPr>
        <w:t>a</w:t>
      </w:r>
      <w:r>
        <w:rPr>
          <w:rFonts w:ascii="Times New Roman" w:hAnsi="Times New Roman" w:cs="Times New Roman" w:eastAsia="Times New Roman"/>
          <w:sz w:val="22"/>
          <w:szCs w:val="22"/>
          <w:color w:val="161616"/>
          <w:spacing w:val="0"/>
          <w:w w:val="100"/>
          <w:b/>
          <w:bCs/>
          <w:i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61616"/>
          <w:spacing w:val="8"/>
          <w:w w:val="100"/>
          <w:b/>
          <w:bCs/>
          <w:i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61616"/>
          <w:spacing w:val="0"/>
          <w:w w:val="100"/>
          <w:b/>
          <w:bCs/>
          <w:i/>
        </w:rPr>
        <w:t>Nr.</w:t>
      </w:r>
      <w:r>
        <w:rPr>
          <w:rFonts w:ascii="Times New Roman" w:hAnsi="Times New Roman" w:cs="Times New Roman" w:eastAsia="Times New Roman"/>
          <w:sz w:val="22"/>
          <w:szCs w:val="22"/>
          <w:color w:val="161616"/>
          <w:spacing w:val="-6"/>
          <w:w w:val="100"/>
          <w:b/>
          <w:bCs/>
          <w:i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21"/>
          <w:i/>
        </w:rPr>
        <w:t>5</w:t>
      </w:r>
      <w:r>
        <w:rPr>
          <w:rFonts w:ascii="Times New Roman" w:hAnsi="Times New Roman" w:cs="Times New Roman" w:eastAsia="Times New Roman"/>
          <w:sz w:val="21"/>
          <w:szCs w:val="21"/>
          <w:color w:val="000000"/>
          <w:spacing w:val="0"/>
          <w:w w:val="100"/>
        </w:rPr>
      </w:r>
    </w:p>
    <w:p>
      <w:pPr>
        <w:spacing w:before="8" w:after="0" w:line="110" w:lineRule="exact"/>
        <w:jc w:val="left"/>
        <w:rPr>
          <w:sz w:val="11"/>
          <w:szCs w:val="11"/>
        </w:rPr>
      </w:pPr>
      <w:rPr/>
      <w:r>
        <w:rPr/>
        <w:br w:type="column"/>
      </w:r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60" w:lineRule="exact"/>
        <w:ind w:right="-20"/>
        <w:jc w:val="left"/>
        <w:tabs>
          <w:tab w:pos="1280" w:val="left"/>
          <w:tab w:pos="1720" w:val="left"/>
        </w:tabs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82828"/>
          <w:w w:val="97"/>
          <w:i/>
          <w:position w:val="-1"/>
        </w:rPr>
        <w:t>Tirane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w w:val="98"/>
          <w:i/>
          <w:position w:val="-1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-30"/>
          <w:w w:val="100"/>
          <w:i/>
          <w:position w:val="-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100"/>
          <w:i/>
          <w:position w:val="-1"/>
        </w:rPr>
        <w:t>m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100"/>
          <w:i/>
          <w:position w:val="-1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-2"/>
          <w:w w:val="100"/>
          <w:i/>
          <w:position w:val="-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1"/>
          <w:w w:val="100"/>
          <w:i/>
          <w:u w:val="single" w:color="272727"/>
          <w:position w:val="-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100"/>
          <w:i/>
          <w:u w:val="single" w:color="272727"/>
          <w:position w:val="-1"/>
        </w:rPr>
        <w:tab/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100"/>
          <w:i/>
          <w:u w:val="single" w:color="272727"/>
          <w:position w:val="-1"/>
        </w:rPr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100"/>
          <w:i/>
          <w:position w:val="-1"/>
        </w:rPr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100"/>
          <w:i/>
          <w:position w:val="-1"/>
        </w:rPr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30"/>
          <w:i/>
          <w:position w:val="-1"/>
        </w:rPr>
        <w:t>J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-17"/>
          <w:w w:val="130"/>
          <w:i/>
          <w:u w:val="single" w:color="272727"/>
          <w:position w:val="-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30"/>
          <w:i/>
          <w:u w:val="single" w:color="272727"/>
          <w:position w:val="-1"/>
        </w:rPr>
        <w:tab/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30"/>
          <w:i/>
          <w:u w:val="single" w:color="272727"/>
          <w:position w:val="-1"/>
        </w:rPr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30"/>
          <w:i/>
          <w:position w:val="-1"/>
        </w:rPr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30"/>
          <w:i/>
          <w:position w:val="-1"/>
        </w:rPr>
        <w:t>J2017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pgSz w:w="11920" w:h="16860"/>
          <w:pgMar w:top="800" w:bottom="280" w:left="1460" w:right="1480"/>
          <w:cols w:num="2" w:equalWidth="0">
            <w:col w:w="1468" w:space="4885"/>
            <w:col w:w="2627"/>
          </w:cols>
        </w:sectPr>
      </w:pPr>
      <w:rPr/>
    </w:p>
    <w:p>
      <w:pPr>
        <w:spacing w:before="16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31" w:after="0" w:line="240" w:lineRule="auto"/>
        <w:ind w:left="3538" w:right="3498"/>
        <w:jc w:val="center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161616"/>
          <w:w w:val="107"/>
          <w:b/>
          <w:bCs/>
          <w:i/>
        </w:rPr>
      </w:r>
      <w:r>
        <w:rPr>
          <w:rFonts w:ascii="Times New Roman" w:hAnsi="Times New Roman" w:cs="Times New Roman" w:eastAsia="Times New Roman"/>
          <w:sz w:val="22"/>
          <w:szCs w:val="22"/>
          <w:color w:val="161616"/>
          <w:spacing w:val="0"/>
          <w:w w:val="100"/>
          <w:b/>
          <w:bCs/>
          <w:i/>
          <w:u w:val="single" w:color="000000"/>
        </w:rPr>
        <w:t>Fonnula</w:t>
      </w:r>
      <w:r>
        <w:rPr>
          <w:rFonts w:ascii="Times New Roman" w:hAnsi="Times New Roman" w:cs="Times New Roman" w:eastAsia="Times New Roman"/>
          <w:sz w:val="22"/>
          <w:szCs w:val="22"/>
          <w:color w:val="161616"/>
          <w:spacing w:val="0"/>
          <w:w w:val="100"/>
          <w:b/>
          <w:bCs/>
          <w:i/>
          <w:u w:val="single" w:color="000000"/>
        </w:rPr>
      </w:r>
      <w:r>
        <w:rPr>
          <w:rFonts w:ascii="Times New Roman" w:hAnsi="Times New Roman" w:cs="Times New Roman" w:eastAsia="Times New Roman"/>
          <w:sz w:val="22"/>
          <w:szCs w:val="22"/>
          <w:color w:val="161616"/>
          <w:spacing w:val="0"/>
          <w:w w:val="100"/>
          <w:b/>
          <w:bCs/>
          <w:i/>
          <w:u w:val="single" w:color="000000"/>
        </w:rPr>
        <w:t>r</w:t>
      </w:r>
      <w:r>
        <w:rPr>
          <w:rFonts w:ascii="Times New Roman" w:hAnsi="Times New Roman" w:cs="Times New Roman" w:eastAsia="Times New Roman"/>
          <w:sz w:val="22"/>
          <w:szCs w:val="22"/>
          <w:color w:val="161616"/>
          <w:spacing w:val="46"/>
          <w:w w:val="100"/>
          <w:b/>
          <w:bCs/>
          <w:i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61616"/>
          <w:spacing w:val="0"/>
          <w:w w:val="113"/>
          <w:b/>
          <w:bCs/>
          <w:i/>
          <w:u w:val="single" w:color="000000"/>
        </w:rPr>
        <w:t>aplikimi</w:t>
      </w:r>
      <w:r>
        <w:rPr>
          <w:rFonts w:ascii="Times New Roman" w:hAnsi="Times New Roman" w:cs="Times New Roman" w:eastAsia="Times New Roman"/>
          <w:sz w:val="22"/>
          <w:szCs w:val="22"/>
          <w:color w:val="161616"/>
          <w:spacing w:val="0"/>
          <w:w w:val="113"/>
          <w:b/>
          <w:bCs/>
          <w:i/>
        </w:rPr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2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205" w:right="-20"/>
        <w:jc w:val="left"/>
        <w:tabs>
          <w:tab w:pos="5560" w:val="left"/>
          <w:tab w:pos="8420" w:val="left"/>
        </w:tabs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61616"/>
          <w:w w:val="103"/>
          <w:i/>
        </w:rPr>
        <w:t>Un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w w:val="102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-1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103"/>
          <w:i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96"/>
          <w:i/>
        </w:rPr>
        <w:t>nenshkruari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100"/>
          <w:i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100"/>
          <w:i/>
          <w:u w:val="single" w:color="000000"/>
        </w:rPr>
        <w:tab/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100"/>
          <w:i/>
          <w:u w:val="single" w:color="000000"/>
        </w:rPr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100"/>
          <w:i/>
        </w:rPr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100"/>
          <w:i/>
        </w:rPr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58"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100"/>
          <w:i/>
        </w:rPr>
        <w:t>lindu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101"/>
          <w:i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-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99"/>
          <w:i/>
        </w:rPr>
        <w:t>m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98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-1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100"/>
          <w:i/>
          <w:u w:val="single" w:color="0000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100"/>
          <w:i/>
          <w:u w:val="single" w:color="000000"/>
        </w:rPr>
        <w:tab/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100"/>
          <w:i/>
          <w:u w:val="single" w:color="000000"/>
        </w:rPr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100"/>
          <w:i/>
        </w:rPr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38" w:after="0" w:line="240" w:lineRule="auto"/>
        <w:ind w:left="2885" w:right="-20"/>
        <w:jc w:val="left"/>
        <w:rPr>
          <w:rFonts w:ascii="Times New Roman" w:hAnsi="Times New Roman" w:cs="Times New Roman" w:eastAsia="Times New Roman"/>
          <w:sz w:val="14"/>
          <w:szCs w:val="14"/>
        </w:rPr>
      </w:pPr>
      <w:rPr/>
      <w:r>
        <w:rPr>
          <w:rFonts w:ascii="Times New Roman" w:hAnsi="Times New Roman" w:cs="Times New Roman" w:eastAsia="Times New Roman"/>
          <w:sz w:val="14"/>
          <w:szCs w:val="14"/>
          <w:color w:val="282828"/>
          <w:spacing w:val="0"/>
          <w:w w:val="100"/>
          <w:b/>
          <w:bCs/>
          <w:i/>
        </w:rPr>
        <w:t>emri</w:t>
      </w:r>
      <w:r>
        <w:rPr>
          <w:rFonts w:ascii="Times New Roman" w:hAnsi="Times New Roman" w:cs="Times New Roman" w:eastAsia="Times New Roman"/>
          <w:sz w:val="14"/>
          <w:szCs w:val="14"/>
          <w:color w:val="282828"/>
          <w:spacing w:val="0"/>
          <w:w w:val="100"/>
          <w:b/>
          <w:bCs/>
          <w:i/>
        </w:rPr>
        <w:t>  </w:t>
      </w:r>
      <w:r>
        <w:rPr>
          <w:rFonts w:ascii="Times New Roman" w:hAnsi="Times New Roman" w:cs="Times New Roman" w:eastAsia="Times New Roman"/>
          <w:sz w:val="14"/>
          <w:szCs w:val="14"/>
          <w:color w:val="282828"/>
          <w:spacing w:val="13"/>
          <w:w w:val="100"/>
          <w:b/>
          <w:bCs/>
          <w:i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0"/>
          <w:w w:val="100"/>
          <w:b/>
          <w:bCs/>
          <w:i/>
        </w:rPr>
        <w:t>ate·sia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0"/>
          <w:w w:val="100"/>
          <w:b/>
          <w:bCs/>
          <w:i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15"/>
          <w:w w:val="100"/>
          <w:b/>
          <w:bCs/>
          <w:i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color w:val="161616"/>
          <w:spacing w:val="0"/>
          <w:w w:val="101"/>
          <w:b/>
          <w:bCs/>
          <w:i/>
        </w:rPr>
        <w:t>mbiemri</w:t>
      </w:r>
      <w:r>
        <w:rPr>
          <w:rFonts w:ascii="Times New Roman" w:hAnsi="Times New Roman" w:cs="Times New Roman" w:eastAsia="Times New Roman"/>
          <w:sz w:val="14"/>
          <w:szCs w:val="14"/>
          <w:color w:val="000000"/>
          <w:spacing w:val="0"/>
          <w:w w:val="100"/>
        </w:rPr>
      </w:r>
    </w:p>
    <w:p>
      <w:pPr>
        <w:spacing w:before="67" w:after="0" w:line="260" w:lineRule="exact"/>
        <w:ind w:left="185" w:right="-20"/>
        <w:jc w:val="left"/>
        <w:tabs>
          <w:tab w:pos="5760" w:val="left"/>
        </w:tabs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61616"/>
          <w:w w:val="102"/>
          <w:i/>
          <w:position w:val="-1"/>
        </w:rPr>
        <w:t>m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w w:val="101"/>
          <w:i/>
          <w:position w:val="-1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-16"/>
          <w:w w:val="100"/>
          <w:i/>
          <w:position w:val="-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94"/>
          <w:i/>
          <w:position w:val="-1"/>
        </w:rPr>
        <w:t>karte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-18"/>
          <w:w w:val="100"/>
          <w:i/>
          <w:position w:val="-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96"/>
          <w:i/>
          <w:position w:val="-1"/>
        </w:rPr>
        <w:t>identitetijpasaporte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-18"/>
          <w:w w:val="100"/>
          <w:i/>
          <w:position w:val="-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104"/>
          <w:i/>
          <w:position w:val="-1"/>
        </w:rPr>
        <w:t>nr.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2"/>
          <w:w w:val="100"/>
          <w:i/>
          <w:position w:val="-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100"/>
          <w:i/>
          <w:u w:val="single" w:color="000000"/>
          <w:position w:val="-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100"/>
          <w:i/>
          <w:u w:val="single" w:color="000000"/>
          <w:position w:val="-1"/>
        </w:rPr>
        <w:tab/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100"/>
          <w:i/>
          <w:u w:val="single" w:color="000000"/>
          <w:position w:val="-1"/>
        </w:rPr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100"/>
          <w:i/>
          <w:position w:val="-1"/>
        </w:rPr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  <w:position w:val="0"/>
        </w:rPr>
      </w:r>
    </w:p>
    <w:p>
      <w:pPr>
        <w:spacing w:before="7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30" w:after="0" w:line="260" w:lineRule="exact"/>
        <w:ind w:left="192" w:right="-20"/>
        <w:jc w:val="left"/>
        <w:tabs>
          <w:tab w:pos="7140" w:val="left"/>
        </w:tabs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82828"/>
          <w:w w:val="88"/>
          <w:i/>
          <w:position w:val="-1"/>
        </w:rPr>
        <w:t>e-mail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w w:val="89"/>
          <w:i/>
          <w:position w:val="-1"/>
        </w:rPr>
        <w:t>: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4"/>
          <w:w w:val="100"/>
          <w:i/>
          <w:position w:val="-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243"/>
          <w:position w:val="-1"/>
        </w:rPr>
        <w:t>---------------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242"/>
          <w:position w:val="-1"/>
        </w:rPr>
        <w:t>/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12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89"/>
          <w:i/>
          <w:position w:val="-1"/>
        </w:rPr>
        <w:t>Tel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90"/>
          <w:i/>
          <w:position w:val="-1"/>
        </w:rPr>
        <w:t>: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19"/>
          <w:w w:val="100"/>
          <w:i/>
          <w:position w:val="-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100"/>
          <w:i/>
          <w:u w:val="single" w:color="151515"/>
          <w:position w:val="-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100"/>
          <w:i/>
          <w:u w:val="single" w:color="151515"/>
          <w:position w:val="-1"/>
        </w:rPr>
        <w:tab/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100"/>
          <w:i/>
          <w:u w:val="single" w:color="151515"/>
          <w:position w:val="-1"/>
        </w:rPr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100"/>
          <w:i/>
          <w:position w:val="-1"/>
        </w:rPr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  <w:position w:val="0"/>
        </w:rPr>
      </w:r>
    </w:p>
    <w:p>
      <w:pPr>
        <w:spacing w:before="14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jc w:val="left"/>
        <w:spacing w:after="0"/>
        <w:sectPr>
          <w:type w:val="continuous"/>
          <w:pgSz w:w="11920" w:h="16860"/>
          <w:pgMar w:top="640" w:bottom="280" w:left="1460" w:right="1480"/>
        </w:sectPr>
      </w:pPr>
      <w:rPr/>
    </w:p>
    <w:p>
      <w:pPr>
        <w:spacing w:before="30" w:after="0" w:line="260" w:lineRule="exact"/>
        <w:ind w:left="185" w:right="-75"/>
        <w:jc w:val="left"/>
        <w:tabs>
          <w:tab w:pos="7980" w:val="left"/>
        </w:tabs>
        <w:rPr>
          <w:rFonts w:ascii="Times New Roman" w:hAnsi="Times New Roman" w:cs="Times New Roman" w:eastAsia="Times New Roman"/>
          <w:sz w:val="23"/>
          <w:szCs w:val="23"/>
        </w:rPr>
      </w:pPr>
      <w:rPr/>
      <w:r>
        <w:rPr/>
        <w:pict>
          <v:group style="position:absolute;margin-left:82.250343pt;margin-top:26.668442pt;width:154.882698pt;height:.1pt;mso-position-horizontal-relative:page;mso-position-vertical-relative:paragraph;z-index:-1682" coordorigin="1645,533" coordsize="3098,2">
            <v:shape style="position:absolute;left:1645;top:533;width:3098;height:2" coordorigin="1645,533" coordsize="3098,0" path="m1645,533l4743,533e" filled="f" stroked="t" strokeweight=".331655pt" strokecolor="#000000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3"/>
          <w:szCs w:val="23"/>
          <w:color w:val="161616"/>
          <w:w w:val="90"/>
          <w:i/>
          <w:position w:val="-1"/>
        </w:rPr>
        <w:t>Kerkoj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w w:val="100"/>
          <w:i/>
          <w:position w:val="-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2"/>
          <w:w w:val="100"/>
          <w:i/>
          <w:position w:val="-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99"/>
          <w:i/>
          <w:position w:val="-1"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100"/>
          <w:i/>
          <w:position w:val="-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-2"/>
          <w:w w:val="100"/>
          <w:i/>
          <w:position w:val="-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94"/>
          <w:i/>
          <w:position w:val="-1"/>
        </w:rPr>
        <w:t>regjistrohe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95"/>
          <w:i/>
          <w:position w:val="-1"/>
        </w:rPr>
        <w:t>m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100"/>
          <w:i/>
          <w:position w:val="-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3"/>
          <w:w w:val="100"/>
          <w:i/>
          <w:position w:val="-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101"/>
          <w:i/>
          <w:position w:val="-1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100"/>
          <w:i/>
          <w:position w:val="-1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100"/>
          <w:i/>
          <w:position w:val="-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28"/>
          <w:w w:val="100"/>
          <w:i/>
          <w:position w:val="-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94"/>
          <w:i/>
          <w:position w:val="-1"/>
        </w:rPr>
        <w:t>programi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95"/>
          <w:i/>
          <w:position w:val="-1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100"/>
          <w:i/>
          <w:position w:val="-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1"/>
          <w:w w:val="100"/>
          <w:i/>
          <w:position w:val="-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86"/>
          <w:i/>
          <w:position w:val="-1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i/>
          <w:position w:val="-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1"/>
          <w:w w:val="100"/>
          <w:i/>
          <w:position w:val="-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i/>
          <w:position w:val="-1"/>
        </w:rPr>
        <w:t>studimit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i/>
          <w:position w:val="-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1"/>
          <w:w w:val="100"/>
          <w:i/>
          <w:position w:val="-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i/>
          <w:u w:val="single" w:color="000000"/>
          <w:position w:val="-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i/>
          <w:u w:val="single" w:color="000000"/>
          <w:position w:val="-1"/>
        </w:rPr>
        <w:tab/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i/>
          <w:u w:val="single" w:color="000000"/>
          <w:position w:val="-1"/>
        </w:rPr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i/>
          <w:position w:val="-1"/>
        </w:rPr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  <w:position w:val="0"/>
        </w:rPr>
      </w:r>
    </w:p>
    <w:p>
      <w:pPr>
        <w:spacing w:before="30" w:after="0" w:line="260" w:lineRule="exact"/>
        <w:ind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100"/>
          <w:i/>
          <w:position w:val="-1"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100"/>
          <w:i/>
          <w:position w:val="-1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100"/>
          <w:i/>
          <w:position w:val="-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11"/>
          <w:w w:val="100"/>
          <w:i/>
          <w:position w:val="-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100"/>
          <w:i/>
          <w:position w:val="-1"/>
        </w:rPr>
        <w:t>IAL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20" w:h="16860"/>
          <w:pgMar w:top="640" w:bottom="280" w:left="1460" w:right="1480"/>
          <w:cols w:num="2" w:equalWidth="0">
            <w:col w:w="7990" w:space="121"/>
            <w:col w:w="869"/>
          </w:cols>
        </w:sectPr>
      </w:pPr>
      <w:rPr/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0" w:after="0" w:line="240" w:lineRule="auto"/>
        <w:ind w:left="112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100"/>
          <w:i/>
        </w:rPr>
        <w:t>1.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4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89"/>
          <w:i/>
        </w:rPr>
        <w:t>Deklaroj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21"/>
          <w:w w:val="89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-1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90"/>
          <w:i/>
        </w:rPr>
        <w:t>aplikoj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15"/>
          <w:w w:val="9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100"/>
          <w:i/>
        </w:rPr>
        <w:t>m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i/>
        </w:rPr>
        <w:t>kuotat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90"/>
          <w:i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90"/>
          <w:i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-1"/>
          <w:w w:val="9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90"/>
          <w:i/>
        </w:rPr>
        <w:t>kandidatet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9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21"/>
          <w:w w:val="9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i/>
        </w:rPr>
        <w:t>m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92"/>
          <w:i/>
        </w:rPr>
        <w:t>kombesi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1"/>
          <w:w w:val="92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92"/>
          <w:i/>
        </w:rPr>
        <w:t>shqipta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4"/>
          <w:w w:val="92"/>
          <w:i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0"/>
          <w:w w:val="92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9"/>
          <w:w w:val="92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i/>
        </w:rPr>
        <w:t>nga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-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i/>
        </w:rPr>
        <w:t>trojet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-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i/>
        </w:rPr>
        <w:t>(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0"/>
          <w:w w:val="93"/>
          <w:i/>
        </w:rPr>
        <w:t>she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4"/>
          <w:w w:val="93"/>
          <w:i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93"/>
          <w:i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-3"/>
          <w:w w:val="93"/>
          <w:i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0"/>
          <w:w w:val="93"/>
          <w:i/>
        </w:rPr>
        <w:t>et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16"/>
          <w:w w:val="93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i/>
        </w:rPr>
        <w:t>me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7" w:after="0" w:line="240" w:lineRule="auto"/>
        <w:ind w:left="450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100"/>
          <w:i/>
        </w:rPr>
        <w:t>"x"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4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i/>
        </w:rPr>
        <w:t>vendi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-1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100"/>
          <w:i/>
        </w:rPr>
        <w:t>nga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-1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i/>
        </w:rPr>
        <w:t>vje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-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100"/>
          <w:i/>
        </w:rPr>
        <w:t>kandidati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100"/>
          <w:i/>
        </w:rPr>
        <w:t>):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" w:after="0" w:line="240" w:lineRule="auto"/>
        <w:ind w:left="855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32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-16"/>
          <w:w w:val="13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94"/>
          <w:i/>
        </w:rPr>
        <w:t>Republik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94"/>
          <w:i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6"/>
          <w:w w:val="94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-2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100"/>
          <w:i/>
        </w:rPr>
        <w:t>Kosoves;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" w:after="0" w:line="240" w:lineRule="auto"/>
        <w:ind w:left="855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32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-35"/>
          <w:w w:val="13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100"/>
          <w:i/>
        </w:rPr>
        <w:t>Mali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i/>
        </w:rPr>
        <w:t>zi;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7" w:after="0" w:line="240" w:lineRule="auto"/>
        <w:ind w:left="855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282828"/>
          <w:spacing w:val="0"/>
          <w:w w:val="126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color w:val="282828"/>
          <w:spacing w:val="-34"/>
          <w:w w:val="126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i/>
        </w:rPr>
        <w:t>Maqedoni;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0" w:after="0" w:line="259" w:lineRule="exact"/>
        <w:ind w:left="855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0"/>
          <w:w w:val="132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161616"/>
          <w:spacing w:val="-9"/>
          <w:w w:val="13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4"/>
          <w:w w:val="100"/>
          <w:i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-7"/>
          <w:w w:val="100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100"/>
          <w:i/>
        </w:rPr>
        <w:t>sheve;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4" w:after="0" w:line="240" w:lineRule="auto"/>
        <w:ind w:left="855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3B3B3B"/>
          <w:spacing w:val="0"/>
          <w:w w:val="126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color w:val="3B3B3B"/>
          <w:spacing w:val="-9"/>
          <w:w w:val="126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i/>
        </w:rPr>
        <w:t>Bujanovci;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0" w:after="0" w:line="259" w:lineRule="exact"/>
        <w:ind w:left="855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0"/>
          <w:w w:val="132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3B3B3B"/>
          <w:spacing w:val="-35"/>
          <w:w w:val="132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100"/>
          <w:i/>
        </w:rPr>
        <w:t>Medvegj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-12"/>
          <w:w w:val="100"/>
          <w:i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0"/>
          <w:w w:val="100"/>
          <w:i/>
        </w:rPr>
        <w:t>;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" w:after="0" w:line="244" w:lineRule="auto"/>
        <w:ind w:left="835" w:right="82" w:firstLine="-318"/>
        <w:jc w:val="both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161616"/>
          <w:spacing w:val="0"/>
          <w:w w:val="100"/>
        </w:rPr>
        <w:t>2.</w:t>
      </w:r>
      <w:r>
        <w:rPr>
          <w:rFonts w:ascii="Times New Roman" w:hAnsi="Times New Roman" w:cs="Times New Roman" w:eastAsia="Times New Roman"/>
          <w:sz w:val="22"/>
          <w:szCs w:val="22"/>
          <w:color w:val="16161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161616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100"/>
          <w:i/>
        </w:rPr>
        <w:t>Autor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12"/>
          <w:w w:val="100"/>
          <w:i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1"/>
          <w:w w:val="100"/>
          <w:i/>
        </w:rPr>
        <w:t>z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100"/>
          <w:i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100"/>
          <w:i/>
        </w:rPr>
        <w:t>j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1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i/>
        </w:rPr>
        <w:t>institucioni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i/>
        </w:rPr>
        <w:t>arsimit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4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4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i/>
        </w:rPr>
        <w:t>larte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4"/>
          <w:w w:val="100"/>
          <w:i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4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0"/>
          <w:w w:val="90"/>
          <w:i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0"/>
          <w:w w:val="89"/>
          <w:i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-2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100"/>
          <w:i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-2"/>
          <w:w w:val="100"/>
          <w:i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-9"/>
          <w:w w:val="100"/>
          <w:i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100"/>
          <w:i/>
        </w:rPr>
        <w:t>ituar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-2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i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4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i/>
        </w:rPr>
        <w:t>Qendre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4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i/>
        </w:rPr>
        <w:t>Sherbimeve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i/>
        </w:rPr>
        <w:t>Arsimore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100"/>
          <w:i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2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100"/>
          <w:i/>
        </w:rPr>
        <w:t>trajtimi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1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4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100"/>
          <w:i/>
        </w:rPr>
        <w:t>dhen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-6"/>
          <w:w w:val="100"/>
          <w:i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0"/>
          <w:w w:val="100"/>
          <w:i/>
        </w:rPr>
        <w:t>ve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3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4"/>
          <w:w w:val="100"/>
          <w:i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5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100"/>
          <w:i/>
        </w:rPr>
        <w:t>mi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1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-16"/>
          <w:w w:val="100"/>
          <w:i/>
        </w:rPr>
        <w:t>p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-14"/>
          <w:w w:val="100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100"/>
          <w:i/>
        </w:rPr>
        <w:t>rsonale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-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4"/>
          <w:w w:val="100"/>
          <w:i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i/>
        </w:rPr>
        <w:t>kuade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i/>
        </w:rPr>
        <w:t>aplikimit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4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i/>
        </w:rPr>
        <w:t>dhe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4"/>
          <w:w w:val="97"/>
          <w:i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0"/>
          <w:w w:val="89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0"/>
          <w:w w:val="90"/>
          <w:i/>
        </w:rPr>
        <w:t>g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-4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100"/>
          <w:i/>
        </w:rPr>
        <w:t>jistrimit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1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84"/>
          <w:i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84"/>
          <w:i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8"/>
          <w:w w:val="84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0"/>
          <w:w w:val="100"/>
          <w:i/>
        </w:rPr>
        <w:t>va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-2"/>
          <w:w w:val="100"/>
          <w:i/>
        </w:rPr>
        <w:t>z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100"/>
          <w:i/>
        </w:rPr>
        <w:t>hdimi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-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i/>
        </w:rPr>
        <w:t>studimeve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-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97"/>
          <w:i/>
        </w:rPr>
        <w:t>universitare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-2"/>
          <w:w w:val="97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1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100"/>
          <w:i/>
        </w:rPr>
        <w:t>Institucioni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-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F4F4F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4F4F4F"/>
          <w:spacing w:val="-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96"/>
          <w:i/>
        </w:rPr>
        <w:t>sipercituar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96"/>
          <w:i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-15"/>
          <w:w w:val="96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-1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i/>
        </w:rPr>
        <w:t>dhe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95"/>
          <w:i/>
        </w:rPr>
        <w:t>publikimi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95"/>
          <w:i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6"/>
          <w:w w:val="95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0"/>
          <w:w w:val="95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-15"/>
          <w:w w:val="95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1"/>
          <w:i/>
        </w:rPr>
        <w:t>tyre.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0" w:after="0" w:line="260" w:lineRule="exact"/>
        <w:ind w:left="517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Arial" w:hAnsi="Arial" w:cs="Arial" w:eastAsia="Arial"/>
          <w:sz w:val="20"/>
          <w:szCs w:val="20"/>
          <w:color w:val="282828"/>
          <w:spacing w:val="0"/>
          <w:w w:val="100"/>
        </w:rPr>
        <w:t>3.</w:t>
      </w:r>
      <w:r>
        <w:rPr>
          <w:rFonts w:ascii="Arial" w:hAnsi="Arial" w:cs="Arial" w:eastAsia="Arial"/>
          <w:sz w:val="20"/>
          <w:szCs w:val="20"/>
          <w:color w:val="282828"/>
          <w:spacing w:val="0"/>
          <w:w w:val="100"/>
        </w:rPr>
        <w:t>  </w:t>
      </w:r>
      <w:r>
        <w:rPr>
          <w:rFonts w:ascii="Arial" w:hAnsi="Arial" w:cs="Arial" w:eastAsia="Arial"/>
          <w:sz w:val="20"/>
          <w:szCs w:val="20"/>
          <w:color w:val="282828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87"/>
          <w:i/>
        </w:rPr>
        <w:t>Deklaroj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31"/>
          <w:w w:val="87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87"/>
          <w:i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87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8"/>
          <w:w w:val="87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i/>
        </w:rPr>
        <w:t>do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-1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94"/>
          <w:i/>
        </w:rPr>
        <w:t>regjistrohe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94"/>
          <w:i/>
        </w:rPr>
        <w:t>m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1"/>
          <w:w w:val="94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i/>
        </w:rPr>
        <w:t>vete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i/>
        </w:rPr>
        <w:t>m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-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100"/>
          <w:i/>
        </w:rPr>
        <w:t>njeri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-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i/>
        </w:rPr>
        <w:t>nga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92"/>
          <w:i/>
        </w:rPr>
        <w:t>programet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1"/>
          <w:w w:val="92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-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i/>
        </w:rPr>
        <w:t>studimit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0"/>
          <w:w w:val="100"/>
          <w:i/>
        </w:rPr>
        <w:t>ci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1"/>
          <w:w w:val="100"/>
          <w:i/>
        </w:rPr>
        <w:t>l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0"/>
          <w:w w:val="100"/>
          <w:i/>
        </w:rPr>
        <w:t>do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-1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103"/>
          <w:i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" w:after="0" w:line="240" w:lineRule="auto"/>
        <w:ind w:left="848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-10"/>
          <w:w w:val="95"/>
          <w:i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95"/>
          <w:i/>
        </w:rPr>
        <w:t>hpalle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95"/>
          <w:i/>
        </w:rPr>
        <w:t>m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1"/>
          <w:w w:val="95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100"/>
          <w:i/>
        </w:rPr>
        <w:t>fitue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1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84"/>
          <w:i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84"/>
          <w:i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12"/>
          <w:w w:val="84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i/>
        </w:rPr>
        <w:t>v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9"/>
          <w:w w:val="100"/>
          <w:i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100"/>
          <w:i/>
        </w:rPr>
        <w:t>ti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93"/>
          <w:i/>
        </w:rPr>
        <w:t>akademik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5"/>
          <w:w w:val="93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i/>
        </w:rPr>
        <w:t>201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-10"/>
          <w:w w:val="100"/>
          <w:i/>
        </w:rPr>
        <w:t>7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-6"/>
          <w:w w:val="100"/>
          <w:i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i/>
        </w:rPr>
        <w:t>2018.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" w:after="0" w:line="243" w:lineRule="auto"/>
        <w:ind w:left="842" w:right="91" w:firstLine="-325"/>
        <w:jc w:val="both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100"/>
          <w:i/>
        </w:rPr>
        <w:t>4.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5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88"/>
          <w:i/>
        </w:rPr>
        <w:t>Deklaroj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6"/>
          <w:w w:val="88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-2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100"/>
          <w:i/>
        </w:rPr>
        <w:t>nu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100"/>
          <w:i/>
        </w:rPr>
        <w:t>k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3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86"/>
          <w:i/>
        </w:rPr>
        <w:t>po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-2"/>
          <w:w w:val="86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i/>
        </w:rPr>
        <w:t>ndjek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-2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98"/>
          <w:i/>
        </w:rPr>
        <w:t>nd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-4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-12"/>
          <w:w w:val="100"/>
          <w:i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-3"/>
          <w:w w:val="100"/>
          <w:i/>
        </w:rPr>
        <w:t>j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92"/>
          <w:i/>
        </w:rPr>
        <w:t>program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8"/>
          <w:w w:val="92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i/>
        </w:rPr>
        <w:t>tjete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-1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i/>
        </w:rPr>
        <w:t>studimi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-1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100"/>
          <w:i/>
        </w:rPr>
        <w:t>in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-2"/>
          <w:w w:val="100"/>
          <w:i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0"/>
          <w:w w:val="100"/>
          <w:i/>
        </w:rPr>
        <w:t>titu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-9"/>
          <w:w w:val="100"/>
          <w:i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5"/>
          <w:w w:val="100"/>
          <w:i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0"/>
          <w:w w:val="100"/>
          <w:i/>
        </w:rPr>
        <w:t>on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-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-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91"/>
          <w:i/>
        </w:rPr>
        <w:t>tjer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91"/>
          <w:i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8"/>
          <w:w w:val="91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-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i/>
        </w:rPr>
        <w:t>arsimit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100"/>
          <w:i/>
        </w:rPr>
        <w:t>larte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1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i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5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4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100"/>
          <w:i/>
        </w:rPr>
        <w:t>nu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100"/>
          <w:i/>
        </w:rPr>
        <w:t>k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2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i/>
        </w:rPr>
        <w:t>do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5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i/>
        </w:rPr>
        <w:t>ndjek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4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i/>
        </w:rPr>
        <w:t>njekohesisht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100"/>
          <w:i/>
        </w:rPr>
        <w:t>nje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2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i/>
        </w:rPr>
        <w:t>program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i/>
        </w:rPr>
        <w:t>tjete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5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-2"/>
          <w:w w:val="93"/>
          <w:i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100"/>
          <w:i/>
        </w:rPr>
        <w:t>tudim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8"/>
          <w:w w:val="100"/>
          <w:i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0"/>
          <w:w w:val="161"/>
          <w:i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-2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0"/>
          <w:w w:val="100"/>
          <w:i/>
        </w:rPr>
        <w:t>deri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4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i/>
        </w:rPr>
        <w:t>ne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97"/>
          <w:i/>
        </w:rPr>
        <w:t>perfundimi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97"/>
          <w:i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-5"/>
          <w:w w:val="97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93"/>
          <w:i/>
        </w:rPr>
        <w:t>programit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-6"/>
          <w:w w:val="93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-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100"/>
          <w:i/>
        </w:rPr>
        <w:t>studimit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1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i/>
        </w:rPr>
        <w:t>k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i/>
        </w:rPr>
        <w:t>u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83"/>
          <w:i/>
        </w:rPr>
        <w:t>po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83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i/>
        </w:rPr>
        <w:t>aplikoj.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0" w:after="0" w:line="261" w:lineRule="exact"/>
        <w:ind w:left="517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100"/>
          <w:i/>
        </w:rPr>
        <w:t>5.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5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88"/>
          <w:i/>
        </w:rPr>
        <w:t>Deklaroj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9"/>
          <w:w w:val="88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-1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91"/>
          <w:i/>
        </w:rPr>
        <w:t>ja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91"/>
          <w:i/>
        </w:rPr>
        <w:t>m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8"/>
          <w:w w:val="91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i/>
        </w:rPr>
        <w:t>njohu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-1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100"/>
          <w:i/>
        </w:rPr>
        <w:t>m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-1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100"/>
          <w:i/>
        </w:rPr>
        <w:t>Ud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-3"/>
          <w:w w:val="100"/>
          <w:i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-4"/>
          <w:w w:val="100"/>
          <w:i/>
        </w:rPr>
        <w:t>z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100"/>
          <w:i/>
        </w:rPr>
        <w:t>imi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3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90"/>
          <w:i/>
        </w:rPr>
        <w:t>perkate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90"/>
          <w:i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6"/>
          <w:w w:val="9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i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-1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93"/>
          <w:i/>
        </w:rPr>
        <w:t>ja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93"/>
          <w:i/>
        </w:rPr>
        <w:t>m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-8"/>
          <w:w w:val="93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90"/>
          <w:i/>
        </w:rPr>
        <w:t>qarte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7"/>
          <w:w w:val="9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90"/>
          <w:i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90"/>
          <w:i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2"/>
          <w:w w:val="9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90"/>
          <w:i/>
        </w:rPr>
        <w:t>pro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3"/>
          <w:w w:val="90"/>
          <w:i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color w:val="4F4F4F"/>
          <w:spacing w:val="0"/>
          <w:w w:val="90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90"/>
          <w:i/>
        </w:rPr>
        <w:t>dura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90"/>
          <w:i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7"/>
          <w:w w:val="9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F4F4F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4F4F4F"/>
          <w:spacing w:val="-1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97"/>
          <w:i/>
        </w:rPr>
        <w:t>aplikimi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-7"/>
          <w:w w:val="97"/>
          <w:i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4F4F4F"/>
          <w:spacing w:val="0"/>
          <w:w w:val="161"/>
          <w:i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" w:after="0" w:line="240" w:lineRule="auto"/>
        <w:ind w:left="842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93"/>
          <w:i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3"/>
          <w:w w:val="93"/>
          <w:i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4F4F4F"/>
          <w:spacing w:val="2"/>
          <w:w w:val="93"/>
          <w:i/>
        </w:rPr>
        <w:t>z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93"/>
          <w:i/>
        </w:rPr>
        <w:t>gjedhje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93"/>
          <w:i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-16"/>
          <w:w w:val="93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93"/>
          <w:i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93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"/>
          <w:w w:val="93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i/>
        </w:rPr>
        <w:t>regjistrimit.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1" w:after="0" w:line="243" w:lineRule="auto"/>
        <w:ind w:left="848" w:right="67" w:firstLine="-318"/>
        <w:jc w:val="both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i/>
        </w:rPr>
        <w:t>6.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4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88"/>
          <w:i/>
        </w:rPr>
        <w:t>Deklaroj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5"/>
          <w:w w:val="88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0"/>
          <w:w w:val="100"/>
          <w:i/>
        </w:rPr>
        <w:t>v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-7"/>
          <w:w w:val="100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4"/>
          <w:w w:val="100"/>
          <w:i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2"/>
          <w:w w:val="100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4"/>
          <w:w w:val="100"/>
          <w:i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-18"/>
          <w:w w:val="100"/>
          <w:i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100"/>
          <w:i/>
        </w:rPr>
        <w:t>ine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-1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-1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95"/>
          <w:i/>
        </w:rPr>
        <w:t>dhenave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5"/>
          <w:w w:val="95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i/>
        </w:rPr>
        <w:t>dh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-1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97"/>
          <w:i/>
        </w:rPr>
        <w:t>dokumenteve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6"/>
          <w:w w:val="97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4"/>
          <w:w w:val="100"/>
          <w:i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1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89"/>
          <w:i/>
        </w:rPr>
        <w:t>paraqitur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89"/>
          <w:i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89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5"/>
          <w:w w:val="89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89"/>
          <w:i/>
        </w:rPr>
        <w:t>Ja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89"/>
          <w:i/>
        </w:rPr>
        <w:t>m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-3"/>
          <w:w w:val="89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1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4F4F4F"/>
          <w:spacing w:val="0"/>
          <w:w w:val="95"/>
          <w:i/>
        </w:rPr>
        <w:t>v</w:t>
      </w:r>
      <w:r>
        <w:rPr>
          <w:rFonts w:ascii="Times New Roman" w:hAnsi="Times New Roman" w:cs="Times New Roman" w:eastAsia="Times New Roman"/>
          <w:sz w:val="23"/>
          <w:szCs w:val="23"/>
          <w:color w:val="4F4F4F"/>
          <w:spacing w:val="-5"/>
          <w:w w:val="95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4"/>
          <w:w w:val="95"/>
          <w:i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0"/>
          <w:w w:val="95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9"/>
          <w:w w:val="95"/>
          <w:i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95"/>
          <w:i/>
        </w:rPr>
        <w:t>ij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-4"/>
          <w:w w:val="95"/>
          <w:i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95"/>
          <w:i/>
        </w:rPr>
        <w:t>he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95"/>
          <w:i/>
        </w:rPr>
        <w:t>m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24"/>
          <w:w w:val="95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94"/>
          <w:i/>
        </w:rPr>
        <w:t>se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95"/>
          <w:i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-2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100"/>
          <w:i/>
        </w:rPr>
        <w:t>ne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i/>
        </w:rPr>
        <w:t>ras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-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94"/>
          <w:i/>
        </w:rPr>
        <w:t>deklarimi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9"/>
          <w:w w:val="94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94"/>
          <w:i/>
        </w:rPr>
        <w:t>dhenave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4"/>
          <w:w w:val="94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3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92"/>
          <w:i/>
        </w:rPr>
        <w:t>pavertet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92"/>
          <w:i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5"/>
          <w:w w:val="92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i/>
        </w:rPr>
        <w:t>apo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-2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3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90"/>
          <w:i/>
        </w:rPr>
        <w:t>paraqitje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90"/>
          <w:i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25"/>
          <w:w w:val="9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-1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97"/>
          <w:i/>
        </w:rPr>
        <w:t>dokumenteve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3"/>
          <w:w w:val="97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i/>
        </w:rPr>
        <w:t>falsifikuara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0"/>
          <w:w w:val="86"/>
          <w:i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-3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83"/>
          <w:i/>
        </w:rPr>
        <w:t>po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21"/>
          <w:w w:val="83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3"/>
          <w:w w:val="100"/>
          <w:i/>
        </w:rPr>
        <w:t>m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i/>
        </w:rPr>
        <w:t>dhen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-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i/>
        </w:rPr>
        <w:t>j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i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-1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0"/>
          <w:w w:val="97"/>
          <w:i/>
        </w:rPr>
        <w:t>ve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1"/>
          <w:w w:val="98"/>
          <w:i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96"/>
          <w:i/>
        </w:rPr>
        <w:t>tet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-12"/>
          <w:w w:val="97"/>
          <w:i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0"/>
          <w:w w:val="161"/>
          <w:i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1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100"/>
          <w:i/>
        </w:rPr>
        <w:t>ja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100"/>
          <w:i/>
        </w:rPr>
        <w:t>m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-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0"/>
          <w:w w:val="93"/>
          <w:i/>
        </w:rPr>
        <w:t>subje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6"/>
          <w:w w:val="93"/>
          <w:i/>
        </w:rPr>
        <w:t>k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93"/>
          <w:i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18"/>
          <w:w w:val="93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1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-10"/>
          <w:w w:val="100"/>
          <w:i/>
        </w:rPr>
        <w:t>m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0"/>
          <w:w w:val="100"/>
          <w:i/>
        </w:rPr>
        <w:t>asave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-1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4"/>
          <w:w w:val="100"/>
          <w:i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2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90"/>
          <w:i/>
        </w:rPr>
        <w:t>parashikuar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90"/>
          <w:i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7"/>
          <w:w w:val="9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i/>
        </w:rPr>
        <w:t>Kodi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-5"/>
          <w:w w:val="89"/>
          <w:i/>
        </w:rPr>
        <w:t>P</w:t>
      </w:r>
      <w:r>
        <w:rPr>
          <w:rFonts w:ascii="Times New Roman" w:hAnsi="Times New Roman" w:cs="Times New Roman" w:eastAsia="Times New Roman"/>
          <w:sz w:val="23"/>
          <w:szCs w:val="23"/>
          <w:color w:val="4F4F4F"/>
          <w:spacing w:val="-6"/>
          <w:w w:val="89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89"/>
          <w:i/>
        </w:rPr>
        <w:t>na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89"/>
          <w:i/>
        </w:rPr>
        <w:t>l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41"/>
          <w:w w:val="89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0"/>
          <w:w w:val="100"/>
          <w:i/>
        </w:rPr>
        <w:t>dhe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i/>
        </w:rPr>
        <w:t>aktet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-2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-1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91"/>
          <w:i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-3"/>
          <w:w w:val="91"/>
          <w:i/>
        </w:rPr>
        <w:t>j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0"/>
          <w:w w:val="91"/>
          <w:i/>
        </w:rPr>
        <w:t>er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0"/>
          <w:w w:val="91"/>
          <w:i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8"/>
          <w:w w:val="91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91"/>
          <w:i/>
        </w:rPr>
        <w:t>ligjo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4"/>
          <w:w w:val="91"/>
          <w:i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0"/>
          <w:w w:val="91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7"/>
          <w:w w:val="91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0"/>
          <w:w w:val="91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-11"/>
          <w:w w:val="91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91"/>
          <w:i/>
        </w:rPr>
        <w:t>nenligjore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41"/>
          <w:w w:val="91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4"/>
          <w:w w:val="100"/>
          <w:i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-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i/>
        </w:rPr>
        <w:t>fuqi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i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-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i/>
        </w:rPr>
        <w:t>Ne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-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-8"/>
          <w:w w:val="100"/>
          <w:i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-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i/>
        </w:rPr>
        <w:t>dyshimi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91"/>
          <w:i/>
        </w:rPr>
        <w:t>pe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91"/>
          <w:i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-8"/>
          <w:w w:val="91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0"/>
          <w:w w:val="91"/>
          <w:i/>
        </w:rPr>
        <w:t>ve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1"/>
          <w:w w:val="91"/>
          <w:i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91"/>
          <w:i/>
        </w:rPr>
        <w:t>tetesi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-3"/>
          <w:w w:val="91"/>
          <w:i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0"/>
          <w:w w:val="91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0"/>
          <w:w w:val="91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0"/>
          <w:w w:val="91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0"/>
          <w:w w:val="91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-12"/>
          <w:w w:val="91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91"/>
          <w:i/>
        </w:rPr>
        <w:t>inf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-5"/>
          <w:w w:val="91"/>
          <w:i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0"/>
          <w:w w:val="91"/>
          <w:i/>
        </w:rPr>
        <w:t>rmacion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3"/>
          <w:w w:val="91"/>
          <w:i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91"/>
          <w:i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91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25"/>
          <w:w w:val="91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4"/>
          <w:w w:val="100"/>
          <w:i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93"/>
          <w:i/>
        </w:rPr>
        <w:t>deklaruar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93"/>
          <w:i/>
        </w:rPr>
        <w:t>,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-4"/>
          <w:w w:val="93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93"/>
          <w:i/>
        </w:rPr>
        <w:t>Qendr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93"/>
          <w:i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3"/>
          <w:w w:val="93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-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95"/>
          <w:i/>
        </w:rPr>
        <w:t>Sherbimeve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"/>
          <w:w w:val="95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95"/>
          <w:i/>
        </w:rPr>
        <w:t>Arsimore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8"/>
          <w:w w:val="95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95"/>
          <w:i/>
        </w:rPr>
        <w:t>dhejose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-17"/>
          <w:w w:val="95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95"/>
          <w:i/>
        </w:rPr>
        <w:t>IA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95"/>
          <w:i/>
        </w:rPr>
        <w:t>L</w:t>
      </w:r>
      <w:r>
        <w:rPr>
          <w:rFonts w:ascii="Times New Roman" w:hAnsi="Times New Roman" w:cs="Times New Roman" w:eastAsia="Times New Roman"/>
          <w:sz w:val="23"/>
          <w:szCs w:val="23"/>
          <w:color w:val="666666"/>
          <w:spacing w:val="10"/>
          <w:w w:val="95"/>
          <w:i/>
        </w:rPr>
        <w:t>-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0"/>
          <w:w w:val="95"/>
          <w:i/>
        </w:rPr>
        <w:t>j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0"/>
          <w:w w:val="95"/>
          <w:i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15"/>
          <w:w w:val="95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i/>
        </w:rPr>
        <w:t>nisi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3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93"/>
          <w:i/>
        </w:rPr>
        <w:t>pr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-12"/>
          <w:w w:val="93"/>
          <w:i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4F4F4F"/>
          <w:spacing w:val="3"/>
          <w:w w:val="93"/>
          <w:i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93"/>
          <w:i/>
        </w:rPr>
        <w:t>edure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93"/>
          <w:i/>
        </w:rPr>
        <w:t>n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10"/>
          <w:w w:val="93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-1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96"/>
          <w:i/>
        </w:rPr>
        <w:t>kontrollit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6"/>
          <w:w w:val="96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1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i/>
        </w:rPr>
        <w:t>tyre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-1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99"/>
          <w:i/>
        </w:rPr>
        <w:t>duke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-2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1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89"/>
          <w:i/>
        </w:rPr>
        <w:t>percjelle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-12"/>
          <w:w w:val="89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8"/>
          <w:w w:val="89"/>
          <w:i/>
        </w:rPr>
        <w:t>k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0"/>
          <w:w w:val="89"/>
          <w:i/>
        </w:rPr>
        <w:t>et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0"/>
          <w:w w:val="89"/>
          <w:i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10"/>
          <w:w w:val="89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-1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100"/>
          <w:i/>
        </w:rPr>
        <w:t>d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-3"/>
          <w:w w:val="100"/>
          <w:i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-7"/>
          <w:w w:val="100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100"/>
          <w:i/>
        </w:rPr>
        <w:t>na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-1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0"/>
          <w:w w:val="100"/>
          <w:i/>
        </w:rPr>
        <w:t>ev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-7"/>
          <w:w w:val="100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100"/>
          <w:i/>
        </w:rPr>
        <w:t>nt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-3"/>
          <w:w w:val="100"/>
          <w:i/>
        </w:rPr>
        <w:t>u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-3"/>
          <w:w w:val="100"/>
          <w:i/>
        </w:rPr>
        <w:t>a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0"/>
          <w:w w:val="100"/>
          <w:i/>
        </w:rPr>
        <w:t>lisht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-1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91"/>
          <w:i/>
        </w:rPr>
        <w:t>edhe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-9"/>
          <w:w w:val="91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-5"/>
          <w:w w:val="91"/>
          <w:i/>
        </w:rPr>
        <w:t>o</w:t>
      </w:r>
      <w:r>
        <w:rPr>
          <w:rFonts w:ascii="Times New Roman" w:hAnsi="Times New Roman" w:cs="Times New Roman" w:eastAsia="Times New Roman"/>
          <w:sz w:val="23"/>
          <w:szCs w:val="23"/>
          <w:color w:val="161616"/>
          <w:spacing w:val="9"/>
          <w:w w:val="91"/>
          <w:i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0"/>
          <w:w w:val="91"/>
          <w:i/>
        </w:rPr>
        <w:t>ganeve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10"/>
          <w:w w:val="91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i/>
        </w:rPr>
        <w:t>kompetent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-3"/>
          <w:w w:val="100"/>
          <w:i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  <w:i/>
        </w:rPr>
        <w:t>.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9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3375" w:right="2670"/>
        <w:jc w:val="center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i/>
        </w:rPr>
        <w:t>Eme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-2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0"/>
          <w:w w:val="100"/>
          <w:i/>
        </w:rPr>
        <w:t>Atesi</w:t>
      </w:r>
      <w:r>
        <w:rPr>
          <w:rFonts w:ascii="Times New Roman" w:hAnsi="Times New Roman" w:cs="Times New Roman" w:eastAsia="Times New Roman"/>
          <w:sz w:val="23"/>
          <w:szCs w:val="23"/>
          <w:color w:val="3B3B3B"/>
          <w:spacing w:val="-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96"/>
          <w:i/>
        </w:rPr>
        <w:t>Mbieme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96"/>
          <w:i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7"/>
          <w:w w:val="96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96"/>
          <w:i/>
        </w:rPr>
        <w:t>kandidatit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6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4519" w:right="3813"/>
        <w:jc w:val="center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282828"/>
          <w:spacing w:val="0"/>
          <w:w w:val="93"/>
          <w:i/>
        </w:rPr>
        <w:t>Firma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jc w:val="center"/>
        <w:spacing w:after="0"/>
        <w:sectPr>
          <w:type w:val="continuous"/>
          <w:pgSz w:w="11920" w:h="16860"/>
          <w:pgMar w:top="640" w:bottom="280" w:left="1460" w:right="1480"/>
        </w:sectPr>
      </w:pPr>
      <w:rPr/>
    </w:p>
    <w:p>
      <w:pPr>
        <w:spacing w:before="58" w:after="0" w:line="240" w:lineRule="auto"/>
        <w:ind w:left="119" w:right="-80"/>
        <w:jc w:val="left"/>
        <w:tabs>
          <w:tab w:pos="6420" w:val="left"/>
        </w:tabs>
        <w:rPr>
          <w:rFonts w:ascii="Times New Roman" w:hAnsi="Times New Roman" w:cs="Times New Roman" w:eastAsia="Times New Roman"/>
          <w:sz w:val="25"/>
          <w:szCs w:val="25"/>
        </w:rPr>
      </w:pPr>
      <w:rPr/>
      <w:r>
        <w:rPr/>
        <w:pict>
          <v:group style="position:absolute;margin-left:440.357178pt;margin-top:17.013672pt;width:20.625001pt;height:.1pt;mso-position-horizontal-relative:page;mso-position-vertical-relative:paragraph;z-index:-1679" coordorigin="8807,340" coordsize="413,2">
            <v:shape style="position:absolute;left:8807;top:340;width:413;height:2" coordorigin="8807,340" coordsize="413,0" path="m8807,340l9220,340e" filled="f" stroked="t" strokeweight=".5125pt" strokecolor="#141414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1"/>
          <w:szCs w:val="21"/>
          <w:color w:val="050505"/>
          <w:w w:val="112"/>
          <w:b/>
          <w:bCs/>
          <w:i/>
        </w:rPr>
        <w:t>SHT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6"/>
          <w:w w:val="113"/>
          <w:b/>
          <w:bCs/>
          <w:i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0"/>
          <w:w w:val="112"/>
          <w:b/>
          <w:bCs/>
          <w:i/>
        </w:rPr>
        <w:t>JCA</w:t>
      </w:r>
      <w:r>
        <w:rPr>
          <w:rFonts w:ascii="Times New Roman" w:hAnsi="Times New Roman" w:cs="Times New Roman" w:eastAsia="Times New Roman"/>
          <w:sz w:val="21"/>
          <w:szCs w:val="21"/>
          <w:color w:val="050505"/>
          <w:spacing w:val="-22"/>
          <w:w w:val="100"/>
          <w:b/>
          <w:bCs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50505"/>
          <w:spacing w:val="0"/>
          <w:w w:val="100"/>
          <w:b/>
          <w:bCs/>
          <w:i/>
        </w:rPr>
        <w:t>nr.</w:t>
      </w:r>
      <w:r>
        <w:rPr>
          <w:rFonts w:ascii="Times New Roman" w:hAnsi="Times New Roman" w:cs="Times New Roman" w:eastAsia="Times New Roman"/>
          <w:sz w:val="23"/>
          <w:szCs w:val="23"/>
          <w:color w:val="050505"/>
          <w:spacing w:val="16"/>
          <w:w w:val="100"/>
          <w:b/>
          <w:bCs/>
          <w:i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50505"/>
          <w:spacing w:val="0"/>
          <w:w w:val="100"/>
          <w:b/>
          <w:bCs/>
        </w:rPr>
        <w:t>6</w:t>
      </w:r>
      <w:r>
        <w:rPr>
          <w:rFonts w:ascii="Times New Roman" w:hAnsi="Times New Roman" w:cs="Times New Roman" w:eastAsia="Times New Roman"/>
          <w:sz w:val="22"/>
          <w:szCs w:val="22"/>
          <w:color w:val="050505"/>
          <w:spacing w:val="-36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050505"/>
          <w:spacing w:val="0"/>
          <w:w w:val="100"/>
          <w:b/>
          <w:bCs/>
        </w:rPr>
        <w:tab/>
      </w:r>
      <w:r>
        <w:rPr>
          <w:rFonts w:ascii="Times New Roman" w:hAnsi="Times New Roman" w:cs="Times New Roman" w:eastAsia="Times New Roman"/>
          <w:sz w:val="22"/>
          <w:szCs w:val="22"/>
          <w:color w:val="050505"/>
          <w:spacing w:val="0"/>
          <w:w w:val="100"/>
          <w:b/>
          <w:bCs/>
        </w:rPr>
      </w:r>
      <w:r>
        <w:rPr>
          <w:rFonts w:ascii="Times New Roman" w:hAnsi="Times New Roman" w:cs="Times New Roman" w:eastAsia="Times New Roman"/>
          <w:sz w:val="25"/>
          <w:szCs w:val="25"/>
          <w:color w:val="050505"/>
          <w:spacing w:val="0"/>
          <w:w w:val="99"/>
          <w:i/>
        </w:rPr>
        <w:t>Ti</w:t>
      </w:r>
      <w:r>
        <w:rPr>
          <w:rFonts w:ascii="Times New Roman" w:hAnsi="Times New Roman" w:cs="Times New Roman" w:eastAsia="Times New Roman"/>
          <w:sz w:val="25"/>
          <w:szCs w:val="25"/>
          <w:color w:val="050505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93"/>
          <w:i/>
        </w:rPr>
        <w:t>ane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94"/>
          <w:i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-3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3"/>
          <w:w w:val="101"/>
          <w:i/>
        </w:rPr>
        <w:t>m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83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10" w:after="0" w:line="260" w:lineRule="exact"/>
        <w:ind w:left="3690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/>
        <w:pict>
          <v:group style="position:absolute;margin-left:251.194305pt;margin-top:13.507379pt;width:96.075705pt;height:.1pt;mso-position-horizontal-relative:page;mso-position-vertical-relative:paragraph;z-index:-1680" coordorigin="5024,270" coordsize="1922,2">
            <v:shape style="position:absolute;left:5024;top:270;width:1922;height:2" coordorigin="5024,270" coordsize="1922,0" path="m5024,270l6945,270e" filled="f" stroked="t" strokeweight="1.048099pt" strokecolor="#000000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3"/>
          <w:szCs w:val="23"/>
          <w:color w:val="050505"/>
          <w:spacing w:val="0"/>
          <w:w w:val="100"/>
          <w:b/>
          <w:bCs/>
          <w:i/>
          <w:position w:val="-1"/>
        </w:rPr>
        <w:t>Fonnula</w:t>
      </w:r>
      <w:r>
        <w:rPr>
          <w:rFonts w:ascii="Times New Roman" w:hAnsi="Times New Roman" w:cs="Times New Roman" w:eastAsia="Times New Roman"/>
          <w:sz w:val="23"/>
          <w:szCs w:val="23"/>
          <w:color w:val="050505"/>
          <w:spacing w:val="0"/>
          <w:w w:val="100"/>
          <w:b/>
          <w:bCs/>
          <w:i/>
          <w:position w:val="-1"/>
        </w:rPr>
        <w:t>r</w:t>
      </w:r>
      <w:r>
        <w:rPr>
          <w:rFonts w:ascii="Times New Roman" w:hAnsi="Times New Roman" w:cs="Times New Roman" w:eastAsia="Times New Roman"/>
          <w:sz w:val="23"/>
          <w:szCs w:val="23"/>
          <w:color w:val="050505"/>
          <w:spacing w:val="48"/>
          <w:w w:val="100"/>
          <w:b/>
          <w:bCs/>
          <w:i/>
          <w:position w:val="-1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050505"/>
          <w:spacing w:val="0"/>
          <w:w w:val="114"/>
          <w:b/>
          <w:bCs/>
          <w:i/>
          <w:position w:val="-1"/>
        </w:rPr>
        <w:t>aplikimi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  <w:position w:val="0"/>
        </w:rPr>
      </w:r>
    </w:p>
    <w:p>
      <w:pPr>
        <w:spacing w:before="58" w:after="0" w:line="240" w:lineRule="auto"/>
        <w:ind w:right="-20"/>
        <w:jc w:val="left"/>
        <w:tabs>
          <w:tab w:pos="420" w:val="left"/>
        </w:tabs>
        <w:rPr>
          <w:rFonts w:ascii="Times New Roman" w:hAnsi="Times New Roman" w:cs="Times New Roman" w:eastAsia="Times New Roman"/>
          <w:sz w:val="25"/>
          <w:szCs w:val="25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143"/>
          <w:i/>
        </w:rPr>
        <w:t>/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-75"/>
          <w:w w:val="143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100"/>
          <w:i/>
        </w:rPr>
        <w:tab/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143"/>
          <w:i/>
        </w:rPr>
        <w:t>/2017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jc w:val="left"/>
        <w:spacing w:after="0"/>
        <w:sectPr>
          <w:pgSz w:w="11920" w:h="16860"/>
          <w:pgMar w:top="840" w:bottom="280" w:left="1320" w:right="1220"/>
          <w:cols w:num="2" w:equalWidth="0">
            <w:col w:w="7438" w:space="461"/>
            <w:col w:w="1481"/>
          </w:cols>
        </w:sectPr>
      </w:pPr>
      <w:rPr/>
    </w:p>
    <w:p>
      <w:pPr>
        <w:spacing w:before="6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jc w:val="left"/>
        <w:spacing w:after="0"/>
        <w:sectPr>
          <w:type w:val="continuous"/>
          <w:pgSz w:w="11920" w:h="16860"/>
          <w:pgMar w:top="640" w:bottom="280" w:left="1320" w:right="1220"/>
        </w:sectPr>
      </w:pPr>
      <w:rPr/>
    </w:p>
    <w:p>
      <w:pPr>
        <w:spacing w:before="27" w:after="0" w:line="240" w:lineRule="auto"/>
        <w:ind w:left="133" w:right="-78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/>
        <w:pict>
          <v:group style="position:absolute;margin-left:467.258392pt;margin-top:-26.114208pt;width:15.375001pt;height:.1pt;mso-position-horizontal-relative:page;mso-position-vertical-relative:paragraph;z-index:-1678" coordorigin="9345,-522" coordsize="308,2">
            <v:shape style="position:absolute;left:9345;top:-522;width:308;height:2" coordorigin="9345,-522" coordsize="308,0" path="m9345,-522l9653,-522e" filled="f" stroked="t" strokeweight=".5125pt" strokecolor="#141414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100"/>
          <w:i/>
        </w:rPr>
        <w:t>Un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-1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50505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050505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50505"/>
          <w:spacing w:val="0"/>
          <w:w w:val="100"/>
          <w:i/>
        </w:rPr>
        <w:t>nenshkr</w:t>
      </w:r>
      <w:r>
        <w:rPr>
          <w:rFonts w:ascii="Times New Roman" w:hAnsi="Times New Roman" w:cs="Times New Roman" w:eastAsia="Times New Roman"/>
          <w:sz w:val="25"/>
          <w:szCs w:val="25"/>
          <w:color w:val="050505"/>
          <w:spacing w:val="-4"/>
          <w:w w:val="100"/>
          <w:i/>
        </w:rPr>
        <w:t>u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-9"/>
          <w:w w:val="100"/>
          <w:i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050505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9" w:after="0" w:line="150" w:lineRule="exact"/>
        <w:jc w:val="left"/>
        <w:rPr>
          <w:sz w:val="15"/>
          <w:szCs w:val="15"/>
        </w:rPr>
      </w:pPr>
      <w:rPr/>
      <w:r>
        <w:rPr/>
        <w:br w:type="column"/>
      </w:r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169" w:lineRule="exact"/>
        <w:ind w:right="-63"/>
        <w:jc w:val="left"/>
        <w:rPr>
          <w:rFonts w:ascii="Times New Roman" w:hAnsi="Times New Roman" w:cs="Times New Roman" w:eastAsia="Times New Roman"/>
          <w:sz w:val="15"/>
          <w:szCs w:val="15"/>
        </w:rPr>
      </w:pPr>
      <w:rPr/>
      <w:r>
        <w:rPr/>
        <w:pict>
          <v:group style="position:absolute;margin-left:162.013702pt;margin-top:-2.427441pt;width:192.187509pt;height:.1pt;mso-position-horizontal-relative:page;mso-position-vertical-relative:paragraph;z-index:-1677" coordorigin="3240,-49" coordsize="3844,2">
            <v:shape style="position:absolute;left:3240;top:-49;width:3844;height:2" coordorigin="3240,-49" coordsize="3844,0" path="m3240,-49l7084,-49e" filled="f" stroked="t" strokeweight=".5pt" strokecolor="#040404">
              <v:path arrowok="t"/>
            </v:shape>
          </v:group>
          <w10:wrap type="none"/>
        </w:pict>
      </w:r>
      <w:r>
        <w:rPr/>
        <w:pict>
          <v:group style="position:absolute;margin-left:412.16452pt;margin-top:-2.433691pt;width:79.875004pt;height:.1pt;mso-position-horizontal-relative:page;mso-position-vertical-relative:paragraph;z-index:-1676" coordorigin="8243,-49" coordsize="1598,2">
            <v:shape style="position:absolute;left:8243;top:-49;width:1598;height:2" coordorigin="8243,-49" coordsize="1598,0" path="m8243,-49l9841,-49e" filled="f" stroked="t" strokeweight=".5125pt" strokecolor="#040404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15"/>
          <w:szCs w:val="15"/>
          <w:color w:val="151515"/>
          <w:spacing w:val="0"/>
          <w:w w:val="100"/>
          <w:i/>
        </w:rPr>
        <w:t>emri</w:t>
      </w:r>
      <w:r>
        <w:rPr>
          <w:rFonts w:ascii="Times New Roman" w:hAnsi="Times New Roman" w:cs="Times New Roman" w:eastAsia="Times New Roman"/>
          <w:sz w:val="15"/>
          <w:szCs w:val="15"/>
          <w:color w:val="151515"/>
          <w:spacing w:val="0"/>
          <w:w w:val="100"/>
          <w:i/>
        </w:rPr>
        <w:t>  </w:t>
      </w:r>
      <w:r>
        <w:rPr>
          <w:rFonts w:ascii="Times New Roman" w:hAnsi="Times New Roman" w:cs="Times New Roman" w:eastAsia="Times New Roman"/>
          <w:sz w:val="15"/>
          <w:szCs w:val="15"/>
          <w:color w:val="151515"/>
          <w:spacing w:val="16"/>
          <w:w w:val="100"/>
          <w:i/>
        </w:rPr>
        <w:t> </w:t>
      </w:r>
      <w:r>
        <w:rPr>
          <w:rFonts w:ascii="Times New Roman" w:hAnsi="Times New Roman" w:cs="Times New Roman" w:eastAsia="Times New Roman"/>
          <w:sz w:val="15"/>
          <w:szCs w:val="15"/>
          <w:color w:val="151515"/>
          <w:spacing w:val="0"/>
          <w:w w:val="100"/>
          <w:i/>
        </w:rPr>
        <w:t>ati!sia</w:t>
      </w:r>
      <w:r>
        <w:rPr>
          <w:rFonts w:ascii="Times New Roman" w:hAnsi="Times New Roman" w:cs="Times New Roman" w:eastAsia="Times New Roman"/>
          <w:sz w:val="15"/>
          <w:szCs w:val="15"/>
          <w:color w:val="151515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15"/>
          <w:szCs w:val="15"/>
          <w:color w:val="151515"/>
          <w:spacing w:val="13"/>
          <w:w w:val="100"/>
          <w:i/>
        </w:rPr>
        <w:t> </w:t>
      </w:r>
      <w:r>
        <w:rPr>
          <w:rFonts w:ascii="Times New Roman" w:hAnsi="Times New Roman" w:cs="Times New Roman" w:eastAsia="Times New Roman"/>
          <w:sz w:val="15"/>
          <w:szCs w:val="15"/>
          <w:color w:val="151515"/>
          <w:spacing w:val="0"/>
          <w:w w:val="103"/>
          <w:i/>
        </w:rPr>
        <w:t>mbiemri</w:t>
      </w:r>
      <w:r>
        <w:rPr>
          <w:rFonts w:ascii="Times New Roman" w:hAnsi="Times New Roman" w:cs="Times New Roman" w:eastAsia="Times New Roman"/>
          <w:sz w:val="15"/>
          <w:szCs w:val="15"/>
          <w:color w:val="000000"/>
          <w:spacing w:val="0"/>
          <w:w w:val="100"/>
        </w:rPr>
      </w:r>
    </w:p>
    <w:p>
      <w:pPr>
        <w:spacing w:before="27" w:after="0" w:line="240" w:lineRule="auto"/>
        <w:ind w:right="-20"/>
        <w:jc w:val="left"/>
        <w:tabs>
          <w:tab w:pos="2720" w:val="left"/>
        </w:tabs>
        <w:rPr>
          <w:rFonts w:ascii="Times New Roman" w:hAnsi="Times New Roman" w:cs="Times New Roman" w:eastAsia="Times New Roman"/>
          <w:sz w:val="25"/>
          <w:szCs w:val="25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25"/>
          <w:szCs w:val="25"/>
          <w:color w:val="232323"/>
          <w:w w:val="172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-26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92"/>
          <w:i/>
        </w:rPr>
        <w:t>lin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93"/>
          <w:i/>
        </w:rPr>
        <w:t>d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-4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-3"/>
          <w:w w:val="100"/>
          <w:i/>
        </w:rPr>
        <w:t>u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-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3"/>
          <w:w w:val="100"/>
          <w:i/>
        </w:rPr>
        <w:t>m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100"/>
          <w:i/>
        </w:rPr>
        <w:tab/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100"/>
          <w:i/>
        </w:rPr>
      </w:r>
      <w:r>
        <w:rPr>
          <w:rFonts w:ascii="Times New Roman" w:hAnsi="Times New Roman" w:cs="Times New Roman" w:eastAsia="Times New Roman"/>
          <w:sz w:val="25"/>
          <w:szCs w:val="25"/>
          <w:color w:val="050505"/>
          <w:spacing w:val="0"/>
          <w:w w:val="216"/>
          <w:i/>
        </w:rPr>
        <w:t>_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60"/>
          <w:pgMar w:top="640" w:bottom="280" w:left="1320" w:right="1220"/>
          <w:cols w:num="3" w:equalWidth="0">
            <w:col w:w="1866" w:space="343"/>
            <w:col w:w="1400" w:space="2190"/>
            <w:col w:w="3581"/>
          </w:cols>
        </w:sectPr>
      </w:pPr>
      <w:rPr/>
    </w:p>
    <w:p>
      <w:pPr>
        <w:spacing w:before="86" w:after="0" w:line="282" w:lineRule="exact"/>
        <w:ind w:left="119" w:right="-20"/>
        <w:jc w:val="left"/>
        <w:tabs>
          <w:tab w:pos="8500" w:val="left"/>
        </w:tabs>
        <w:rPr>
          <w:rFonts w:ascii="Times New Roman" w:hAnsi="Times New Roman" w:cs="Times New Roman" w:eastAsia="Times New Roman"/>
          <w:sz w:val="25"/>
          <w:szCs w:val="25"/>
        </w:rPr>
      </w:pPr>
      <w:rPr/>
      <w:r>
        <w:rPr/>
        <w:pict>
          <v:group style="position:absolute;margin-left:401.725372pt;margin-top:18.413671pt;width:90.125004pt;height:.1pt;mso-position-horizontal-relative:page;mso-position-vertical-relative:paragraph;z-index:-1675" coordorigin="8035,368" coordsize="1803,2">
            <v:shape style="position:absolute;left:8035;top:368;width:1803;height:2" coordorigin="8035,368" coordsize="1803,0" path="m8035,368l9837,368e" filled="f" stroked="t" strokeweight=".5125pt" strokecolor="#040404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5"/>
          <w:szCs w:val="25"/>
          <w:color w:val="050505"/>
          <w:spacing w:val="3"/>
          <w:w w:val="100"/>
          <w:i/>
          <w:position w:val="-1"/>
        </w:rPr>
        <w:t>m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100"/>
          <w:i/>
          <w:position w:val="-1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-21"/>
          <w:w w:val="100"/>
          <w:i/>
          <w:position w:val="-1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90"/>
          <w:i/>
          <w:position w:val="-1"/>
        </w:rPr>
        <w:t>karte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-15"/>
          <w:w w:val="90"/>
          <w:i/>
          <w:position w:val="-1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50505"/>
          <w:spacing w:val="0"/>
          <w:w w:val="90"/>
          <w:i/>
          <w:position w:val="-1"/>
        </w:rPr>
        <w:t>identi</w:t>
      </w:r>
      <w:r>
        <w:rPr>
          <w:rFonts w:ascii="Times New Roman" w:hAnsi="Times New Roman" w:cs="Times New Roman" w:eastAsia="Times New Roman"/>
          <w:sz w:val="25"/>
          <w:szCs w:val="25"/>
          <w:color w:val="050505"/>
          <w:spacing w:val="4"/>
          <w:w w:val="90"/>
          <w:i/>
          <w:position w:val="-1"/>
        </w:rPr>
        <w:t>t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-4"/>
          <w:w w:val="90"/>
          <w:i/>
          <w:position w:val="-1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050505"/>
          <w:spacing w:val="0"/>
          <w:w w:val="90"/>
          <w:i/>
          <w:position w:val="-1"/>
        </w:rPr>
        <w:t>tijpasa</w:t>
      </w:r>
      <w:r>
        <w:rPr>
          <w:rFonts w:ascii="Times New Roman" w:hAnsi="Times New Roman" w:cs="Times New Roman" w:eastAsia="Times New Roman"/>
          <w:sz w:val="25"/>
          <w:szCs w:val="25"/>
          <w:color w:val="050505"/>
          <w:spacing w:val="-3"/>
          <w:w w:val="90"/>
          <w:i/>
          <w:position w:val="-1"/>
        </w:rPr>
        <w:t>p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90"/>
          <w:i/>
          <w:position w:val="-1"/>
        </w:rPr>
        <w:t>orte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46"/>
          <w:w w:val="90"/>
          <w:i/>
          <w:position w:val="-1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100"/>
          <w:i/>
          <w:position w:val="-1"/>
        </w:rPr>
        <w:t>nr.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-6"/>
          <w:w w:val="100"/>
          <w:i/>
          <w:position w:val="-1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50505"/>
          <w:spacing w:val="0"/>
          <w:w w:val="249"/>
          <w:position w:val="-1"/>
        </w:rPr>
        <w:t>-------------</w:t>
      </w:r>
      <w:r>
        <w:rPr>
          <w:rFonts w:ascii="Times New Roman" w:hAnsi="Times New Roman" w:cs="Times New Roman" w:eastAsia="Times New Roman"/>
          <w:sz w:val="25"/>
          <w:szCs w:val="25"/>
          <w:color w:val="050505"/>
          <w:spacing w:val="0"/>
          <w:w w:val="249"/>
          <w:position w:val="-1"/>
        </w:rPr>
        <w:t>/</w:t>
      </w:r>
      <w:r>
        <w:rPr>
          <w:rFonts w:ascii="Times New Roman" w:hAnsi="Times New Roman" w:cs="Times New Roman" w:eastAsia="Times New Roman"/>
          <w:sz w:val="25"/>
          <w:szCs w:val="25"/>
          <w:color w:val="050505"/>
          <w:spacing w:val="-68"/>
          <w:w w:val="249"/>
          <w:position w:val="-1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-7"/>
          <w:w w:val="90"/>
          <w:i/>
          <w:position w:val="-1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050505"/>
          <w:spacing w:val="-5"/>
          <w:w w:val="90"/>
          <w:i/>
          <w:position w:val="-1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90"/>
          <w:i/>
          <w:position w:val="-1"/>
        </w:rPr>
        <w:t>ma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3"/>
          <w:w w:val="90"/>
          <w:i/>
          <w:position w:val="-1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050505"/>
          <w:spacing w:val="0"/>
          <w:w w:val="90"/>
          <w:i/>
          <w:position w:val="-1"/>
        </w:rPr>
        <w:t>l</w:t>
      </w:r>
      <w:r>
        <w:rPr>
          <w:rFonts w:ascii="Times New Roman" w:hAnsi="Times New Roman" w:cs="Times New Roman" w:eastAsia="Times New Roman"/>
          <w:sz w:val="25"/>
          <w:szCs w:val="25"/>
          <w:color w:val="050505"/>
          <w:spacing w:val="0"/>
          <w:w w:val="100"/>
          <w:i/>
          <w:position w:val="-1"/>
        </w:rPr>
        <w:tab/>
      </w:r>
      <w:r>
        <w:rPr>
          <w:rFonts w:ascii="Times New Roman" w:hAnsi="Times New Roman" w:cs="Times New Roman" w:eastAsia="Times New Roman"/>
          <w:sz w:val="25"/>
          <w:szCs w:val="25"/>
          <w:color w:val="050505"/>
          <w:spacing w:val="0"/>
          <w:w w:val="146"/>
          <w:i/>
          <w:position w:val="-1"/>
        </w:rPr>
        <w:t>_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  <w:position w:val="0"/>
        </w:rPr>
      </w:r>
    </w:p>
    <w:p>
      <w:pPr>
        <w:spacing w:before="0" w:after="0" w:line="259" w:lineRule="exact"/>
        <w:ind w:left="112" w:right="-20"/>
        <w:jc w:val="left"/>
        <w:tabs>
          <w:tab w:pos="2820" w:val="left"/>
        </w:tabs>
        <w:rPr>
          <w:rFonts w:ascii="Times New Roman" w:hAnsi="Times New Roman" w:cs="Times New Roman" w:eastAsia="Times New Roman"/>
          <w:sz w:val="25"/>
          <w:szCs w:val="25"/>
        </w:rPr>
      </w:pPr>
      <w:rPr/>
      <w:r>
        <w:rPr/>
        <w:pict>
          <v:group style="position:absolute;margin-left:104.439209pt;margin-top:12.929784pt;width:103.000005pt;height:.1pt;mso-position-horizontal-relative:page;mso-position-vertical-relative:paragraph;z-index:-1674" coordorigin="2089,259" coordsize="2060,2">
            <v:shape style="position:absolute;left:2089;top:259;width:2060;height:2" coordorigin="2089,259" coordsize="2060,0" path="m2089,259l4149,259e" filled="f" stroked="t" strokeweight=".5125pt" strokecolor="#040404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100"/>
          <w:i/>
        </w:rPr>
        <w:t>celula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100"/>
          <w:i/>
        </w:rPr>
        <w:tab/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100"/>
          <w:i/>
        </w:rPr>
      </w:r>
      <w:r>
        <w:rPr>
          <w:rFonts w:ascii="Times New Roman" w:hAnsi="Times New Roman" w:cs="Times New Roman" w:eastAsia="Times New Roman"/>
          <w:sz w:val="25"/>
          <w:szCs w:val="25"/>
          <w:color w:val="050505"/>
          <w:spacing w:val="0"/>
          <w:w w:val="211"/>
          <w:i/>
        </w:rPr>
        <w:t>_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9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jc w:val="left"/>
        <w:spacing w:after="0"/>
        <w:sectPr>
          <w:type w:val="continuous"/>
          <w:pgSz w:w="11920" w:h="16860"/>
          <w:pgMar w:top="640" w:bottom="280" w:left="1320" w:right="1220"/>
        </w:sectPr>
      </w:pPr>
      <w:rPr/>
    </w:p>
    <w:p>
      <w:pPr>
        <w:spacing w:before="48" w:after="0" w:line="282" w:lineRule="exact"/>
        <w:ind w:left="105" w:right="-78"/>
        <w:jc w:val="left"/>
        <w:tabs>
          <w:tab w:pos="8340" w:val="left"/>
        </w:tabs>
        <w:rPr>
          <w:rFonts w:ascii="Times New Roman" w:hAnsi="Times New Roman" w:cs="Times New Roman" w:eastAsia="Times New Roman"/>
          <w:sz w:val="25"/>
          <w:szCs w:val="25"/>
        </w:rPr>
      </w:pPr>
      <w:rPr/>
      <w:r>
        <w:rPr/>
        <w:pict>
          <v:group style="position:absolute;margin-left:71.620071pt;margin-top:29.268568pt;width:163.852749pt;height:.1pt;mso-position-horizontal-relative:page;mso-position-vertical-relative:paragraph;z-index:-1681" coordorigin="1432,585" coordsize="3277,2">
            <v:shape style="position:absolute;left:1432;top:585;width:3277;height:2" coordorigin="1432,585" coordsize="3277,0" path="m1432,585l4709,585e" filled="f" stroked="t" strokeweight=".349366pt" strokecolor="#000000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5"/>
          <w:szCs w:val="25"/>
          <w:color w:val="151515"/>
          <w:w w:val="89"/>
          <w:i/>
          <w:position w:val="-1"/>
        </w:rPr>
        <w:t>Kerkoj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w w:val="100"/>
          <w:i/>
          <w:position w:val="-1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1"/>
          <w:w w:val="100"/>
          <w:i/>
          <w:position w:val="-1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50505"/>
          <w:spacing w:val="0"/>
          <w:w w:val="95"/>
          <w:i/>
          <w:position w:val="-1"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050505"/>
          <w:spacing w:val="0"/>
          <w:w w:val="100"/>
          <w:i/>
          <w:position w:val="-1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50505"/>
          <w:spacing w:val="1"/>
          <w:w w:val="100"/>
          <w:i/>
          <w:position w:val="-1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50505"/>
          <w:spacing w:val="3"/>
          <w:w w:val="87"/>
          <w:i/>
          <w:position w:val="-1"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91"/>
          <w:i/>
          <w:position w:val="-1"/>
        </w:rPr>
        <w:t>egjistrohe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92"/>
          <w:i/>
          <w:position w:val="-1"/>
        </w:rPr>
        <w:t>m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100"/>
          <w:i/>
          <w:position w:val="-1"/>
        </w:rPr>
        <w:t> 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98"/>
          <w:i/>
          <w:position w:val="-1"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97"/>
          <w:i/>
          <w:position w:val="-1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100"/>
          <w:i/>
          <w:position w:val="-1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27"/>
          <w:w w:val="100"/>
          <w:i/>
          <w:position w:val="-1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90"/>
          <w:i/>
          <w:position w:val="-1"/>
        </w:rPr>
        <w:t>programi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91"/>
          <w:i/>
          <w:position w:val="-1"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100"/>
          <w:i/>
          <w:position w:val="-1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4"/>
          <w:w w:val="100"/>
          <w:i/>
          <w:position w:val="-1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3"/>
          <w:i/>
          <w:position w:val="-1"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100"/>
          <w:i/>
          <w:position w:val="-1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9"/>
          <w:w w:val="100"/>
          <w:i/>
          <w:position w:val="-1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97"/>
          <w:i/>
          <w:position w:val="-1"/>
        </w:rPr>
        <w:t>studimit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100"/>
          <w:i/>
          <w:position w:val="-1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23"/>
          <w:w w:val="100"/>
          <w:i/>
          <w:position w:val="-1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100"/>
          <w:i/>
          <w:u w:val="single" w:color="040404"/>
          <w:position w:val="-1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100"/>
          <w:i/>
          <w:u w:val="single" w:color="040404"/>
          <w:position w:val="-1"/>
        </w:rPr>
        <w:tab/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100"/>
          <w:i/>
          <w:u w:val="single" w:color="040404"/>
          <w:position w:val="-1"/>
        </w:rPr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100"/>
          <w:i/>
          <w:position w:val="-1"/>
        </w:rPr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  <w:position w:val="0"/>
        </w:rPr>
      </w:r>
    </w:p>
    <w:p>
      <w:pPr>
        <w:spacing w:before="27" w:after="0" w:line="240" w:lineRule="auto"/>
        <w:ind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100"/>
          <w:i/>
        </w:rPr>
        <w:t>IAL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60"/>
          <w:pgMar w:top="640" w:bottom="280" w:left="1320" w:right="1220"/>
          <w:cols w:num="2" w:equalWidth="0">
            <w:col w:w="8358" w:space="128"/>
            <w:col w:w="894"/>
          </w:cols>
        </w:sectPr>
      </w:pPr>
      <w:rPr/>
    </w:p>
    <w:p>
      <w:pPr>
        <w:spacing w:before="6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7" w:after="0" w:line="240" w:lineRule="auto"/>
        <w:ind w:left="483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050505"/>
          <w:spacing w:val="0"/>
          <w:w w:val="100"/>
          <w:i/>
        </w:rPr>
        <w:t>1.</w:t>
      </w:r>
      <w:r>
        <w:rPr>
          <w:rFonts w:ascii="Times New Roman" w:hAnsi="Times New Roman" w:cs="Times New Roman" w:eastAsia="Times New Roman"/>
          <w:sz w:val="25"/>
          <w:szCs w:val="25"/>
          <w:color w:val="050505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50505"/>
          <w:spacing w:val="3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6"/>
          <w:i/>
        </w:rPr>
        <w:t>Deklaroj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8"/>
          <w:w w:val="86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-1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-6"/>
          <w:w w:val="89"/>
          <w:i/>
        </w:rPr>
        <w:t>j</w:t>
      </w:r>
      <w:r>
        <w:rPr>
          <w:rFonts w:ascii="Times New Roman" w:hAnsi="Times New Roman" w:cs="Times New Roman" w:eastAsia="Times New Roman"/>
          <w:sz w:val="25"/>
          <w:szCs w:val="25"/>
          <w:color w:val="050505"/>
          <w:spacing w:val="0"/>
          <w:w w:val="89"/>
          <w:i/>
        </w:rPr>
        <w:t>am</w:t>
      </w:r>
      <w:r>
        <w:rPr>
          <w:rFonts w:ascii="Times New Roman" w:hAnsi="Times New Roman" w:cs="Times New Roman" w:eastAsia="Times New Roman"/>
          <w:sz w:val="25"/>
          <w:szCs w:val="25"/>
          <w:color w:val="050505"/>
          <w:spacing w:val="10"/>
          <w:w w:val="89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100"/>
          <w:i/>
        </w:rPr>
        <w:t>(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-2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93"/>
          <w:i/>
        </w:rPr>
        <w:t>shenohet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-19"/>
          <w:w w:val="93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93"/>
          <w:i/>
        </w:rPr>
        <w:t>m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93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-11"/>
          <w:w w:val="93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100"/>
          <w:i/>
        </w:rPr>
        <w:t>"x"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3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90"/>
          <w:i/>
        </w:rPr>
        <w:t>ka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4"/>
          <w:w w:val="90"/>
          <w:i/>
        </w:rPr>
        <w:t>t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-2"/>
          <w:w w:val="90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3"/>
          <w:w w:val="87"/>
          <w:i/>
        </w:rPr>
        <w:t>g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87"/>
          <w:i/>
        </w:rPr>
        <w:t>oria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-12"/>
          <w:w w:val="88"/>
          <w:i/>
        </w:rPr>
        <w:t>)</w:t>
      </w:r>
      <w:r>
        <w:rPr>
          <w:rFonts w:ascii="Times New Roman" w:hAnsi="Times New Roman" w:cs="Times New Roman" w:eastAsia="Times New Roman"/>
          <w:sz w:val="25"/>
          <w:szCs w:val="25"/>
          <w:color w:val="050505"/>
          <w:spacing w:val="0"/>
          <w:w w:val="41"/>
          <w:i/>
        </w:rPr>
        <w:t>: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0" w:after="0" w:line="273" w:lineRule="exact"/>
        <w:ind w:left="825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Arial" w:hAnsi="Arial" w:cs="Arial" w:eastAsia="Arial"/>
          <w:sz w:val="14"/>
          <w:szCs w:val="14"/>
          <w:color w:val="050505"/>
          <w:spacing w:val="0"/>
          <w:w w:val="152"/>
        </w:rPr>
        <w:t>D</w:t>
      </w:r>
      <w:r>
        <w:rPr>
          <w:rFonts w:ascii="Arial" w:hAnsi="Arial" w:cs="Arial" w:eastAsia="Arial"/>
          <w:sz w:val="14"/>
          <w:szCs w:val="14"/>
          <w:color w:val="050505"/>
          <w:spacing w:val="-10"/>
          <w:w w:val="152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100"/>
          <w:i/>
        </w:rPr>
        <w:t>(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100"/>
          <w:i/>
        </w:rPr>
        <w:t>PAK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100"/>
          <w:i/>
        </w:rPr>
        <w:t>)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6" w:after="0" w:line="240" w:lineRule="auto"/>
        <w:ind w:left="825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Arial" w:hAnsi="Arial" w:cs="Arial" w:eastAsia="Arial"/>
          <w:sz w:val="20"/>
          <w:szCs w:val="20"/>
          <w:color w:val="343434"/>
          <w:w w:val="129"/>
        </w:rPr>
        <w:t>o</w:t>
      </w:r>
      <w:r>
        <w:rPr>
          <w:rFonts w:ascii="Arial" w:hAnsi="Arial" w:cs="Arial" w:eastAsia="Arial"/>
          <w:sz w:val="20"/>
          <w:szCs w:val="20"/>
          <w:color w:val="343434"/>
          <w:spacing w:val="-38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100"/>
          <w:i/>
        </w:rPr>
        <w:t>jetim;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10" w:after="0" w:line="240" w:lineRule="auto"/>
        <w:ind w:left="825" w:right="-20"/>
        <w:jc w:val="left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3"/>
          <w:szCs w:val="23"/>
          <w:color w:val="151515"/>
          <w:spacing w:val="0"/>
          <w:w w:val="111"/>
        </w:rPr>
        <w:t>oRom;</w:t>
      </w:r>
      <w:r>
        <w:rPr>
          <w:rFonts w:ascii="Times New Roman" w:hAnsi="Times New Roman" w:cs="Times New Roman" w:eastAsia="Times New Roman"/>
          <w:sz w:val="23"/>
          <w:szCs w:val="23"/>
          <w:color w:val="000000"/>
          <w:spacing w:val="0"/>
          <w:w w:val="100"/>
        </w:rPr>
      </w:r>
    </w:p>
    <w:p>
      <w:pPr>
        <w:spacing w:before="0" w:after="0" w:line="284" w:lineRule="exact"/>
        <w:ind w:left="825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2"/>
          <w:szCs w:val="22"/>
          <w:color w:val="050505"/>
          <w:spacing w:val="0"/>
          <w:w w:val="132"/>
        </w:rPr>
        <w:t>o</w:t>
      </w:r>
      <w:r>
        <w:rPr>
          <w:rFonts w:ascii="Times New Roman" w:hAnsi="Times New Roman" w:cs="Times New Roman" w:eastAsia="Times New Roman"/>
          <w:sz w:val="22"/>
          <w:szCs w:val="22"/>
          <w:color w:val="050505"/>
          <w:spacing w:val="-9"/>
          <w:w w:val="132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50505"/>
          <w:spacing w:val="0"/>
          <w:w w:val="100"/>
          <w:i/>
        </w:rPr>
        <w:t>Egjipti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-4"/>
          <w:w w:val="100"/>
          <w:i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050505"/>
          <w:spacing w:val="0"/>
          <w:w w:val="100"/>
          <w:i/>
        </w:rPr>
        <w:t>.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1" w:after="0" w:line="280" w:lineRule="exact"/>
        <w:ind w:left="804" w:right="83" w:firstLine="-335"/>
        <w:jc w:val="both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Arial" w:hAnsi="Arial" w:cs="Arial" w:eastAsia="Arial"/>
          <w:sz w:val="22"/>
          <w:szCs w:val="22"/>
          <w:color w:val="232323"/>
          <w:spacing w:val="-19"/>
          <w:w w:val="100"/>
        </w:rPr>
        <w:t>2</w:t>
      </w:r>
      <w:r>
        <w:rPr>
          <w:rFonts w:ascii="Arial" w:hAnsi="Arial" w:cs="Arial" w:eastAsia="Arial"/>
          <w:sz w:val="22"/>
          <w:szCs w:val="22"/>
          <w:color w:val="050505"/>
          <w:spacing w:val="0"/>
          <w:w w:val="100"/>
        </w:rPr>
        <w:t>.</w:t>
      </w:r>
      <w:r>
        <w:rPr>
          <w:rFonts w:ascii="Arial" w:hAnsi="Arial" w:cs="Arial" w:eastAsia="Arial"/>
          <w:sz w:val="22"/>
          <w:szCs w:val="22"/>
          <w:color w:val="050505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color w:val="050505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-10"/>
          <w:w w:val="97"/>
          <w:i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97"/>
          <w:i/>
        </w:rPr>
        <w:t>u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4"/>
          <w:w w:val="97"/>
          <w:i/>
        </w:rPr>
        <w:t>t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97"/>
          <w:i/>
        </w:rPr>
        <w:t>o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-9"/>
          <w:w w:val="97"/>
          <w:i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97"/>
          <w:i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1"/>
          <w:w w:val="97"/>
          <w:i/>
        </w:rPr>
        <w:t>z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97"/>
          <w:i/>
        </w:rPr>
        <w:t>o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97"/>
          <w:i/>
        </w:rPr>
        <w:t>j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43"/>
          <w:w w:val="97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-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-15"/>
          <w:w w:val="100"/>
          <w:i/>
        </w:rPr>
        <w:t>t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100"/>
          <w:i/>
        </w:rPr>
        <w:t>it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-5"/>
          <w:w w:val="100"/>
          <w:i/>
        </w:rPr>
        <w:t>u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-9"/>
          <w:w w:val="100"/>
          <w:i/>
        </w:rPr>
        <w:t>c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-3"/>
          <w:w w:val="100"/>
          <w:i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-5"/>
          <w:w w:val="100"/>
          <w:i/>
        </w:rPr>
        <w:t>o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-4"/>
          <w:w w:val="100"/>
          <w:i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100"/>
          <w:i/>
        </w:rPr>
        <w:t>et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1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3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100"/>
          <w:i/>
        </w:rPr>
        <w:t>arsimit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1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3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100"/>
          <w:i/>
        </w:rPr>
        <w:t>larte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2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5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-12"/>
          <w:w w:val="90"/>
          <w:i/>
        </w:rPr>
        <w:t>s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-3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88"/>
          <w:i/>
        </w:rPr>
        <w:t>per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-2"/>
          <w:w w:val="88"/>
          <w:i/>
        </w:rPr>
        <w:t>c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3"/>
          <w:w w:val="88"/>
          <w:i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88"/>
          <w:i/>
        </w:rPr>
        <w:t>tuar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88"/>
          <w:i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88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19"/>
          <w:w w:val="88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100"/>
          <w:i/>
        </w:rPr>
        <w:t>dh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2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100"/>
          <w:i/>
        </w:rPr>
        <w:t>Qendre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-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83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83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19"/>
          <w:w w:val="83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100"/>
          <w:i/>
        </w:rPr>
        <w:t>Sh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-6"/>
          <w:w w:val="100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-5"/>
          <w:w w:val="100"/>
          <w:i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100"/>
          <w:i/>
        </w:rPr>
        <w:t>b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2"/>
          <w:w w:val="100"/>
          <w:i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3"/>
          <w:w w:val="100"/>
          <w:i/>
        </w:rPr>
        <w:t>m</w:t>
      </w:r>
      <w:r>
        <w:rPr>
          <w:rFonts w:ascii="Times New Roman" w:hAnsi="Times New Roman" w:cs="Times New Roman" w:eastAsia="Times New Roman"/>
          <w:sz w:val="25"/>
          <w:szCs w:val="25"/>
          <w:color w:val="4B4B4B"/>
          <w:spacing w:val="0"/>
          <w:w w:val="100"/>
          <w:i/>
        </w:rPr>
        <w:t>eve</w:t>
      </w:r>
      <w:r>
        <w:rPr>
          <w:rFonts w:ascii="Times New Roman" w:hAnsi="Times New Roman" w:cs="Times New Roman" w:eastAsia="Times New Roman"/>
          <w:sz w:val="25"/>
          <w:szCs w:val="25"/>
          <w:color w:val="4B4B4B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8"/>
          <w:i/>
        </w:rPr>
        <w:t>Arsimo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3"/>
          <w:w w:val="88"/>
          <w:i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88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88"/>
          <w:i/>
        </w:rPr>
        <w:t>  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40"/>
          <w:w w:val="88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8"/>
          <w:i/>
        </w:rPr>
        <w:t>pe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8"/>
          <w:i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8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15"/>
          <w:w w:val="88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100"/>
          <w:i/>
        </w:rPr>
        <w:t>trajtimi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4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83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83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24"/>
          <w:w w:val="83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5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100"/>
          <w:i/>
        </w:rPr>
        <w:t>dhenave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-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50505"/>
          <w:spacing w:val="4"/>
          <w:w w:val="92"/>
          <w:i/>
        </w:rPr>
        <w:t>t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92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92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13"/>
          <w:w w:val="92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100"/>
          <w:i/>
        </w:rPr>
        <w:t>mi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8"/>
          <w:i/>
        </w:rPr>
        <w:t>personale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8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16"/>
          <w:w w:val="88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6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100"/>
          <w:i/>
        </w:rPr>
        <w:t>k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-4"/>
          <w:w w:val="100"/>
          <w:i/>
        </w:rPr>
        <w:t>u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100"/>
          <w:i/>
        </w:rPr>
        <w:t>ade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5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100"/>
          <w:i/>
        </w:rPr>
        <w:t>apliki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-10"/>
          <w:w w:val="100"/>
          <w:i/>
        </w:rPr>
        <w:t>m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100"/>
          <w:i/>
        </w:rPr>
        <w:t>it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2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100"/>
          <w:i/>
        </w:rPr>
        <w:t>dhe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4"/>
          <w:w w:val="94"/>
          <w:i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86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87"/>
          <w:i/>
        </w:rPr>
        <w:t>g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-4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100"/>
          <w:i/>
        </w:rPr>
        <w:t>jistrimit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-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1"/>
          <w:i/>
        </w:rPr>
        <w:t>pe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1"/>
          <w:i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19"/>
          <w:w w:val="81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100"/>
          <w:i/>
        </w:rPr>
        <w:t>v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-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606060"/>
          <w:spacing w:val="4"/>
          <w:w w:val="100"/>
          <w:i/>
        </w:rPr>
        <w:t>z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100"/>
          <w:i/>
        </w:rPr>
        <w:t>hdimi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-2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-1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94"/>
          <w:i/>
        </w:rPr>
        <w:t>studimeve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6"/>
          <w:w w:val="94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94"/>
          <w:i/>
        </w:rPr>
        <w:t>universitare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5"/>
          <w:w w:val="94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7"/>
          <w:w w:val="77"/>
          <w:i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103"/>
          <w:i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-2"/>
          <w:w w:val="103"/>
          <w:i/>
        </w:rPr>
        <w:t>s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-8"/>
          <w:w w:val="108"/>
          <w:i/>
        </w:rPr>
        <w:t>t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97"/>
          <w:i/>
        </w:rPr>
        <w:t>itucioni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98"/>
          <w:i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3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19"/>
          <w:w w:val="83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92"/>
          <w:i/>
        </w:rPr>
        <w:t>sipercituar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93"/>
          <w:i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-2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-1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100"/>
          <w:i/>
        </w:rPr>
        <w:t>dhe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4" w:after="0" w:line="240" w:lineRule="auto"/>
        <w:ind w:left="811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91"/>
          <w:i/>
        </w:rPr>
        <w:t>publikimi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91"/>
          <w:i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25"/>
          <w:w w:val="91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91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-14"/>
          <w:w w:val="91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100"/>
          <w:i/>
        </w:rPr>
        <w:t>tyre.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1" w:after="0" w:line="280" w:lineRule="exact"/>
        <w:ind w:left="818" w:right="82" w:firstLine="-349"/>
        <w:jc w:val="both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Arial" w:hAnsi="Arial" w:cs="Arial" w:eastAsia="Arial"/>
          <w:sz w:val="22"/>
          <w:szCs w:val="22"/>
          <w:color w:val="232323"/>
          <w:spacing w:val="-17"/>
          <w:w w:val="100"/>
        </w:rPr>
        <w:t>3</w:t>
      </w:r>
      <w:r>
        <w:rPr>
          <w:rFonts w:ascii="Arial" w:hAnsi="Arial" w:cs="Arial" w:eastAsia="Arial"/>
          <w:sz w:val="22"/>
          <w:szCs w:val="22"/>
          <w:color w:val="050505"/>
          <w:spacing w:val="0"/>
          <w:w w:val="100"/>
        </w:rPr>
        <w:t>.</w:t>
      </w:r>
      <w:r>
        <w:rPr>
          <w:rFonts w:ascii="Arial" w:hAnsi="Arial" w:cs="Arial" w:eastAsia="Arial"/>
          <w:sz w:val="22"/>
          <w:szCs w:val="22"/>
          <w:color w:val="050505"/>
          <w:spacing w:val="0"/>
          <w:w w:val="100"/>
        </w:rPr>
        <w:t>  </w:t>
      </w:r>
      <w:r>
        <w:rPr>
          <w:rFonts w:ascii="Arial" w:hAnsi="Arial" w:cs="Arial" w:eastAsia="Arial"/>
          <w:sz w:val="22"/>
          <w:szCs w:val="22"/>
          <w:color w:val="050505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6"/>
          <w:i/>
        </w:rPr>
        <w:t>Deklaroj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15"/>
          <w:w w:val="86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86"/>
          <w:i/>
        </w:rPr>
        <w:t>s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86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13"/>
          <w:w w:val="86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100"/>
          <w:i/>
        </w:rPr>
        <w:t>dote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3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92"/>
          <w:i/>
        </w:rPr>
        <w:t>regjistrohe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92"/>
          <w:i/>
        </w:rPr>
        <w:t>m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16"/>
          <w:w w:val="92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100"/>
          <w:i/>
        </w:rPr>
        <w:t>vet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-6"/>
          <w:w w:val="100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100"/>
          <w:i/>
        </w:rPr>
        <w:t>m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-1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-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94"/>
          <w:i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2"/>
          <w:w w:val="94"/>
          <w:i/>
        </w:rPr>
        <w:t>j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94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-8"/>
          <w:w w:val="94"/>
          <w:i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94"/>
          <w:i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94"/>
          <w:i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9"/>
          <w:w w:val="94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100"/>
          <w:i/>
        </w:rPr>
        <w:t>nga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86"/>
          <w:i/>
        </w:rPr>
        <w:t>programet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86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1"/>
          <w:w w:val="86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4B4B4B"/>
          <w:spacing w:val="0"/>
          <w:w w:val="86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4B4B4B"/>
          <w:spacing w:val="13"/>
          <w:w w:val="86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100"/>
          <w:i/>
        </w:rPr>
        <w:t>stu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4"/>
          <w:w w:val="100"/>
          <w:i/>
        </w:rPr>
        <w:t>d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100"/>
          <w:i/>
        </w:rPr>
        <w:t>im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3"/>
          <w:w w:val="100"/>
          <w:i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-1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-1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-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4B4B4B"/>
          <w:spacing w:val="0"/>
          <w:w w:val="100"/>
          <w:i/>
        </w:rPr>
        <w:t>ci</w:t>
      </w:r>
      <w:r>
        <w:rPr>
          <w:rFonts w:ascii="Times New Roman" w:hAnsi="Times New Roman" w:cs="Times New Roman" w:eastAsia="Times New Roman"/>
          <w:sz w:val="25"/>
          <w:szCs w:val="25"/>
          <w:color w:val="4B4B4B"/>
          <w:spacing w:val="1"/>
          <w:w w:val="100"/>
          <w:i/>
        </w:rPr>
        <w:t>l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-1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108"/>
          <w:i/>
        </w:rPr>
        <w:t>dote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108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7"/>
          <w:i/>
        </w:rPr>
        <w:t>shpall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-4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-6"/>
          <w:w w:val="94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94"/>
          <w:i/>
        </w:rPr>
        <w:t>m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2"/>
          <w:w w:val="94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100"/>
          <w:i/>
        </w:rPr>
        <w:t>fitue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-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1"/>
          <w:i/>
        </w:rPr>
        <w:t>pe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1"/>
          <w:i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12"/>
          <w:w w:val="81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-13"/>
          <w:w w:val="100"/>
          <w:i/>
        </w:rPr>
        <w:t>v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1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100"/>
          <w:i/>
        </w:rPr>
        <w:t>ti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89"/>
          <w:i/>
        </w:rPr>
        <w:t>akade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-8"/>
          <w:w w:val="89"/>
          <w:i/>
        </w:rPr>
        <w:t>m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9"/>
          <w:i/>
        </w:rPr>
        <w:t>ik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14"/>
          <w:w w:val="89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100"/>
          <w:i/>
        </w:rPr>
        <w:t>2017-201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-4"/>
          <w:w w:val="100"/>
          <w:i/>
        </w:rPr>
        <w:t>8</w:t>
      </w:r>
      <w:r>
        <w:rPr>
          <w:rFonts w:ascii="Times New Roman" w:hAnsi="Times New Roman" w:cs="Times New Roman" w:eastAsia="Times New Roman"/>
          <w:sz w:val="25"/>
          <w:szCs w:val="25"/>
          <w:color w:val="050505"/>
          <w:spacing w:val="0"/>
          <w:w w:val="100"/>
          <w:i/>
        </w:rPr>
        <w:t>.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0" w:after="0" w:line="278" w:lineRule="exact"/>
        <w:ind w:left="469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100"/>
          <w:i/>
        </w:rPr>
        <w:t>4.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4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6"/>
          <w:i/>
        </w:rPr>
        <w:t>Deklaroj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15"/>
          <w:w w:val="86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86"/>
          <w:i/>
        </w:rPr>
        <w:t>s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86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6"/>
          <w:w w:val="86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100"/>
          <w:i/>
        </w:rPr>
        <w:t>nu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100"/>
          <w:i/>
        </w:rPr>
        <w:t>k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2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6"/>
          <w:i/>
        </w:rPr>
        <w:t>po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-9"/>
          <w:w w:val="86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6"/>
          <w:i/>
        </w:rPr>
        <w:t>ndjek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6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6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100"/>
          <w:i/>
        </w:rPr>
        <w:t>ndonje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-2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9"/>
          <w:i/>
        </w:rPr>
        <w:t>program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1"/>
          <w:w w:val="89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9"/>
          <w:i/>
        </w:rPr>
        <w:t>t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2"/>
          <w:w w:val="89"/>
          <w:i/>
        </w:rPr>
        <w:t>j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-4"/>
          <w:w w:val="89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4"/>
          <w:w w:val="89"/>
          <w:i/>
        </w:rPr>
        <w:t>t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89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89"/>
          <w:i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24"/>
          <w:w w:val="89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100"/>
          <w:i/>
        </w:rPr>
        <w:t>studi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-10"/>
          <w:w w:val="100"/>
          <w:i/>
        </w:rPr>
        <w:t>m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-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94"/>
          <w:i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94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-9"/>
          <w:w w:val="94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94"/>
          <w:i/>
        </w:rPr>
        <w:t>institucione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23"/>
          <w:w w:val="94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4"/>
          <w:w w:val="94"/>
          <w:i/>
        </w:rPr>
        <w:t>t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94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-2"/>
          <w:w w:val="94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108"/>
          <w:i/>
        </w:rPr>
        <w:t>t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-4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87"/>
          <w:i/>
        </w:rPr>
        <w:t>jer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87"/>
          <w:i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-7"/>
          <w:w w:val="87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3"/>
          <w:w w:val="87"/>
          <w:i/>
        </w:rPr>
        <w:t>t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87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12"/>
          <w:w w:val="87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100"/>
          <w:i/>
        </w:rPr>
        <w:t>arsimit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8" w:after="0" w:line="280" w:lineRule="exact"/>
        <w:ind w:left="811" w:right="86" w:firstLine="14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5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100"/>
          <w:i/>
        </w:rPr>
        <w:t>larte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80"/>
          <w:i/>
        </w:rPr>
        <w:t>d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-4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-18"/>
          <w:w w:val="100"/>
          <w:i/>
        </w:rPr>
        <w:t>h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3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100"/>
          <w:i/>
        </w:rPr>
        <w:t>nu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100"/>
          <w:i/>
        </w:rPr>
        <w:t>k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100"/>
          <w:i/>
        </w:rPr>
        <w:t>do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5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5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100"/>
          <w:i/>
        </w:rPr>
        <w:t>ndjek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3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91"/>
          <w:i/>
        </w:rPr>
        <w:t>njekohesisht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91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18"/>
          <w:w w:val="91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100"/>
          <w:i/>
        </w:rPr>
        <w:t>nje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2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89"/>
          <w:i/>
        </w:rPr>
        <w:t>program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89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22"/>
          <w:w w:val="89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100"/>
          <w:i/>
        </w:rPr>
        <w:t>tjete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4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92"/>
          <w:i/>
        </w:rPr>
        <w:t>stu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11"/>
          <w:w w:val="93"/>
          <w:i/>
        </w:rPr>
        <w:t>d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2"/>
          <w:w w:val="100"/>
          <w:i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-9"/>
          <w:w w:val="101"/>
          <w:i/>
        </w:rPr>
        <w:t>m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606060"/>
          <w:spacing w:val="0"/>
          <w:w w:val="156"/>
          <w:i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606060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606060"/>
          <w:spacing w:val="-2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100"/>
          <w:i/>
        </w:rPr>
        <w:t>deri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3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100"/>
          <w:i/>
        </w:rPr>
        <w:t>ne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89"/>
          <w:i/>
        </w:rPr>
        <w:t>perfund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2"/>
          <w:w w:val="89"/>
          <w:i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9"/>
          <w:i/>
        </w:rPr>
        <w:t>mi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9"/>
          <w:i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9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4"/>
          <w:w w:val="89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89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20"/>
          <w:w w:val="89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9"/>
          <w:i/>
        </w:rPr>
        <w:t>p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4"/>
          <w:w w:val="89"/>
          <w:i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89"/>
          <w:i/>
        </w:rPr>
        <w:t>o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-2"/>
          <w:w w:val="89"/>
          <w:i/>
        </w:rPr>
        <w:t>g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9"/>
          <w:i/>
        </w:rPr>
        <w:t>ramit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22"/>
          <w:w w:val="89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4"/>
          <w:w w:val="89"/>
          <w:i/>
        </w:rPr>
        <w:t>t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89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8"/>
          <w:w w:val="89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100"/>
          <w:i/>
        </w:rPr>
        <w:t>studimit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-2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100"/>
          <w:i/>
        </w:rPr>
        <w:t>k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100"/>
          <w:i/>
        </w:rPr>
        <w:t>u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1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81"/>
          <w:i/>
        </w:rPr>
        <w:t>po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81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100"/>
          <w:i/>
        </w:rPr>
        <w:t>aplikoj.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0" w:after="0" w:line="280" w:lineRule="exact"/>
        <w:ind w:left="811" w:right="47" w:firstLine="-342"/>
        <w:jc w:val="both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-7"/>
          <w:w w:val="100"/>
          <w:i/>
        </w:rPr>
        <w:t>5</w:t>
      </w:r>
      <w:r>
        <w:rPr>
          <w:rFonts w:ascii="Times New Roman" w:hAnsi="Times New Roman" w:cs="Times New Roman" w:eastAsia="Times New Roman"/>
          <w:sz w:val="25"/>
          <w:szCs w:val="25"/>
          <w:color w:val="050505"/>
          <w:spacing w:val="0"/>
          <w:w w:val="100"/>
          <w:i/>
        </w:rPr>
        <w:t>.</w:t>
      </w:r>
      <w:r>
        <w:rPr>
          <w:rFonts w:ascii="Times New Roman" w:hAnsi="Times New Roman" w:cs="Times New Roman" w:eastAsia="Times New Roman"/>
          <w:sz w:val="25"/>
          <w:szCs w:val="25"/>
          <w:color w:val="050505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50505"/>
          <w:spacing w:val="5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7"/>
          <w:w w:val="84"/>
          <w:i/>
        </w:rPr>
        <w:t>D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84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6"/>
          <w:w w:val="84"/>
          <w:i/>
        </w:rPr>
        <w:t>k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4"/>
          <w:i/>
        </w:rPr>
        <w:t>la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3"/>
          <w:w w:val="84"/>
          <w:i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84"/>
          <w:i/>
        </w:rPr>
        <w:t>o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84"/>
          <w:i/>
        </w:rPr>
        <w:t>j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14"/>
          <w:w w:val="84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-2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91"/>
          <w:i/>
        </w:rPr>
        <w:t>ja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91"/>
          <w:i/>
        </w:rPr>
        <w:t>m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-5"/>
          <w:w w:val="91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91"/>
          <w:i/>
        </w:rPr>
        <w:t>njohu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91"/>
          <w:i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27"/>
          <w:w w:val="91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100"/>
          <w:i/>
        </w:rPr>
        <w:t>m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-2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100"/>
          <w:i/>
        </w:rPr>
        <w:t>Udh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606060"/>
          <w:spacing w:val="-11"/>
          <w:w w:val="100"/>
          <w:i/>
        </w:rPr>
        <w:t>z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100"/>
          <w:i/>
        </w:rPr>
        <w:t>imi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9"/>
          <w:i/>
        </w:rPr>
        <w:t>perkate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9"/>
          <w:i/>
        </w:rPr>
        <w:t>s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-13"/>
          <w:w w:val="89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89"/>
          <w:i/>
        </w:rPr>
        <w:t>dh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89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20"/>
          <w:w w:val="89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89"/>
          <w:i/>
        </w:rPr>
        <w:t>ja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89"/>
          <w:i/>
        </w:rPr>
        <w:t>m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3"/>
          <w:w w:val="89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87"/>
          <w:i/>
        </w:rPr>
        <w:t>qa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1"/>
          <w:w w:val="87"/>
          <w:i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3"/>
          <w:w w:val="87"/>
          <w:i/>
        </w:rPr>
        <w:t>t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87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39"/>
          <w:w w:val="87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7"/>
          <w:i/>
        </w:rPr>
        <w:t>pe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7"/>
          <w:i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8"/>
          <w:w w:val="87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87"/>
          <w:i/>
        </w:rPr>
        <w:t>procedur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3"/>
          <w:w w:val="87"/>
          <w:i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7"/>
          <w:i/>
        </w:rPr>
        <w:t>t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21"/>
          <w:w w:val="87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87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-10"/>
          <w:w w:val="87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91"/>
          <w:i/>
        </w:rPr>
        <w:t>apl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3"/>
          <w:w w:val="91"/>
          <w:i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4B4B4B"/>
          <w:spacing w:val="-3"/>
          <w:w w:val="87"/>
          <w:i/>
        </w:rPr>
        <w:t>k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102"/>
          <w:i/>
        </w:rPr>
        <w:t>imi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-7"/>
          <w:w w:val="102"/>
          <w:i/>
        </w:rPr>
        <w:t>t</w:t>
      </w:r>
      <w:r>
        <w:rPr>
          <w:rFonts w:ascii="Times New Roman" w:hAnsi="Times New Roman" w:cs="Times New Roman" w:eastAsia="Times New Roman"/>
          <w:sz w:val="25"/>
          <w:szCs w:val="25"/>
          <w:color w:val="4B4B4B"/>
          <w:spacing w:val="0"/>
          <w:w w:val="156"/>
          <w:i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4B4B4B"/>
          <w:spacing w:val="0"/>
          <w:w w:val="156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3"/>
          <w:i/>
        </w:rPr>
        <w:t>pe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4"/>
          <w:w w:val="84"/>
          <w:i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4B4B4B"/>
          <w:spacing w:val="0"/>
          <w:w w:val="95"/>
          <w:i/>
        </w:rPr>
        <w:t>zg</w:t>
      </w:r>
      <w:r>
        <w:rPr>
          <w:rFonts w:ascii="Times New Roman" w:hAnsi="Times New Roman" w:cs="Times New Roman" w:eastAsia="Times New Roman"/>
          <w:sz w:val="25"/>
          <w:szCs w:val="25"/>
          <w:color w:val="4B4B4B"/>
          <w:spacing w:val="-4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-4"/>
          <w:w w:val="88"/>
          <w:i/>
        </w:rPr>
        <w:t>j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88"/>
          <w:i/>
        </w:rPr>
        <w:t>edhje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88"/>
          <w:i/>
        </w:rPr>
        <w:t>s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-6"/>
          <w:w w:val="88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88"/>
          <w:i/>
        </w:rPr>
        <w:t>dh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88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11"/>
          <w:w w:val="88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100"/>
          <w:i/>
        </w:rPr>
        <w:t>regjistrimi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3"/>
          <w:w w:val="100"/>
          <w:i/>
        </w:rPr>
        <w:t>t</w:t>
      </w:r>
      <w:r>
        <w:rPr>
          <w:rFonts w:ascii="Times New Roman" w:hAnsi="Times New Roman" w:cs="Times New Roman" w:eastAsia="Times New Roman"/>
          <w:sz w:val="25"/>
          <w:szCs w:val="25"/>
          <w:color w:val="050505"/>
          <w:spacing w:val="0"/>
          <w:w w:val="100"/>
          <w:i/>
        </w:rPr>
        <w:t>.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2" w:after="0" w:line="234" w:lineRule="auto"/>
        <w:ind w:left="818" w:right="62" w:firstLine="-335"/>
        <w:jc w:val="both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343434"/>
          <w:spacing w:val="-12"/>
          <w:w w:val="89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color w:val="050505"/>
          <w:spacing w:val="0"/>
          <w:w w:val="89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050505"/>
          <w:spacing w:val="0"/>
          <w:w w:val="89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color w:val="050505"/>
          <w:spacing w:val="33"/>
          <w:w w:val="89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9"/>
          <w:i/>
        </w:rPr>
        <w:t>Deklaroj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-15"/>
          <w:w w:val="89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9"/>
          <w:i/>
        </w:rPr>
        <w:t>vertetesine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55"/>
          <w:w w:val="89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-1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91"/>
          <w:i/>
        </w:rPr>
        <w:t>dh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-5"/>
          <w:w w:val="91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-2"/>
          <w:w w:val="91"/>
          <w:i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91"/>
          <w:i/>
        </w:rPr>
        <w:t>ave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21"/>
          <w:w w:val="91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91"/>
          <w:i/>
        </w:rPr>
        <w:t>dh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91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6"/>
          <w:w w:val="91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91"/>
          <w:i/>
        </w:rPr>
        <w:t>dokume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1"/>
          <w:w w:val="91"/>
          <w:i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4"/>
          <w:w w:val="91"/>
          <w:i/>
        </w:rPr>
        <w:t>t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91"/>
          <w:i/>
        </w:rPr>
        <w:t>eve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39"/>
          <w:w w:val="91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2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5"/>
          <w:i/>
        </w:rPr>
        <w:t>paraqitu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3"/>
          <w:w w:val="85"/>
          <w:i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050505"/>
          <w:spacing w:val="0"/>
          <w:w w:val="85"/>
          <w:i/>
        </w:rPr>
        <w:t>.</w:t>
      </w:r>
      <w:r>
        <w:rPr>
          <w:rFonts w:ascii="Times New Roman" w:hAnsi="Times New Roman" w:cs="Times New Roman" w:eastAsia="Times New Roman"/>
          <w:sz w:val="25"/>
          <w:szCs w:val="25"/>
          <w:color w:val="050505"/>
          <w:spacing w:val="0"/>
          <w:w w:val="85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050505"/>
          <w:spacing w:val="16"/>
          <w:w w:val="85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5"/>
          <w:i/>
        </w:rPr>
        <w:t>Ja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5"/>
          <w:i/>
        </w:rPr>
        <w:t>m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1"/>
          <w:w w:val="85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93"/>
          <w:i/>
        </w:rPr>
        <w:t>v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-5"/>
          <w:w w:val="93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4"/>
          <w:w w:val="93"/>
          <w:i/>
        </w:rPr>
        <w:t>t</w:t>
      </w:r>
      <w:r>
        <w:rPr>
          <w:rFonts w:ascii="Times New Roman" w:hAnsi="Times New Roman" w:cs="Times New Roman" w:eastAsia="Times New Roman"/>
          <w:sz w:val="25"/>
          <w:szCs w:val="25"/>
          <w:color w:val="4B4B4B"/>
          <w:spacing w:val="0"/>
          <w:w w:val="93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4B4B4B"/>
          <w:spacing w:val="10"/>
          <w:w w:val="93"/>
          <w:i/>
        </w:rPr>
        <w:t>d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93"/>
          <w:i/>
        </w:rPr>
        <w:t>ijshe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93"/>
          <w:i/>
        </w:rPr>
        <w:t>m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20"/>
          <w:w w:val="93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88"/>
          <w:i/>
        </w:rPr>
        <w:t>s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-13"/>
          <w:w w:val="87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606060"/>
          <w:spacing w:val="0"/>
          <w:w w:val="156"/>
          <w:i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606060"/>
          <w:spacing w:val="-2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100"/>
          <w:i/>
        </w:rPr>
        <w:t>ne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100"/>
          <w:i/>
        </w:rPr>
        <w:t>ra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-9"/>
          <w:w w:val="100"/>
          <w:i/>
        </w:rPr>
        <w:t>s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-1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92"/>
          <w:i/>
        </w:rPr>
        <w:t>deklarimi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13"/>
          <w:w w:val="92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92"/>
          <w:i/>
        </w:rPr>
        <w:t>dhenave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15"/>
          <w:w w:val="92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1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89"/>
          <w:i/>
        </w:rPr>
        <w:t>pavertet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89"/>
          <w:i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16"/>
          <w:w w:val="89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89"/>
          <w:i/>
        </w:rPr>
        <w:t>apo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11"/>
          <w:w w:val="89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2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7"/>
          <w:i/>
        </w:rPr>
        <w:t>paraqitje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7"/>
          <w:i/>
        </w:rPr>
        <w:t>s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27"/>
          <w:w w:val="87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-1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94"/>
          <w:i/>
        </w:rPr>
        <w:t>dokumenteve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14"/>
          <w:w w:val="94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95"/>
          <w:i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-2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90"/>
          <w:i/>
        </w:rPr>
        <w:t>Jalsifikuara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9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87"/>
          <w:i/>
        </w:rPr>
        <w:t>apo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18"/>
          <w:w w:val="87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100"/>
          <w:i/>
        </w:rPr>
        <w:t>m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-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4"/>
          <w:w w:val="92"/>
          <w:i/>
        </w:rPr>
        <w:t>t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92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14"/>
          <w:w w:val="92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100"/>
          <w:i/>
        </w:rPr>
        <w:t>dhen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-2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82"/>
          <w:i/>
        </w:rPr>
        <w:t>j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82"/>
          <w:i/>
        </w:rPr>
        <w:t>o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23"/>
          <w:w w:val="82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100"/>
          <w:i/>
        </w:rPr>
        <w:t>vert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-12"/>
          <w:w w:val="100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-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100"/>
          <w:i/>
        </w:rPr>
        <w:t>a,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-1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90"/>
          <w:i/>
        </w:rPr>
        <w:t>ja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90"/>
          <w:i/>
        </w:rPr>
        <w:t>m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14"/>
          <w:w w:val="9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90"/>
          <w:i/>
        </w:rPr>
        <w:t>subjekt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26"/>
          <w:w w:val="9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2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91"/>
          <w:i/>
        </w:rPr>
        <w:t>masave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16"/>
          <w:w w:val="91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4"/>
          <w:w w:val="100"/>
          <w:i/>
        </w:rPr>
        <w:t>t</w:t>
      </w:r>
      <w:r>
        <w:rPr>
          <w:rFonts w:ascii="Times New Roman" w:hAnsi="Times New Roman" w:cs="Times New Roman" w:eastAsia="Times New Roman"/>
          <w:sz w:val="25"/>
          <w:szCs w:val="25"/>
          <w:color w:val="4B4B4B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4B4B4B"/>
          <w:spacing w:val="2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88"/>
          <w:i/>
        </w:rPr>
        <w:t>parashikuar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88"/>
          <w:i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25"/>
          <w:w w:val="88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100"/>
          <w:i/>
        </w:rPr>
        <w:t>Kodi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-1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87"/>
          <w:i/>
        </w:rPr>
        <w:t>Penal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31"/>
          <w:w w:val="87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100"/>
          <w:i/>
        </w:rPr>
        <w:t>dhe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91"/>
          <w:i/>
        </w:rPr>
        <w:t>aktet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10"/>
          <w:w w:val="91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-2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90"/>
          <w:i/>
        </w:rPr>
        <w:t>tjer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90"/>
          <w:i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9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90"/>
          <w:i/>
        </w:rPr>
        <w:t>ligjore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4"/>
          <w:w w:val="9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4B4B4B"/>
          <w:spacing w:val="0"/>
          <w:w w:val="90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4B4B4B"/>
          <w:spacing w:val="-15"/>
          <w:w w:val="9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90"/>
          <w:i/>
        </w:rPr>
        <w:t>nenligjore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26"/>
          <w:w w:val="9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-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90"/>
          <w:i/>
        </w:rPr>
        <w:t>fuq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4"/>
          <w:w w:val="90"/>
          <w:i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050505"/>
          <w:spacing w:val="0"/>
          <w:w w:val="90"/>
          <w:i/>
        </w:rPr>
        <w:t>.</w:t>
      </w:r>
      <w:r>
        <w:rPr>
          <w:rFonts w:ascii="Times New Roman" w:hAnsi="Times New Roman" w:cs="Times New Roman" w:eastAsia="Times New Roman"/>
          <w:sz w:val="25"/>
          <w:szCs w:val="25"/>
          <w:color w:val="050505"/>
          <w:spacing w:val="19"/>
          <w:w w:val="9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100"/>
          <w:i/>
        </w:rPr>
        <w:t>Ne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-1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100"/>
          <w:i/>
        </w:rPr>
        <w:t>ra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-16"/>
          <w:w w:val="100"/>
          <w:i/>
        </w:rPr>
        <w:t>s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-1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100"/>
          <w:i/>
        </w:rPr>
        <w:t>dyshi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-10"/>
          <w:w w:val="100"/>
          <w:i/>
        </w:rPr>
        <w:t>m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88"/>
          <w:i/>
        </w:rPr>
        <w:t>pe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88"/>
          <w:i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-9"/>
          <w:w w:val="88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4B4B4B"/>
          <w:spacing w:val="0"/>
          <w:w w:val="88"/>
          <w:i/>
        </w:rPr>
        <w:t>ve</w:t>
      </w:r>
      <w:r>
        <w:rPr>
          <w:rFonts w:ascii="Times New Roman" w:hAnsi="Times New Roman" w:cs="Times New Roman" w:eastAsia="Times New Roman"/>
          <w:sz w:val="25"/>
          <w:szCs w:val="25"/>
          <w:color w:val="4B4B4B"/>
          <w:spacing w:val="1"/>
          <w:w w:val="88"/>
          <w:i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3"/>
          <w:w w:val="88"/>
          <w:i/>
        </w:rPr>
        <w:t>t</w:t>
      </w:r>
      <w:r>
        <w:rPr>
          <w:rFonts w:ascii="Times New Roman" w:hAnsi="Times New Roman" w:cs="Times New Roman" w:eastAsia="Times New Roman"/>
          <w:sz w:val="25"/>
          <w:szCs w:val="25"/>
          <w:color w:val="4B4B4B"/>
          <w:spacing w:val="-4"/>
          <w:w w:val="88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8"/>
          <w:i/>
        </w:rPr>
        <w:t>tesine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8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8"/>
          <w:w w:val="88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4B4B4B"/>
          <w:spacing w:val="0"/>
          <w:w w:val="88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4B4B4B"/>
          <w:spacing w:val="-12"/>
          <w:w w:val="88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88"/>
          <w:i/>
        </w:rPr>
        <w:t>informacionit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88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23"/>
          <w:w w:val="88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90"/>
          <w:i/>
        </w:rPr>
        <w:t>deklaruar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90"/>
          <w:i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-4"/>
          <w:w w:val="9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90"/>
          <w:i/>
        </w:rPr>
        <w:t>Qendr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90"/>
          <w:i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14"/>
          <w:w w:val="9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90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2"/>
          <w:w w:val="9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90"/>
          <w:i/>
        </w:rPr>
        <w:t>Sherb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2"/>
          <w:w w:val="90"/>
          <w:i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3"/>
          <w:w w:val="90"/>
          <w:i/>
        </w:rPr>
        <w:t>m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90"/>
          <w:i/>
        </w:rPr>
        <w:t>eve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24"/>
          <w:w w:val="9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90"/>
          <w:i/>
        </w:rPr>
        <w:t>Arsimore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37"/>
          <w:w w:val="9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90"/>
          <w:i/>
        </w:rPr>
        <w:t>d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-10"/>
          <w:w w:val="90"/>
          <w:i/>
        </w:rPr>
        <w:t>h</w:t>
      </w:r>
      <w:r>
        <w:rPr>
          <w:rFonts w:ascii="Times New Roman" w:hAnsi="Times New Roman" w:cs="Times New Roman" w:eastAsia="Times New Roman"/>
          <w:sz w:val="25"/>
          <w:szCs w:val="25"/>
          <w:color w:val="4B4B4B"/>
          <w:spacing w:val="0"/>
          <w:w w:val="90"/>
          <w:i/>
        </w:rPr>
        <w:t>ejose</w:t>
      </w:r>
      <w:r>
        <w:rPr>
          <w:rFonts w:ascii="Times New Roman" w:hAnsi="Times New Roman" w:cs="Times New Roman" w:eastAsia="Times New Roman"/>
          <w:sz w:val="25"/>
          <w:szCs w:val="25"/>
          <w:color w:val="4B4B4B"/>
          <w:spacing w:val="10"/>
          <w:w w:val="9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102"/>
          <w:i/>
        </w:rPr>
        <w:t>IA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-8"/>
          <w:w w:val="103"/>
          <w:i/>
        </w:rPr>
        <w:t>L</w:t>
      </w:r>
      <w:r>
        <w:rPr>
          <w:rFonts w:ascii="Times New Roman" w:hAnsi="Times New Roman" w:cs="Times New Roman" w:eastAsia="Times New Roman"/>
          <w:sz w:val="25"/>
          <w:szCs w:val="25"/>
          <w:color w:val="050505"/>
          <w:spacing w:val="13"/>
          <w:w w:val="102"/>
          <w:i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79"/>
          <w:i/>
        </w:rPr>
        <w:t>j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80"/>
          <w:i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100"/>
          <w:i/>
        </w:rPr>
        <w:t>nisi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1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89"/>
          <w:i/>
        </w:rPr>
        <w:t>procedur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-5"/>
          <w:w w:val="89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89"/>
          <w:i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12"/>
          <w:w w:val="89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4B4B4B"/>
          <w:spacing w:val="0"/>
          <w:w w:val="89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4B4B4B"/>
          <w:spacing w:val="-4"/>
          <w:w w:val="89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4B4B4B"/>
          <w:spacing w:val="0"/>
          <w:w w:val="89"/>
          <w:i/>
        </w:rPr>
        <w:t>k</w:t>
      </w:r>
      <w:r>
        <w:rPr>
          <w:rFonts w:ascii="Times New Roman" w:hAnsi="Times New Roman" w:cs="Times New Roman" w:eastAsia="Times New Roman"/>
          <w:sz w:val="25"/>
          <w:szCs w:val="25"/>
          <w:color w:val="4B4B4B"/>
          <w:spacing w:val="-11"/>
          <w:w w:val="89"/>
          <w:i/>
        </w:rPr>
        <w:t>o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9"/>
          <w:i/>
        </w:rPr>
        <w:t>ntrollit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9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11"/>
          <w:w w:val="89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100"/>
          <w:i/>
        </w:rPr>
        <w:t>tyre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-2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96"/>
          <w:i/>
        </w:rPr>
        <w:t>duke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-2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86"/>
          <w:i/>
        </w:rPr>
        <w:t>percjelle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-11"/>
          <w:w w:val="86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6"/>
          <w:i/>
        </w:rPr>
        <w:t>ket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86"/>
          <w:i/>
        </w:rPr>
        <w:t>o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24"/>
          <w:w w:val="86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-2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90"/>
          <w:i/>
        </w:rPr>
        <w:t>dhen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90"/>
          <w:i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8"/>
          <w:w w:val="9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90"/>
          <w:i/>
        </w:rPr>
        <w:t>eventualisht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9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2"/>
          <w:w w:val="9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90"/>
          <w:i/>
        </w:rPr>
        <w:t>edhe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-16"/>
          <w:w w:val="9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90"/>
          <w:i/>
        </w:rPr>
        <w:t>organeve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2"/>
          <w:w w:val="9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100"/>
          <w:i/>
        </w:rPr>
        <w:t>kompetente.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2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3488" w:right="2811"/>
        <w:jc w:val="center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91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-4"/>
          <w:w w:val="91"/>
          <w:i/>
        </w:rPr>
        <w:t>m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91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91"/>
          <w:i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12"/>
          <w:w w:val="91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-6"/>
          <w:w w:val="100"/>
          <w:i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-12"/>
          <w:w w:val="100"/>
          <w:i/>
        </w:rPr>
        <w:t>s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-1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93"/>
          <w:i/>
        </w:rPr>
        <w:t>M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-11"/>
          <w:w w:val="93"/>
          <w:i/>
        </w:rPr>
        <w:t>b</w:t>
      </w:r>
      <w:r>
        <w:rPr>
          <w:rFonts w:ascii="Times New Roman" w:hAnsi="Times New Roman" w:cs="Times New Roman" w:eastAsia="Times New Roman"/>
          <w:sz w:val="25"/>
          <w:szCs w:val="25"/>
          <w:color w:val="151515"/>
          <w:spacing w:val="5"/>
          <w:w w:val="93"/>
          <w:i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93"/>
          <w:i/>
        </w:rPr>
        <w:t>eme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0"/>
          <w:w w:val="93"/>
          <w:i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343434"/>
          <w:spacing w:val="25"/>
          <w:w w:val="93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93"/>
          <w:i/>
        </w:rPr>
        <w:t>kandidatit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8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4685" w:right="4017"/>
        <w:jc w:val="center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4B4B4B"/>
          <w:w w:val="85"/>
          <w:i/>
        </w:rPr>
        <w:t>F</w:t>
      </w:r>
      <w:r>
        <w:rPr>
          <w:rFonts w:ascii="Times New Roman" w:hAnsi="Times New Roman" w:cs="Times New Roman" w:eastAsia="Times New Roman"/>
          <w:sz w:val="25"/>
          <w:szCs w:val="25"/>
          <w:color w:val="4B4B4B"/>
          <w:spacing w:val="1"/>
          <w:w w:val="85"/>
          <w:i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232323"/>
          <w:spacing w:val="0"/>
          <w:w w:val="93"/>
          <w:i/>
        </w:rPr>
        <w:t>rma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jc w:val="center"/>
        <w:spacing w:after="0"/>
        <w:sectPr>
          <w:type w:val="continuous"/>
          <w:pgSz w:w="11920" w:h="16860"/>
          <w:pgMar w:top="640" w:bottom="280" w:left="1320" w:right="1220"/>
        </w:sectPr>
      </w:pPr>
      <w:rPr/>
    </w:p>
    <w:p>
      <w:pPr>
        <w:spacing w:before="99" w:after="0" w:line="240" w:lineRule="auto"/>
        <w:ind w:left="114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492.186591pt;height:584.445pt;mso-position-horizontal-relative:char;mso-position-vertical-relative:line" type="#_x0000_t75">
            <v:imagedata r:id="rId7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jc w:val="left"/>
        <w:spacing w:after="0"/>
        <w:sectPr>
          <w:pgSz w:w="11920" w:h="16860"/>
          <w:pgMar w:top="620" w:bottom="280" w:left="1020" w:right="720"/>
        </w:sectPr>
      </w:pPr>
      <w:rPr/>
    </w:p>
    <w:p>
      <w:pPr>
        <w:spacing w:before="99" w:after="0" w:line="240" w:lineRule="auto"/>
        <w:ind w:left="114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485.70054pt;height:613.89pt;mso-position-horizontal-relative:char;mso-position-vertical-relative:line" type="#_x0000_t75">
            <v:imagedata r:id="rId8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jc w:val="left"/>
        <w:spacing w:after="0"/>
        <w:sectPr>
          <w:pgSz w:w="11920" w:h="16860"/>
          <w:pgMar w:top="620" w:bottom="280" w:left="1020" w:right="900"/>
        </w:sectPr>
      </w:pPr>
      <w:rPr/>
    </w:p>
    <w:p>
      <w:pPr>
        <w:spacing w:before="80" w:after="0" w:line="230" w:lineRule="auto"/>
        <w:ind w:left="468" w:right="62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4D3850"/>
          <w:w w:val="96"/>
          <w:b/>
          <w:bCs/>
          <w:i/>
        </w:rPr>
        <w:t>Autoriz</w:t>
      </w:r>
      <w:r>
        <w:rPr>
          <w:rFonts w:ascii="Times New Roman" w:hAnsi="Times New Roman" w:cs="Times New Roman" w:eastAsia="Times New Roman"/>
          <w:sz w:val="24"/>
          <w:szCs w:val="24"/>
          <w:color w:val="4D3850"/>
          <w:spacing w:val="-27"/>
          <w:w w:val="97"/>
          <w:b/>
          <w:bCs/>
          <w:i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color w:val="4D3850"/>
          <w:spacing w:val="-91"/>
          <w:w w:val="93"/>
          <w:b/>
          <w:bCs/>
          <w:i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color w:val="4D3850"/>
          <w:spacing w:val="0"/>
          <w:w w:val="96"/>
          <w:b/>
          <w:bCs/>
          <w:i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color w:val="4D3850"/>
          <w:spacing w:val="-39"/>
          <w:w w:val="100"/>
          <w:b/>
          <w:bCs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3850"/>
          <w:spacing w:val="0"/>
          <w:w w:val="94"/>
          <w:b/>
          <w:bCs/>
          <w:i/>
        </w:rPr>
        <w:t>jitha.sht</w:t>
      </w:r>
      <w:r>
        <w:rPr>
          <w:rFonts w:ascii="Times New Roman" w:hAnsi="Times New Roman" w:cs="Times New Roman" w:eastAsia="Times New Roman"/>
          <w:sz w:val="24"/>
          <w:szCs w:val="24"/>
          <w:color w:val="4D3850"/>
          <w:spacing w:val="0"/>
          <w:w w:val="94"/>
          <w:b/>
          <w:bCs/>
          <w:i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color w:val="4D3850"/>
          <w:spacing w:val="-19"/>
          <w:w w:val="94"/>
          <w:b/>
          <w:bCs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D4F62"/>
          <w:spacing w:val="0"/>
          <w:w w:val="94"/>
          <w:b/>
          <w:bCs/>
          <w:i/>
        </w:rPr>
        <w:t>Ministrin</w:t>
      </w:r>
      <w:r>
        <w:rPr>
          <w:rFonts w:ascii="Times New Roman" w:hAnsi="Times New Roman" w:cs="Times New Roman" w:eastAsia="Times New Roman"/>
          <w:sz w:val="24"/>
          <w:szCs w:val="24"/>
          <w:color w:val="5D4F62"/>
          <w:spacing w:val="0"/>
          <w:w w:val="94"/>
          <w:b/>
          <w:bCs/>
          <w:i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color w:val="5D4F62"/>
          <w:spacing w:val="17"/>
          <w:w w:val="94"/>
          <w:b/>
          <w:bCs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3850"/>
          <w:spacing w:val="0"/>
          <w:w w:val="100"/>
          <w:b/>
          <w:bCs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D3850"/>
          <w:spacing w:val="11"/>
          <w:w w:val="100"/>
          <w:b/>
          <w:bCs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3850"/>
          <w:spacing w:val="0"/>
          <w:w w:val="100"/>
          <w:b/>
          <w:bCs/>
          <w:i/>
        </w:rPr>
        <w:t>Arsimit</w:t>
      </w:r>
      <w:r>
        <w:rPr>
          <w:rFonts w:ascii="Times New Roman" w:hAnsi="Times New Roman" w:cs="Times New Roman" w:eastAsia="Times New Roman"/>
          <w:sz w:val="24"/>
          <w:szCs w:val="24"/>
          <w:color w:val="4D3850"/>
          <w:spacing w:val="-18"/>
          <w:w w:val="100"/>
          <w:b/>
          <w:bCs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D4F62"/>
          <w:spacing w:val="0"/>
          <w:w w:val="100"/>
          <w:b/>
          <w:bCs/>
          <w:i/>
        </w:rPr>
        <w:t>dh</w:t>
      </w:r>
      <w:r>
        <w:rPr>
          <w:rFonts w:ascii="Times New Roman" w:hAnsi="Times New Roman" w:cs="Times New Roman" w:eastAsia="Times New Roman"/>
          <w:sz w:val="24"/>
          <w:szCs w:val="24"/>
          <w:color w:val="5D4F62"/>
          <w:spacing w:val="0"/>
          <w:w w:val="100"/>
          <w:b/>
          <w:bCs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5D4F62"/>
          <w:spacing w:val="0"/>
          <w:w w:val="100"/>
          <w:b/>
          <w:bCs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3850"/>
          <w:spacing w:val="0"/>
          <w:w w:val="92"/>
          <w:b/>
          <w:bCs/>
          <w:i/>
        </w:rPr>
        <w:t>5p01'ti</w:t>
      </w:r>
      <w:r>
        <w:rPr>
          <w:rFonts w:ascii="Times New Roman" w:hAnsi="Times New Roman" w:cs="Times New Roman" w:eastAsia="Times New Roman"/>
          <w:sz w:val="24"/>
          <w:szCs w:val="24"/>
          <w:color w:val="4D3850"/>
          <w:spacing w:val="-3"/>
          <w:w w:val="92"/>
          <w:b/>
          <w:bCs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7C7795"/>
          <w:spacing w:val="0"/>
          <w:w w:val="92"/>
          <w:b/>
          <w:bCs/>
          <w:i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7C7795"/>
          <w:spacing w:val="-17"/>
          <w:w w:val="92"/>
          <w:b/>
          <w:bCs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3850"/>
          <w:spacing w:val="0"/>
          <w:w w:val="92"/>
          <w:b/>
          <w:bCs/>
          <w:i/>
        </w:rPr>
        <w:t>lnstitucioni</w:t>
      </w:r>
      <w:r>
        <w:rPr>
          <w:rFonts w:ascii="Times New Roman" w:hAnsi="Times New Roman" w:cs="Times New Roman" w:eastAsia="Times New Roman"/>
          <w:sz w:val="24"/>
          <w:szCs w:val="24"/>
          <w:color w:val="4D3850"/>
          <w:spacing w:val="0"/>
          <w:w w:val="92"/>
          <w:b/>
          <w:bCs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4D3850"/>
          <w:spacing w:val="35"/>
          <w:w w:val="92"/>
          <w:b/>
          <w:bCs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3850"/>
          <w:spacing w:val="0"/>
          <w:w w:val="100"/>
          <w:b/>
          <w:bCs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4D3850"/>
          <w:spacing w:val="11"/>
          <w:w w:val="100"/>
          <w:b/>
          <w:bCs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3850"/>
          <w:spacing w:val="0"/>
          <w:w w:val="100"/>
          <w:b/>
          <w:bCs/>
          <w:i/>
        </w:rPr>
        <w:t>Arsimit</w:t>
      </w:r>
      <w:r>
        <w:rPr>
          <w:rFonts w:ascii="Times New Roman" w:hAnsi="Times New Roman" w:cs="Times New Roman" w:eastAsia="Times New Roman"/>
          <w:sz w:val="24"/>
          <w:szCs w:val="24"/>
          <w:color w:val="4D3850"/>
          <w:spacing w:val="0"/>
          <w:w w:val="100"/>
          <w:b/>
          <w:bCs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D4F62"/>
          <w:spacing w:val="0"/>
          <w:w w:val="100"/>
          <w:b/>
          <w:bCs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5D4F62"/>
          <w:spacing w:val="0"/>
          <w:w w:val="100"/>
          <w:b/>
          <w:bCs/>
          <w:i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color w:val="5D4F62"/>
          <w:spacing w:val="-18"/>
          <w:w w:val="100"/>
          <w:b/>
          <w:bCs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4D3850"/>
          <w:spacing w:val="0"/>
          <w:w w:val="83"/>
          <w:b/>
          <w:bCs/>
          <w:i/>
        </w:rPr>
        <w:t>1art3</w:t>
      </w:r>
      <w:r>
        <w:rPr>
          <w:rFonts w:ascii="Times New Roman" w:hAnsi="Times New Roman" w:cs="Times New Roman" w:eastAsia="Times New Roman"/>
          <w:sz w:val="24"/>
          <w:szCs w:val="24"/>
          <w:color w:val="4D3850"/>
          <w:spacing w:val="0"/>
          <w:w w:val="83"/>
          <w:b/>
          <w:bCs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0"/>
          <w:w w:val="101"/>
          <w:i/>
        </w:rPr>
        <w:t>dh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-4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0"/>
          <w:w w:val="99"/>
          <w:i/>
        </w:rPr>
        <w:t>Qam!r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6"/>
          <w:w w:val="99"/>
          <w:i/>
        </w:rPr>
        <w:t>m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0"/>
          <w:w w:val="174"/>
        </w:rPr>
        <w:t>•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-43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0"/>
          <w:w w:val="88"/>
          <w:i/>
        </w:rPr>
        <w:t>Shiirbimav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0"/>
          <w:w w:val="89"/>
          <w:i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-3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0"/>
          <w:w w:val="93"/>
          <w:i/>
        </w:rPr>
        <w:t>Arsimmepii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0"/>
          <w:w w:val="94"/>
          <w:i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-4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0"/>
          <w:w w:val="89"/>
          <w:i/>
        </w:rPr>
        <w:t>kryerjtme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51"/>
          <w:w w:val="89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0"/>
          <w:w w:val="89"/>
          <w:i/>
        </w:rPr>
        <w:t>tii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-14"/>
          <w:w w:val="89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0"/>
          <w:w w:val="99"/>
          <w:i/>
        </w:rPr>
        <w:t>gjith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-3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0"/>
          <w:w w:val="100"/>
          <w:i/>
        </w:rPr>
        <w:t>vmfikimav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0"/>
          <w:w w:val="101"/>
          <w:i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-3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0"/>
          <w:w w:val="100"/>
          <w:i/>
        </w:rPr>
        <w:t>dh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-1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0"/>
          <w:w w:val="92"/>
          <w:i/>
        </w:rPr>
        <w:t>marrjt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0"/>
          <w:w w:val="93"/>
          <w:i/>
        </w:rPr>
        <w:t>m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-4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0"/>
          <w:w w:val="85"/>
          <w:i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-3"/>
          <w:w w:val="85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0"/>
          <w:w w:val="85"/>
          <w:i/>
        </w:rPr>
        <w:t>tii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0"/>
          <w:w w:val="85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0"/>
          <w:w w:val="100"/>
          <w:i/>
        </w:rPr>
        <w:t>gjith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4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0"/>
          <w:w w:val="92"/>
          <w:i/>
        </w:rPr>
        <w:t>informacionav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0"/>
          <w:w w:val="92"/>
          <w:i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0"/>
          <w:w w:val="92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9"/>
          <w:w w:val="92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0"/>
          <w:w w:val="100"/>
          <w:i/>
        </w:rPr>
        <w:t>!idhu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0"/>
          <w:w w:val="100"/>
          <w:i/>
        </w:rPr>
        <w:t>ma: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1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0"/>
          <w:w w:val="100"/>
          <w:i/>
        </w:rPr>
        <w:t>studimat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0"/>
          <w:w w:val="93"/>
          <w:i/>
        </w:rPr>
        <w:t>univarsitar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0"/>
          <w:w w:val="93"/>
          <w:i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48"/>
          <w:w w:val="93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0"/>
          <w:w w:val="100"/>
          <w:i/>
        </w:rPr>
        <w:t>k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0"/>
          <w:w w:val="100"/>
          <w:i/>
        </w:rPr>
        <w:t>u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5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0"/>
          <w:w w:val="100"/>
          <w:i/>
        </w:rPr>
        <w:t>ka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0"/>
          <w:w w:val="100"/>
          <w:i/>
        </w:rPr>
        <w:t>m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2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0"/>
          <w:w w:val="100"/>
          <w:i/>
        </w:rPr>
        <w:t>ap!ikua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2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0"/>
          <w:w w:val="81"/>
          <w:i/>
        </w:rPr>
        <w:t>pii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0"/>
          <w:w w:val="81"/>
          <w:i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0"/>
          <w:w w:val="81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20"/>
          <w:w w:val="81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0"/>
          <w:w w:val="113"/>
          <w:i/>
        </w:rPr>
        <w:t>t'u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0" w:after="0" w:line="298" w:lineRule="exact"/>
        <w:ind w:left="486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4D3850"/>
          <w:w w:val="91"/>
          <w:i/>
          <w:position w:val="1"/>
        </w:rPr>
        <w:t>ragjistrua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-11"/>
          <w:w w:val="92"/>
          <w:i/>
          <w:position w:val="1"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938991"/>
          <w:spacing w:val="0"/>
          <w:w w:val="149"/>
          <w:i/>
          <w:position w:val="1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938991"/>
          <w:spacing w:val="12"/>
          <w:w w:val="100"/>
          <w:i/>
          <w:position w:val="1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0"/>
          <w:w w:val="111"/>
          <w:i/>
          <w:position w:val="1"/>
        </w:rPr>
        <w:t>pmudhm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-20"/>
          <w:w w:val="111"/>
          <w:i/>
          <w:position w:val="1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0"/>
          <w:w w:val="100"/>
          <w:i/>
          <w:position w:val="1"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15"/>
          <w:w w:val="100"/>
          <w:i/>
          <w:position w:val="1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0"/>
          <w:w w:val="89"/>
          <w:i/>
          <w:position w:val="1"/>
        </w:rPr>
        <w:t>studimave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0"/>
          <w:w w:val="89"/>
          <w:i/>
          <w:position w:val="1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14"/>
          <w:w w:val="89"/>
          <w:i/>
          <w:position w:val="1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0"/>
          <w:w w:val="89"/>
          <w:i/>
          <w:position w:val="1"/>
        </w:rPr>
        <w:t>tii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-5"/>
          <w:w w:val="89"/>
          <w:i/>
          <w:position w:val="1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0"/>
          <w:w w:val="89"/>
          <w:i/>
          <w:position w:val="1"/>
        </w:rPr>
        <w:t>kryar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0"/>
          <w:w w:val="89"/>
          <w:i/>
          <w:position w:val="1"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55"/>
          <w:w w:val="89"/>
          <w:i/>
          <w:position w:val="1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0"/>
          <w:w w:val="100"/>
          <w:i/>
          <w:position w:val="1"/>
        </w:rPr>
        <w:t>mii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-15"/>
          <w:w w:val="100"/>
          <w:i/>
          <w:position w:val="1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0"/>
          <w:w w:val="82"/>
          <w:i/>
          <w:position w:val="1"/>
        </w:rPr>
        <w:t>pari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-15"/>
          <w:w w:val="82"/>
          <w:i/>
          <w:position w:val="1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9E7E77"/>
          <w:spacing w:val="0"/>
          <w:w w:val="149"/>
          <w:i/>
          <w:position w:val="1"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9E7E77"/>
          <w:spacing w:val="-39"/>
          <w:w w:val="100"/>
          <w:i/>
          <w:position w:val="1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0"/>
          <w:w w:val="100"/>
          <w:i/>
          <w:position w:val="1"/>
        </w:rPr>
        <w:t>dha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-1"/>
          <w:w w:val="100"/>
          <w:i/>
          <w:position w:val="1"/>
        </w:rPr>
        <w:t> </w:t>
      </w:r>
      <w:r>
        <w:rPr>
          <w:rFonts w:ascii="Times New Roman" w:hAnsi="Times New Roman" w:cs="Times New Roman" w:eastAsia="Times New Roman"/>
          <w:sz w:val="31"/>
          <w:szCs w:val="31"/>
          <w:color w:val="4D3850"/>
          <w:spacing w:val="0"/>
          <w:w w:val="98"/>
          <w:position w:val="1"/>
        </w:rPr>
        <w:t>flo</w:t>
      </w:r>
      <w:r>
        <w:rPr>
          <w:rFonts w:ascii="Times New Roman" w:hAnsi="Times New Roman" w:cs="Times New Roman" w:eastAsia="Times New Roman"/>
          <w:sz w:val="31"/>
          <w:szCs w:val="31"/>
          <w:color w:val="4D3850"/>
          <w:spacing w:val="-25"/>
          <w:w w:val="98"/>
          <w:position w:val="1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0"/>
          <w:w w:val="100"/>
          <w:i/>
          <w:position w:val="1"/>
        </w:rPr>
        <w:t>!loj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-10"/>
          <w:w w:val="100"/>
          <w:i/>
          <w:position w:val="1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0"/>
          <w:w w:val="100"/>
          <w:i/>
          <w:position w:val="1"/>
        </w:rPr>
        <w:t>vmfikimi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0"/>
          <w:w w:val="100"/>
          <w:i/>
          <w:position w:val="1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7"/>
          <w:w w:val="100"/>
          <w:i/>
          <w:position w:val="1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0"/>
          <w:w w:val="81"/>
          <w:i/>
          <w:position w:val="1"/>
        </w:rPr>
        <w:t>ijetii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0"/>
          <w:w w:val="81"/>
          <w:i/>
          <w:position w:val="1"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0"/>
          <w:w w:val="81"/>
          <w:i/>
          <w:position w:val="1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5"/>
          <w:w w:val="81"/>
          <w:i/>
          <w:position w:val="1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0"/>
          <w:w w:val="81"/>
          <w:i/>
          <w:position w:val="1"/>
        </w:rPr>
        <w:t>qii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  <w:position w:val="0"/>
        </w:rPr>
      </w:r>
    </w:p>
    <w:p>
      <w:pPr>
        <w:spacing w:before="0" w:after="0" w:line="254" w:lineRule="exact"/>
        <w:ind w:left="486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0"/>
          <w:w w:val="90"/>
          <w:i/>
        </w:rPr>
        <w:t>!idhet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33"/>
          <w:w w:val="9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0"/>
          <w:w w:val="90"/>
          <w:i/>
        </w:rPr>
        <w:t>ma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-5"/>
          <w:w w:val="9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0"/>
          <w:w w:val="90"/>
          <w:i/>
        </w:rPr>
        <w:t>sa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-17"/>
          <w:w w:val="90"/>
          <w:i/>
        </w:rPr>
        <w:t> </w:t>
      </w:r>
      <w:r>
        <w:rPr>
          <w:rFonts w:ascii="Arial" w:hAnsi="Arial" w:cs="Arial" w:eastAsia="Arial"/>
          <w:sz w:val="23"/>
          <w:szCs w:val="23"/>
          <w:color w:val="4D3850"/>
          <w:spacing w:val="0"/>
          <w:w w:val="90"/>
          <w:i/>
        </w:rPr>
        <w:t>mii</w:t>
      </w:r>
      <w:r>
        <w:rPr>
          <w:rFonts w:ascii="Arial" w:hAnsi="Arial" w:cs="Arial" w:eastAsia="Arial"/>
          <w:sz w:val="23"/>
          <w:szCs w:val="23"/>
          <w:color w:val="4D3850"/>
          <w:spacing w:val="7"/>
          <w:w w:val="9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0"/>
          <w:w w:val="86"/>
          <w:i/>
        </w:rPr>
        <w:t>sipii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-10"/>
          <w:w w:val="87"/>
          <w:i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938991"/>
          <w:spacing w:val="0"/>
          <w:w w:val="149"/>
          <w:i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938991"/>
          <w:spacing w:val="-3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0"/>
          <w:w w:val="89"/>
          <w:i/>
        </w:rPr>
        <w:t>ma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-3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0"/>
          <w:w w:val="99"/>
          <w:i/>
        </w:rPr>
        <w:t>ap!ikimi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-26"/>
          <w:w w:val="100"/>
          <w:i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7C7795"/>
          <w:spacing w:val="6"/>
          <w:w w:val="149"/>
          <w:i/>
        </w:rPr>
        <w:t>,</w:t>
      </w:r>
      <w:r>
        <w:rPr>
          <w:rFonts w:ascii="Arial" w:hAnsi="Arial" w:cs="Arial" w:eastAsia="Arial"/>
          <w:sz w:val="21"/>
          <w:szCs w:val="21"/>
          <w:color w:val="4D3850"/>
          <w:spacing w:val="0"/>
          <w:w w:val="109"/>
        </w:rPr>
        <w:t>si</w:t>
      </w:r>
      <w:r>
        <w:rPr>
          <w:rFonts w:ascii="Arial" w:hAnsi="Arial" w:cs="Arial" w:eastAsia="Arial"/>
          <w:sz w:val="21"/>
          <w:szCs w:val="21"/>
          <w:color w:val="4D3850"/>
          <w:spacing w:val="-28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0"/>
          <w:w w:val="100"/>
          <w:i/>
        </w:rPr>
        <w:t>dh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-1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0"/>
          <w:w w:val="89"/>
          <w:i/>
        </w:rPr>
        <w:t>ma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-13"/>
          <w:w w:val="89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0"/>
          <w:w w:val="100"/>
          <w:i/>
        </w:rPr>
        <w:t>ti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0"/>
          <w:w w:val="92"/>
          <w:i/>
        </w:rPr>
        <w:t>dhiinat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-2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0"/>
          <w:w w:val="90"/>
          <w:i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-3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0"/>
          <w:w w:val="92"/>
          <w:i/>
        </w:rPr>
        <w:t>deklaruar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0"/>
          <w:w w:val="92"/>
          <w:i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-11"/>
          <w:w w:val="92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0"/>
          <w:w w:val="82"/>
          <w:i/>
        </w:rPr>
        <w:t>nii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-3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0"/>
          <w:w w:val="81"/>
          <w:i/>
        </w:rPr>
        <w:t>kiitii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11"/>
          <w:w w:val="81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0"/>
          <w:w w:val="92"/>
          <w:i/>
        </w:rPr>
        <w:t>formula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-4"/>
          <w:w w:val="93"/>
          <w:i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3A0066"/>
          <w:spacing w:val="0"/>
          <w:w w:val="144"/>
          <w:i/>
        </w:rPr>
        <w:t>.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6" w:after="0" w:line="229" w:lineRule="auto"/>
        <w:ind w:left="468" w:right="70" w:firstLine="-338"/>
        <w:jc w:val="both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6"/>
          <w:w w:val="94"/>
          <w:i/>
        </w:rPr>
        <w:t>4</w:t>
      </w:r>
      <w:r>
        <w:rPr>
          <w:rFonts w:ascii="Times New Roman" w:hAnsi="Times New Roman" w:cs="Times New Roman" w:eastAsia="Times New Roman"/>
          <w:sz w:val="25"/>
          <w:szCs w:val="25"/>
          <w:color w:val="3A0066"/>
          <w:spacing w:val="0"/>
          <w:w w:val="144"/>
          <w:i/>
        </w:rPr>
        <w:t>.</w:t>
      </w:r>
      <w:r>
        <w:rPr>
          <w:rFonts w:ascii="Times New Roman" w:hAnsi="Times New Roman" w:cs="Times New Roman" w:eastAsia="Times New Roman"/>
          <w:sz w:val="25"/>
          <w:szCs w:val="25"/>
          <w:color w:val="3A006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3A0066"/>
          <w:spacing w:val="1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0"/>
          <w:w w:val="83"/>
          <w:i/>
        </w:rPr>
        <w:t>Deklaroj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48"/>
          <w:w w:val="83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0"/>
          <w:w w:val="83"/>
          <w:i/>
        </w:rPr>
        <w:t>sa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-13"/>
          <w:w w:val="83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0"/>
          <w:w w:val="100"/>
          <w:i/>
        </w:rPr>
        <w:t>nu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0"/>
          <w:w w:val="100"/>
          <w:i/>
        </w:rPr>
        <w:t>k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0"/>
          <w:w w:val="93"/>
          <w:i/>
        </w:rPr>
        <w:t>po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-4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0"/>
          <w:w w:val="91"/>
          <w:i/>
        </w:rPr>
        <w:t>ndjek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14"/>
          <w:w w:val="91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0"/>
          <w:w w:val="91"/>
          <w:i/>
        </w:rPr>
        <w:t>ndonjii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0"/>
          <w:w w:val="91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0"/>
          <w:w w:val="94"/>
          <w:i/>
        </w:rPr>
        <w:t>program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-3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0"/>
          <w:w w:val="100"/>
          <w:i/>
        </w:rPr>
        <w:t>ijeti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-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0"/>
          <w:w w:val="95"/>
          <w:i/>
        </w:rPr>
        <w:t>studimi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2"/>
          <w:w w:val="95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0"/>
          <w:w w:val="82"/>
          <w:i/>
        </w:rPr>
        <w:t>nii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-4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0"/>
          <w:w w:val="95"/>
          <w:i/>
        </w:rPr>
        <w:t>institucion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0"/>
          <w:w w:val="95"/>
          <w:i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-15"/>
          <w:w w:val="95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0"/>
          <w:w w:val="81"/>
          <w:i/>
        </w:rPr>
        <w:t>tii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-12"/>
          <w:w w:val="81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0"/>
          <w:w w:val="81"/>
          <w:i/>
        </w:rPr>
        <w:t>ijer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0"/>
          <w:w w:val="81"/>
          <w:i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43"/>
          <w:w w:val="81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0"/>
          <w:w w:val="100"/>
          <w:i/>
        </w:rPr>
        <w:t>ti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-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0"/>
          <w:w w:val="100"/>
          <w:i/>
        </w:rPr>
        <w:t>arsimit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0"/>
          <w:w w:val="100"/>
          <w:i/>
        </w:rPr>
        <w:t>ti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2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0"/>
          <w:w w:val="86"/>
          <w:i/>
        </w:rPr>
        <w:t>larti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-15"/>
          <w:w w:val="86"/>
          <w:i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938991"/>
          <w:spacing w:val="0"/>
          <w:w w:val="149"/>
          <w:i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938991"/>
          <w:spacing w:val="1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0"/>
          <w:w w:val="100"/>
          <w:i/>
        </w:rPr>
        <w:t>dha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4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0"/>
          <w:w w:val="80"/>
          <w:i/>
        </w:rPr>
        <w:t>sa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0"/>
          <w:w w:val="8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17"/>
          <w:w w:val="8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0"/>
          <w:w w:val="100"/>
          <w:i/>
        </w:rPr>
        <w:t>nu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0"/>
          <w:w w:val="100"/>
          <w:i/>
        </w:rPr>
        <w:t>k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3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0"/>
          <w:w w:val="100"/>
          <w:i/>
        </w:rPr>
        <w:t>do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5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0"/>
          <w:w w:val="100"/>
          <w:i/>
        </w:rPr>
        <w:t>ti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2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0"/>
          <w:w w:val="100"/>
          <w:i/>
        </w:rPr>
        <w:t>ndjek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3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0"/>
          <w:w w:val="91"/>
          <w:i/>
        </w:rPr>
        <w:t>njskohiisisht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0"/>
          <w:w w:val="91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11"/>
          <w:w w:val="91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0"/>
          <w:w w:val="100"/>
          <w:i/>
        </w:rPr>
        <w:t>njii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2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0"/>
          <w:w w:val="100"/>
          <w:i/>
        </w:rPr>
        <w:t>program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-1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0"/>
          <w:w w:val="100"/>
          <w:i/>
        </w:rPr>
        <w:t>ijetii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-1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0"/>
          <w:w w:val="95"/>
          <w:i/>
        </w:rPr>
        <w:t>studim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-2"/>
          <w:w w:val="95"/>
          <w:i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7C7795"/>
          <w:spacing w:val="0"/>
          <w:w w:val="149"/>
          <w:i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7C7795"/>
          <w:spacing w:val="-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0"/>
          <w:w w:val="129"/>
          <w:i/>
        </w:rPr>
        <w:t>dm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21"/>
          <w:w w:val="129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0"/>
          <w:w w:val="82"/>
          <w:i/>
        </w:rPr>
        <w:t>nii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0"/>
          <w:w w:val="82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0"/>
          <w:w w:val="97"/>
          <w:i/>
        </w:rPr>
        <w:t>piirfundiminaprogramit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-12"/>
          <w:w w:val="97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0"/>
          <w:w w:val="80"/>
          <w:i/>
        </w:rPr>
        <w:t>tii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6"/>
          <w:w w:val="8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0"/>
          <w:w w:val="100"/>
          <w:i/>
        </w:rPr>
        <w:t>studimitk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0"/>
          <w:w w:val="100"/>
          <w:i/>
        </w:rPr>
        <w:t>u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2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0"/>
          <w:w w:val="93"/>
          <w:i/>
        </w:rPr>
        <w:t>po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-4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0"/>
          <w:w w:val="93"/>
          <w:i/>
        </w:rPr>
        <w:t>ap!iko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10"/>
          <w:w w:val="93"/>
          <w:i/>
        </w:rPr>
        <w:t>j</w:t>
      </w:r>
      <w:r>
        <w:rPr>
          <w:rFonts w:ascii="Times New Roman" w:hAnsi="Times New Roman" w:cs="Times New Roman" w:eastAsia="Times New Roman"/>
          <w:sz w:val="25"/>
          <w:szCs w:val="25"/>
          <w:color w:val="3A0066"/>
          <w:spacing w:val="0"/>
          <w:w w:val="144"/>
          <w:i/>
        </w:rPr>
        <w:t>.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0" w:after="0" w:line="269" w:lineRule="exact"/>
        <w:ind w:left="113" w:right="-20"/>
        <w:jc w:val="lef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4"/>
          <w:w w:val="122"/>
          <w:i/>
        </w:rPr>
        <w:t>5</w:t>
      </w:r>
      <w:r>
        <w:rPr>
          <w:rFonts w:ascii="Times New Roman" w:hAnsi="Times New Roman" w:cs="Times New Roman" w:eastAsia="Times New Roman"/>
          <w:sz w:val="25"/>
          <w:szCs w:val="25"/>
          <w:color w:val="3A0066"/>
          <w:spacing w:val="0"/>
          <w:w w:val="122"/>
          <w:i/>
        </w:rPr>
        <w:t>.</w:t>
      </w:r>
      <w:r>
        <w:rPr>
          <w:rFonts w:ascii="Times New Roman" w:hAnsi="Times New Roman" w:cs="Times New Roman" w:eastAsia="Times New Roman"/>
          <w:sz w:val="25"/>
          <w:szCs w:val="25"/>
          <w:color w:val="3A0066"/>
          <w:spacing w:val="65"/>
          <w:w w:val="122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0"/>
          <w:w w:val="88"/>
          <w:i/>
        </w:rPr>
        <w:t>Deklaroj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28"/>
          <w:w w:val="88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0"/>
          <w:w w:val="89"/>
          <w:i/>
        </w:rPr>
        <w:t>viirtatisinii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-3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0"/>
          <w:w w:val="90"/>
          <w:i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-13"/>
          <w:w w:val="9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0"/>
          <w:w w:val="80"/>
          <w:i/>
        </w:rPr>
        <w:t>tii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-3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0"/>
          <w:w w:val="91"/>
          <w:i/>
        </w:rPr>
        <w:t>dhiinav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0"/>
          <w:w w:val="92"/>
          <w:i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-3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0"/>
          <w:w w:val="101"/>
          <w:i/>
        </w:rPr>
        <w:t>dh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-3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0"/>
          <w:w w:val="98"/>
          <w:i/>
        </w:rPr>
        <w:t>dokummtev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0"/>
          <w:w w:val="98"/>
          <w:i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-16"/>
          <w:w w:val="98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0"/>
          <w:w w:val="100"/>
          <w:i/>
        </w:rPr>
        <w:t>ti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3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0"/>
          <w:w w:val="91"/>
          <w:i/>
        </w:rPr>
        <w:t>paraqitu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-4"/>
          <w:w w:val="92"/>
          <w:i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3A0066"/>
          <w:spacing w:val="0"/>
          <w:w w:val="144"/>
          <w:i/>
        </w:rPr>
        <w:t>.</w:t>
      </w:r>
      <w:r>
        <w:rPr>
          <w:rFonts w:ascii="Times New Roman" w:hAnsi="Times New Roman" w:cs="Times New Roman" w:eastAsia="Times New Roman"/>
          <w:sz w:val="25"/>
          <w:szCs w:val="25"/>
          <w:color w:val="3A0066"/>
          <w:spacing w:val="-4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0"/>
          <w:w w:val="89"/>
          <w:i/>
        </w:rPr>
        <w:t>Ja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9"/>
          <w:w w:val="90"/>
          <w:i/>
        </w:rPr>
        <w:t>m</w:t>
      </w:r>
      <w:r>
        <w:rPr>
          <w:rFonts w:ascii="Arial" w:hAnsi="Arial" w:cs="Arial" w:eastAsia="Arial"/>
          <w:sz w:val="23"/>
          <w:szCs w:val="23"/>
          <w:color w:val="4D3850"/>
          <w:spacing w:val="0"/>
          <w:w w:val="351"/>
        </w:rPr>
        <w:t>i</w:t>
      </w:r>
      <w:r>
        <w:rPr>
          <w:rFonts w:ascii="Arial" w:hAnsi="Arial" w:cs="Arial" w:eastAsia="Arial"/>
          <w:sz w:val="23"/>
          <w:szCs w:val="23"/>
          <w:color w:val="4D3850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0"/>
          <w:w w:val="96"/>
          <w:i/>
        </w:rPr>
        <w:t>vetidijshii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0"/>
          <w:w w:val="96"/>
          <w:i/>
        </w:rPr>
        <w:t>m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-12"/>
          <w:w w:val="96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0"/>
          <w:w w:val="80"/>
          <w:i/>
        </w:rPr>
        <w:t>s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-18"/>
          <w:w w:val="80"/>
          <w:i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938991"/>
          <w:spacing w:val="0"/>
          <w:w w:val="149"/>
          <w:i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938991"/>
          <w:spacing w:val="-3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0"/>
          <w:w w:val="82"/>
          <w:i/>
        </w:rPr>
        <w:t>nii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8" w:after="0" w:line="228" w:lineRule="auto"/>
        <w:ind w:left="468" w:right="54" w:firstLine="18"/>
        <w:jc w:val="both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0"/>
          <w:w w:val="87"/>
          <w:i/>
        </w:rPr>
        <w:t>ras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0"/>
          <w:w w:val="87"/>
          <w:i/>
        </w:rPr>
        <w:t>t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14"/>
          <w:w w:val="87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0"/>
          <w:w w:val="87"/>
          <w:i/>
        </w:rPr>
        <w:t>daklarimi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0"/>
          <w:w w:val="87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24"/>
          <w:w w:val="87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0"/>
          <w:w w:val="87"/>
          <w:i/>
        </w:rPr>
        <w:t>tii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-7"/>
          <w:w w:val="87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0"/>
          <w:w w:val="100"/>
          <w:i/>
        </w:rPr>
        <w:t>ti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0"/>
          <w:w w:val="86"/>
          <w:i/>
        </w:rPr>
        <w:t>dhiinave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46"/>
          <w:w w:val="86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0"/>
          <w:w w:val="86"/>
          <w:i/>
        </w:rPr>
        <w:t>tii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-3"/>
          <w:w w:val="86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0"/>
          <w:w w:val="87"/>
          <w:i/>
        </w:rPr>
        <w:t>paviirtat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0"/>
          <w:w w:val="88"/>
          <w:i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-3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0"/>
          <w:w w:val="99"/>
          <w:i/>
        </w:rPr>
        <w:t>apo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-2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0"/>
          <w:w w:val="85"/>
          <w:i/>
        </w:rPr>
        <w:t>tii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0"/>
          <w:w w:val="85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0"/>
          <w:w w:val="85"/>
          <w:i/>
        </w:rPr>
        <w:t>paraqiije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0"/>
          <w:w w:val="85"/>
          <w:i/>
        </w:rPr>
        <w:t>s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47"/>
          <w:w w:val="85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0"/>
          <w:w w:val="74"/>
          <w:i/>
        </w:rPr>
        <w:t>sii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-3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0"/>
          <w:w w:val="98"/>
          <w:i/>
        </w:rPr>
        <w:t>dokummtave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-22"/>
          <w:w w:val="98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0"/>
          <w:w w:val="80"/>
          <w:i/>
        </w:rPr>
        <w:t>tii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12"/>
          <w:w w:val="8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0"/>
          <w:w w:val="100"/>
          <w:i/>
        </w:rPr>
        <w:t>falsifikuara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0"/>
          <w:w w:val="100"/>
          <w:i/>
        </w:rPr>
        <w:t>apo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-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0"/>
          <w:w w:val="89"/>
          <w:i/>
        </w:rPr>
        <w:t>ma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5"/>
          <w:w w:val="89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0"/>
          <w:w w:val="100"/>
          <w:i/>
        </w:rPr>
        <w:t>ti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1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0"/>
          <w:w w:val="88"/>
          <w:i/>
        </w:rPr>
        <w:t>dhiin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0"/>
          <w:w w:val="88"/>
          <w:i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51"/>
          <w:w w:val="88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0"/>
          <w:w w:val="88"/>
          <w:i/>
        </w:rPr>
        <w:t>j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0"/>
          <w:w w:val="88"/>
          <w:i/>
        </w:rPr>
        <w:t>o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4"/>
          <w:w w:val="88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0"/>
          <w:w w:val="88"/>
          <w:i/>
        </w:rPr>
        <w:t>tii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-5"/>
          <w:w w:val="88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0"/>
          <w:w w:val="87"/>
          <w:i/>
        </w:rPr>
        <w:t>viirtat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-16"/>
          <w:w w:val="88"/>
          <w:i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7C7795"/>
          <w:spacing w:val="0"/>
          <w:w w:val="149"/>
          <w:i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7C7795"/>
          <w:spacing w:val="-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0"/>
          <w:w w:val="100"/>
          <w:i/>
        </w:rPr>
        <w:t>ja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0"/>
          <w:w w:val="100"/>
          <w:i/>
        </w:rPr>
        <w:t>m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-1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0"/>
          <w:w w:val="91"/>
          <w:i/>
        </w:rPr>
        <w:t>subjekt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-37"/>
          <w:w w:val="100"/>
          <w:i/>
        </w:rPr>
        <w:t> </w:t>
      </w:r>
      <w:r>
        <w:rPr>
          <w:rFonts w:ascii="Arial" w:hAnsi="Arial" w:cs="Arial" w:eastAsia="Arial"/>
          <w:sz w:val="23"/>
          <w:szCs w:val="23"/>
          <w:color w:val="4D3850"/>
          <w:spacing w:val="0"/>
          <w:w w:val="351"/>
        </w:rPr>
        <w:t>i</w:t>
      </w:r>
      <w:r>
        <w:rPr>
          <w:rFonts w:ascii="Arial" w:hAnsi="Arial" w:cs="Arial" w:eastAsia="Arial"/>
          <w:sz w:val="23"/>
          <w:szCs w:val="23"/>
          <w:color w:val="4D3850"/>
          <w:spacing w:val="-184"/>
          <w:w w:val="351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0"/>
          <w:w w:val="90"/>
          <w:i/>
        </w:rPr>
        <w:t>masav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0"/>
          <w:w w:val="90"/>
          <w:i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-11"/>
          <w:w w:val="9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0"/>
          <w:w w:val="100"/>
          <w:i/>
        </w:rPr>
        <w:t>ti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3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0"/>
          <w:w w:val="89"/>
          <w:i/>
        </w:rPr>
        <w:t>parashikuar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0"/>
          <w:w w:val="89"/>
          <w:i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18"/>
          <w:w w:val="89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0"/>
          <w:w w:val="89"/>
          <w:i/>
        </w:rPr>
        <w:t>nii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-15"/>
          <w:w w:val="89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0"/>
          <w:w w:val="89"/>
          <w:i/>
        </w:rPr>
        <w:t>Kodi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0"/>
          <w:w w:val="89"/>
          <w:i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31"/>
          <w:w w:val="89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0"/>
          <w:w w:val="86"/>
          <w:i/>
        </w:rPr>
        <w:t>Ptma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0"/>
          <w:w w:val="87"/>
          <w:i/>
        </w:rPr>
        <w:t>!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-4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0"/>
          <w:w w:val="100"/>
          <w:i/>
        </w:rPr>
        <w:t>dha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0"/>
          <w:w w:val="94"/>
          <w:i/>
        </w:rPr>
        <w:t>aktet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-2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0"/>
          <w:w w:val="90"/>
          <w:i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-16"/>
          <w:w w:val="9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0"/>
          <w:w w:val="92"/>
          <w:i/>
        </w:rPr>
        <w:t>ijer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0"/>
          <w:w w:val="93"/>
          <w:i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-3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0"/>
          <w:w w:val="97"/>
          <w:i/>
        </w:rPr>
        <w:t>!igjoraanm!igjorani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7"/>
          <w:w w:val="97"/>
          <w:i/>
        </w:rPr>
        <w:t>i</w:t>
      </w:r>
      <w:r>
        <w:rPr>
          <w:rFonts w:ascii="Arial" w:hAnsi="Arial" w:cs="Arial" w:eastAsia="Arial"/>
          <w:sz w:val="24"/>
          <w:szCs w:val="24"/>
          <w:color w:val="5D4F62"/>
          <w:spacing w:val="0"/>
          <w:w w:val="97"/>
          <w:i/>
        </w:rPr>
        <w:t>fuq</w:t>
      </w:r>
      <w:r>
        <w:rPr>
          <w:rFonts w:ascii="Arial" w:hAnsi="Arial" w:cs="Arial" w:eastAsia="Arial"/>
          <w:sz w:val="24"/>
          <w:szCs w:val="24"/>
          <w:color w:val="5D4F62"/>
          <w:spacing w:val="15"/>
          <w:w w:val="97"/>
          <w:i/>
        </w:rPr>
        <w:t>i</w:t>
      </w:r>
      <w:r>
        <w:rPr>
          <w:rFonts w:ascii="Arial" w:hAnsi="Arial" w:cs="Arial" w:eastAsia="Arial"/>
          <w:sz w:val="24"/>
          <w:szCs w:val="24"/>
          <w:color w:val="3A0066"/>
          <w:spacing w:val="0"/>
          <w:w w:val="97"/>
          <w:i/>
        </w:rPr>
        <w:t>.</w:t>
      </w:r>
      <w:r>
        <w:rPr>
          <w:rFonts w:ascii="Arial" w:hAnsi="Arial" w:cs="Arial" w:eastAsia="Arial"/>
          <w:sz w:val="24"/>
          <w:szCs w:val="24"/>
          <w:color w:val="3A0066"/>
          <w:spacing w:val="-10"/>
          <w:w w:val="97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0"/>
          <w:w w:val="87"/>
          <w:i/>
        </w:rPr>
        <w:t>Nii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-12"/>
          <w:w w:val="87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0"/>
          <w:w w:val="87"/>
          <w:i/>
        </w:rPr>
        <w:t>ras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0"/>
          <w:w w:val="87"/>
          <w:i/>
        </w:rPr>
        <w:t>t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-4"/>
          <w:w w:val="87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0"/>
          <w:w w:val="100"/>
          <w:i/>
        </w:rPr>
        <w:t>dyshimi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-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0"/>
          <w:w w:val="81"/>
          <w:i/>
        </w:rPr>
        <w:t>pii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0"/>
          <w:w w:val="82"/>
          <w:i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-2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0"/>
          <w:w w:val="85"/>
          <w:i/>
        </w:rPr>
        <w:t>viirtetiisinii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-3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0"/>
          <w:w w:val="90"/>
          <w:i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-4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0"/>
          <w:w w:val="90"/>
          <w:i/>
        </w:rPr>
        <w:t>informacionit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0"/>
          <w:w w:val="9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4"/>
          <w:w w:val="9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0"/>
          <w:w w:val="90"/>
          <w:i/>
        </w:rPr>
        <w:t>tii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0"/>
          <w:w w:val="9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0"/>
          <w:w w:val="92"/>
          <w:i/>
        </w:rPr>
        <w:t>daklarua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-11"/>
          <w:w w:val="93"/>
          <w:i/>
        </w:rPr>
        <w:t>r</w:t>
      </w:r>
      <w:r>
        <w:rPr>
          <w:rFonts w:ascii="Times New Roman" w:hAnsi="Times New Roman" w:cs="Times New Roman" w:eastAsia="Times New Roman"/>
          <w:sz w:val="25"/>
          <w:szCs w:val="25"/>
          <w:color w:val="9E7E77"/>
          <w:spacing w:val="-7"/>
          <w:w w:val="149"/>
          <w:i/>
        </w:rPr>
        <w:t>,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0"/>
          <w:w w:val="101"/>
          <w:i/>
        </w:rPr>
        <w:t>Min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15"/>
          <w:w w:val="101"/>
          <w:i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0"/>
          <w:w w:val="96"/>
          <w:i/>
        </w:rPr>
        <w:t>striae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-1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0"/>
          <w:w w:val="98"/>
          <w:i/>
        </w:rPr>
        <w:t>Arsimit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-2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0"/>
          <w:w w:val="96"/>
          <w:i/>
        </w:rPr>
        <w:t>dha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-2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0"/>
          <w:w w:val="95"/>
          <w:i/>
        </w:rPr>
        <w:t>Sportit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-2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0"/>
          <w:w w:val="90"/>
          <w:i/>
        </w:rPr>
        <w:t>dha/os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0"/>
          <w:w w:val="91"/>
          <w:i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-4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0"/>
          <w:w w:val="95"/>
          <w:i/>
        </w:rPr>
        <w:t>Qandra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0"/>
          <w:w w:val="95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-4"/>
          <w:w w:val="95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0"/>
          <w:w w:val="89"/>
          <w:i/>
        </w:rPr>
        <w:t>Shiirbimave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-3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0"/>
          <w:w w:val="90"/>
          <w:i/>
        </w:rPr>
        <w:t>Arsimmedha/osa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0"/>
          <w:w w:val="9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0"/>
          <w:w w:val="91"/>
          <w:i/>
        </w:rPr>
        <w:t>IAL-j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0"/>
          <w:w w:val="91"/>
          <w:i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8"/>
          <w:w w:val="91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0"/>
          <w:w w:val="100"/>
          <w:i/>
        </w:rPr>
        <w:t>nisi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1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0"/>
          <w:w w:val="94"/>
          <w:i/>
        </w:rPr>
        <w:t>procadur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0"/>
          <w:w w:val="95"/>
          <w:i/>
        </w:rPr>
        <w:t>m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-3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0"/>
          <w:w w:val="174"/>
        </w:rPr>
        <w:t>•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-44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0"/>
          <w:w w:val="89"/>
          <w:i/>
        </w:rPr>
        <w:t>kontro!!it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48"/>
          <w:w w:val="89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0"/>
          <w:w w:val="89"/>
          <w:i/>
        </w:rPr>
        <w:t>tii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-13"/>
          <w:w w:val="89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0"/>
          <w:w w:val="89"/>
          <w:i/>
        </w:rPr>
        <w:t>tyr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0"/>
          <w:w w:val="89"/>
          <w:i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16"/>
          <w:w w:val="89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0"/>
          <w:w w:val="99"/>
          <w:i/>
        </w:rPr>
        <w:t>duke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-2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3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0"/>
          <w:w w:val="83"/>
          <w:i/>
        </w:rPr>
        <w:t>piircje!lii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-10"/>
          <w:w w:val="83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0"/>
          <w:w w:val="83"/>
          <w:i/>
        </w:rPr>
        <w:t>kiit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0"/>
          <w:w w:val="83"/>
          <w:i/>
        </w:rPr>
        <w:t>o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31"/>
          <w:w w:val="83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0"/>
          <w:w w:val="83"/>
          <w:i/>
        </w:rPr>
        <w:t>tii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-10"/>
          <w:w w:val="83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0"/>
          <w:w w:val="92"/>
          <w:i/>
        </w:rPr>
        <w:t>dhiin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0"/>
          <w:w w:val="93"/>
          <w:i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-3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0"/>
          <w:w w:val="100"/>
          <w:i/>
        </w:rPr>
        <w:t>avmtua!isht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0"/>
          <w:w w:val="90"/>
          <w:i/>
        </w:rPr>
        <w:t>adha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-3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0"/>
          <w:w w:val="91"/>
          <w:i/>
        </w:rPr>
        <w:t>organav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0"/>
          <w:w w:val="92"/>
          <w:i/>
        </w:rPr>
        <w:t>a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-3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0"/>
          <w:w w:val="92"/>
          <w:i/>
        </w:rPr>
        <w:t>kampatent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-11"/>
          <w:w w:val="92"/>
          <w:i/>
        </w:rPr>
        <w:t>e</w:t>
      </w:r>
      <w:r>
        <w:rPr>
          <w:rFonts w:ascii="Times New Roman" w:hAnsi="Times New Roman" w:cs="Times New Roman" w:eastAsia="Times New Roman"/>
          <w:sz w:val="25"/>
          <w:szCs w:val="25"/>
          <w:color w:val="3A0066"/>
          <w:spacing w:val="0"/>
          <w:w w:val="144"/>
          <w:i/>
        </w:rPr>
        <w:t>.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9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486" w:right="-20"/>
        <w:jc w:val="left"/>
        <w:tabs>
          <w:tab w:pos="526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/>
        <w:pict>
          <v:group style="position:absolute;margin-left:67.528839pt;margin-top:-2.564425pt;width:219.468719pt;height:.1pt;mso-position-horizontal-relative:page;mso-position-vertical-relative:paragraph;z-index:-1673" coordorigin="1351,-51" coordsize="4389,2">
            <v:shape style="position:absolute;left:1351;top:-51;width:4389;height:2" coordorigin="1351,-51" coordsize="4389,0" path="m1351,-51l5740,-51e" filled="f" stroked="t" strokeweight=".888537pt" strokecolor="#0C0C0C">
              <v:path arrowok="t"/>
            </v:shape>
          </v:group>
          <w10:wrap type="none"/>
        </w:pict>
      </w:r>
      <w:r>
        <w:rPr/>
        <w:pict>
          <v:group style="position:absolute;margin-left:306.545380pt;margin-top:-2.564425pt;width:202.58651pt;height:.1pt;mso-position-horizontal-relative:page;mso-position-vertical-relative:paragraph;z-index:-1672" coordorigin="6131,-51" coordsize="4052,2">
            <v:shape style="position:absolute;left:6131;top:-51;width:4052;height:2" coordorigin="6131,-51" coordsize="4052,0" path="m6131,-51l10183,-51e" filled="f" stroked="t" strokeweight=".888537pt" strokecolor="#0C080C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4"/>
          <w:szCs w:val="24"/>
          <w:color w:val="4D3850"/>
          <w:spacing w:val="0"/>
          <w:w w:val="84"/>
          <w:b/>
          <w:bCs/>
          <w:i/>
        </w:rPr>
        <w:t>Emii</w:t>
      </w:r>
      <w:r>
        <w:rPr>
          <w:rFonts w:ascii="Times New Roman" w:hAnsi="Times New Roman" w:cs="Times New Roman" w:eastAsia="Times New Roman"/>
          <w:sz w:val="24"/>
          <w:szCs w:val="24"/>
          <w:color w:val="4D3850"/>
          <w:spacing w:val="0"/>
          <w:w w:val="84"/>
          <w:b/>
          <w:bCs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4D3850"/>
          <w:spacing w:val="4"/>
          <w:w w:val="84"/>
          <w:b/>
          <w:bCs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D4F62"/>
          <w:spacing w:val="0"/>
          <w:w w:val="100"/>
          <w:b/>
          <w:bCs/>
          <w:i/>
        </w:rPr>
        <w:t>Atisi</w:t>
      </w:r>
      <w:r>
        <w:rPr>
          <w:rFonts w:ascii="Times New Roman" w:hAnsi="Times New Roman" w:cs="Times New Roman" w:eastAsia="Times New Roman"/>
          <w:sz w:val="24"/>
          <w:szCs w:val="24"/>
          <w:color w:val="5D4F62"/>
          <w:spacing w:val="17"/>
          <w:w w:val="100"/>
          <w:b/>
          <w:bCs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D4F62"/>
          <w:spacing w:val="0"/>
          <w:w w:val="81"/>
          <w:b/>
          <w:bCs/>
          <w:i/>
        </w:rPr>
        <w:t>A1biemi1r</w:t>
      </w:r>
      <w:r>
        <w:rPr>
          <w:rFonts w:ascii="Times New Roman" w:hAnsi="Times New Roman" w:cs="Times New Roman" w:eastAsia="Times New Roman"/>
          <w:sz w:val="24"/>
          <w:szCs w:val="24"/>
          <w:color w:val="5D4F62"/>
          <w:spacing w:val="0"/>
          <w:w w:val="100"/>
          <w:b/>
          <w:bCs/>
          <w:i/>
        </w:rPr>
        <w:tab/>
      </w:r>
      <w:r>
        <w:rPr>
          <w:rFonts w:ascii="Times New Roman" w:hAnsi="Times New Roman" w:cs="Times New Roman" w:eastAsia="Times New Roman"/>
          <w:sz w:val="24"/>
          <w:szCs w:val="24"/>
          <w:color w:val="5D4F62"/>
          <w:spacing w:val="0"/>
          <w:w w:val="100"/>
          <w:b/>
          <w:bCs/>
          <w:i/>
        </w:rPr>
      </w:r>
      <w:r>
        <w:rPr>
          <w:rFonts w:ascii="Times New Roman" w:hAnsi="Times New Roman" w:cs="Times New Roman" w:eastAsia="Times New Roman"/>
          <w:sz w:val="24"/>
          <w:szCs w:val="24"/>
          <w:color w:val="4D3850"/>
          <w:spacing w:val="0"/>
          <w:w w:val="81"/>
          <w:b/>
          <w:bCs/>
          <w:i/>
        </w:rPr>
        <w:t>Emii</w:t>
      </w:r>
      <w:r>
        <w:rPr>
          <w:rFonts w:ascii="Times New Roman" w:hAnsi="Times New Roman" w:cs="Times New Roman" w:eastAsia="Times New Roman"/>
          <w:sz w:val="24"/>
          <w:szCs w:val="24"/>
          <w:color w:val="4D3850"/>
          <w:spacing w:val="0"/>
          <w:w w:val="81"/>
          <w:b/>
          <w:bCs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4D3850"/>
          <w:spacing w:val="23"/>
          <w:w w:val="81"/>
          <w:b/>
          <w:bCs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5D4F62"/>
          <w:spacing w:val="0"/>
          <w:w w:val="81"/>
          <w:b/>
          <w:bCs/>
          <w:i/>
        </w:rPr>
        <w:t>A1biemi1r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3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40" w:lineRule="auto"/>
        <w:ind w:left="752" w:right="-20"/>
        <w:jc w:val="left"/>
        <w:tabs>
          <w:tab w:pos="4660" w:val="left"/>
        </w:tabs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Arial" w:hAnsi="Arial" w:cs="Arial" w:eastAsia="Arial"/>
          <w:sz w:val="23"/>
          <w:szCs w:val="23"/>
          <w:color w:val="4D3850"/>
          <w:spacing w:val="0"/>
          <w:w w:val="351"/>
        </w:rPr>
        <w:t>i</w:t>
      </w:r>
      <w:r>
        <w:rPr>
          <w:rFonts w:ascii="Arial" w:hAnsi="Arial" w:cs="Arial" w:eastAsia="Arial"/>
          <w:sz w:val="23"/>
          <w:szCs w:val="23"/>
          <w:color w:val="4D3850"/>
          <w:spacing w:val="-160"/>
          <w:w w:val="351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0"/>
          <w:w w:val="100"/>
          <w:i/>
        </w:rPr>
        <w:t>kandidatit</w:t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0"/>
          <w:w w:val="100"/>
          <w:i/>
        </w:rPr>
        <w:tab/>
      </w:r>
      <w:r>
        <w:rPr>
          <w:rFonts w:ascii="Times New Roman" w:hAnsi="Times New Roman" w:cs="Times New Roman" w:eastAsia="Times New Roman"/>
          <w:sz w:val="25"/>
          <w:szCs w:val="25"/>
          <w:color w:val="5D4F62"/>
          <w:spacing w:val="0"/>
          <w:w w:val="100"/>
          <w:i/>
        </w:rPr>
      </w:r>
      <w:r>
        <w:rPr>
          <w:rFonts w:ascii="Arial" w:hAnsi="Arial" w:cs="Arial" w:eastAsia="Arial"/>
          <w:sz w:val="23"/>
          <w:szCs w:val="23"/>
          <w:color w:val="4D3850"/>
          <w:spacing w:val="-12"/>
          <w:w w:val="351"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0"/>
          <w:w w:val="91"/>
          <w:i/>
        </w:rPr>
        <w:t>punonjiisitqii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1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0"/>
          <w:w w:val="90"/>
          <w:i/>
        </w:rPr>
        <w:t>prano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0"/>
          <w:w w:val="89"/>
          <w:i/>
        </w:rPr>
        <w:t>i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-3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4D3850"/>
          <w:spacing w:val="0"/>
          <w:w w:val="100"/>
          <w:i/>
        </w:rPr>
        <w:t>ap!ikimin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</w:rPr>
      </w:r>
    </w:p>
    <w:p>
      <w:pPr>
        <w:spacing w:before="10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824" w:right="-20"/>
        <w:jc w:val="left"/>
        <w:tabs>
          <w:tab w:pos="594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4D3850"/>
          <w:spacing w:val="0"/>
          <w:w w:val="100"/>
          <w:b/>
          <w:bCs/>
          <w:i/>
        </w:rPr>
        <w:t>Firma</w:t>
      </w:r>
      <w:r>
        <w:rPr>
          <w:rFonts w:ascii="Times New Roman" w:hAnsi="Times New Roman" w:cs="Times New Roman" w:eastAsia="Times New Roman"/>
          <w:sz w:val="24"/>
          <w:szCs w:val="24"/>
          <w:color w:val="4D3850"/>
          <w:spacing w:val="0"/>
          <w:w w:val="100"/>
          <w:b/>
          <w:bCs/>
          <w:i/>
        </w:rPr>
        <w:tab/>
      </w:r>
      <w:r>
        <w:rPr>
          <w:rFonts w:ascii="Times New Roman" w:hAnsi="Times New Roman" w:cs="Times New Roman" w:eastAsia="Times New Roman"/>
          <w:sz w:val="24"/>
          <w:szCs w:val="24"/>
          <w:color w:val="4D3850"/>
          <w:spacing w:val="0"/>
          <w:w w:val="88"/>
          <w:b/>
          <w:bCs/>
          <w:i/>
        </w:rPr>
        <w:t>Firm</w:t>
      </w:r>
      <w:r>
        <w:rPr>
          <w:rFonts w:ascii="Times New Roman" w:hAnsi="Times New Roman" w:cs="Times New Roman" w:eastAsia="Times New Roman"/>
          <w:sz w:val="24"/>
          <w:szCs w:val="24"/>
          <w:color w:val="4D3850"/>
          <w:spacing w:val="-1"/>
          <w:w w:val="89"/>
          <w:b/>
          <w:bCs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90B5FF"/>
          <w:spacing w:val="0"/>
          <w:w w:val="46"/>
          <w:b/>
          <w:bCs/>
          <w:i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jc w:val="left"/>
        <w:spacing w:after="0"/>
        <w:sectPr>
          <w:pgSz w:w="11920" w:h="16860"/>
          <w:pgMar w:top="680" w:bottom="280" w:left="1540" w:right="1540"/>
        </w:sectPr>
      </w:pPr>
      <w:rPr/>
    </w:p>
    <w:p>
      <w:pPr>
        <w:spacing w:before="83" w:after="0" w:line="240" w:lineRule="auto"/>
        <w:ind w:left="152" w:right="-69"/>
        <w:jc w:val="left"/>
        <w:rPr>
          <w:rFonts w:ascii="Times New Roman" w:hAnsi="Times New Roman" w:cs="Times New Roman" w:eastAsia="Times New Roman"/>
          <w:sz w:val="19"/>
          <w:szCs w:val="19"/>
        </w:rPr>
      </w:pPr>
      <w:rPr/>
      <w:r>
        <w:rPr>
          <w:rFonts w:ascii="Times New Roman" w:hAnsi="Times New Roman" w:cs="Times New Roman" w:eastAsia="Times New Roman"/>
          <w:sz w:val="19"/>
          <w:szCs w:val="19"/>
          <w:color w:val="444444"/>
          <w:w w:val="110"/>
          <w:b/>
          <w:bCs/>
          <w:i/>
        </w:rPr>
        <w:t>SHT'</w:t>
      </w:r>
      <w:r>
        <w:rPr>
          <w:rFonts w:ascii="Times New Roman" w:hAnsi="Times New Roman" w:cs="Times New Roman" w:eastAsia="Times New Roman"/>
          <w:sz w:val="19"/>
          <w:szCs w:val="19"/>
          <w:color w:val="444444"/>
          <w:spacing w:val="7"/>
          <w:w w:val="111"/>
          <w:b/>
          <w:bCs/>
          <w:i/>
        </w:rPr>
        <w:t>O</w:t>
      </w:r>
      <w:r>
        <w:rPr>
          <w:rFonts w:ascii="Times New Roman" w:hAnsi="Times New Roman" w:cs="Times New Roman" w:eastAsia="Times New Roman"/>
          <w:sz w:val="19"/>
          <w:szCs w:val="19"/>
          <w:color w:val="232323"/>
          <w:spacing w:val="4"/>
          <w:w w:val="92"/>
          <w:b/>
          <w:bCs/>
          <w:i/>
        </w:rPr>
        <w:t>J</w:t>
      </w:r>
      <w:r>
        <w:rPr>
          <w:rFonts w:ascii="Times New Roman" w:hAnsi="Times New Roman" w:cs="Times New Roman" w:eastAsia="Times New Roman"/>
          <w:sz w:val="19"/>
          <w:szCs w:val="19"/>
          <w:color w:val="646464"/>
          <w:spacing w:val="0"/>
          <w:w w:val="114"/>
          <w:b/>
          <w:bCs/>
          <w:i/>
        </w:rPr>
        <w:t>C</w:t>
      </w:r>
      <w:r>
        <w:rPr>
          <w:rFonts w:ascii="Times New Roman" w:hAnsi="Times New Roman" w:cs="Times New Roman" w:eastAsia="Times New Roman"/>
          <w:sz w:val="19"/>
          <w:szCs w:val="19"/>
          <w:color w:val="646464"/>
          <w:spacing w:val="-35"/>
          <w:w w:val="100"/>
          <w:b/>
          <w:bCs/>
          <w:i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444444"/>
          <w:spacing w:val="0"/>
          <w:w w:val="135"/>
          <w:b/>
          <w:bCs/>
          <w:i/>
        </w:rPr>
        <w:t>A</w:t>
      </w:r>
      <w:r>
        <w:rPr>
          <w:rFonts w:ascii="Times New Roman" w:hAnsi="Times New Roman" w:cs="Times New Roman" w:eastAsia="Times New Roman"/>
          <w:sz w:val="19"/>
          <w:szCs w:val="19"/>
          <w:color w:val="444444"/>
          <w:spacing w:val="-29"/>
          <w:w w:val="135"/>
          <w:b/>
          <w:bCs/>
          <w:i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232323"/>
          <w:spacing w:val="0"/>
          <w:w w:val="135"/>
          <w:b/>
          <w:bCs/>
          <w:i/>
        </w:rPr>
        <w:t>nr.</w:t>
      </w:r>
      <w:r>
        <w:rPr>
          <w:rFonts w:ascii="Times New Roman" w:hAnsi="Times New Roman" w:cs="Times New Roman" w:eastAsia="Times New Roman"/>
          <w:sz w:val="19"/>
          <w:szCs w:val="19"/>
          <w:color w:val="232323"/>
          <w:spacing w:val="-26"/>
          <w:w w:val="135"/>
          <w:b/>
          <w:bCs/>
          <w:i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0"/>
          <w:w w:val="135"/>
          <w:b/>
          <w:bCs/>
          <w:i/>
        </w:rPr>
        <w:t>9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</w:rPr>
      </w:r>
    </w:p>
    <w:p>
      <w:pPr>
        <w:spacing w:before="5" w:after="0" w:line="280" w:lineRule="exact"/>
        <w:jc w:val="left"/>
        <w:rPr>
          <w:sz w:val="28"/>
          <w:szCs w:val="28"/>
        </w:rPr>
      </w:pPr>
      <w:rPr/>
      <w:r>
        <w:rPr/>
        <w:br w:type="column"/>
      </w:r>
      <w:r>
        <w:rPr>
          <w:sz w:val="28"/>
          <w:szCs w:val="28"/>
        </w:rPr>
      </w:r>
    </w:p>
    <w:p>
      <w:pPr>
        <w:spacing w:before="0" w:after="0" w:line="226" w:lineRule="exact"/>
        <w:ind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10"/>
          <w:w w:val="124"/>
          <w:i/>
          <w:position w:val="-1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21"/>
          <w:i/>
          <w:position w:val="-1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1"/>
          <w:w w:val="122"/>
          <w:i/>
          <w:position w:val="-1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13"/>
          <w:i/>
          <w:position w:val="-1"/>
        </w:rPr>
        <w:t>an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-11"/>
          <w:w w:val="112"/>
          <w:i/>
          <w:position w:val="-1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68"/>
          <w:i/>
          <w:position w:val="-1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15"/>
          <w:w w:val="100"/>
          <w:i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1"/>
          <w:w w:val="130"/>
          <w:i/>
          <w:position w:val="-1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298"/>
          <w:i/>
          <w:position w:val="-1"/>
        </w:rPr>
        <w:t>e_/_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297"/>
          <w:i/>
          <w:position w:val="-1"/>
        </w:rPr>
        <w:t>/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-12"/>
          <w:w w:val="100"/>
          <w:i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17"/>
          <w:i/>
          <w:position w:val="-1"/>
        </w:rPr>
        <w:t>2017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pgSz w:w="11920" w:h="16860"/>
          <w:pgMar w:top="660" w:bottom="280" w:left="1220" w:right="1320"/>
          <w:cols w:num="2" w:equalWidth="0">
            <w:col w:w="1709" w:space="4872"/>
            <w:col w:w="2799"/>
          </w:cols>
        </w:sectPr>
      </w:pPr>
      <w:rPr/>
    </w:p>
    <w:p>
      <w:pPr>
        <w:spacing w:before="4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5" w:after="0" w:line="240" w:lineRule="auto"/>
        <w:ind w:left="3658" w:right="3705"/>
        <w:jc w:val="center"/>
        <w:rPr>
          <w:rFonts w:ascii="Times New Roman" w:hAnsi="Times New Roman" w:cs="Times New Roman" w:eastAsia="Times New Roman"/>
          <w:sz w:val="19"/>
          <w:szCs w:val="19"/>
        </w:rPr>
      </w:pPr>
      <w:rPr/>
      <w:r>
        <w:rPr>
          <w:rFonts w:ascii="Times New Roman" w:hAnsi="Times New Roman" w:cs="Times New Roman" w:eastAsia="Times New Roman"/>
          <w:sz w:val="19"/>
          <w:szCs w:val="19"/>
          <w:color w:val="444444"/>
          <w:spacing w:val="0"/>
          <w:w w:val="126"/>
          <w:b/>
          <w:bCs/>
          <w:i/>
        </w:rPr>
        <w:t>F</w:t>
      </w:r>
      <w:r>
        <w:rPr>
          <w:rFonts w:ascii="Times New Roman" w:hAnsi="Times New Roman" w:cs="Times New Roman" w:eastAsia="Times New Roman"/>
          <w:sz w:val="19"/>
          <w:szCs w:val="19"/>
          <w:color w:val="444444"/>
          <w:spacing w:val="-3"/>
          <w:w w:val="126"/>
          <w:b/>
          <w:bCs/>
          <w:i/>
        </w:rPr>
        <w:t>o</w:t>
      </w:r>
      <w:r>
        <w:rPr>
          <w:rFonts w:ascii="Times New Roman" w:hAnsi="Times New Roman" w:cs="Times New Roman" w:eastAsia="Times New Roman"/>
          <w:sz w:val="19"/>
          <w:szCs w:val="19"/>
          <w:color w:val="232323"/>
          <w:spacing w:val="0"/>
          <w:w w:val="126"/>
          <w:b/>
          <w:bCs/>
          <w:i/>
        </w:rPr>
        <w:t>nnula</w:t>
      </w:r>
      <w:r>
        <w:rPr>
          <w:rFonts w:ascii="Times New Roman" w:hAnsi="Times New Roman" w:cs="Times New Roman" w:eastAsia="Times New Roman"/>
          <w:sz w:val="19"/>
          <w:szCs w:val="19"/>
          <w:color w:val="232323"/>
          <w:spacing w:val="0"/>
          <w:w w:val="126"/>
          <w:b/>
          <w:bCs/>
          <w:i/>
        </w:rPr>
        <w:t>r</w:t>
      </w:r>
      <w:r>
        <w:rPr>
          <w:rFonts w:ascii="Times New Roman" w:hAnsi="Times New Roman" w:cs="Times New Roman" w:eastAsia="Times New Roman"/>
          <w:sz w:val="19"/>
          <w:szCs w:val="19"/>
          <w:color w:val="232323"/>
          <w:spacing w:val="11"/>
          <w:w w:val="126"/>
          <w:b/>
          <w:bCs/>
          <w:i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0"/>
          <w:w w:val="126"/>
          <w:b/>
          <w:bCs/>
          <w:i/>
        </w:rPr>
        <w:t>aplikim'i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</w:rPr>
      </w:r>
    </w:p>
    <w:p>
      <w:pPr>
        <w:spacing w:before="9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62" w:right="-20"/>
        <w:jc w:val="left"/>
        <w:tabs>
          <w:tab w:pos="6100" w:val="left"/>
        </w:tabs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444444"/>
          <w:w w:val="129"/>
          <w:i/>
        </w:rPr>
        <w:t>Un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-3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-1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51"/>
          <w:i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12"/>
          <w:w w:val="151"/>
          <w:i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07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3"/>
          <w:w w:val="116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-8"/>
          <w:w w:val="116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16"/>
          <w:i/>
        </w:rPr>
        <w:t>nshkruarija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-52"/>
          <w:w w:val="116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00"/>
          <w:i/>
        </w:rPr>
        <w:tab/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00"/>
          <w:i/>
        </w:rPr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64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-36"/>
          <w:w w:val="16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22"/>
          <w:i/>
        </w:rPr>
        <w:t>lindu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22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12"/>
          <w:w w:val="122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00"/>
          <w:i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4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B8B8B8"/>
          <w:spacing w:val="0"/>
          <w:w w:val="334"/>
          <w:i/>
        </w:rPr>
        <w:t>-------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8" w:after="0" w:line="240" w:lineRule="auto"/>
        <w:ind w:left="2224" w:right="-20"/>
        <w:jc w:val="left"/>
        <w:rPr>
          <w:rFonts w:ascii="Times New Roman" w:hAnsi="Times New Roman" w:cs="Times New Roman" w:eastAsia="Times New Roman"/>
          <w:sz w:val="12"/>
          <w:szCs w:val="12"/>
        </w:rPr>
      </w:pPr>
      <w:rPr/>
      <w:r>
        <w:rPr>
          <w:rFonts w:ascii="Times New Roman" w:hAnsi="Times New Roman" w:cs="Times New Roman" w:eastAsia="Times New Roman"/>
          <w:sz w:val="12"/>
          <w:szCs w:val="12"/>
          <w:color w:val="545454"/>
          <w:spacing w:val="0"/>
          <w:w w:val="126"/>
          <w:b/>
          <w:bCs/>
          <w:i/>
        </w:rPr>
        <w:t>emri</w:t>
      </w:r>
      <w:r>
        <w:rPr>
          <w:rFonts w:ascii="Times New Roman" w:hAnsi="Times New Roman" w:cs="Times New Roman" w:eastAsia="Times New Roman"/>
          <w:sz w:val="12"/>
          <w:szCs w:val="12"/>
          <w:color w:val="545454"/>
          <w:spacing w:val="0"/>
          <w:w w:val="126"/>
          <w:b/>
          <w:bCs/>
          <w:i/>
        </w:rPr>
        <w:t>  </w:t>
      </w:r>
      <w:r>
        <w:rPr>
          <w:rFonts w:ascii="Times New Roman" w:hAnsi="Times New Roman" w:cs="Times New Roman" w:eastAsia="Times New Roman"/>
          <w:sz w:val="12"/>
          <w:szCs w:val="12"/>
          <w:color w:val="545454"/>
          <w:spacing w:val="3"/>
          <w:w w:val="126"/>
          <w:b/>
          <w:bCs/>
          <w:i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363636"/>
          <w:spacing w:val="0"/>
          <w:w w:val="100"/>
          <w:b/>
          <w:bCs/>
          <w:i/>
        </w:rPr>
        <w:t>a</w:t>
      </w:r>
      <w:r>
        <w:rPr>
          <w:rFonts w:ascii="Times New Roman" w:hAnsi="Times New Roman" w:cs="Times New Roman" w:eastAsia="Times New Roman"/>
          <w:sz w:val="12"/>
          <w:szCs w:val="12"/>
          <w:color w:val="363636"/>
          <w:spacing w:val="2"/>
          <w:w w:val="100"/>
          <w:b/>
          <w:bCs/>
          <w:i/>
        </w:rPr>
        <w:t>t</w:t>
      </w:r>
      <w:r>
        <w:rPr>
          <w:rFonts w:ascii="Times New Roman" w:hAnsi="Times New Roman" w:cs="Times New Roman" w:eastAsia="Times New Roman"/>
          <w:sz w:val="12"/>
          <w:szCs w:val="12"/>
          <w:color w:val="545454"/>
          <w:spacing w:val="0"/>
          <w:w w:val="100"/>
          <w:b/>
          <w:bCs/>
          <w:i/>
        </w:rPr>
        <w:t>i!sia</w:t>
      </w:r>
      <w:r>
        <w:rPr>
          <w:rFonts w:ascii="Times New Roman" w:hAnsi="Times New Roman" w:cs="Times New Roman" w:eastAsia="Times New Roman"/>
          <w:sz w:val="12"/>
          <w:szCs w:val="12"/>
          <w:color w:val="545454"/>
          <w:spacing w:val="0"/>
          <w:w w:val="100"/>
          <w:b/>
          <w:bCs/>
          <w:i/>
        </w:rPr>
        <w:t>    </w:t>
      </w:r>
      <w:r>
        <w:rPr>
          <w:rFonts w:ascii="Times New Roman" w:hAnsi="Times New Roman" w:cs="Times New Roman" w:eastAsia="Times New Roman"/>
          <w:sz w:val="12"/>
          <w:szCs w:val="12"/>
          <w:color w:val="545454"/>
          <w:spacing w:val="2"/>
          <w:w w:val="100"/>
          <w:b/>
          <w:bCs/>
          <w:i/>
        </w:rPr>
        <w:t> </w:t>
      </w:r>
      <w:r>
        <w:rPr>
          <w:rFonts w:ascii="Times New Roman" w:hAnsi="Times New Roman" w:cs="Times New Roman" w:eastAsia="Times New Roman"/>
          <w:sz w:val="12"/>
          <w:szCs w:val="12"/>
          <w:color w:val="363636"/>
          <w:spacing w:val="2"/>
          <w:w w:val="119"/>
          <w:b/>
          <w:bCs/>
          <w:i/>
        </w:rPr>
        <w:t>m</w:t>
      </w:r>
      <w:r>
        <w:rPr>
          <w:rFonts w:ascii="Times New Roman" w:hAnsi="Times New Roman" w:cs="Times New Roman" w:eastAsia="Times New Roman"/>
          <w:sz w:val="12"/>
          <w:szCs w:val="12"/>
          <w:color w:val="545454"/>
          <w:spacing w:val="0"/>
          <w:w w:val="126"/>
          <w:b/>
          <w:bCs/>
          <w:i/>
        </w:rPr>
        <w:t>bi</w:t>
      </w:r>
      <w:r>
        <w:rPr>
          <w:rFonts w:ascii="Times New Roman" w:hAnsi="Times New Roman" w:cs="Times New Roman" w:eastAsia="Times New Roman"/>
          <w:sz w:val="12"/>
          <w:szCs w:val="12"/>
          <w:color w:val="545454"/>
          <w:spacing w:val="-3"/>
          <w:w w:val="126"/>
          <w:b/>
          <w:bCs/>
          <w:i/>
        </w:rPr>
        <w:t>e</w:t>
      </w:r>
      <w:r>
        <w:rPr>
          <w:rFonts w:ascii="Times New Roman" w:hAnsi="Times New Roman" w:cs="Times New Roman" w:eastAsia="Times New Roman"/>
          <w:sz w:val="12"/>
          <w:szCs w:val="12"/>
          <w:color w:val="363636"/>
          <w:spacing w:val="0"/>
          <w:w w:val="120"/>
          <w:b/>
          <w:bCs/>
          <w:i/>
        </w:rPr>
        <w:t>mri</w:t>
      </w:r>
      <w:r>
        <w:rPr>
          <w:rFonts w:ascii="Times New Roman" w:hAnsi="Times New Roman" w:cs="Times New Roman" w:eastAsia="Times New Roman"/>
          <w:sz w:val="12"/>
          <w:szCs w:val="12"/>
          <w:color w:val="000000"/>
          <w:spacing w:val="0"/>
          <w:w w:val="100"/>
        </w:rPr>
      </w:r>
    </w:p>
    <w:p>
      <w:pPr>
        <w:spacing w:before="27" w:after="0" w:line="240" w:lineRule="auto"/>
        <w:ind w:left="142" w:right="-20"/>
        <w:jc w:val="left"/>
        <w:tabs>
          <w:tab w:pos="5280" w:val="left"/>
          <w:tab w:pos="8660" w:val="left"/>
        </w:tabs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group style="position:absolute;margin-left:68.118805pt;margin-top:23.66058pt;width:151.108624pt;height:.1pt;mso-position-horizontal-relative:page;mso-position-vertical-relative:paragraph;z-index:-1671" coordorigin="1362,473" coordsize="3022,2">
            <v:shape style="position:absolute;left:1362;top:473;width:3022;height:2" coordorigin="1362,473" coordsize="3022,0" path="m1362,473l4385,473e" filled="f" stroked="t" strokeweight=".95942pt" strokecolor="#000000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1"/>
          <w:w w:val="117"/>
          <w:i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17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-6"/>
          <w:w w:val="117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17"/>
          <w:i/>
        </w:rPr>
        <w:t>kar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-3"/>
          <w:w w:val="117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17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-23"/>
          <w:w w:val="117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9"/>
          <w:w w:val="117"/>
          <w:i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17"/>
          <w:i/>
        </w:rPr>
        <w:t>dentitet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-16"/>
          <w:w w:val="117"/>
          <w:i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17"/>
          <w:i/>
        </w:rPr>
        <w:t>/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13"/>
          <w:w w:val="117"/>
          <w:i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17"/>
          <w:i/>
        </w:rPr>
        <w:t>asaporte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2"/>
          <w:w w:val="117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00"/>
          <w:i/>
        </w:rPr>
        <w:t>nr.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2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27"/>
          <w:w w:val="100"/>
          <w:i/>
          <w:u w:val="single" w:color="63636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00"/>
          <w:i/>
          <w:u w:val="single" w:color="636363"/>
        </w:rPr>
        <w:tab/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00"/>
          <w:i/>
          <w:u w:val="single" w:color="636363"/>
        </w:rPr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00"/>
          <w:i/>
        </w:rPr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00"/>
          <w:i/>
        </w:rPr>
      </w:r>
      <w:r>
        <w:rPr>
          <w:rFonts w:ascii="Times New Roman" w:hAnsi="Times New Roman" w:cs="Times New Roman" w:eastAsia="Times New Roman"/>
          <w:sz w:val="20"/>
          <w:szCs w:val="20"/>
          <w:color w:val="7C7C7C"/>
          <w:spacing w:val="0"/>
          <w:w w:val="100"/>
        </w:rPr>
        <w:t>_</w:t>
      </w:r>
      <w:r>
        <w:rPr>
          <w:rFonts w:ascii="Times New Roman" w:hAnsi="Times New Roman" w:cs="Times New Roman" w:eastAsia="Times New Roman"/>
          <w:sz w:val="20"/>
          <w:szCs w:val="20"/>
          <w:color w:val="7C7C7C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7C7C7C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-8"/>
          <w:w w:val="100"/>
          <w:i/>
          <w:position w:val="1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  <w:i/>
          <w:position w:val="1"/>
        </w:rPr>
        <w:t>-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6"/>
          <w:w w:val="100"/>
          <w:i/>
          <w:position w:val="1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-3"/>
          <w:w w:val="100"/>
          <w:i/>
          <w:position w:val="1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  <w:i/>
          <w:position w:val="1"/>
        </w:rPr>
        <w:t>il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  <w:i/>
          <w:position w:val="1"/>
        </w:rPr>
        <w:t>: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  <w:i/>
          <w:position w:val="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34"/>
          <w:w w:val="100"/>
          <w:i/>
          <w:position w:val="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17"/>
          <w:w w:val="100"/>
          <w:i/>
          <w:u w:val="single" w:color="636363"/>
          <w:position w:val="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  <w:i/>
          <w:u w:val="single" w:color="636363"/>
          <w:position w:val="1"/>
        </w:rPr>
        <w:tab/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  <w:i/>
          <w:u w:val="single" w:color="636363"/>
          <w:position w:val="1"/>
        </w:rPr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  <w:i/>
          <w:position w:val="1"/>
        </w:rPr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  <w:i/>
          <w:position w:val="1"/>
        </w:rPr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48"/>
          <w:position w:val="1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48"/>
          <w:position w:val="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18"/>
          <w:w w:val="48"/>
          <w:position w:val="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26"/>
          <w:i/>
          <w:position w:val="1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-11"/>
          <w:w w:val="125"/>
          <w:i/>
          <w:position w:val="1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85"/>
          <w:i/>
          <w:position w:val="1"/>
        </w:rPr>
        <w:t>l: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  <w:position w:val="0"/>
        </w:rPr>
      </w:r>
    </w:p>
    <w:p>
      <w:pPr>
        <w:spacing w:before="7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42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444444"/>
          <w:i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-33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-7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  <w:i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1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00"/>
          <w:i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1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8"/>
          <w:w w:val="114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14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-6"/>
          <w:w w:val="114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8"/>
          <w:w w:val="114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14"/>
          <w:i/>
        </w:rPr>
        <w:t>eg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11"/>
          <w:w w:val="114"/>
          <w:i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-2"/>
          <w:w w:val="114"/>
          <w:i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10"/>
          <w:w w:val="114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14"/>
          <w:i/>
        </w:rPr>
        <w:t>h·o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-19"/>
          <w:w w:val="114"/>
          <w:i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-8"/>
          <w:w w:val="114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14"/>
          <w:i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-18"/>
          <w:w w:val="114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-9"/>
          <w:w w:val="114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14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41"/>
          <w:w w:val="114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14"/>
          <w:i/>
        </w:rPr>
        <w:t>programi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14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-21"/>
          <w:w w:val="114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1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18"/>
          <w:i/>
        </w:rPr>
        <w:t>stu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-4"/>
          <w:w w:val="118"/>
          <w:i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18"/>
          <w:i/>
        </w:rPr>
        <w:t>imit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28"/>
          <w:w w:val="118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18"/>
          <w:i/>
        </w:rPr>
        <w:t>(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18"/>
          <w:i/>
        </w:rPr>
        <w:t>vendosni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-17"/>
          <w:w w:val="118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5"/>
          <w:w w:val="118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18"/>
          <w:i/>
        </w:rPr>
        <w:t>je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-9"/>
          <w:w w:val="118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18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-3"/>
          <w:w w:val="118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-2"/>
          <w:w w:val="107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24"/>
          <w:i/>
        </w:rPr>
        <w:t>th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-5"/>
          <w:w w:val="125"/>
          <w:i/>
        </w:rPr>
        <w:t>)</w:t>
      </w:r>
      <w:r>
        <w:rPr>
          <w:rFonts w:ascii="Times New Roman" w:hAnsi="Times New Roman" w:cs="Times New Roman" w:eastAsia="Times New Roman"/>
          <w:sz w:val="20"/>
          <w:szCs w:val="20"/>
          <w:color w:val="232323"/>
          <w:spacing w:val="0"/>
          <w:w w:val="47"/>
          <w:i/>
        </w:rPr>
        <w:t>: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0" w:after="0" w:line="221" w:lineRule="exact"/>
        <w:ind w:left="843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13"/>
          <w:szCs w:val="13"/>
          <w:color w:val="959595"/>
          <w:spacing w:val="0"/>
          <w:w w:val="100"/>
        </w:rPr>
        <w:t>Cl</w:t>
      </w:r>
      <w:r>
        <w:rPr>
          <w:rFonts w:ascii="Times New Roman" w:hAnsi="Times New Roman" w:cs="Times New Roman" w:eastAsia="Times New Roman"/>
          <w:sz w:val="13"/>
          <w:szCs w:val="13"/>
          <w:color w:val="959595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3"/>
          <w:szCs w:val="13"/>
          <w:color w:val="959595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-9"/>
          <w:w w:val="118"/>
          <w:i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18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12"/>
          <w:w w:val="118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18"/>
          <w:i/>
        </w:rPr>
        <w:t>karak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-4"/>
          <w:w w:val="118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-22"/>
          <w:w w:val="118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18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-11"/>
          <w:w w:val="118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05"/>
          <w:i/>
        </w:rPr>
        <w:t>pro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04"/>
          <w:i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-3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-6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12"/>
          <w:w w:val="100"/>
          <w:i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00"/>
          <w:i/>
        </w:rPr>
        <w:t>ona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  <w:i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18"/>
          <w:w w:val="100"/>
          <w:i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444444"/>
          <w:spacing w:val="0"/>
          <w:w w:val="196"/>
        </w:rPr>
        <w:t>2-</w:t>
      </w:r>
      <w:r>
        <w:rPr>
          <w:rFonts w:ascii="Times New Roman" w:hAnsi="Times New Roman" w:cs="Times New Roman" w:eastAsia="Times New Roman"/>
          <w:sz w:val="19"/>
          <w:szCs w:val="19"/>
          <w:color w:val="444444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08"/>
          <w:i/>
        </w:rPr>
        <w:t>vje9ar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87" w:after="0" w:line="240" w:lineRule="auto"/>
        <w:ind w:left="843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959595"/>
          <w:spacing w:val="0"/>
          <w:w w:val="127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959595"/>
          <w:spacing w:val="-7"/>
          <w:w w:val="127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-6"/>
          <w:w w:val="127"/>
          <w:i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27"/>
          <w:i/>
        </w:rPr>
        <w:t>iklit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33"/>
          <w:w w:val="127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4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4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3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5"/>
          <w:w w:val="170"/>
          <w:i/>
        </w:rPr>
        <w:t>"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06"/>
          <w:i/>
        </w:rPr>
        <w:t>Bach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-11"/>
          <w:w w:val="106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9"/>
          <w:w w:val="108"/>
          <w:i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-4"/>
          <w:w w:val="111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16"/>
          <w:i/>
        </w:rPr>
        <w:t>r"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84" w:after="0" w:line="240" w:lineRule="auto"/>
        <w:ind w:left="843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959595"/>
          <w:spacing w:val="0"/>
          <w:w w:val="12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959595"/>
          <w:spacing w:val="0"/>
          <w:w w:val="12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20"/>
          <w:i/>
        </w:rPr>
        <w:t>integrua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2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-12"/>
          <w:w w:val="12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8"/>
          <w:w w:val="12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2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-29"/>
          <w:w w:val="12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-6"/>
          <w:w w:val="100"/>
          <w:i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color w:val="232323"/>
          <w:spacing w:val="6"/>
          <w:w w:val="100"/>
          <w:i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00"/>
          <w:i/>
        </w:rPr>
        <w:t>kl-it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1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2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24"/>
          <w:i/>
        </w:rPr>
        <w:t>dyte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-30"/>
          <w:w w:val="124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20"/>
          <w:w w:val="124"/>
          <w:i/>
        </w:rPr>
        <w:t>"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24"/>
          <w:i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-13"/>
          <w:w w:val="124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16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6"/>
          <w:w w:val="116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8"/>
          <w:w w:val="116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-8"/>
          <w:w w:val="116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16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-27"/>
          <w:w w:val="116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16"/>
          <w:i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4"/>
          <w:w w:val="116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16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14"/>
          <w:i/>
        </w:rPr>
        <w:t>hke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-3"/>
          <w:w w:val="115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14"/>
          <w:i/>
        </w:rPr>
        <w:t>cav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-19"/>
          <w:w w:val="114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55"/>
          <w:i/>
        </w:rPr>
        <w:t>"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84" w:after="0" w:line="240" w:lineRule="auto"/>
        <w:ind w:left="843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1"/>
          <w:szCs w:val="21"/>
          <w:color w:val="959595"/>
          <w:spacing w:val="0"/>
          <w:w w:val="127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color w:val="959595"/>
          <w:spacing w:val="-7"/>
          <w:w w:val="127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-6"/>
          <w:w w:val="127"/>
          <w:i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27"/>
          <w:i/>
        </w:rPr>
        <w:t>iklit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33"/>
          <w:w w:val="127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2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23"/>
          <w:i/>
        </w:rPr>
        <w:t>dyte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-27"/>
          <w:w w:val="123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19"/>
          <w:w w:val="170"/>
          <w:i/>
        </w:rPr>
        <w:t>"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19"/>
          <w:i/>
        </w:rPr>
        <w:t>Maste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2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2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99"/>
          <w:i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7"/>
          <w:w w:val="112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09"/>
          <w:i/>
        </w:rPr>
        <w:t>ofesion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-9"/>
          <w:w w:val="11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24"/>
          <w:i/>
        </w:rPr>
        <w:t>l"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74" w:after="0" w:line="240" w:lineRule="auto"/>
        <w:ind w:left="843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19"/>
          <w:szCs w:val="19"/>
          <w:color w:val="646464"/>
          <w:spacing w:val="0"/>
          <w:w w:val="122"/>
        </w:rPr>
        <w:t>o</w:t>
      </w:r>
      <w:r>
        <w:rPr>
          <w:rFonts w:ascii="Times New Roman" w:hAnsi="Times New Roman" w:cs="Times New Roman" w:eastAsia="Times New Roman"/>
          <w:sz w:val="19"/>
          <w:szCs w:val="19"/>
          <w:color w:val="646464"/>
          <w:spacing w:val="19"/>
          <w:w w:val="12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-6"/>
          <w:w w:val="122"/>
          <w:i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22"/>
          <w:i/>
        </w:rPr>
        <w:t>iklit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-11"/>
          <w:w w:val="122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9"/>
          <w:w w:val="122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22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-31"/>
          <w:w w:val="122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22"/>
          <w:i/>
        </w:rPr>
        <w:t>dyte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-11"/>
          <w:w w:val="122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4"/>
          <w:w w:val="184"/>
          <w:i/>
        </w:rPr>
        <w:t>'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08"/>
          <w:i/>
        </w:rPr>
        <w:t>?v1ast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-18"/>
          <w:w w:val="108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1"/>
          <w:w w:val="100"/>
          <w:i/>
        </w:rPr>
        <w:t> </w:t>
      </w:r>
      <w:r>
        <w:rPr>
          <w:rFonts w:ascii="Arial" w:hAnsi="Arial" w:cs="Arial" w:eastAsia="Arial"/>
          <w:sz w:val="18"/>
          <w:szCs w:val="18"/>
          <w:color w:val="444444"/>
          <w:spacing w:val="0"/>
          <w:w w:val="424"/>
        </w:rPr>
        <w:t>i</w:t>
      </w:r>
      <w:r>
        <w:rPr>
          <w:rFonts w:ascii="Arial" w:hAnsi="Arial" w:cs="Arial" w:eastAsia="Arial"/>
          <w:sz w:val="18"/>
          <w:szCs w:val="18"/>
          <w:color w:val="444444"/>
          <w:spacing w:val="-164"/>
          <w:w w:val="42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11"/>
          <w:i/>
        </w:rPr>
        <w:t>sh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4"/>
          <w:w w:val="110"/>
          <w:i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-7"/>
          <w:w w:val="107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4"/>
          <w:w w:val="129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12"/>
          <w:i/>
        </w:rPr>
        <w:t>cav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-19"/>
          <w:w w:val="112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55"/>
          <w:i/>
        </w:rPr>
        <w:t>"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-30"/>
          <w:w w:val="100"/>
          <w:i/>
        </w:rPr>
        <w:t> </w:t>
      </w:r>
      <w:r>
        <w:rPr>
          <w:rFonts w:ascii="Arial" w:hAnsi="Arial" w:cs="Arial" w:eastAsia="Arial"/>
          <w:sz w:val="22"/>
          <w:szCs w:val="22"/>
          <w:color w:val="363636"/>
          <w:spacing w:val="0"/>
          <w:w w:val="230"/>
          <w:i/>
        </w:rPr>
        <w:t>I</w:t>
      </w:r>
      <w:r>
        <w:rPr>
          <w:rFonts w:ascii="Arial" w:hAnsi="Arial" w:cs="Arial" w:eastAsia="Arial"/>
          <w:sz w:val="22"/>
          <w:szCs w:val="22"/>
          <w:color w:val="363636"/>
          <w:spacing w:val="-4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27"/>
          <w:i/>
        </w:rPr>
        <w:t>"Mas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-3"/>
          <w:w w:val="127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-19"/>
          <w:w w:val="131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-1"/>
          <w:w w:val="100"/>
          <w:i/>
        </w:rPr>
        <w:t> </w:t>
      </w:r>
      <w:r>
        <w:rPr>
          <w:rFonts w:ascii="Arial" w:hAnsi="Arial" w:cs="Arial" w:eastAsia="Arial"/>
          <w:sz w:val="18"/>
          <w:szCs w:val="18"/>
          <w:color w:val="444444"/>
          <w:spacing w:val="-13"/>
          <w:w w:val="363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98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-17"/>
          <w:w w:val="98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19"/>
          <w:i/>
        </w:rPr>
        <w:t>·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3"/>
          <w:w w:val="118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15"/>
          <w:i/>
        </w:rPr>
        <w:t>ev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-13"/>
          <w:w w:val="115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39"/>
          <w:i/>
        </w:rPr>
        <w:t>"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1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497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2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B8B8B8"/>
          <w:spacing w:val="0"/>
          <w:w w:val="331"/>
        </w:rPr>
        <w:t>--------------"</w:t>
      </w:r>
      <w:r>
        <w:rPr>
          <w:rFonts w:ascii="Times New Roman" w:hAnsi="Times New Roman" w:cs="Times New Roman" w:eastAsia="Times New Roman"/>
          <w:sz w:val="20"/>
          <w:szCs w:val="20"/>
          <w:color w:val="B8B8B8"/>
          <w:spacing w:val="-134"/>
          <w:w w:val="33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4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21"/>
          <w:i/>
        </w:rPr>
        <w:t>IA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21"/>
          <w:i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-17"/>
          <w:w w:val="121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B8B8B8"/>
          <w:spacing w:val="0"/>
          <w:w w:val="355"/>
        </w:rPr>
        <w:t>--------------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4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40" w:lineRule="auto"/>
        <w:ind w:left="152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00"/>
          <w:i/>
        </w:rPr>
        <w:t>De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2"/>
          <w:w w:val="100"/>
          <w:i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  <w:i/>
        </w:rPr>
        <w:t>la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7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00"/>
          <w:i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17"/>
          <w:w w:val="100"/>
          <w:i/>
        </w:rPr>
        <w:t> </w:t>
      </w:r>
      <w:r>
        <w:rPr>
          <w:rFonts w:ascii="Arial" w:hAnsi="Arial" w:cs="Arial" w:eastAsia="Arial"/>
          <w:sz w:val="17"/>
          <w:szCs w:val="17"/>
          <w:color w:val="545454"/>
          <w:spacing w:val="0"/>
          <w:w w:val="100"/>
        </w:rPr>
        <w:t>se</w:t>
      </w:r>
      <w:r>
        <w:rPr>
          <w:rFonts w:ascii="Arial" w:hAnsi="Arial" w:cs="Arial" w:eastAsia="Arial"/>
          <w:sz w:val="17"/>
          <w:szCs w:val="17"/>
          <w:color w:val="54545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15"/>
          <w:i/>
        </w:rPr>
        <w:t>aplikoj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-27"/>
          <w:w w:val="115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1"/>
          <w:w w:val="115"/>
          <w:i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15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9"/>
          <w:w w:val="115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00"/>
          <w:i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00"/>
          <w:i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-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00"/>
          <w:i/>
        </w:rPr>
        <w:t>otat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1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00"/>
          <w:i/>
        </w:rPr>
        <w:t>pe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1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15"/>
          <w:i/>
        </w:rPr>
        <w:t>kandidatet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8"/>
          <w:w w:val="115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15"/>
          <w:i/>
        </w:rPr>
        <w:t>(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15"/>
          <w:i/>
        </w:rPr>
        <w:t>vendos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-13"/>
          <w:w w:val="115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232323"/>
          <w:spacing w:val="0"/>
          <w:w w:val="115"/>
          <w:i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232323"/>
          <w:spacing w:val="27"/>
          <w:w w:val="115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2"/>
          <w:w w:val="100"/>
          <w:i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3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17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3"/>
          <w:w w:val="117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-3"/>
          <w:w w:val="117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17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17"/>
          <w:i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8"/>
          <w:w w:val="117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00"/>
          <w:i/>
        </w:rPr>
        <w:t>mb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13"/>
          <w:i/>
        </w:rPr>
        <w:t>ka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8"/>
          <w:w w:val="113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-8"/>
          <w:w w:val="113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13"/>
          <w:i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-4"/>
          <w:w w:val="113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13"/>
          <w:i/>
        </w:rPr>
        <w:t>ri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3"/>
          <w:w w:val="113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13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14"/>
          <w:w w:val="113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-3"/>
          <w:w w:val="99"/>
          <w:i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-7"/>
          <w:w w:val="107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15"/>
          <w:i/>
        </w:rPr>
        <w:t>rka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-3"/>
          <w:w w:val="115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10"/>
          <w:i/>
        </w:rPr>
        <w:t>ese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-5"/>
          <w:w w:val="111"/>
          <w:i/>
        </w:rPr>
        <w:t>)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47"/>
          <w:i/>
        </w:rPr>
        <w:t>: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0" w:after="0" w:line="240" w:lineRule="auto"/>
        <w:ind w:left="459" w:right="-20"/>
        <w:jc w:val="left"/>
        <w:rPr>
          <w:rFonts w:ascii="Times New Roman" w:hAnsi="Times New Roman" w:cs="Times New Roman" w:eastAsia="Times New Roman"/>
          <w:sz w:val="19"/>
          <w:szCs w:val="19"/>
        </w:rPr>
      </w:pPr>
      <w:rPr/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0"/>
          <w:w w:val="132"/>
          <w:b/>
          <w:bCs/>
          <w:i/>
        </w:rPr>
        <w:t>A.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0"/>
          <w:w w:val="132"/>
          <w:b/>
          <w:bCs/>
          <w:i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8"/>
          <w:w w:val="132"/>
          <w:b/>
          <w:bCs/>
          <w:i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444444"/>
          <w:spacing w:val="0"/>
          <w:w w:val="132"/>
          <w:b/>
          <w:bCs/>
          <w:i/>
        </w:rPr>
        <w:t>P</w:t>
      </w:r>
      <w:r>
        <w:rPr>
          <w:rFonts w:ascii="Times New Roman" w:hAnsi="Times New Roman" w:cs="Times New Roman" w:eastAsia="Times New Roman"/>
          <w:sz w:val="19"/>
          <w:szCs w:val="19"/>
          <w:color w:val="444444"/>
          <w:spacing w:val="-20"/>
          <w:w w:val="132"/>
          <w:b/>
          <w:bCs/>
          <w:i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131313"/>
          <w:spacing w:val="0"/>
          <w:w w:val="132"/>
          <w:b/>
          <w:bCs/>
          <w:i/>
        </w:rPr>
        <w:t>r</w:t>
      </w:r>
      <w:r>
        <w:rPr>
          <w:rFonts w:ascii="Times New Roman" w:hAnsi="Times New Roman" w:cs="Times New Roman" w:eastAsia="Times New Roman"/>
          <w:sz w:val="19"/>
          <w:szCs w:val="19"/>
          <w:color w:val="131313"/>
          <w:spacing w:val="11"/>
          <w:w w:val="132"/>
          <w:b/>
          <w:bCs/>
          <w:i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232323"/>
          <w:spacing w:val="-17"/>
          <w:w w:val="110"/>
          <w:b/>
          <w:bCs/>
          <w:i/>
        </w:rPr>
        <w:t>p</w:t>
      </w:r>
      <w:r>
        <w:rPr>
          <w:rFonts w:ascii="Times New Roman" w:hAnsi="Times New Roman" w:cs="Times New Roman" w:eastAsia="Times New Roman"/>
          <w:sz w:val="19"/>
          <w:szCs w:val="19"/>
          <w:color w:val="959595"/>
          <w:spacing w:val="-9"/>
          <w:w w:val="63"/>
          <w:b/>
          <w:bCs/>
          <w:i/>
        </w:rPr>
        <w:t>·</w:t>
      </w:r>
      <w:r>
        <w:rPr>
          <w:rFonts w:ascii="Times New Roman" w:hAnsi="Times New Roman" w:cs="Times New Roman" w:eastAsia="Times New Roman"/>
          <w:sz w:val="19"/>
          <w:szCs w:val="19"/>
          <w:color w:val="131313"/>
          <w:spacing w:val="-2"/>
          <w:w w:val="131"/>
          <w:b/>
          <w:bCs/>
          <w:i/>
        </w:rPr>
        <w:t>r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0"/>
          <w:w w:val="128"/>
          <w:b/>
          <w:bCs/>
          <w:i/>
        </w:rPr>
        <w:t>ogra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0"/>
          <w:w w:val="127"/>
          <w:b/>
          <w:bCs/>
          <w:i/>
        </w:rPr>
        <w:t>m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7"/>
          <w:w w:val="100"/>
          <w:b/>
          <w:bCs/>
          <w:i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0"/>
          <w:w w:val="149"/>
          <w:b/>
          <w:bCs/>
          <w:i/>
        </w:rPr>
        <w:t>te</w:t>
      </w:r>
      <w:r>
        <w:rPr>
          <w:rFonts w:ascii="Times New Roman" w:hAnsi="Times New Roman" w:cs="Times New Roman" w:eastAsia="Times New Roman"/>
          <w:sz w:val="19"/>
          <w:szCs w:val="19"/>
          <w:color w:val="363636"/>
          <w:spacing w:val="-26"/>
          <w:w w:val="149"/>
          <w:b/>
          <w:bCs/>
          <w:i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232323"/>
          <w:spacing w:val="0"/>
          <w:w w:val="149"/>
          <w:b/>
          <w:bCs/>
          <w:i/>
        </w:rPr>
        <w:t>dyte</w:t>
      </w:r>
      <w:r>
        <w:rPr>
          <w:rFonts w:ascii="Times New Roman" w:hAnsi="Times New Roman" w:cs="Times New Roman" w:eastAsia="Times New Roman"/>
          <w:sz w:val="19"/>
          <w:szCs w:val="19"/>
          <w:color w:val="232323"/>
          <w:spacing w:val="-21"/>
          <w:w w:val="149"/>
          <w:b/>
          <w:bCs/>
          <w:i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444444"/>
          <w:spacing w:val="0"/>
          <w:w w:val="138"/>
          <w:b/>
          <w:bCs/>
          <w:i/>
        </w:rPr>
        <w:t>st</w:t>
      </w:r>
      <w:r>
        <w:rPr>
          <w:rFonts w:ascii="Times New Roman" w:hAnsi="Times New Roman" w:cs="Times New Roman" w:eastAsia="Times New Roman"/>
          <w:sz w:val="19"/>
          <w:szCs w:val="19"/>
          <w:color w:val="444444"/>
          <w:spacing w:val="-1"/>
          <w:w w:val="139"/>
          <w:b/>
          <w:bCs/>
          <w:i/>
        </w:rPr>
        <w:t>u</w:t>
      </w:r>
      <w:r>
        <w:rPr>
          <w:rFonts w:ascii="Times New Roman" w:hAnsi="Times New Roman" w:cs="Times New Roman" w:eastAsia="Times New Roman"/>
          <w:sz w:val="19"/>
          <w:szCs w:val="19"/>
          <w:color w:val="232323"/>
          <w:spacing w:val="0"/>
          <w:w w:val="103"/>
          <w:b/>
          <w:bCs/>
          <w:i/>
        </w:rPr>
        <w:t>d'im'i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</w:rPr>
      </w:r>
    </w:p>
    <w:p>
      <w:pPr>
        <w:spacing w:before="8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478" w:right="-20"/>
        <w:jc w:val="left"/>
        <w:rPr>
          <w:rFonts w:ascii="Times New Roman" w:hAnsi="Times New Roman" w:cs="Times New Roman" w:eastAsia="Times New Roman"/>
          <w:sz w:val="19"/>
          <w:szCs w:val="19"/>
        </w:rPr>
      </w:pPr>
      <w:rPr/>
      <w:r>
        <w:rPr>
          <w:rFonts w:ascii="Times New Roman" w:hAnsi="Times New Roman" w:cs="Times New Roman" w:eastAsia="Times New Roman"/>
          <w:sz w:val="19"/>
          <w:szCs w:val="19"/>
          <w:color w:val="232323"/>
          <w:spacing w:val="0"/>
          <w:w w:val="100"/>
          <w:b/>
          <w:bCs/>
          <w:i/>
        </w:rPr>
        <w:t>B.</w:t>
      </w:r>
      <w:r>
        <w:rPr>
          <w:rFonts w:ascii="Times New Roman" w:hAnsi="Times New Roman" w:cs="Times New Roman" w:eastAsia="Times New Roman"/>
          <w:sz w:val="19"/>
          <w:szCs w:val="19"/>
          <w:color w:val="232323"/>
          <w:spacing w:val="0"/>
          <w:w w:val="100"/>
          <w:b/>
          <w:bCs/>
          <w:i/>
        </w:rPr>
        <w:t>  </w:t>
      </w:r>
      <w:r>
        <w:rPr>
          <w:rFonts w:ascii="Times New Roman" w:hAnsi="Times New Roman" w:cs="Times New Roman" w:eastAsia="Times New Roman"/>
          <w:sz w:val="19"/>
          <w:szCs w:val="19"/>
          <w:color w:val="232323"/>
          <w:spacing w:val="27"/>
          <w:w w:val="100"/>
          <w:b/>
          <w:bCs/>
          <w:i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232323"/>
          <w:spacing w:val="0"/>
          <w:w w:val="125"/>
          <w:b/>
          <w:bCs/>
          <w:i/>
        </w:rPr>
        <w:t>Pe</w:t>
      </w:r>
      <w:r>
        <w:rPr>
          <w:rFonts w:ascii="Times New Roman" w:hAnsi="Times New Roman" w:cs="Times New Roman" w:eastAsia="Times New Roman"/>
          <w:sz w:val="19"/>
          <w:szCs w:val="19"/>
          <w:color w:val="232323"/>
          <w:spacing w:val="0"/>
          <w:w w:val="125"/>
          <w:b/>
          <w:bCs/>
          <w:i/>
        </w:rPr>
        <w:t>r</w:t>
      </w:r>
      <w:r>
        <w:rPr>
          <w:rFonts w:ascii="Times New Roman" w:hAnsi="Times New Roman" w:cs="Times New Roman" w:eastAsia="Times New Roman"/>
          <w:sz w:val="19"/>
          <w:szCs w:val="19"/>
          <w:color w:val="232323"/>
          <w:spacing w:val="-11"/>
          <w:w w:val="125"/>
          <w:b/>
          <w:bCs/>
          <w:i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232323"/>
          <w:spacing w:val="0"/>
          <w:w w:val="125"/>
          <w:b/>
          <w:bCs/>
          <w:i/>
        </w:rPr>
        <w:t>transferir</w:t>
      </w:r>
      <w:r>
        <w:rPr>
          <w:rFonts w:ascii="Times New Roman" w:hAnsi="Times New Roman" w:cs="Times New Roman" w:eastAsia="Times New Roman"/>
          <w:sz w:val="19"/>
          <w:szCs w:val="19"/>
          <w:color w:val="232323"/>
          <w:spacing w:val="0"/>
          <w:w w:val="125"/>
          <w:b/>
          <w:bCs/>
          <w:i/>
        </w:rPr>
        <w:t>n</w:t>
      </w:r>
      <w:r>
        <w:rPr>
          <w:rFonts w:ascii="Times New Roman" w:hAnsi="Times New Roman" w:cs="Times New Roman" w:eastAsia="Times New Roman"/>
          <w:sz w:val="19"/>
          <w:szCs w:val="19"/>
          <w:color w:val="232323"/>
          <w:spacing w:val="8"/>
          <w:w w:val="125"/>
          <w:b/>
          <w:bCs/>
          <w:i/>
        </w:rPr>
        <w:t> </w:t>
      </w:r>
      <w:r>
        <w:rPr>
          <w:rFonts w:ascii="Times New Roman" w:hAnsi="Times New Roman" w:cs="Times New Roman" w:eastAsia="Times New Roman"/>
          <w:sz w:val="19"/>
          <w:szCs w:val="19"/>
          <w:color w:val="444444"/>
          <w:spacing w:val="11"/>
          <w:w w:val="122"/>
          <w:b/>
          <w:bCs/>
          <w:i/>
        </w:rPr>
        <w:t>s</w:t>
      </w:r>
      <w:r>
        <w:rPr>
          <w:rFonts w:ascii="Times New Roman" w:hAnsi="Times New Roman" w:cs="Times New Roman" w:eastAsia="Times New Roman"/>
          <w:sz w:val="19"/>
          <w:szCs w:val="19"/>
          <w:color w:val="232323"/>
          <w:spacing w:val="0"/>
          <w:w w:val="118"/>
          <w:b/>
          <w:bCs/>
          <w:i/>
        </w:rPr>
        <w:t>i:udi</w:t>
      </w:r>
      <w:r>
        <w:rPr>
          <w:rFonts w:ascii="Times New Roman" w:hAnsi="Times New Roman" w:cs="Times New Roman" w:eastAsia="Times New Roman"/>
          <w:sz w:val="19"/>
          <w:szCs w:val="19"/>
          <w:color w:val="232323"/>
          <w:spacing w:val="-5"/>
          <w:w w:val="118"/>
          <w:b/>
          <w:bCs/>
          <w:i/>
        </w:rPr>
        <w:t>m</w:t>
      </w:r>
      <w:r>
        <w:rPr>
          <w:rFonts w:ascii="Times New Roman" w:hAnsi="Times New Roman" w:cs="Times New Roman" w:eastAsia="Times New Roman"/>
          <w:sz w:val="19"/>
          <w:szCs w:val="19"/>
          <w:color w:val="444444"/>
          <w:spacing w:val="-2"/>
          <w:w w:val="132"/>
          <w:b/>
          <w:bCs/>
          <w:i/>
        </w:rPr>
        <w:t>e</w:t>
      </w:r>
      <w:r>
        <w:rPr>
          <w:rFonts w:ascii="Times New Roman" w:hAnsi="Times New Roman" w:cs="Times New Roman" w:eastAsia="Times New Roman"/>
          <w:sz w:val="19"/>
          <w:szCs w:val="19"/>
          <w:color w:val="232323"/>
          <w:spacing w:val="0"/>
          <w:w w:val="130"/>
          <w:b/>
          <w:bCs/>
          <w:i/>
        </w:rPr>
        <w:t>sh</w:t>
      </w:r>
      <w:r>
        <w:rPr>
          <w:rFonts w:ascii="Times New Roman" w:hAnsi="Times New Roman" w:cs="Times New Roman" w:eastAsia="Times New Roman"/>
          <w:sz w:val="19"/>
          <w:szCs w:val="19"/>
          <w:color w:val="000000"/>
          <w:spacing w:val="0"/>
          <w:w w:val="100"/>
        </w:rPr>
      </w:r>
    </w:p>
    <w:p>
      <w:pPr>
        <w:spacing w:before="98" w:after="0" w:line="240" w:lineRule="auto"/>
        <w:ind w:left="219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00"/>
          <w:i/>
        </w:rPr>
        <w:t>1.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00"/>
          <w:i/>
        </w:rPr>
        <w:t> 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4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00"/>
          <w:i/>
        </w:rPr>
        <w:t>Dekl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4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7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  <w:i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00"/>
          <w:i/>
        </w:rPr>
        <w:t>ja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00"/>
          <w:i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4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15"/>
          <w:i/>
        </w:rPr>
        <w:t>njohu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15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16"/>
          <w:w w:val="115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-9"/>
          <w:w w:val="115"/>
          <w:i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15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35"/>
          <w:w w:val="115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15"/>
          <w:i/>
        </w:rPr>
        <w:t>parashiki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1"/>
          <w:w w:val="115"/>
          <w:i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-2"/>
          <w:w w:val="115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15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-27"/>
          <w:w w:val="115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1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19"/>
          <w:i/>
        </w:rPr>
        <w:t>Ud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-8"/>
          <w:w w:val="119"/>
          <w:i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19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2"/>
          <w:w w:val="119"/>
          <w:i/>
        </w:rPr>
        <w:t>z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19"/>
          <w:i/>
        </w:rPr>
        <w:t>imit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29"/>
          <w:w w:val="119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1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00"/>
          <w:i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  <w:i/>
        </w:rPr>
        <w:t>ini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2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15"/>
          <w:i/>
        </w:rPr>
        <w:t>st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2"/>
          <w:w w:val="115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11"/>
          <w:w w:val="115"/>
          <w:i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15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15"/>
          <w:w w:val="115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3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22"/>
          <w:i/>
        </w:rPr>
        <w:t>Arsimit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-4"/>
          <w:w w:val="122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00"/>
          <w:i/>
        </w:rPr>
        <w:t>dh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1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00"/>
          <w:i/>
        </w:rPr>
        <w:t>Sp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-4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00"/>
          <w:i/>
        </w:rPr>
        <w:t>tit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2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00"/>
          <w:i/>
        </w:rPr>
        <w:t>per·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0" w:after="0" w:line="221" w:lineRule="exact"/>
        <w:ind w:left="555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13"/>
          <w:i/>
        </w:rPr>
        <w:t>pranimet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13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3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15"/>
          <w:i/>
        </w:rPr>
        <w:t>viti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15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41"/>
          <w:w w:val="115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15"/>
          <w:i/>
        </w:rPr>
        <w:t>akademik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-24"/>
          <w:w w:val="115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15"/>
          <w:i/>
        </w:rPr>
        <w:t>201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-20"/>
          <w:w w:val="115"/>
          <w:i/>
        </w:rPr>
        <w:t>7</w:t>
      </w:r>
      <w:r>
        <w:rPr>
          <w:rFonts w:ascii="Times New Roman" w:hAnsi="Times New Roman" w:cs="Times New Roman" w:eastAsia="Times New Roman"/>
          <w:sz w:val="20"/>
          <w:szCs w:val="20"/>
          <w:color w:val="232323"/>
          <w:spacing w:val="-3"/>
          <w:w w:val="115"/>
          <w:i/>
        </w:rPr>
        <w:t>-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15"/>
          <w:i/>
        </w:rPr>
        <w:t>2018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17"/>
          <w:w w:val="115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3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17"/>
          <w:i/>
        </w:rPr>
        <w:t>cikli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17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22"/>
          <w:w w:val="117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01"/>
          <w:i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-15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232323"/>
          <w:spacing w:val="-37"/>
          <w:w w:val="67"/>
          <w:i/>
        </w:rPr>
        <w:t>1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-5"/>
          <w:w w:val="178"/>
          <w:i/>
        </w:rPr>
        <w:t>·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10"/>
          <w:i/>
        </w:rPr>
        <w:t>kat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3"/>
          <w:w w:val="11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16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3"/>
          <w:w w:val="115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15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10"/>
          <w:w w:val="115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00"/>
          <w:i/>
        </w:rPr>
        <w:t>stu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00"/>
          <w:i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1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14"/>
          <w:i/>
        </w:rPr>
        <w:t>irnit.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2" w:after="0" w:line="225" w:lineRule="auto"/>
        <w:ind w:left="555" w:right="141" w:firstLine="-345"/>
        <w:jc w:val="both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19"/>
          <w:szCs w:val="19"/>
          <w:color w:val="444444"/>
          <w:spacing w:val="-5"/>
          <w:w w:val="127"/>
        </w:rPr>
        <w:t>2</w:t>
      </w:r>
      <w:r>
        <w:rPr>
          <w:rFonts w:ascii="Times New Roman" w:hAnsi="Times New Roman" w:cs="Times New Roman" w:eastAsia="Times New Roman"/>
          <w:sz w:val="19"/>
          <w:szCs w:val="19"/>
          <w:color w:val="232323"/>
          <w:spacing w:val="0"/>
          <w:w w:val="94"/>
        </w:rPr>
        <w:t>.</w:t>
      </w:r>
      <w:r>
        <w:rPr>
          <w:rFonts w:ascii="Times New Roman" w:hAnsi="Times New Roman" w:cs="Times New Roman" w:eastAsia="Times New Roman"/>
          <w:sz w:val="19"/>
          <w:szCs w:val="19"/>
          <w:color w:val="232323"/>
          <w:spacing w:val="0"/>
          <w:w w:val="100"/>
        </w:rPr>
        <w:t>   </w:t>
      </w:r>
      <w:r>
        <w:rPr>
          <w:rFonts w:ascii="Times New Roman" w:hAnsi="Times New Roman" w:cs="Times New Roman" w:eastAsia="Times New Roman"/>
          <w:sz w:val="19"/>
          <w:szCs w:val="19"/>
          <w:color w:val="232323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00"/>
          <w:i/>
        </w:rPr>
        <w:t>Dekl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4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232323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232323"/>
          <w:spacing w:val="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00"/>
          <w:i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4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4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00"/>
          <w:i/>
        </w:rPr>
        <w:t>ja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00"/>
          <w:i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1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21"/>
          <w:i/>
        </w:rPr>
        <w:t>njohu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21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21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-10"/>
          <w:w w:val="121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21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18"/>
          <w:w w:val="121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21"/>
          <w:i/>
        </w:rPr>
        <w:t>mo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-10"/>
          <w:w w:val="121"/>
          <w:i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-22"/>
          <w:w w:val="121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21"/>
          <w:i/>
        </w:rPr>
        <w:t>nti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21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56"/>
          <w:w w:val="121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2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19"/>
          <w:i/>
        </w:rPr>
        <w:t>aplikimit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3"/>
          <w:w w:val="119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1"/>
          <w:w w:val="119"/>
          <w:i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19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18"/>
          <w:w w:val="119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15"/>
          <w:i/>
        </w:rPr>
        <w:t>krite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-16"/>
          <w:w w:val="115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232323"/>
          <w:spacing w:val="-1"/>
          <w:w w:val="89"/>
          <w:i/>
        </w:rPr>
        <w:t>·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-2"/>
          <w:w w:val="107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29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-1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3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2"/>
          <w:w w:val="100"/>
          <w:i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-7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00"/>
          <w:i/>
        </w:rPr>
        <w:t>ra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2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13"/>
          <w:i/>
        </w:rPr>
        <w:t>shtese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30"/>
          <w:w w:val="113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14"/>
          <w:i/>
        </w:rPr>
        <w:t>miratuar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14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25"/>
          <w:w w:val="114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3"/>
          <w:w w:val="129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07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07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15"/>
          <w:i/>
        </w:rPr>
        <w:t>statu.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-9"/>
          <w:w w:val="115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15"/>
          <w:i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15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35"/>
          <w:w w:val="115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00"/>
          <w:i/>
        </w:rPr>
        <w:t>apo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1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12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7"/>
          <w:w w:val="112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2"/>
          <w:w w:val="107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09"/>
          <w:i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-26"/>
          <w:w w:val="109"/>
          <w:i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-19"/>
          <w:w w:val="145"/>
          <w:i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10"/>
          <w:i/>
        </w:rPr>
        <w:t>llo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7"/>
          <w:w w:val="111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14"/>
          <w:i/>
        </w:rPr>
        <w:t>et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1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-3"/>
          <w:w w:val="100"/>
          <w:i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-7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00"/>
          <w:i/>
        </w:rPr>
        <w:t>rka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7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8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4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4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21"/>
          <w:i/>
        </w:rPr>
        <w:t>lAL-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-2"/>
          <w:w w:val="121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21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42"/>
          <w:w w:val="121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21"/>
          <w:i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-21"/>
          <w:w w:val="121"/>
          <w:i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21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17"/>
          <w:w w:val="121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21"/>
          <w:i/>
        </w:rPr>
        <w:t>te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47"/>
          <w:w w:val="121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21"/>
          <w:i/>
        </w:rPr>
        <w:t>pro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-10"/>
          <w:w w:val="121"/>
          <w:i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color w:val="232323"/>
          <w:spacing w:val="-1"/>
          <w:w w:val="121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21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-14"/>
          <w:w w:val="121"/>
          <w:i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4"/>
          <w:w w:val="121"/>
          <w:i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21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21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-4"/>
          <w:w w:val="121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21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27"/>
          <w:w w:val="121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00"/>
          <w:i/>
        </w:rPr>
        <w:t>stu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00"/>
          <w:i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1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29"/>
          <w:i/>
        </w:rPr>
        <w:t>im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13"/>
          <w:w w:val="129"/>
          <w:i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29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29"/>
          <w:i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-6"/>
          <w:w w:val="129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545454"/>
          <w:spacing w:val="-10"/>
          <w:w w:val="129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363636"/>
          <w:spacing w:val="0"/>
          <w:w w:val="129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363636"/>
          <w:spacing w:val="42"/>
          <w:w w:val="12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00"/>
          <w:i/>
        </w:rPr>
        <w:t>dh.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2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2"/>
          <w:w w:val="100"/>
          <w:i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4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04"/>
          <w:i/>
        </w:rPr>
        <w:t>pi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4"/>
          <w:w w:val="104"/>
          <w:i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-2"/>
          <w:w w:val="107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29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29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36"/>
          <w:i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9"/>
          <w:w w:val="90"/>
          <w:i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-19"/>
          <w:w w:val="131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08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-1"/>
          <w:w w:val="107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14"/>
          <w:i/>
        </w:rPr>
        <w:t>suese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1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01"/>
          <w:i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-15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38"/>
          <w:w w:val="81"/>
          <w:i/>
        </w:rPr>
        <w:t>1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33"/>
          <w:i/>
        </w:rPr>
        <w:t>·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-1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5"/>
          <w:w w:val="100"/>
          <w:i/>
        </w:rPr>
        <w:t>9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00"/>
          <w:i/>
        </w:rPr>
        <w:t>do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2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00"/>
          <w:i/>
        </w:rPr>
        <w:t>krite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2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1"/>
          <w:w w:val="100"/>
          <w:i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  <w:i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1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-15"/>
          <w:w w:val="107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66"/>
          <w:i/>
        </w:rPr>
        <w:t>1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14"/>
          <w:w w:val="66"/>
          <w:i/>
        </w:rPr>
        <w:t>·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1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-16"/>
          <w:w w:val="111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21"/>
          <w:i/>
        </w:rPr>
        <w:t>imi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68"/>
          <w:i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-1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00"/>
          <w:i/>
        </w:rPr>
        <w:t>dh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00"/>
          <w:i/>
        </w:rPr>
        <w:t>ja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00"/>
          <w:i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3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00"/>
          <w:i/>
        </w:rPr>
        <w:t>dakor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00"/>
          <w:i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3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-7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1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00"/>
          <w:i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4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-6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1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00"/>
          <w:i/>
        </w:rPr>
        <w:t>pm·.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9" w:after="0" w:line="219" w:lineRule="auto"/>
        <w:ind w:left="545" w:right="138" w:firstLine="-336"/>
        <w:jc w:val="both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00"/>
          <w:i/>
        </w:rPr>
        <w:t>3.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00"/>
          <w:i/>
        </w:rPr>
        <w:t> 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3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25"/>
          <w:i/>
        </w:rPr>
        <w:t>Aut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-2"/>
          <w:w w:val="126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12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4"/>
          <w:w w:val="111"/>
          <w:i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20"/>
          <w:i/>
        </w:rPr>
        <w:t>z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-4"/>
          <w:w w:val="12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95"/>
          <w:i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2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21"/>
          <w:i/>
        </w:rPr>
        <w:t>in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7"/>
          <w:w w:val="121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21"/>
          <w:i/>
        </w:rPr>
        <w:t>titu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6"/>
          <w:w w:val="121"/>
          <w:i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2"/>
          <w:w w:val="121"/>
          <w:i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21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-1"/>
          <w:w w:val="121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21"/>
          <w:i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21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27"/>
          <w:w w:val="121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2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19"/>
          <w:i/>
        </w:rPr>
        <w:t>ar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-7"/>
          <w:w w:val="119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232323"/>
          <w:spacing w:val="-9"/>
          <w:w w:val="119"/>
          <w:i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19"/>
          <w:i/>
        </w:rPr>
        <w:t>mit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35"/>
          <w:w w:val="119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4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10"/>
          <w:w w:val="100"/>
          <w:i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4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7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4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00"/>
          <w:i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19"/>
          <w:i/>
        </w:rPr>
        <w:t>ini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6"/>
          <w:w w:val="119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19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2"/>
          <w:w w:val="119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19"/>
          <w:i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4"/>
          <w:w w:val="119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19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24"/>
          <w:w w:val="119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3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-8"/>
          <w:w w:val="136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12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3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5"/>
          <w:w w:val="118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18"/>
          <w:i/>
        </w:rPr>
        <w:t>imit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17"/>
          <w:w w:val="118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00"/>
          <w:i/>
        </w:rPr>
        <w:t>dh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2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17"/>
          <w:i/>
        </w:rPr>
        <w:t>Sp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-5"/>
          <w:w w:val="117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17"/>
          <w:i/>
        </w:rPr>
        <w:t>rtit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32"/>
          <w:w w:val="117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00"/>
          <w:i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4"/>
          <w:w w:val="100"/>
          <w:i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2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11"/>
          <w:i/>
        </w:rPr>
        <w:t>Qendre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11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11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5"/>
          <w:w w:val="111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11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11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99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-2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-8"/>
          <w:w w:val="117"/>
          <w:i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-21"/>
          <w:w w:val="117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232323"/>
          <w:spacing w:val="-5"/>
          <w:w w:val="117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17"/>
          <w:i/>
        </w:rPr>
        <w:t>bi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1"/>
          <w:w w:val="117"/>
          <w:i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17"/>
          <w:i/>
        </w:rPr>
        <w:t>eve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18"/>
          <w:w w:val="117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5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-6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00"/>
          <w:i/>
        </w:rPr>
        <w:t>imo1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-14"/>
          <w:w w:val="100"/>
          <w:i/>
        </w:rPr>
        <w:t>·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3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-7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3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21"/>
          <w:i/>
        </w:rPr>
        <w:t>trajtimi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21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-1"/>
          <w:w w:val="121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2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545454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2"/>
          <w:szCs w:val="22"/>
          <w:color w:val="545454"/>
          <w:spacing w:val="2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16"/>
          <w:i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-7"/>
          <w:w w:val="116"/>
          <w:i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-8"/>
          <w:w w:val="116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16"/>
          <w:i/>
        </w:rPr>
        <w:t>na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2"/>
          <w:w w:val="116"/>
          <w:i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16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8"/>
          <w:w w:val="116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3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00"/>
          <w:i/>
        </w:rPr>
        <w:t>mi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3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01"/>
          <w:i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-7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12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3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00"/>
          <w:i/>
        </w:rPr>
        <w:t>sona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8"/>
          <w:w w:val="100"/>
          <w:i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-7"/>
          <w:w w:val="119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19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13"/>
          <w:w w:val="119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00"/>
          <w:i/>
        </w:rPr>
        <w:t>kua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00"/>
          <w:i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-15"/>
          <w:w w:val="107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66"/>
          <w:i/>
        </w:rPr>
        <w:t>1·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1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-3"/>
          <w:w w:val="116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16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-8"/>
          <w:w w:val="116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16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-5"/>
          <w:w w:val="116"/>
          <w:i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16"/>
          <w:i/>
        </w:rPr>
        <w:t>likimit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29"/>
          <w:w w:val="116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22"/>
          <w:i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-17"/>
          <w:w w:val="122"/>
          <w:i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07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07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7"/>
          <w:w w:val="112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08"/>
          <w:i/>
        </w:rPr>
        <w:t>egj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7"/>
          <w:w w:val="129"/>
          <w:i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14"/>
          <w:i/>
        </w:rPr>
        <w:t>st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1"/>
          <w:w w:val="115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21"/>
          <w:i/>
        </w:rPr>
        <w:t>im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3"/>
          <w:w w:val="121"/>
          <w:i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48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1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-3"/>
          <w:w w:val="100"/>
          <w:i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-7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1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13"/>
          <w:i/>
        </w:rPr>
        <w:t>vazh.di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-14"/>
          <w:w w:val="113"/>
          <w:i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13"/>
          <w:i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13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36"/>
          <w:w w:val="113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4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11"/>
          <w:i/>
        </w:rPr>
        <w:t>stu.dimeve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40"/>
          <w:w w:val="111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11"/>
          <w:i/>
        </w:rPr>
        <w:t>u.n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4"/>
          <w:w w:val="111"/>
          <w:i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11"/>
          <w:i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-8"/>
          <w:w w:val="111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11"/>
          <w:i/>
        </w:rPr>
        <w:t>rsi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-1"/>
          <w:w w:val="111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4"/>
          <w:w w:val="111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7"/>
          <w:w w:val="111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11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27"/>
          <w:w w:val="111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-10"/>
          <w:w w:val="125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25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13"/>
          <w:w w:val="125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25"/>
          <w:i/>
        </w:rPr>
        <w:t>lnstit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-16"/>
          <w:w w:val="125"/>
          <w:i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-7"/>
          <w:w w:val="125"/>
          <w:i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25"/>
          <w:i/>
        </w:rPr>
        <w:t>ioni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25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29"/>
          <w:w w:val="125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4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15"/>
          <w:i/>
        </w:rPr>
        <w:t>si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-3"/>
          <w:w w:val="115"/>
          <w:i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2"/>
          <w:w w:val="115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2"/>
          <w:w w:val="115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-7"/>
          <w:w w:val="115"/>
          <w:i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3"/>
          <w:w w:val="115"/>
          <w:i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-3"/>
          <w:w w:val="115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10"/>
          <w:w w:val="115"/>
          <w:i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5"/>
          <w:w w:val="115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15"/>
          <w:i/>
        </w:rPr>
        <w:t>r,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13"/>
          <w:w w:val="115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545454"/>
          <w:spacing w:val="-17"/>
          <w:w w:val="155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363636"/>
          <w:spacing w:val="0"/>
          <w:w w:val="155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363636"/>
          <w:spacing w:val="15"/>
          <w:w w:val="155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22"/>
          <w:i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-7"/>
          <w:w w:val="122"/>
          <w:i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07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07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00"/>
          <w:i/>
        </w:rPr>
        <w:t>publiJ..:imi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-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27"/>
          <w:i/>
        </w:rPr>
        <w:t>ty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7"/>
          <w:w w:val="128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-10"/>
          <w:w w:val="107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232323"/>
          <w:spacing w:val="0"/>
          <w:w w:val="97"/>
          <w:i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4" w:after="0" w:line="227" w:lineRule="auto"/>
        <w:ind w:left="545" w:right="63" w:firstLine="-345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-3"/>
          <w:w w:val="137"/>
          <w:i/>
        </w:rPr>
        <w:t>4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97"/>
          <w:i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  <w:i/>
        </w:rPr>
        <w:t>  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2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23"/>
          <w:i/>
        </w:rPr>
        <w:t>Aut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-2"/>
          <w:w w:val="124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12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11"/>
          <w:i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3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08"/>
          <w:i/>
        </w:rPr>
        <w:t>zo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1"/>
          <w:w w:val="107"/>
          <w:i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68"/>
          <w:i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18"/>
          <w:i/>
        </w:rPr>
        <w:t>gjithasht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18"/>
          <w:i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11"/>
          <w:w w:val="118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00"/>
          <w:i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-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21"/>
          <w:i/>
        </w:rPr>
        <w:t>in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-2"/>
          <w:w w:val="121"/>
          <w:i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6"/>
          <w:w w:val="121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21"/>
          <w:i/>
        </w:rPr>
        <w:t>tri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4"/>
          <w:w w:val="121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21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10"/>
          <w:w w:val="121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2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1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-7"/>
          <w:w w:val="123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23"/>
          <w:i/>
        </w:rPr>
        <w:t>imit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6"/>
          <w:w w:val="123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00"/>
          <w:i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-7"/>
          <w:w w:val="100"/>
          <w:i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2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99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-19"/>
          <w:w w:val="99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14"/>
          <w:i/>
        </w:rPr>
        <w:t>portit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14"/>
          <w:i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8"/>
          <w:w w:val="114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14"/>
          <w:i/>
        </w:rPr>
        <w:t>Inst"it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-15"/>
          <w:w w:val="114"/>
          <w:i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color w:val="7C7C7C"/>
          <w:spacing w:val="-7"/>
          <w:w w:val="114"/>
          <w:i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14"/>
          <w:i/>
        </w:rPr>
        <w:t>ioni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14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8"/>
          <w:w w:val="114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3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22"/>
          <w:i/>
        </w:rPr>
        <w:t>Arsimit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9"/>
          <w:w w:val="122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4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  <w:i/>
        </w:rPr>
        <w:t>lar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3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1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22"/>
          <w:i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-6"/>
          <w:w w:val="122"/>
          <w:i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07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07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17"/>
          <w:i/>
        </w:rPr>
        <w:t>Qendre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17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-8"/>
          <w:w w:val="117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2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6"/>
          <w:w w:val="115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-8"/>
          <w:w w:val="115"/>
          <w:i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-8"/>
          <w:w w:val="115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15"/>
          <w:i/>
        </w:rPr>
        <w:t>rbi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-9"/>
          <w:w w:val="115"/>
          <w:i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15"/>
          <w:i/>
        </w:rPr>
        <w:t>eve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10"/>
          <w:w w:val="115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13"/>
          <w:w w:val="115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15"/>
          <w:i/>
        </w:rPr>
        <w:t>rsimo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7"/>
          <w:w w:val="115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15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16"/>
          <w:w w:val="115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-1"/>
          <w:w w:val="100"/>
          <w:i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2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3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16"/>
          <w:i/>
        </w:rPr>
        <w:t>kr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1"/>
          <w:w w:val="116"/>
          <w:i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2"/>
          <w:w w:val="116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16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2"/>
          <w:w w:val="116"/>
          <w:i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-8"/>
          <w:w w:val="116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16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6"/>
          <w:w w:val="116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1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3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14"/>
          <w:i/>
        </w:rPr>
        <w:t>gjith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14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10"/>
          <w:w w:val="114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14"/>
          <w:i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-8"/>
          <w:w w:val="114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14"/>
          <w:i/>
        </w:rPr>
        <w:t>rifiki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1"/>
          <w:w w:val="114"/>
          <w:i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14"/>
          <w:i/>
        </w:rPr>
        <w:t>eve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21"/>
          <w:w w:val="114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00"/>
          <w:i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-17"/>
          <w:w w:val="100"/>
          <w:i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1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17"/>
          <w:i/>
        </w:rPr>
        <w:t>marr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2"/>
          <w:w w:val="117"/>
          <w:i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-8"/>
          <w:w w:val="117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17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6"/>
          <w:w w:val="117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1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4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11"/>
          <w:i/>
        </w:rPr>
        <w:t>gjitha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11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16"/>
          <w:i/>
        </w:rPr>
        <w:t>inform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3"/>
          <w:w w:val="116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-6"/>
          <w:w w:val="116"/>
          <w:i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16"/>
          <w:i/>
        </w:rPr>
        <w:t>ion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-9"/>
          <w:w w:val="116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16"/>
          <w:i/>
        </w:rPr>
        <w:t>ve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16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11"/>
          <w:w w:val="116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16"/>
          <w:i/>
        </w:rPr>
        <w:t>lidhw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16"/>
          <w:i/>
        </w:rPr>
        <w:t>·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16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3"/>
          <w:w w:val="116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1"/>
          <w:w w:val="130"/>
          <w:i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-5"/>
          <w:w w:val="95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131313"/>
          <w:spacing w:val="0"/>
          <w:w w:val="47"/>
          <w:i/>
        </w:rPr>
        <w:t>:</w:t>
      </w:r>
      <w:r>
        <w:rPr>
          <w:rFonts w:ascii="Times New Roman" w:hAnsi="Times New Roman" w:cs="Times New Roman" w:eastAsia="Times New Roman"/>
          <w:sz w:val="20"/>
          <w:szCs w:val="20"/>
          <w:color w:val="131313"/>
          <w:spacing w:val="0"/>
          <w:w w:val="100"/>
          <w:i/>
        </w:rPr>
        <w:t>  </w:t>
      </w:r>
      <w:r>
        <w:rPr>
          <w:rFonts w:ascii="Times New Roman" w:hAnsi="Times New Roman" w:cs="Times New Roman" w:eastAsia="Times New Roman"/>
          <w:sz w:val="20"/>
          <w:szCs w:val="20"/>
          <w:color w:val="131313"/>
          <w:spacing w:val="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20"/>
          <w:i/>
        </w:rPr>
        <w:t>studimet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2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12"/>
          <w:w w:val="12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27"/>
          <w:i/>
        </w:rPr>
        <w:t>uni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2"/>
          <w:w w:val="127"/>
          <w:i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-15"/>
          <w:w w:val="107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66"/>
          <w:i/>
        </w:rPr>
        <w:t>1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15"/>
          <w:w w:val="66"/>
          <w:i/>
        </w:rPr>
        <w:t>·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13"/>
          <w:i/>
        </w:rPr>
        <w:t>sitare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00"/>
          <w:i/>
        </w:rPr>
        <w:t>  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-2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00"/>
          <w:i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00"/>
          <w:i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00"/>
          <w:i/>
        </w:rPr>
        <w:t> 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1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00"/>
          <w:i/>
        </w:rPr>
        <w:t>ka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00"/>
          <w:i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00"/>
          <w:i/>
        </w:rPr>
        <w:t> 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2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13"/>
          <w:i/>
        </w:rPr>
        <w:t>aplikua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13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13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38"/>
          <w:w w:val="113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-1"/>
          <w:w w:val="100"/>
          <w:i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-7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00"/>
          <w:i/>
        </w:rPr>
        <w:t> 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1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33"/>
          <w:i/>
        </w:rPr>
        <w:t>t'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33"/>
          <w:i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33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2"/>
          <w:w w:val="133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7"/>
          <w:w w:val="112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08"/>
          <w:i/>
        </w:rPr>
        <w:t>eg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-2"/>
          <w:w w:val="108"/>
          <w:i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15"/>
          <w:i/>
        </w:rPr>
        <w:t>ish·u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4"/>
          <w:w w:val="116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232323"/>
          <w:spacing w:val="0"/>
          <w:w w:val="115"/>
          <w:i/>
        </w:rPr>
        <w:t>r,</w:t>
      </w:r>
      <w:r>
        <w:rPr>
          <w:rFonts w:ascii="Times New Roman" w:hAnsi="Times New Roman" w:cs="Times New Roman" w:eastAsia="Times New Roman"/>
          <w:sz w:val="20"/>
          <w:szCs w:val="20"/>
          <w:color w:val="232323"/>
          <w:spacing w:val="0"/>
          <w:w w:val="115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-1"/>
          <w:w w:val="116"/>
          <w:i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-8"/>
          <w:w w:val="116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16"/>
          <w:i/>
        </w:rPr>
        <w:t>riud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-20"/>
          <w:w w:val="116"/>
          <w:i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2"/>
          <w:w w:val="116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16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41"/>
          <w:w w:val="116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4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00"/>
          <w:i/>
        </w:rPr>
        <w:t>stu.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01"/>
          <w:i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-3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17"/>
          <w:i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1"/>
          <w:w w:val="117"/>
          <w:i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17"/>
          <w:i/>
        </w:rPr>
        <w:t>eve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30"/>
          <w:w w:val="117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00"/>
          <w:i/>
        </w:rPr>
        <w:t>kryet·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1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1"/>
          <w:w w:val="121"/>
          <w:i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21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36"/>
          <w:w w:val="121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01"/>
          <w:i/>
        </w:rPr>
        <w:t>pa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6"/>
          <w:w w:val="101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-11"/>
          <w:w w:val="107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68"/>
          <w:i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1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00"/>
          <w:i/>
        </w:rPr>
        <w:t>dh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3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200"/>
          <w:i/>
        </w:rPr>
        <w:t>do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-21"/>
          <w:w w:val="2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00"/>
          <w:i/>
        </w:rPr>
        <w:t>lloj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16"/>
          <w:i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2"/>
          <w:w w:val="116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16"/>
          <w:i/>
        </w:rPr>
        <w:t>rifikimi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38"/>
          <w:w w:val="116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00"/>
          <w:i/>
        </w:rPr>
        <w:t>tjet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2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  <w:i/>
        </w:rPr>
        <w:t>  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00"/>
          <w:i/>
        </w:rPr>
        <w:t>q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3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17"/>
          <w:i/>
        </w:rPr>
        <w:t>lid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-8"/>
          <w:w w:val="117"/>
          <w:i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17"/>
          <w:i/>
        </w:rPr>
        <w:t>et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32"/>
          <w:w w:val="117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2"/>
          <w:w w:val="100"/>
          <w:i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17"/>
          <w:w w:val="100"/>
          <w:i/>
        </w:rPr>
        <w:t> </w:t>
      </w:r>
      <w:r>
        <w:rPr>
          <w:rFonts w:ascii="Arial" w:hAnsi="Arial" w:cs="Arial" w:eastAsia="Arial"/>
          <w:sz w:val="18"/>
          <w:szCs w:val="18"/>
          <w:color w:val="545454"/>
          <w:spacing w:val="0"/>
          <w:w w:val="100"/>
        </w:rPr>
        <w:t>sa</w:t>
      </w:r>
      <w:r>
        <w:rPr>
          <w:rFonts w:ascii="Arial" w:hAnsi="Arial" w:cs="Arial" w:eastAsia="Arial"/>
          <w:sz w:val="18"/>
          <w:szCs w:val="18"/>
          <w:color w:val="54545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-10"/>
          <w:w w:val="122"/>
          <w:i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22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22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-17"/>
          <w:w w:val="116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A5A5A5"/>
          <w:spacing w:val="-12"/>
          <w:w w:val="44"/>
          <w:i/>
        </w:rPr>
        <w:t>·</w:t>
      </w:r>
      <w:r>
        <w:rPr>
          <w:rFonts w:ascii="Times New Roman" w:hAnsi="Times New Roman" w:cs="Times New Roman" w:eastAsia="Times New Roman"/>
          <w:sz w:val="20"/>
          <w:szCs w:val="20"/>
          <w:color w:val="232323"/>
          <w:spacing w:val="0"/>
          <w:w w:val="107"/>
          <w:i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232323"/>
          <w:spacing w:val="-2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00"/>
          <w:i/>
        </w:rPr>
        <w:t>per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1"/>
          <w:w w:val="121"/>
          <w:i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21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-20"/>
          <w:w w:val="121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96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-4"/>
          <w:w w:val="96"/>
          <w:i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96"/>
          <w:i/>
        </w:rPr>
        <w:t>li"-"irnin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96"/>
          <w:i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9"/>
          <w:w w:val="96"/>
          <w:i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646464"/>
          <w:spacing w:val="-17"/>
          <w:w w:val="155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444444"/>
          <w:spacing w:val="0"/>
          <w:w w:val="155"/>
        </w:rPr>
        <w:t>i</w:t>
      </w:r>
      <w:r>
        <w:rPr>
          <w:rFonts w:ascii="Times New Roman" w:hAnsi="Times New Roman" w:cs="Times New Roman" w:eastAsia="Times New Roman"/>
          <w:sz w:val="18"/>
          <w:szCs w:val="18"/>
          <w:color w:val="444444"/>
          <w:spacing w:val="-24"/>
          <w:w w:val="155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00"/>
          <w:i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-6"/>
          <w:w w:val="100"/>
          <w:i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-5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1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2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15"/>
          <w:i/>
        </w:rPr>
        <w:t>dhenat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6"/>
          <w:w w:val="115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12"/>
          <w:i/>
        </w:rPr>
        <w:t>de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2"/>
          <w:w w:val="112"/>
          <w:i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12"/>
          <w:i/>
        </w:rPr>
        <w:t>lar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1"/>
          <w:w w:val="112"/>
          <w:i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4"/>
          <w:w w:val="112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12"/>
          <w:i/>
        </w:rPr>
        <w:t>ra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25"/>
          <w:w w:val="112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12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12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23"/>
          <w:w w:val="112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00"/>
          <w:i/>
        </w:rPr>
        <w:t>kete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3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15"/>
          <w:i/>
        </w:rPr>
        <w:t>formular.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0" w:after="0" w:line="230" w:lineRule="auto"/>
        <w:ind w:left="545" w:right="146" w:firstLine="-336"/>
        <w:jc w:val="both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00"/>
          <w:i/>
        </w:rPr>
        <w:t>5.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00"/>
          <w:i/>
        </w:rPr>
        <w:t>   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00"/>
          <w:i/>
        </w:rPr>
        <w:t>Deklm·oj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14"/>
          <w:w w:val="100"/>
          <w:i/>
        </w:rPr>
        <w:t> </w:t>
      </w:r>
      <w:r>
        <w:rPr>
          <w:rFonts w:ascii="Arial" w:hAnsi="Arial" w:cs="Arial" w:eastAsia="Arial"/>
          <w:sz w:val="17"/>
          <w:szCs w:val="17"/>
          <w:color w:val="545454"/>
          <w:spacing w:val="0"/>
          <w:w w:val="100"/>
        </w:rPr>
        <w:t>se</w:t>
      </w:r>
      <w:r>
        <w:rPr>
          <w:rFonts w:ascii="Arial" w:hAnsi="Arial" w:cs="Arial" w:eastAsia="Arial"/>
          <w:sz w:val="17"/>
          <w:szCs w:val="17"/>
          <w:color w:val="54545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23"/>
          <w:i/>
        </w:rPr>
        <w:t>nu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23"/>
          <w:i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30"/>
          <w:w w:val="123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00"/>
          <w:i/>
        </w:rPr>
        <w:t>po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1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15"/>
          <w:i/>
        </w:rPr>
        <w:t>ndjek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6"/>
          <w:w w:val="115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15"/>
          <w:i/>
        </w:rPr>
        <w:t>ndon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2"/>
          <w:w w:val="115"/>
          <w:i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15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39"/>
          <w:w w:val="115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94"/>
          <w:i/>
        </w:rPr>
        <w:t>pr·og7·am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20"/>
          <w:w w:val="94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12"/>
          <w:w w:val="100"/>
          <w:i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00"/>
          <w:i/>
        </w:rPr>
        <w:t>et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-8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2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16"/>
          <w:i/>
        </w:rPr>
        <w:t>studimi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30"/>
          <w:w w:val="116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3"/>
          <w:w w:val="116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16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-9"/>
          <w:w w:val="116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16"/>
          <w:i/>
        </w:rPr>
        <w:t>inst"it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-3"/>
          <w:w w:val="116"/>
          <w:i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-7"/>
          <w:w w:val="116"/>
          <w:i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16"/>
          <w:i/>
        </w:rPr>
        <w:t>io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-9"/>
          <w:w w:val="116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16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-24"/>
          <w:w w:val="116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-3"/>
          <w:w w:val="116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16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7"/>
          <w:w w:val="116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00"/>
          <w:i/>
        </w:rPr>
        <w:t>tjer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1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-4"/>
          <w:w w:val="119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19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5"/>
          <w:w w:val="119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19"/>
          <w:i/>
        </w:rPr>
        <w:t>arsimit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-15"/>
          <w:w w:val="119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29"/>
          <w:i/>
        </w:rPr>
        <w:t>te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29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13"/>
          <w:i/>
        </w:rPr>
        <w:t>lar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-3"/>
          <w:w w:val="113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-11"/>
          <w:w w:val="107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68"/>
          <w:i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22"/>
          <w:i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-21"/>
          <w:w w:val="122"/>
          <w:i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22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-2"/>
          <w:w w:val="122"/>
          <w:i/>
        </w:rPr>
        <w:t> </w:t>
      </w:r>
      <w:r>
        <w:rPr>
          <w:rFonts w:ascii="Arial" w:hAnsi="Arial" w:cs="Arial" w:eastAsia="Arial"/>
          <w:sz w:val="17"/>
          <w:szCs w:val="17"/>
          <w:color w:val="545454"/>
          <w:spacing w:val="0"/>
          <w:w w:val="100"/>
        </w:rPr>
        <w:t>se</w:t>
      </w:r>
      <w:r>
        <w:rPr>
          <w:rFonts w:ascii="Arial" w:hAnsi="Arial" w:cs="Arial" w:eastAsia="Arial"/>
          <w:sz w:val="17"/>
          <w:szCs w:val="17"/>
          <w:color w:val="54545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00"/>
          <w:i/>
        </w:rPr>
        <w:t>nu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00"/>
          <w:i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3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35"/>
          <w:i/>
        </w:rPr>
        <w:t>dote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3"/>
          <w:w w:val="135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00"/>
          <w:i/>
        </w:rPr>
        <w:t>nd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8"/>
          <w:w w:val="100"/>
          <w:i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-15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00"/>
          <w:i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3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14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-1"/>
          <w:w w:val="114"/>
          <w:i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-6"/>
          <w:w w:val="114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14"/>
          <w:i/>
        </w:rPr>
        <w:t>ko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-8"/>
          <w:w w:val="114"/>
          <w:i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14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-7"/>
          <w:w w:val="114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11"/>
          <w:w w:val="114"/>
          <w:i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14"/>
          <w:i/>
        </w:rPr>
        <w:t>sh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14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11"/>
          <w:w w:val="114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14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2"/>
          <w:w w:val="114"/>
          <w:i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14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41"/>
          <w:w w:val="114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14"/>
          <w:i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8"/>
          <w:w w:val="114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14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-9"/>
          <w:w w:val="114"/>
          <w:i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1"/>
          <w:w w:val="114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14"/>
          <w:i/>
        </w:rPr>
        <w:t>am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-9"/>
          <w:w w:val="114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00"/>
          <w:i/>
        </w:rPr>
        <w:t>tjetm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00"/>
          <w:i/>
        </w:rPr>
        <w:t>·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1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25"/>
          <w:i/>
        </w:rPr>
        <w:t>studi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-15"/>
          <w:w w:val="125"/>
          <w:i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25"/>
          <w:i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25"/>
          <w:i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6"/>
          <w:w w:val="125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00"/>
          <w:i/>
        </w:rPr>
        <w:t>deri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-10"/>
          <w:w w:val="125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25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25"/>
          <w:w w:val="125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-3"/>
          <w:w w:val="99"/>
          <w:i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-7"/>
          <w:w w:val="107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232323"/>
          <w:spacing w:val="0"/>
          <w:w w:val="75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232323"/>
          <w:spacing w:val="-2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12"/>
          <w:i/>
        </w:rPr>
        <w:t>fu.ndi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-13"/>
          <w:w w:val="112"/>
          <w:i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12"/>
          <w:i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12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41"/>
          <w:w w:val="112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12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12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15"/>
          <w:i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8"/>
          <w:w w:val="115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7"/>
          <w:w w:val="115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15"/>
          <w:i/>
        </w:rPr>
        <w:t>gramit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-26"/>
          <w:w w:val="115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8"/>
          <w:w w:val="115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15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-2"/>
          <w:w w:val="115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15"/>
          <w:i/>
        </w:rPr>
        <w:t>studimit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47"/>
          <w:w w:val="115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00"/>
          <w:i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00"/>
          <w:i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1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00"/>
          <w:i/>
        </w:rPr>
        <w:t>po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10"/>
          <w:i/>
        </w:rPr>
        <w:t>aplikoj.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50" w:after="0" w:line="214" w:lineRule="auto"/>
        <w:ind w:left="430" w:right="66" w:firstLine="-326"/>
        <w:jc w:val="both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7"/>
          <w:w w:val="100"/>
          <w:i/>
        </w:rPr>
        <w:t>6</w:t>
      </w:r>
      <w:r>
        <w:rPr>
          <w:rFonts w:ascii="Times New Roman" w:hAnsi="Times New Roman" w:cs="Times New Roman" w:eastAsia="Times New Roman"/>
          <w:sz w:val="20"/>
          <w:szCs w:val="20"/>
          <w:color w:val="232323"/>
          <w:spacing w:val="0"/>
          <w:w w:val="100"/>
          <w:i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232323"/>
          <w:spacing w:val="0"/>
          <w:w w:val="100"/>
          <w:i/>
        </w:rPr>
        <w:t>  </w:t>
      </w:r>
      <w:r>
        <w:rPr>
          <w:rFonts w:ascii="Times New Roman" w:hAnsi="Times New Roman" w:cs="Times New Roman" w:eastAsia="Times New Roman"/>
          <w:sz w:val="20"/>
          <w:szCs w:val="20"/>
          <w:color w:val="232323"/>
          <w:spacing w:val="4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12"/>
          <w:i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-18"/>
          <w:w w:val="112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12"/>
          <w:i/>
        </w:rPr>
        <w:t>klaroj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3"/>
          <w:w w:val="112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25"/>
          <w:i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-23"/>
          <w:w w:val="126"/>
          <w:i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232323"/>
          <w:spacing w:val="6"/>
          <w:w w:val="89"/>
          <w:i/>
        </w:rPr>
        <w:t>·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7"/>
          <w:w w:val="129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-2"/>
          <w:w w:val="107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-3"/>
          <w:w w:val="129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1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-6"/>
          <w:w w:val="111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31"/>
          <w:i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2"/>
          <w:w w:val="132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07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-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2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8"/>
          <w:w w:val="117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17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-21"/>
          <w:w w:val="117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17"/>
          <w:i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-8"/>
          <w:w w:val="117"/>
          <w:i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-8"/>
          <w:w w:val="117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17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3"/>
          <w:w w:val="117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17"/>
          <w:i/>
        </w:rPr>
        <w:t>ve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8"/>
          <w:w w:val="117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00"/>
          <w:i/>
        </w:rPr>
        <w:t>dh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15"/>
          <w:i/>
        </w:rPr>
        <w:t>dokumenteve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30"/>
          <w:w w:val="115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8"/>
          <w:w w:val="115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15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9"/>
          <w:w w:val="115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15"/>
          <w:i/>
        </w:rPr>
        <w:t>paraqitu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7"/>
          <w:w w:val="115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232323"/>
          <w:spacing w:val="0"/>
          <w:w w:val="115"/>
          <w:i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232323"/>
          <w:spacing w:val="-11"/>
          <w:w w:val="115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00"/>
          <w:i/>
        </w:rPr>
        <w:t>Ja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00"/>
          <w:i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21"/>
          <w:w w:val="100"/>
          <w:i/>
        </w:rPr>
        <w:t> </w:t>
      </w:r>
      <w:r>
        <w:rPr>
          <w:rFonts w:ascii="Arial" w:hAnsi="Arial" w:cs="Arial" w:eastAsia="Arial"/>
          <w:sz w:val="17"/>
          <w:szCs w:val="17"/>
          <w:color w:val="444444"/>
          <w:spacing w:val="0"/>
          <w:w w:val="142"/>
          <w:i/>
        </w:rPr>
        <w:t>i</w:t>
      </w:r>
      <w:r>
        <w:rPr>
          <w:rFonts w:ascii="Arial" w:hAnsi="Arial" w:cs="Arial" w:eastAsia="Arial"/>
          <w:sz w:val="17"/>
          <w:szCs w:val="17"/>
          <w:color w:val="444444"/>
          <w:spacing w:val="5"/>
          <w:w w:val="142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29"/>
          <w:i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-2"/>
          <w:w w:val="129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-3"/>
          <w:w w:val="129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01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02"/>
          <w:i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-3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19"/>
          <w:i/>
        </w:rPr>
        <w:t>ijshe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19"/>
          <w:i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-1"/>
          <w:w w:val="119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00"/>
        </w:rPr>
        <w:t>se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2"/>
          <w:w w:val="124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24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-9"/>
          <w:w w:val="124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26"/>
        </w:rPr>
        <w:t>mst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26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04"/>
          <w:i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-3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-6"/>
          <w:w w:val="114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14"/>
          <w:i/>
        </w:rPr>
        <w:t>kl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5"/>
          <w:w w:val="114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232323"/>
          <w:spacing w:val="0"/>
          <w:w w:val="114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232323"/>
          <w:spacing w:val="6"/>
          <w:w w:val="114"/>
          <w:i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14"/>
          <w:i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14"/>
          <w:i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28"/>
          <w:w w:val="114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-3"/>
          <w:w w:val="114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14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21"/>
          <w:w w:val="114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4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22"/>
          <w:i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4"/>
          <w:w w:val="122"/>
          <w:i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2"/>
          <w:w w:val="107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08"/>
          <w:i/>
        </w:rPr>
        <w:t>na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-3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00"/>
          <w:i/>
        </w:rPr>
        <w:t>ve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00"/>
          <w:i/>
        </w:rPr>
        <w:t>pa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-3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15"/>
          <w:i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-8"/>
          <w:w w:val="115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6"/>
          <w:w w:val="115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15"/>
          <w:i/>
        </w:rPr>
        <w:t>tet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15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25"/>
          <w:w w:val="115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-2"/>
          <w:w w:val="100"/>
          <w:i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29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-3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4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08"/>
          <w:i/>
        </w:rPr>
        <w:t>paraqit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13"/>
          <w:w w:val="108"/>
          <w:i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08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08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9"/>
          <w:w w:val="108"/>
          <w:i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color w:val="64646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3"/>
          <w:szCs w:val="23"/>
          <w:color w:val="64646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3"/>
          <w:szCs w:val="23"/>
          <w:color w:val="64646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15"/>
          <w:i/>
        </w:rPr>
        <w:t>doku.menteve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-3"/>
          <w:w w:val="115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8"/>
          <w:w w:val="115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15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12"/>
          <w:w w:val="115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15"/>
          <w:i/>
        </w:rPr>
        <w:t>falsifiku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5"/>
          <w:w w:val="115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232323"/>
          <w:spacing w:val="-1"/>
          <w:w w:val="115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15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-9"/>
          <w:w w:val="115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00"/>
          <w:i/>
        </w:rPr>
        <w:t>apo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1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2"/>
          <w:w w:val="123"/>
          <w:i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07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07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23"/>
          <w:i/>
        </w:rPr>
        <w:t>te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4"/>
          <w:w w:val="123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23"/>
          <w:i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-9"/>
          <w:w w:val="123"/>
          <w:i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-9"/>
          <w:w w:val="123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23"/>
          <w:i/>
        </w:rPr>
        <w:t>na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-13"/>
          <w:w w:val="123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00"/>
          <w:i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2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4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17"/>
          <w:i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-8"/>
          <w:w w:val="117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17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8"/>
          <w:w w:val="117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17"/>
          <w:i/>
        </w:rPr>
        <w:t>eta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17"/>
          <w:i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-4"/>
          <w:w w:val="117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00"/>
          <w:i/>
        </w:rPr>
        <w:t>ja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00"/>
          <w:i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2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9"/>
          <w:w w:val="119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19"/>
          <w:i/>
        </w:rPr>
        <w:t>ub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2"/>
          <w:w w:val="119"/>
          <w:i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-6"/>
          <w:w w:val="119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19"/>
          <w:i/>
        </w:rPr>
        <w:t>kt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27"/>
          <w:w w:val="119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19"/>
          <w:i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15"/>
          <w:w w:val="119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19"/>
          <w:i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12"/>
          <w:w w:val="119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19"/>
          <w:i/>
        </w:rPr>
        <w:t>save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-25"/>
          <w:w w:val="119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-5"/>
          <w:w w:val="119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19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33"/>
          <w:w w:val="119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87"/>
          <w:i/>
        </w:rPr>
        <w:t>parashi/..."U.ar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87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28"/>
          <w:w w:val="87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4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00"/>
          <w:i/>
        </w:rPr>
        <w:t>Ko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00"/>
          <w:i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-1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31"/>
          <w:i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31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17"/>
          <w:w w:val="131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00"/>
          <w:i/>
        </w:rPr>
        <w:t>Pen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  <w:i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2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00"/>
          <w:i/>
        </w:rPr>
        <w:t>dh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00"/>
          <w:i/>
        </w:rPr>
        <w:t>ak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7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00"/>
          <w:i/>
        </w:rPr>
        <w:t>et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2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2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21"/>
          <w:i/>
        </w:rPr>
        <w:t>tj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-7"/>
          <w:w w:val="121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6"/>
          <w:i/>
        </w:rPr>
        <w:t>ra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6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13"/>
          <w:i/>
        </w:rPr>
        <w:t>ligjo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8"/>
          <w:w w:val="113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13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34"/>
          <w:w w:val="113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4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21"/>
          <w:i/>
        </w:rPr>
        <w:t>ne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2"/>
          <w:w w:val="121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21"/>
          <w:i/>
        </w:rPr>
        <w:t>lig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6"/>
          <w:w w:val="121"/>
          <w:i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21"/>
          <w:i/>
        </w:rPr>
        <w:t>or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21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-20"/>
          <w:w w:val="121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21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21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29"/>
          <w:w w:val="121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00"/>
          <w:i/>
        </w:rPr>
        <w:t>fu.qi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00"/>
          <w:i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1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00"/>
          <w:i/>
        </w:rPr>
        <w:t>Ne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3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19"/>
          <w:i/>
        </w:rPr>
        <w:t>ras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19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28"/>
          <w:w w:val="119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29"/>
          <w:i/>
        </w:rPr>
        <w:t>dys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-22"/>
          <w:w w:val="130"/>
          <w:i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7"/>
          <w:i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3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00"/>
          <w:i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00"/>
          <w:i/>
        </w:rPr>
        <w:t>  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00"/>
          <w:i/>
        </w:rPr>
        <w:t>pe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4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19"/>
          <w:i/>
        </w:rPr>
        <w:t>vertetesine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28"/>
          <w:w w:val="119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3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23"/>
          <w:i/>
        </w:rPr>
        <w:t>infonn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4"/>
          <w:w w:val="123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-18"/>
          <w:w w:val="123"/>
          <w:i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23"/>
          <w:i/>
        </w:rPr>
        <w:t>ionit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40"/>
          <w:w w:val="123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14"/>
          <w:i/>
        </w:rPr>
        <w:t>deklarua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-4"/>
          <w:w w:val="115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201"/>
          <w:i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201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24"/>
          <w:i/>
        </w:rPr>
        <w:t>Ministri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24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8"/>
          <w:w w:val="124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34"/>
          <w:i/>
        </w:rPr>
        <w:t>Ar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-21"/>
          <w:w w:val="134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34"/>
          <w:i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17"/>
          <w:w w:val="134"/>
          <w:i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34"/>
          <w:i/>
        </w:rPr>
        <w:t>it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-6"/>
          <w:w w:val="134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00"/>
          <w:i/>
        </w:rPr>
        <w:t>dh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17"/>
          <w:i/>
        </w:rPr>
        <w:t>Sp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-5"/>
          <w:w w:val="117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17"/>
          <w:i/>
        </w:rPr>
        <w:t>rtit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25"/>
          <w:w w:val="117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17"/>
          <w:i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-8"/>
          <w:w w:val="117"/>
          <w:i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2"/>
          <w:w w:val="117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17"/>
          <w:i/>
        </w:rPr>
        <w:t>jo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-2"/>
          <w:w w:val="117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17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-12"/>
          <w:w w:val="117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12"/>
          <w:w w:val="117"/>
          <w:i/>
        </w:rPr>
        <w:t>Q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-21"/>
          <w:w w:val="117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17"/>
          <w:i/>
        </w:rPr>
        <w:t>ndra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4"/>
          <w:w w:val="117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1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19"/>
          <w:i/>
        </w:rPr>
        <w:t>Sh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-8"/>
          <w:w w:val="119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19"/>
          <w:i/>
        </w:rPr>
        <w:t>rbi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1"/>
          <w:w w:val="119"/>
          <w:i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19"/>
          <w:i/>
        </w:rPr>
        <w:t>eve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-23"/>
          <w:w w:val="119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-9"/>
          <w:w w:val="119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19"/>
          <w:i/>
        </w:rPr>
        <w:t>rsimo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-4"/>
          <w:w w:val="119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19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28"/>
          <w:w w:val="119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11"/>
          <w:i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4"/>
          <w:w w:val="111"/>
          <w:i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-8"/>
          <w:w w:val="111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11"/>
          <w:i/>
        </w:rPr>
        <w:t>jo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8"/>
          <w:w w:val="111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11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-4"/>
          <w:w w:val="111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99"/>
          <w:i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-3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14"/>
          <w:w w:val="116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16"/>
          <w:i/>
        </w:rPr>
        <w:t>L-j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16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3"/>
          <w:w w:val="116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26"/>
          <w:i/>
        </w:rPr>
        <w:t>nisin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26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14"/>
          <w:i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-3"/>
          <w:w w:val="114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14"/>
          <w:i/>
        </w:rPr>
        <w:t>oc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-8"/>
          <w:w w:val="114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14"/>
          <w:i/>
        </w:rPr>
        <w:t>dure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14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46"/>
          <w:w w:val="114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3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09"/>
          <w:i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3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16"/>
          <w:i/>
        </w:rPr>
        <w:t>ontrol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6"/>
          <w:w w:val="116"/>
          <w:i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color w:val="232323"/>
          <w:spacing w:val="-3"/>
          <w:w w:val="116"/>
          <w:i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16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55"/>
          <w:w w:val="116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1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20"/>
          <w:i/>
        </w:rPr>
        <w:t>tyre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31"/>
          <w:w w:val="12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20"/>
          <w:i/>
        </w:rPr>
        <w:t>du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5"/>
          <w:w w:val="120"/>
          <w:i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2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20"/>
          <w:w w:val="12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11"/>
          <w:w w:val="120"/>
          <w:i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2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46"/>
          <w:w w:val="12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-1"/>
          <w:w w:val="100"/>
          <w:i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-7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-3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00"/>
          <w:i/>
        </w:rPr>
        <w:t>cjel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8"/>
          <w:w w:val="100"/>
          <w:i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1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99"/>
          <w:i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-3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00"/>
          <w:i/>
        </w:rPr>
        <w:t>et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2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16"/>
          <w:i/>
        </w:rPr>
        <w:t>dhen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16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31"/>
          <w:w w:val="116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16"/>
          <w:i/>
        </w:rPr>
        <w:t>ev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2"/>
          <w:w w:val="116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16"/>
          <w:i/>
        </w:rPr>
        <w:t>ntual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10"/>
          <w:w w:val="116"/>
          <w:i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16"/>
          <w:i/>
        </w:rPr>
        <w:t>sh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16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16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16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-7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00"/>
          <w:i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4"/>
          <w:w w:val="100"/>
          <w:i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4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14"/>
          <w:i/>
        </w:rPr>
        <w:t>organeve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14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18"/>
          <w:i/>
        </w:rPr>
        <w:t>kom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-11"/>
          <w:w w:val="119"/>
          <w:i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-2"/>
          <w:w w:val="107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7"/>
          <w:w w:val="129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-7"/>
          <w:w w:val="107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25"/>
          <w:i/>
        </w:rPr>
        <w:t>nte.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3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jc w:val="left"/>
        <w:spacing w:after="0"/>
        <w:sectPr>
          <w:type w:val="continuous"/>
          <w:pgSz w:w="11920" w:h="16860"/>
          <w:pgMar w:top="640" w:bottom="280" w:left="1220" w:right="1320"/>
        </w:sectPr>
      </w:pPr>
      <w:rPr/>
    </w:p>
    <w:p>
      <w:pPr>
        <w:spacing w:before="34" w:after="0" w:line="240" w:lineRule="auto"/>
        <w:ind w:left="737" w:right="-7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group style="position:absolute;margin-left:62.841999pt;margin-top:.480454pt;width:223.544822pt;height:.1pt;mso-position-horizontal-relative:page;mso-position-vertical-relative:paragraph;z-index:-1670" coordorigin="1257,10" coordsize="4471,2">
            <v:shape style="position:absolute;left:1257;top:10;width:4471;height:2" coordorigin="1257,10" coordsize="4471,0" path="m1257,10l5728,10e" filled="f" stroked="t" strokeweight=".95942pt" strokecolor="#000000">
              <v:path arrowok="t"/>
            </v:shape>
          </v:group>
          <w10:wrap type="none"/>
        </w:pict>
      </w:r>
      <w:r>
        <w:rPr/>
        <w:pict>
          <v:group style="position:absolute;margin-left:309.412903pt;margin-top:.480454pt;width:206.275264pt;height:.1pt;mso-position-horizontal-relative:page;mso-position-vertical-relative:paragraph;z-index:-1669" coordorigin="6188,10" coordsize="4126,2">
            <v:shape style="position:absolute;left:6188;top:10;width:4126;height:2" coordorigin="6188,10" coordsize="4126,0" path="m6188,10l10314,10e" filled="f" stroked="t" strokeweight=".95942pt" strokecolor="#000000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00"/>
          <w:i/>
        </w:rPr>
        <w:t>Eme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3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19"/>
          <w:i/>
        </w:rPr>
        <w:t>Ate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-7"/>
          <w:w w:val="119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19"/>
          <w:i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6"/>
          <w:w w:val="119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19"/>
          <w:i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-13"/>
          <w:w w:val="119"/>
          <w:i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13"/>
          <w:w w:val="119"/>
          <w:i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19"/>
          <w:i/>
        </w:rPr>
        <w:t>etn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-9"/>
          <w:w w:val="119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19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86" w:after="0" w:line="226" w:lineRule="exact"/>
        <w:ind w:left="1035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232323"/>
          <w:spacing w:val="0"/>
          <w:w w:val="123"/>
          <w:i/>
          <w:position w:val="-1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232323"/>
          <w:spacing w:val="-7"/>
          <w:w w:val="123"/>
          <w:i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23"/>
          <w:i/>
          <w:position w:val="-1"/>
        </w:rPr>
        <w:t>kandidatit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  <w:position w:val="0"/>
        </w:rPr>
      </w:r>
    </w:p>
    <w:p>
      <w:pPr>
        <w:spacing w:before="34" w:after="0" w:line="240" w:lineRule="auto"/>
        <w:ind w:left="585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14"/>
          <w:i/>
        </w:rPr>
        <w:t>Em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-8"/>
          <w:w w:val="114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232323"/>
          <w:spacing w:val="0"/>
          <w:w w:val="114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232323"/>
          <w:spacing w:val="13"/>
          <w:w w:val="114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14"/>
          <w:i/>
        </w:rPr>
        <w:t>Mbietnm·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86" w:after="0" w:line="226" w:lineRule="exact"/>
        <w:ind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Arial" w:hAnsi="Arial" w:cs="Arial" w:eastAsia="Arial"/>
          <w:sz w:val="16"/>
          <w:szCs w:val="16"/>
          <w:color w:val="363636"/>
          <w:spacing w:val="0"/>
          <w:w w:val="409"/>
          <w:position w:val="-1"/>
        </w:rPr>
        <w:t>i</w:t>
      </w:r>
      <w:r>
        <w:rPr>
          <w:rFonts w:ascii="Arial" w:hAnsi="Arial" w:cs="Arial" w:eastAsia="Arial"/>
          <w:sz w:val="16"/>
          <w:szCs w:val="16"/>
          <w:color w:val="363636"/>
          <w:spacing w:val="-118"/>
          <w:w w:val="409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08"/>
          <w:i/>
          <w:position w:val="-1"/>
        </w:rPr>
        <w:t>pu.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4"/>
          <w:w w:val="108"/>
          <w:i/>
          <w:position w:val="-1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-4"/>
          <w:w w:val="108"/>
          <w:i/>
          <w:position w:val="-1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08"/>
          <w:i/>
          <w:position w:val="-1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13"/>
          <w:w w:val="108"/>
          <w:i/>
          <w:position w:val="-1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0"/>
          <w:w w:val="108"/>
          <w:i/>
          <w:position w:val="-1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646464"/>
          <w:spacing w:val="3"/>
          <w:w w:val="108"/>
          <w:i/>
          <w:position w:val="-1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11"/>
          <w:w w:val="108"/>
          <w:i/>
          <w:position w:val="-1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08"/>
          <w:i/>
          <w:position w:val="-1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5"/>
          <w:w w:val="108"/>
          <w:i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00"/>
          <w:i/>
          <w:position w:val="-1"/>
        </w:rPr>
        <w:t>q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00"/>
          <w:i/>
          <w:position w:val="-1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37"/>
          <w:w w:val="100"/>
          <w:i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00"/>
          <w:i/>
          <w:position w:val="-1"/>
        </w:rPr>
        <w:t>prano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00"/>
          <w:i/>
          <w:position w:val="-1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00"/>
          <w:i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19"/>
          <w:w w:val="100"/>
          <w:i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0"/>
          <w:w w:val="116"/>
          <w:i/>
          <w:position w:val="-1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545454"/>
          <w:spacing w:val="-3"/>
          <w:w w:val="116"/>
          <w:i/>
          <w:position w:val="-1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363636"/>
          <w:spacing w:val="0"/>
          <w:w w:val="122"/>
          <w:i/>
          <w:position w:val="-1"/>
        </w:rPr>
        <w:t>likimin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20" w:h="16860"/>
          <w:pgMar w:top="640" w:bottom="280" w:left="1220" w:right="1320"/>
          <w:cols w:num="2" w:equalWidth="0">
            <w:col w:w="2702" w:space="2391"/>
            <w:col w:w="4287"/>
          </w:cols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1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34" w:after="0" w:line="240" w:lineRule="auto"/>
        <w:ind w:left="1083" w:right="-20"/>
        <w:jc w:val="left"/>
        <w:tabs>
          <w:tab w:pos="6360" w:val="left"/>
        </w:tabs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7C7C7C"/>
          <w:spacing w:val="11"/>
          <w:w w:val="111"/>
          <w:i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color w:val="232323"/>
          <w:spacing w:val="1"/>
          <w:w w:val="111"/>
          <w:i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11"/>
          <w:i/>
        </w:rPr>
        <w:t>rma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-52"/>
          <w:w w:val="111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00"/>
          <w:i/>
        </w:rPr>
        <w:tab/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00"/>
          <w:i/>
        </w:rPr>
      </w:r>
      <w:r>
        <w:rPr>
          <w:rFonts w:ascii="Times New Roman" w:hAnsi="Times New Roman" w:cs="Times New Roman" w:eastAsia="Times New Roman"/>
          <w:sz w:val="20"/>
          <w:szCs w:val="20"/>
          <w:color w:val="7C7C7C"/>
          <w:spacing w:val="10"/>
          <w:w w:val="96"/>
          <w:i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color w:val="232323"/>
          <w:spacing w:val="0"/>
          <w:w w:val="113"/>
          <w:i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232323"/>
          <w:spacing w:val="0"/>
          <w:w w:val="114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444444"/>
          <w:spacing w:val="0"/>
          <w:w w:val="120"/>
          <w:i/>
        </w:rPr>
        <w:t>ma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60"/>
          <w:pgMar w:top="640" w:bottom="280" w:left="1220" w:right="1320"/>
        </w:sectPr>
      </w:pPr>
      <w:rPr/>
    </w:p>
    <w:p>
      <w:pPr>
        <w:spacing w:before="19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22" w:after="0" w:line="240" w:lineRule="auto"/>
        <w:ind w:left="1383" w:right="-20"/>
        <w:jc w:val="left"/>
        <w:rPr>
          <w:rFonts w:ascii="Book Antiqua" w:hAnsi="Book Antiqua" w:cs="Book Antiqua" w:eastAsia="Book Antiqua"/>
          <w:sz w:val="24"/>
          <w:szCs w:val="24"/>
        </w:rPr>
      </w:pPr>
      <w:rPr/>
      <w:r>
        <w:rPr>
          <w:rFonts w:ascii="Book Antiqua" w:hAnsi="Book Antiqua" w:cs="Book Antiqua" w:eastAsia="Book Antiqua"/>
          <w:sz w:val="24"/>
          <w:szCs w:val="24"/>
          <w:spacing w:val="1"/>
          <w:w w:val="100"/>
          <w:b/>
          <w:bCs/>
          <w:i/>
        </w:rPr>
        <w:t>S</w:t>
      </w:r>
      <w:r>
        <w:rPr>
          <w:rFonts w:ascii="Book Antiqua" w:hAnsi="Book Antiqua" w:cs="Book Antiqua" w:eastAsia="Book Antiqua"/>
          <w:sz w:val="24"/>
          <w:szCs w:val="24"/>
          <w:spacing w:val="1"/>
          <w:w w:val="100"/>
          <w:b/>
          <w:bCs/>
          <w:i/>
        </w:rPr>
        <w:t>H</w:t>
      </w:r>
      <w:r>
        <w:rPr>
          <w:rFonts w:ascii="Book Antiqua" w:hAnsi="Book Antiqua" w:cs="Book Antiqua" w:eastAsia="Book Antiqua"/>
          <w:sz w:val="24"/>
          <w:szCs w:val="24"/>
          <w:spacing w:val="0"/>
          <w:w w:val="100"/>
          <w:b/>
          <w:bCs/>
          <w:i/>
        </w:rPr>
        <w:t>T</w:t>
      </w:r>
      <w:r>
        <w:rPr>
          <w:rFonts w:ascii="Book Antiqua" w:hAnsi="Book Antiqua" w:cs="Book Antiqua" w:eastAsia="Book Antiqua"/>
          <w:sz w:val="24"/>
          <w:szCs w:val="24"/>
          <w:spacing w:val="-1"/>
          <w:w w:val="100"/>
          <w:b/>
          <w:bCs/>
          <w:i/>
        </w:rPr>
        <w:t>O</w:t>
      </w:r>
      <w:r>
        <w:rPr>
          <w:rFonts w:ascii="Book Antiqua" w:hAnsi="Book Antiqua" w:cs="Book Antiqua" w:eastAsia="Book Antiqua"/>
          <w:sz w:val="24"/>
          <w:szCs w:val="24"/>
          <w:spacing w:val="0"/>
          <w:w w:val="100"/>
          <w:b/>
          <w:bCs/>
          <w:i/>
        </w:rPr>
        <w:t>J</w:t>
      </w:r>
      <w:r>
        <w:rPr>
          <w:rFonts w:ascii="Book Antiqua" w:hAnsi="Book Antiqua" w:cs="Book Antiqua" w:eastAsia="Book Antiqua"/>
          <w:sz w:val="24"/>
          <w:szCs w:val="24"/>
          <w:spacing w:val="-1"/>
          <w:w w:val="100"/>
          <w:b/>
          <w:bCs/>
          <w:i/>
        </w:rPr>
        <w:t>C</w:t>
      </w:r>
      <w:r>
        <w:rPr>
          <w:rFonts w:ascii="Book Antiqua" w:hAnsi="Book Antiqua" w:cs="Book Antiqua" w:eastAsia="Book Antiqua"/>
          <w:sz w:val="24"/>
          <w:szCs w:val="24"/>
          <w:spacing w:val="0"/>
          <w:w w:val="100"/>
          <w:b/>
          <w:bCs/>
          <w:i/>
        </w:rPr>
        <w:t>A</w:t>
      </w:r>
      <w:r>
        <w:rPr>
          <w:rFonts w:ascii="Book Antiqua" w:hAnsi="Book Antiqua" w:cs="Book Antiqua" w:eastAsia="Book Antiqua"/>
          <w:sz w:val="24"/>
          <w:szCs w:val="24"/>
          <w:spacing w:val="-3"/>
          <w:w w:val="100"/>
          <w:b/>
          <w:bCs/>
          <w:i/>
        </w:rPr>
        <w:t> </w:t>
      </w:r>
      <w:r>
        <w:rPr>
          <w:rFonts w:ascii="Book Antiqua" w:hAnsi="Book Antiqua" w:cs="Book Antiqua" w:eastAsia="Book Antiqua"/>
          <w:sz w:val="24"/>
          <w:szCs w:val="24"/>
          <w:spacing w:val="1"/>
          <w:w w:val="100"/>
          <w:b/>
          <w:bCs/>
          <w:i/>
        </w:rPr>
        <w:t>n</w:t>
      </w:r>
      <w:r>
        <w:rPr>
          <w:rFonts w:ascii="Book Antiqua" w:hAnsi="Book Antiqua" w:cs="Book Antiqua" w:eastAsia="Book Antiqua"/>
          <w:sz w:val="24"/>
          <w:szCs w:val="24"/>
          <w:spacing w:val="0"/>
          <w:w w:val="100"/>
          <w:b/>
          <w:bCs/>
          <w:i/>
        </w:rPr>
        <w:t>r.</w:t>
      </w:r>
      <w:r>
        <w:rPr>
          <w:rFonts w:ascii="Book Antiqua" w:hAnsi="Book Antiqua" w:cs="Book Antiqua" w:eastAsia="Book Antiqua"/>
          <w:sz w:val="24"/>
          <w:szCs w:val="24"/>
          <w:spacing w:val="0"/>
          <w:w w:val="100"/>
          <w:b/>
          <w:bCs/>
          <w:i/>
        </w:rPr>
        <w:t> </w:t>
      </w:r>
      <w:r>
        <w:rPr>
          <w:rFonts w:ascii="Book Antiqua" w:hAnsi="Book Antiqua" w:cs="Book Antiqua" w:eastAsia="Book Antiqua"/>
          <w:sz w:val="24"/>
          <w:szCs w:val="24"/>
          <w:spacing w:val="0"/>
          <w:w w:val="100"/>
          <w:b/>
          <w:bCs/>
          <w:i/>
        </w:rPr>
        <w:t>10</w:t>
      </w:r>
      <w:r>
        <w:rPr>
          <w:rFonts w:ascii="Book Antiqua" w:hAnsi="Book Antiqua" w:cs="Book Antiqua" w:eastAsia="Book Antiqua"/>
          <w:sz w:val="24"/>
          <w:szCs w:val="24"/>
          <w:spacing w:val="0"/>
          <w:w w:val="100"/>
        </w:rPr>
      </w:r>
    </w:p>
    <w:p>
      <w:pPr>
        <w:spacing w:before="19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510" w:right="-20"/>
        <w:jc w:val="left"/>
        <w:rPr>
          <w:rFonts w:ascii="Book Antiqua" w:hAnsi="Book Antiqua" w:cs="Book Antiqua" w:eastAsia="Book Antiqua"/>
          <w:sz w:val="20"/>
          <w:szCs w:val="20"/>
        </w:rPr>
      </w:pPr>
      <w:rPr/>
      <w:r>
        <w:rPr>
          <w:rFonts w:ascii="Book Antiqua" w:hAnsi="Book Antiqua" w:cs="Book Antiqua" w:eastAsia="Book Antiqua"/>
          <w:sz w:val="20"/>
          <w:szCs w:val="20"/>
          <w:spacing w:val="1"/>
          <w:w w:val="100"/>
          <w:i/>
        </w:rPr>
        <w:t>T</w:t>
      </w:r>
      <w:r>
        <w:rPr>
          <w:rFonts w:ascii="Book Antiqua" w:hAnsi="Book Antiqua" w:cs="Book Antiqua" w:eastAsia="Book Antiqua"/>
          <w:sz w:val="20"/>
          <w:szCs w:val="20"/>
          <w:spacing w:val="0"/>
          <w:w w:val="100"/>
          <w:i/>
        </w:rPr>
        <w:t>a</w:t>
      </w:r>
      <w:r>
        <w:rPr>
          <w:rFonts w:ascii="Book Antiqua" w:hAnsi="Book Antiqua" w:cs="Book Antiqua" w:eastAsia="Book Antiqua"/>
          <w:sz w:val="20"/>
          <w:szCs w:val="20"/>
          <w:spacing w:val="-1"/>
          <w:w w:val="100"/>
          <w:i/>
        </w:rPr>
        <w:t>be</w:t>
      </w:r>
      <w:r>
        <w:rPr>
          <w:rFonts w:ascii="Book Antiqua" w:hAnsi="Book Antiqua" w:cs="Book Antiqua" w:eastAsia="Book Antiqua"/>
          <w:sz w:val="20"/>
          <w:szCs w:val="20"/>
          <w:spacing w:val="0"/>
          <w:w w:val="100"/>
          <w:i/>
        </w:rPr>
        <w:t>la</w:t>
      </w:r>
      <w:r>
        <w:rPr>
          <w:rFonts w:ascii="Book Antiqua" w:hAnsi="Book Antiqua" w:cs="Book Antiqua" w:eastAsia="Book Antiqua"/>
          <w:sz w:val="20"/>
          <w:szCs w:val="20"/>
          <w:spacing w:val="-4"/>
          <w:w w:val="100"/>
          <w:i/>
        </w:rPr>
        <w:t> </w:t>
      </w:r>
      <w:r>
        <w:rPr>
          <w:rFonts w:ascii="Book Antiqua" w:hAnsi="Book Antiqua" w:cs="Book Antiqua" w:eastAsia="Book Antiqua"/>
          <w:sz w:val="20"/>
          <w:szCs w:val="20"/>
          <w:spacing w:val="1"/>
          <w:w w:val="100"/>
          <w:i/>
        </w:rPr>
        <w:t>1</w:t>
      </w:r>
      <w:r>
        <w:rPr>
          <w:rFonts w:ascii="Book Antiqua" w:hAnsi="Book Antiqua" w:cs="Book Antiqua" w:eastAsia="Book Antiqua"/>
          <w:sz w:val="20"/>
          <w:szCs w:val="20"/>
          <w:spacing w:val="0"/>
          <w:w w:val="100"/>
          <w:i/>
        </w:rPr>
        <w:t>a.</w:t>
      </w:r>
      <w:r>
        <w:rPr>
          <w:rFonts w:ascii="Book Antiqua" w:hAnsi="Book Antiqua" w:cs="Book Antiqua" w:eastAsia="Book Antiqua"/>
          <w:sz w:val="20"/>
          <w:szCs w:val="20"/>
          <w:spacing w:val="-1"/>
          <w:w w:val="100"/>
          <w:i/>
        </w:rPr>
        <w:t> </w:t>
      </w:r>
      <w:r>
        <w:rPr>
          <w:rFonts w:ascii="Book Antiqua" w:hAnsi="Book Antiqua" w:cs="Book Antiqua" w:eastAsia="Book Antiqua"/>
          <w:sz w:val="20"/>
          <w:szCs w:val="20"/>
          <w:spacing w:val="1"/>
          <w:w w:val="100"/>
          <w:i/>
        </w:rPr>
        <w:t>T</w:t>
      </w:r>
      <w:r>
        <w:rPr>
          <w:rFonts w:ascii="Book Antiqua" w:hAnsi="Book Antiqua" w:cs="Book Antiqua" w:eastAsia="Book Antiqua"/>
          <w:sz w:val="20"/>
          <w:szCs w:val="20"/>
          <w:spacing w:val="0"/>
          <w:w w:val="100"/>
          <w:i/>
        </w:rPr>
        <w:t>ë</w:t>
      </w:r>
      <w:r>
        <w:rPr>
          <w:rFonts w:ascii="Book Antiqua" w:hAnsi="Book Antiqua" w:cs="Book Antiqua" w:eastAsia="Book Antiqua"/>
          <w:sz w:val="20"/>
          <w:szCs w:val="20"/>
          <w:spacing w:val="-2"/>
          <w:w w:val="100"/>
          <w:i/>
        </w:rPr>
        <w:t> </w:t>
      </w:r>
      <w:r>
        <w:rPr>
          <w:rFonts w:ascii="Book Antiqua" w:hAnsi="Book Antiqua" w:cs="Book Antiqua" w:eastAsia="Book Antiqua"/>
          <w:sz w:val="20"/>
          <w:szCs w:val="20"/>
          <w:spacing w:val="1"/>
          <w:w w:val="100"/>
          <w:i/>
        </w:rPr>
        <w:t>d</w:t>
      </w:r>
      <w:r>
        <w:rPr>
          <w:rFonts w:ascii="Book Antiqua" w:hAnsi="Book Antiqua" w:cs="Book Antiqua" w:eastAsia="Book Antiqua"/>
          <w:sz w:val="20"/>
          <w:szCs w:val="20"/>
          <w:spacing w:val="1"/>
          <w:w w:val="100"/>
          <w:i/>
        </w:rPr>
        <w:t>h</w:t>
      </w:r>
      <w:r>
        <w:rPr>
          <w:rFonts w:ascii="Book Antiqua" w:hAnsi="Book Antiqua" w:cs="Book Antiqua" w:eastAsia="Book Antiqua"/>
          <w:sz w:val="20"/>
          <w:szCs w:val="20"/>
          <w:spacing w:val="-1"/>
          <w:w w:val="100"/>
          <w:i/>
        </w:rPr>
        <w:t>ë</w:t>
      </w:r>
      <w:r>
        <w:rPr>
          <w:rFonts w:ascii="Book Antiqua" w:hAnsi="Book Antiqua" w:cs="Book Antiqua" w:eastAsia="Book Antiqua"/>
          <w:sz w:val="20"/>
          <w:szCs w:val="20"/>
          <w:spacing w:val="0"/>
          <w:w w:val="100"/>
          <w:i/>
        </w:rPr>
        <w:t>nat</w:t>
      </w:r>
      <w:r>
        <w:rPr>
          <w:rFonts w:ascii="Book Antiqua" w:hAnsi="Book Antiqua" w:cs="Book Antiqua" w:eastAsia="Book Antiqua"/>
          <w:sz w:val="20"/>
          <w:szCs w:val="20"/>
          <w:spacing w:val="-4"/>
          <w:w w:val="100"/>
          <w:i/>
        </w:rPr>
        <w:t> </w:t>
      </w:r>
      <w:r>
        <w:rPr>
          <w:rFonts w:ascii="Book Antiqua" w:hAnsi="Book Antiqua" w:cs="Book Antiqua" w:eastAsia="Book Antiqua"/>
          <w:sz w:val="20"/>
          <w:szCs w:val="20"/>
          <w:spacing w:val="0"/>
          <w:w w:val="100"/>
          <w:i/>
        </w:rPr>
        <w:t>e</w:t>
      </w:r>
      <w:r>
        <w:rPr>
          <w:rFonts w:ascii="Book Antiqua" w:hAnsi="Book Antiqua" w:cs="Book Antiqua" w:eastAsia="Book Antiqua"/>
          <w:sz w:val="20"/>
          <w:szCs w:val="20"/>
          <w:spacing w:val="-1"/>
          <w:w w:val="100"/>
          <w:i/>
        </w:rPr>
        <w:t> </w:t>
      </w:r>
      <w:r>
        <w:rPr>
          <w:rFonts w:ascii="Book Antiqua" w:hAnsi="Book Antiqua" w:cs="Book Antiqua" w:eastAsia="Book Antiqua"/>
          <w:sz w:val="20"/>
          <w:szCs w:val="20"/>
          <w:spacing w:val="1"/>
          <w:w w:val="100"/>
          <w:i/>
        </w:rPr>
        <w:t>t</w:t>
      </w:r>
      <w:r>
        <w:rPr>
          <w:rFonts w:ascii="Book Antiqua" w:hAnsi="Book Antiqua" w:cs="Book Antiqua" w:eastAsia="Book Antiqua"/>
          <w:sz w:val="20"/>
          <w:szCs w:val="20"/>
          <w:spacing w:val="0"/>
          <w:w w:val="100"/>
          <w:i/>
        </w:rPr>
        <w:t>ë</w:t>
      </w:r>
      <w:r>
        <w:rPr>
          <w:rFonts w:ascii="Book Antiqua" w:hAnsi="Book Antiqua" w:cs="Book Antiqua" w:eastAsia="Book Antiqua"/>
          <w:sz w:val="20"/>
          <w:szCs w:val="20"/>
          <w:spacing w:val="-1"/>
          <w:w w:val="100"/>
          <w:i/>
        </w:rPr>
        <w:t> </w:t>
      </w:r>
      <w:r>
        <w:rPr>
          <w:rFonts w:ascii="Book Antiqua" w:hAnsi="Book Antiqua" w:cs="Book Antiqua" w:eastAsia="Book Antiqua"/>
          <w:sz w:val="20"/>
          <w:szCs w:val="20"/>
          <w:spacing w:val="1"/>
          <w:w w:val="100"/>
          <w:i/>
        </w:rPr>
        <w:t>g</w:t>
      </w:r>
      <w:r>
        <w:rPr>
          <w:rFonts w:ascii="Book Antiqua" w:hAnsi="Book Antiqua" w:cs="Book Antiqua" w:eastAsia="Book Antiqua"/>
          <w:sz w:val="20"/>
          <w:szCs w:val="20"/>
          <w:spacing w:val="0"/>
          <w:w w:val="100"/>
          <w:i/>
        </w:rPr>
        <w:t>ji</w:t>
      </w:r>
      <w:r>
        <w:rPr>
          <w:rFonts w:ascii="Book Antiqua" w:hAnsi="Book Antiqua" w:cs="Book Antiqua" w:eastAsia="Book Antiqua"/>
          <w:sz w:val="20"/>
          <w:szCs w:val="20"/>
          <w:spacing w:val="1"/>
          <w:w w:val="100"/>
          <w:i/>
        </w:rPr>
        <w:t>t</w:t>
      </w:r>
      <w:r>
        <w:rPr>
          <w:rFonts w:ascii="Book Antiqua" w:hAnsi="Book Antiqua" w:cs="Book Antiqua" w:eastAsia="Book Antiqua"/>
          <w:sz w:val="20"/>
          <w:szCs w:val="20"/>
          <w:spacing w:val="1"/>
          <w:w w:val="100"/>
          <w:i/>
        </w:rPr>
        <w:t>h</w:t>
      </w:r>
      <w:r>
        <w:rPr>
          <w:rFonts w:ascii="Book Antiqua" w:hAnsi="Book Antiqua" w:cs="Book Antiqua" w:eastAsia="Book Antiqua"/>
          <w:sz w:val="20"/>
          <w:szCs w:val="20"/>
          <w:spacing w:val="0"/>
          <w:w w:val="100"/>
          <w:i/>
        </w:rPr>
        <w:t>ë</w:t>
      </w:r>
      <w:r>
        <w:rPr>
          <w:rFonts w:ascii="Book Antiqua" w:hAnsi="Book Antiqua" w:cs="Book Antiqua" w:eastAsia="Book Antiqua"/>
          <w:sz w:val="20"/>
          <w:szCs w:val="20"/>
          <w:spacing w:val="-5"/>
          <w:w w:val="100"/>
          <w:i/>
        </w:rPr>
        <w:t> </w:t>
      </w:r>
      <w:r>
        <w:rPr>
          <w:rFonts w:ascii="Book Antiqua" w:hAnsi="Book Antiqua" w:cs="Book Antiqua" w:eastAsia="Book Antiqua"/>
          <w:sz w:val="20"/>
          <w:szCs w:val="20"/>
          <w:spacing w:val="0"/>
          <w:w w:val="100"/>
          <w:i/>
        </w:rPr>
        <w:t>a</w:t>
      </w:r>
      <w:r>
        <w:rPr>
          <w:rFonts w:ascii="Book Antiqua" w:hAnsi="Book Antiqua" w:cs="Book Antiqua" w:eastAsia="Book Antiqua"/>
          <w:sz w:val="20"/>
          <w:szCs w:val="20"/>
          <w:spacing w:val="1"/>
          <w:w w:val="100"/>
          <w:i/>
        </w:rPr>
        <w:t>p</w:t>
      </w:r>
      <w:r>
        <w:rPr>
          <w:rFonts w:ascii="Book Antiqua" w:hAnsi="Book Antiqua" w:cs="Book Antiqua" w:eastAsia="Book Antiqua"/>
          <w:sz w:val="20"/>
          <w:szCs w:val="20"/>
          <w:spacing w:val="0"/>
          <w:w w:val="100"/>
          <w:i/>
        </w:rPr>
        <w:t>likan</w:t>
      </w:r>
      <w:r>
        <w:rPr>
          <w:rFonts w:ascii="Book Antiqua" w:hAnsi="Book Antiqua" w:cs="Book Antiqua" w:eastAsia="Book Antiqua"/>
          <w:sz w:val="20"/>
          <w:szCs w:val="20"/>
          <w:spacing w:val="1"/>
          <w:w w:val="100"/>
          <w:i/>
        </w:rPr>
        <w:t>t</w:t>
      </w:r>
      <w:r>
        <w:rPr>
          <w:rFonts w:ascii="Book Antiqua" w:hAnsi="Book Antiqua" w:cs="Book Antiqua" w:eastAsia="Book Antiqua"/>
          <w:sz w:val="20"/>
          <w:szCs w:val="20"/>
          <w:spacing w:val="-1"/>
          <w:w w:val="100"/>
          <w:i/>
        </w:rPr>
        <w:t>ë</w:t>
      </w:r>
      <w:r>
        <w:rPr>
          <w:rFonts w:ascii="Book Antiqua" w:hAnsi="Book Antiqua" w:cs="Book Antiqua" w:eastAsia="Book Antiqua"/>
          <w:sz w:val="20"/>
          <w:szCs w:val="20"/>
          <w:spacing w:val="1"/>
          <w:w w:val="100"/>
          <w:i/>
        </w:rPr>
        <w:t>v</w:t>
      </w:r>
      <w:r>
        <w:rPr>
          <w:rFonts w:ascii="Book Antiqua" w:hAnsi="Book Antiqua" w:cs="Book Antiqua" w:eastAsia="Book Antiqua"/>
          <w:sz w:val="20"/>
          <w:szCs w:val="20"/>
          <w:spacing w:val="0"/>
          <w:w w:val="100"/>
          <w:i/>
        </w:rPr>
        <w:t>e</w:t>
      </w:r>
      <w:r>
        <w:rPr>
          <w:rFonts w:ascii="Book Antiqua" w:hAnsi="Book Antiqua" w:cs="Book Antiqua" w:eastAsia="Book Antiqua"/>
          <w:sz w:val="20"/>
          <w:szCs w:val="20"/>
          <w:spacing w:val="-9"/>
          <w:w w:val="100"/>
          <w:i/>
        </w:rPr>
        <w:t> </w:t>
      </w:r>
      <w:r>
        <w:rPr>
          <w:rFonts w:ascii="Book Antiqua" w:hAnsi="Book Antiqua" w:cs="Book Antiqua" w:eastAsia="Book Antiqua"/>
          <w:sz w:val="20"/>
          <w:szCs w:val="20"/>
          <w:spacing w:val="1"/>
          <w:w w:val="100"/>
          <w:i/>
        </w:rPr>
        <w:t>p</w:t>
      </w:r>
      <w:r>
        <w:rPr>
          <w:rFonts w:ascii="Book Antiqua" w:hAnsi="Book Antiqua" w:cs="Book Antiqua" w:eastAsia="Book Antiqua"/>
          <w:sz w:val="20"/>
          <w:szCs w:val="20"/>
          <w:spacing w:val="-1"/>
          <w:w w:val="100"/>
          <w:i/>
        </w:rPr>
        <w:t>ë</w:t>
      </w:r>
      <w:r>
        <w:rPr>
          <w:rFonts w:ascii="Book Antiqua" w:hAnsi="Book Antiqua" w:cs="Book Antiqua" w:eastAsia="Book Antiqua"/>
          <w:sz w:val="20"/>
          <w:szCs w:val="20"/>
          <w:spacing w:val="0"/>
          <w:w w:val="100"/>
          <w:i/>
        </w:rPr>
        <w:t>r</w:t>
      </w:r>
      <w:r>
        <w:rPr>
          <w:rFonts w:ascii="Book Antiqua" w:hAnsi="Book Antiqua" w:cs="Book Antiqua" w:eastAsia="Book Antiqua"/>
          <w:sz w:val="20"/>
          <w:szCs w:val="20"/>
          <w:spacing w:val="-3"/>
          <w:w w:val="100"/>
          <w:i/>
        </w:rPr>
        <w:t> </w:t>
      </w:r>
      <w:r>
        <w:rPr>
          <w:rFonts w:ascii="Book Antiqua" w:hAnsi="Book Antiqua" w:cs="Book Antiqua" w:eastAsia="Book Antiqua"/>
          <w:sz w:val="20"/>
          <w:szCs w:val="20"/>
          <w:spacing w:val="1"/>
          <w:w w:val="100"/>
          <w:i/>
        </w:rPr>
        <w:t>t</w:t>
      </w:r>
      <w:r>
        <w:rPr>
          <w:rFonts w:ascii="Book Antiqua" w:hAnsi="Book Antiqua" w:cs="Book Antiqua" w:eastAsia="Book Antiqua"/>
          <w:sz w:val="20"/>
          <w:szCs w:val="20"/>
          <w:spacing w:val="-1"/>
          <w:w w:val="100"/>
          <w:i/>
        </w:rPr>
        <w:t>r</w:t>
      </w:r>
      <w:r>
        <w:rPr>
          <w:rFonts w:ascii="Book Antiqua" w:hAnsi="Book Antiqua" w:cs="Book Antiqua" w:eastAsia="Book Antiqua"/>
          <w:sz w:val="20"/>
          <w:szCs w:val="20"/>
          <w:spacing w:val="3"/>
          <w:w w:val="100"/>
          <w:i/>
        </w:rPr>
        <w:t>a</w:t>
      </w:r>
      <w:r>
        <w:rPr>
          <w:rFonts w:ascii="Book Antiqua" w:hAnsi="Book Antiqua" w:cs="Book Antiqua" w:eastAsia="Book Antiqua"/>
          <w:sz w:val="20"/>
          <w:szCs w:val="20"/>
          <w:spacing w:val="0"/>
          <w:w w:val="100"/>
          <w:i/>
        </w:rPr>
        <w:t>n</w:t>
      </w:r>
      <w:r>
        <w:rPr>
          <w:rFonts w:ascii="Book Antiqua" w:hAnsi="Book Antiqua" w:cs="Book Antiqua" w:eastAsia="Book Antiqua"/>
          <w:sz w:val="20"/>
          <w:szCs w:val="20"/>
          <w:spacing w:val="-1"/>
          <w:w w:val="100"/>
          <w:i/>
        </w:rPr>
        <w:t>s</w:t>
      </w:r>
      <w:r>
        <w:rPr>
          <w:rFonts w:ascii="Book Antiqua" w:hAnsi="Book Antiqua" w:cs="Book Antiqua" w:eastAsia="Book Antiqua"/>
          <w:sz w:val="20"/>
          <w:szCs w:val="20"/>
          <w:spacing w:val="2"/>
          <w:w w:val="100"/>
          <w:i/>
        </w:rPr>
        <w:t>f</w:t>
      </w:r>
      <w:r>
        <w:rPr>
          <w:rFonts w:ascii="Book Antiqua" w:hAnsi="Book Antiqua" w:cs="Book Antiqua" w:eastAsia="Book Antiqua"/>
          <w:sz w:val="20"/>
          <w:szCs w:val="20"/>
          <w:spacing w:val="-1"/>
          <w:w w:val="100"/>
          <w:i/>
        </w:rPr>
        <w:t>er</w:t>
      </w:r>
      <w:r>
        <w:rPr>
          <w:rFonts w:ascii="Book Antiqua" w:hAnsi="Book Antiqua" w:cs="Book Antiqua" w:eastAsia="Book Antiqua"/>
          <w:sz w:val="20"/>
          <w:szCs w:val="20"/>
          <w:spacing w:val="0"/>
          <w:w w:val="100"/>
          <w:i/>
        </w:rPr>
        <w:t>im</w:t>
      </w:r>
      <w:r>
        <w:rPr>
          <w:rFonts w:ascii="Book Antiqua" w:hAnsi="Book Antiqua" w:cs="Book Antiqua" w:eastAsia="Book Antiqua"/>
          <w:sz w:val="20"/>
          <w:szCs w:val="20"/>
          <w:spacing w:val="-7"/>
          <w:w w:val="100"/>
          <w:i/>
        </w:rPr>
        <w:t> </w:t>
      </w:r>
      <w:r>
        <w:rPr>
          <w:rFonts w:ascii="Book Antiqua" w:hAnsi="Book Antiqua" w:cs="Book Antiqua" w:eastAsia="Book Antiqua"/>
          <w:sz w:val="20"/>
          <w:szCs w:val="20"/>
          <w:spacing w:val="-1"/>
          <w:w w:val="100"/>
          <w:i/>
        </w:rPr>
        <w:t>s</w:t>
      </w:r>
      <w:r>
        <w:rPr>
          <w:rFonts w:ascii="Book Antiqua" w:hAnsi="Book Antiqua" w:cs="Book Antiqua" w:eastAsia="Book Antiqua"/>
          <w:sz w:val="20"/>
          <w:szCs w:val="20"/>
          <w:spacing w:val="3"/>
          <w:w w:val="100"/>
          <w:i/>
        </w:rPr>
        <w:t>t</w:t>
      </w:r>
      <w:r>
        <w:rPr>
          <w:rFonts w:ascii="Book Antiqua" w:hAnsi="Book Antiqua" w:cs="Book Antiqua" w:eastAsia="Book Antiqua"/>
          <w:sz w:val="20"/>
          <w:szCs w:val="20"/>
          <w:spacing w:val="0"/>
          <w:w w:val="100"/>
          <w:i/>
        </w:rPr>
        <w:t>u</w:t>
      </w:r>
      <w:r>
        <w:rPr>
          <w:rFonts w:ascii="Book Antiqua" w:hAnsi="Book Antiqua" w:cs="Book Antiqua" w:eastAsia="Book Antiqua"/>
          <w:sz w:val="20"/>
          <w:szCs w:val="20"/>
          <w:spacing w:val="1"/>
          <w:w w:val="100"/>
          <w:i/>
        </w:rPr>
        <w:t>d</w:t>
      </w:r>
      <w:r>
        <w:rPr>
          <w:rFonts w:ascii="Book Antiqua" w:hAnsi="Book Antiqua" w:cs="Book Antiqua" w:eastAsia="Book Antiqua"/>
          <w:sz w:val="20"/>
          <w:szCs w:val="20"/>
          <w:spacing w:val="0"/>
          <w:w w:val="100"/>
          <w:i/>
        </w:rPr>
        <w:t>i</w:t>
      </w:r>
      <w:r>
        <w:rPr>
          <w:rFonts w:ascii="Book Antiqua" w:hAnsi="Book Antiqua" w:cs="Book Antiqua" w:eastAsia="Book Antiqua"/>
          <w:sz w:val="20"/>
          <w:szCs w:val="20"/>
          <w:spacing w:val="1"/>
          <w:w w:val="100"/>
          <w:i/>
        </w:rPr>
        <w:t>m</w:t>
      </w:r>
      <w:r>
        <w:rPr>
          <w:rFonts w:ascii="Book Antiqua" w:hAnsi="Book Antiqua" w:cs="Book Antiqua" w:eastAsia="Book Antiqua"/>
          <w:sz w:val="20"/>
          <w:szCs w:val="20"/>
          <w:spacing w:val="-1"/>
          <w:w w:val="100"/>
          <w:i/>
        </w:rPr>
        <w:t>es</w:t>
      </w:r>
      <w:r>
        <w:rPr>
          <w:rFonts w:ascii="Book Antiqua" w:hAnsi="Book Antiqua" w:cs="Book Antiqua" w:eastAsia="Book Antiqua"/>
          <w:sz w:val="20"/>
          <w:szCs w:val="20"/>
          <w:spacing w:val="0"/>
          <w:w w:val="100"/>
          <w:i/>
        </w:rPr>
        <w:t>h</w:t>
      </w:r>
      <w:r>
        <w:rPr>
          <w:rFonts w:ascii="Book Antiqua" w:hAnsi="Book Antiqua" w:cs="Book Antiqua" w:eastAsia="Book Antiqua"/>
          <w:sz w:val="20"/>
          <w:szCs w:val="20"/>
          <w:spacing w:val="-6"/>
          <w:w w:val="100"/>
          <w:i/>
        </w:rPr>
        <w:t> </w:t>
      </w:r>
      <w:r>
        <w:rPr>
          <w:rFonts w:ascii="Book Antiqua" w:hAnsi="Book Antiqua" w:cs="Book Antiqua" w:eastAsia="Book Antiqua"/>
          <w:sz w:val="20"/>
          <w:szCs w:val="20"/>
          <w:spacing w:val="0"/>
          <w:w w:val="100"/>
          <w:i/>
        </w:rPr>
        <w:t>në</w:t>
      </w:r>
      <w:r>
        <w:rPr>
          <w:rFonts w:ascii="Book Antiqua" w:hAnsi="Book Antiqua" w:cs="Book Antiqua" w:eastAsia="Book Antiqua"/>
          <w:sz w:val="20"/>
          <w:szCs w:val="20"/>
          <w:spacing w:val="-2"/>
          <w:w w:val="100"/>
          <w:i/>
        </w:rPr>
        <w:t> </w:t>
      </w:r>
      <w:r>
        <w:rPr>
          <w:rFonts w:ascii="Book Antiqua" w:hAnsi="Book Antiqua" w:cs="Book Antiqua" w:eastAsia="Book Antiqua"/>
          <w:sz w:val="20"/>
          <w:szCs w:val="20"/>
          <w:spacing w:val="1"/>
          <w:w w:val="100"/>
          <w:i/>
        </w:rPr>
        <w:t>p</w:t>
      </w:r>
      <w:r>
        <w:rPr>
          <w:rFonts w:ascii="Book Antiqua" w:hAnsi="Book Antiqua" w:cs="Book Antiqua" w:eastAsia="Book Antiqua"/>
          <w:sz w:val="20"/>
          <w:szCs w:val="20"/>
          <w:spacing w:val="2"/>
          <w:w w:val="100"/>
          <w:i/>
        </w:rPr>
        <w:t>ë</w:t>
      </w:r>
      <w:r>
        <w:rPr>
          <w:rFonts w:ascii="Book Antiqua" w:hAnsi="Book Antiqua" w:cs="Book Antiqua" w:eastAsia="Book Antiqua"/>
          <w:sz w:val="20"/>
          <w:szCs w:val="20"/>
          <w:spacing w:val="-1"/>
          <w:w w:val="100"/>
          <w:i/>
        </w:rPr>
        <w:t>r</w:t>
      </w:r>
      <w:r>
        <w:rPr>
          <w:rFonts w:ascii="Book Antiqua" w:hAnsi="Book Antiqua" w:cs="Book Antiqua" w:eastAsia="Book Antiqua"/>
          <w:sz w:val="20"/>
          <w:szCs w:val="20"/>
          <w:spacing w:val="0"/>
          <w:w w:val="100"/>
          <w:i/>
        </w:rPr>
        <w:t>fun</w:t>
      </w:r>
      <w:r>
        <w:rPr>
          <w:rFonts w:ascii="Book Antiqua" w:hAnsi="Book Antiqua" w:cs="Book Antiqua" w:eastAsia="Book Antiqua"/>
          <w:sz w:val="20"/>
          <w:szCs w:val="20"/>
          <w:spacing w:val="1"/>
          <w:w w:val="100"/>
          <w:i/>
        </w:rPr>
        <w:t>d</w:t>
      </w:r>
      <w:r>
        <w:rPr>
          <w:rFonts w:ascii="Book Antiqua" w:hAnsi="Book Antiqua" w:cs="Book Antiqua" w:eastAsia="Book Antiqua"/>
          <w:sz w:val="20"/>
          <w:szCs w:val="20"/>
          <w:spacing w:val="0"/>
          <w:w w:val="100"/>
          <w:i/>
        </w:rPr>
        <w:t>im</w:t>
      </w:r>
      <w:r>
        <w:rPr>
          <w:rFonts w:ascii="Book Antiqua" w:hAnsi="Book Antiqua" w:cs="Book Antiqua" w:eastAsia="Book Antiqua"/>
          <w:sz w:val="20"/>
          <w:szCs w:val="20"/>
          <w:spacing w:val="-7"/>
          <w:w w:val="100"/>
          <w:i/>
        </w:rPr>
        <w:t> </w:t>
      </w:r>
      <w:r>
        <w:rPr>
          <w:rFonts w:ascii="Book Antiqua" w:hAnsi="Book Antiqua" w:cs="Book Antiqua" w:eastAsia="Book Antiqua"/>
          <w:sz w:val="20"/>
          <w:szCs w:val="20"/>
          <w:spacing w:val="1"/>
          <w:w w:val="100"/>
          <w:i/>
        </w:rPr>
        <w:t>t</w:t>
      </w:r>
      <w:r>
        <w:rPr>
          <w:rFonts w:ascii="Book Antiqua" w:hAnsi="Book Antiqua" w:cs="Book Antiqua" w:eastAsia="Book Antiqua"/>
          <w:sz w:val="20"/>
          <w:szCs w:val="20"/>
          <w:spacing w:val="0"/>
          <w:w w:val="100"/>
          <w:i/>
        </w:rPr>
        <w:t>ë</w:t>
      </w:r>
      <w:r>
        <w:rPr>
          <w:rFonts w:ascii="Book Antiqua" w:hAnsi="Book Antiqua" w:cs="Book Antiqua" w:eastAsia="Book Antiqua"/>
          <w:sz w:val="20"/>
          <w:szCs w:val="20"/>
          <w:spacing w:val="-1"/>
          <w:w w:val="100"/>
          <w:i/>
        </w:rPr>
        <w:t> </w:t>
      </w:r>
      <w:r>
        <w:rPr>
          <w:rFonts w:ascii="Book Antiqua" w:hAnsi="Book Antiqua" w:cs="Book Antiqua" w:eastAsia="Book Antiqua"/>
          <w:sz w:val="20"/>
          <w:szCs w:val="20"/>
          <w:spacing w:val="-1"/>
          <w:w w:val="100"/>
          <w:i/>
        </w:rPr>
        <w:t>s</w:t>
      </w:r>
      <w:r>
        <w:rPr>
          <w:rFonts w:ascii="Book Antiqua" w:hAnsi="Book Antiqua" w:cs="Book Antiqua" w:eastAsia="Book Antiqua"/>
          <w:sz w:val="20"/>
          <w:szCs w:val="20"/>
          <w:spacing w:val="4"/>
          <w:w w:val="100"/>
          <w:i/>
        </w:rPr>
        <w:t>h</w:t>
      </w:r>
      <w:r>
        <w:rPr>
          <w:rFonts w:ascii="Book Antiqua" w:hAnsi="Book Antiqua" w:cs="Book Antiqua" w:eastAsia="Book Antiqua"/>
          <w:sz w:val="20"/>
          <w:szCs w:val="20"/>
          <w:spacing w:val="-1"/>
          <w:w w:val="100"/>
          <w:i/>
        </w:rPr>
        <w:t>q</w:t>
      </w:r>
      <w:r>
        <w:rPr>
          <w:rFonts w:ascii="Book Antiqua" w:hAnsi="Book Antiqua" w:cs="Book Antiqua" w:eastAsia="Book Antiqua"/>
          <w:sz w:val="20"/>
          <w:szCs w:val="20"/>
          <w:spacing w:val="1"/>
          <w:w w:val="100"/>
          <w:i/>
        </w:rPr>
        <w:t>y</w:t>
      </w:r>
      <w:r>
        <w:rPr>
          <w:rFonts w:ascii="Book Antiqua" w:hAnsi="Book Antiqua" w:cs="Book Antiqua" w:eastAsia="Book Antiqua"/>
          <w:sz w:val="20"/>
          <w:szCs w:val="20"/>
          <w:spacing w:val="-1"/>
          <w:w w:val="100"/>
          <w:i/>
        </w:rPr>
        <w:t>r</w:t>
      </w:r>
      <w:r>
        <w:rPr>
          <w:rFonts w:ascii="Book Antiqua" w:hAnsi="Book Antiqua" w:cs="Book Antiqua" w:eastAsia="Book Antiqua"/>
          <w:sz w:val="20"/>
          <w:szCs w:val="20"/>
          <w:spacing w:val="1"/>
          <w:w w:val="100"/>
          <w:i/>
        </w:rPr>
        <w:t>t</w:t>
      </w:r>
      <w:r>
        <w:rPr>
          <w:rFonts w:ascii="Book Antiqua" w:hAnsi="Book Antiqua" w:cs="Book Antiqua" w:eastAsia="Book Antiqua"/>
          <w:sz w:val="20"/>
          <w:szCs w:val="20"/>
          <w:spacing w:val="0"/>
          <w:w w:val="100"/>
          <w:i/>
        </w:rPr>
        <w:t>i</w:t>
      </w:r>
      <w:r>
        <w:rPr>
          <w:rFonts w:ascii="Book Antiqua" w:hAnsi="Book Antiqua" w:cs="Book Antiqua" w:eastAsia="Book Antiqua"/>
          <w:sz w:val="20"/>
          <w:szCs w:val="20"/>
          <w:spacing w:val="1"/>
          <w:w w:val="100"/>
          <w:i/>
        </w:rPr>
        <w:t>m</w:t>
      </w:r>
      <w:r>
        <w:rPr>
          <w:rFonts w:ascii="Book Antiqua" w:hAnsi="Book Antiqua" w:cs="Book Antiqua" w:eastAsia="Book Antiqua"/>
          <w:sz w:val="20"/>
          <w:szCs w:val="20"/>
          <w:spacing w:val="0"/>
          <w:w w:val="100"/>
          <w:i/>
        </w:rPr>
        <w:t>it</w:t>
      </w:r>
      <w:r>
        <w:rPr>
          <w:rFonts w:ascii="Book Antiqua" w:hAnsi="Book Antiqua" w:cs="Book Antiqua" w:eastAsia="Book Antiqua"/>
          <w:sz w:val="20"/>
          <w:szCs w:val="20"/>
          <w:spacing w:val="-7"/>
          <w:w w:val="100"/>
          <w:i/>
        </w:rPr>
        <w:t> </w:t>
      </w:r>
      <w:r>
        <w:rPr>
          <w:rFonts w:ascii="Book Antiqua" w:hAnsi="Book Antiqua" w:cs="Book Antiqua" w:eastAsia="Book Antiqua"/>
          <w:sz w:val="20"/>
          <w:szCs w:val="20"/>
          <w:spacing w:val="1"/>
          <w:w w:val="100"/>
          <w:i/>
        </w:rPr>
        <w:t>t</w:t>
      </w:r>
      <w:r>
        <w:rPr>
          <w:rFonts w:ascii="Book Antiqua" w:hAnsi="Book Antiqua" w:cs="Book Antiqua" w:eastAsia="Book Antiqua"/>
          <w:sz w:val="20"/>
          <w:szCs w:val="20"/>
          <w:spacing w:val="0"/>
          <w:w w:val="100"/>
          <w:i/>
        </w:rPr>
        <w:t>ë</w:t>
      </w:r>
      <w:r>
        <w:rPr>
          <w:rFonts w:ascii="Book Antiqua" w:hAnsi="Book Antiqua" w:cs="Book Antiqua" w:eastAsia="Book Antiqua"/>
          <w:sz w:val="20"/>
          <w:szCs w:val="20"/>
          <w:spacing w:val="-1"/>
          <w:w w:val="100"/>
          <w:i/>
        </w:rPr>
        <w:t> </w:t>
      </w:r>
      <w:r>
        <w:rPr>
          <w:rFonts w:ascii="Book Antiqua" w:hAnsi="Book Antiqua" w:cs="Book Antiqua" w:eastAsia="Book Antiqua"/>
          <w:sz w:val="20"/>
          <w:szCs w:val="20"/>
          <w:spacing w:val="0"/>
          <w:w w:val="100"/>
          <w:i/>
        </w:rPr>
        <w:t>ko</w:t>
      </w:r>
      <w:r>
        <w:rPr>
          <w:rFonts w:ascii="Book Antiqua" w:hAnsi="Book Antiqua" w:cs="Book Antiqua" w:eastAsia="Book Antiqua"/>
          <w:sz w:val="20"/>
          <w:szCs w:val="20"/>
          <w:spacing w:val="1"/>
          <w:w w:val="100"/>
          <w:i/>
        </w:rPr>
        <w:t>m</w:t>
      </w:r>
      <w:r>
        <w:rPr>
          <w:rFonts w:ascii="Book Antiqua" w:hAnsi="Book Antiqua" w:cs="Book Antiqua" w:eastAsia="Book Antiqua"/>
          <w:sz w:val="20"/>
          <w:szCs w:val="20"/>
          <w:spacing w:val="0"/>
          <w:w w:val="100"/>
          <w:i/>
        </w:rPr>
        <w:t>i</w:t>
      </w:r>
      <w:r>
        <w:rPr>
          <w:rFonts w:ascii="Book Antiqua" w:hAnsi="Book Antiqua" w:cs="Book Antiqua" w:eastAsia="Book Antiqua"/>
          <w:sz w:val="20"/>
          <w:szCs w:val="20"/>
          <w:spacing w:val="-1"/>
          <w:w w:val="100"/>
          <w:i/>
        </w:rPr>
        <w:t>s</w:t>
      </w:r>
      <w:r>
        <w:rPr>
          <w:rFonts w:ascii="Book Antiqua" w:hAnsi="Book Antiqua" w:cs="Book Antiqua" w:eastAsia="Book Antiqua"/>
          <w:sz w:val="20"/>
          <w:szCs w:val="20"/>
          <w:spacing w:val="0"/>
          <w:w w:val="100"/>
          <w:i/>
        </w:rPr>
        <w:t>ionit</w:t>
      </w:r>
      <w:r>
        <w:rPr>
          <w:rFonts w:ascii="Book Antiqua" w:hAnsi="Book Antiqua" w:cs="Book Antiqua" w:eastAsia="Book Antiqua"/>
          <w:sz w:val="20"/>
          <w:szCs w:val="20"/>
          <w:spacing w:val="-7"/>
          <w:w w:val="100"/>
          <w:i/>
        </w:rPr>
        <w:t> </w:t>
      </w:r>
      <w:r>
        <w:rPr>
          <w:rFonts w:ascii="Book Antiqua" w:hAnsi="Book Antiqua" w:cs="Book Antiqua" w:eastAsia="Book Antiqua"/>
          <w:sz w:val="20"/>
          <w:szCs w:val="20"/>
          <w:spacing w:val="1"/>
          <w:w w:val="100"/>
          <w:i/>
        </w:rPr>
        <w:t>t</w:t>
      </w:r>
      <w:r>
        <w:rPr>
          <w:rFonts w:ascii="Book Antiqua" w:hAnsi="Book Antiqua" w:cs="Book Antiqua" w:eastAsia="Book Antiqua"/>
          <w:sz w:val="20"/>
          <w:szCs w:val="20"/>
          <w:spacing w:val="0"/>
          <w:w w:val="100"/>
          <w:i/>
        </w:rPr>
        <w:t>ë</w:t>
      </w:r>
      <w:r>
        <w:rPr>
          <w:rFonts w:ascii="Book Antiqua" w:hAnsi="Book Antiqua" w:cs="Book Antiqua" w:eastAsia="Book Antiqua"/>
          <w:sz w:val="20"/>
          <w:szCs w:val="20"/>
          <w:spacing w:val="-1"/>
          <w:w w:val="100"/>
          <w:i/>
        </w:rPr>
        <w:t> </w:t>
      </w:r>
      <w:r>
        <w:rPr>
          <w:rFonts w:ascii="Book Antiqua" w:hAnsi="Book Antiqua" w:cs="Book Antiqua" w:eastAsia="Book Antiqua"/>
          <w:sz w:val="20"/>
          <w:szCs w:val="20"/>
          <w:spacing w:val="-1"/>
          <w:w w:val="100"/>
          <w:i/>
        </w:rPr>
        <w:t>e</w:t>
      </w:r>
      <w:r>
        <w:rPr>
          <w:rFonts w:ascii="Book Antiqua" w:hAnsi="Book Antiqua" w:cs="Book Antiqua" w:eastAsia="Book Antiqua"/>
          <w:sz w:val="20"/>
          <w:szCs w:val="20"/>
          <w:spacing w:val="0"/>
          <w:w w:val="100"/>
          <w:i/>
        </w:rPr>
        <w:t>k</w:t>
      </w:r>
      <w:r>
        <w:rPr>
          <w:rFonts w:ascii="Book Antiqua" w:hAnsi="Book Antiqua" w:cs="Book Antiqua" w:eastAsia="Book Antiqua"/>
          <w:sz w:val="20"/>
          <w:szCs w:val="20"/>
          <w:spacing w:val="2"/>
          <w:w w:val="100"/>
          <w:i/>
        </w:rPr>
        <w:t>u</w:t>
      </w:r>
      <w:r>
        <w:rPr>
          <w:rFonts w:ascii="Book Antiqua" w:hAnsi="Book Antiqua" w:cs="Book Antiqua" w:eastAsia="Book Antiqua"/>
          <w:sz w:val="20"/>
          <w:szCs w:val="20"/>
          <w:spacing w:val="0"/>
          <w:w w:val="100"/>
          <w:i/>
        </w:rPr>
        <w:t>i</w:t>
      </w:r>
      <w:r>
        <w:rPr>
          <w:rFonts w:ascii="Book Antiqua" w:hAnsi="Book Antiqua" w:cs="Book Antiqua" w:eastAsia="Book Antiqua"/>
          <w:sz w:val="20"/>
          <w:szCs w:val="20"/>
          <w:spacing w:val="1"/>
          <w:w w:val="100"/>
          <w:i/>
        </w:rPr>
        <w:t>v</w:t>
      </w:r>
      <w:r>
        <w:rPr>
          <w:rFonts w:ascii="Book Antiqua" w:hAnsi="Book Antiqua" w:cs="Book Antiqua" w:eastAsia="Book Antiqua"/>
          <w:sz w:val="20"/>
          <w:szCs w:val="20"/>
          <w:spacing w:val="0"/>
          <w:w w:val="100"/>
          <w:i/>
        </w:rPr>
        <w:t>al</w:t>
      </w:r>
      <w:r>
        <w:rPr>
          <w:rFonts w:ascii="Book Antiqua" w:hAnsi="Book Antiqua" w:cs="Book Antiqua" w:eastAsia="Book Antiqua"/>
          <w:sz w:val="20"/>
          <w:szCs w:val="20"/>
          <w:spacing w:val="-1"/>
          <w:w w:val="100"/>
          <w:i/>
        </w:rPr>
        <w:t>e</w:t>
      </w:r>
      <w:r>
        <w:rPr>
          <w:rFonts w:ascii="Book Antiqua" w:hAnsi="Book Antiqua" w:cs="Book Antiqua" w:eastAsia="Book Antiqua"/>
          <w:sz w:val="20"/>
          <w:szCs w:val="20"/>
          <w:spacing w:val="0"/>
          <w:w w:val="100"/>
          <w:i/>
        </w:rPr>
        <w:t>n</w:t>
      </w:r>
      <w:r>
        <w:rPr>
          <w:rFonts w:ascii="Book Antiqua" w:hAnsi="Book Antiqua" w:cs="Book Antiqua" w:eastAsia="Book Antiqua"/>
          <w:sz w:val="20"/>
          <w:szCs w:val="20"/>
          <w:spacing w:val="1"/>
          <w:w w:val="100"/>
          <w:i/>
        </w:rPr>
        <w:t>t</w:t>
      </w:r>
      <w:r>
        <w:rPr>
          <w:rFonts w:ascii="Book Antiqua" w:hAnsi="Book Antiqua" w:cs="Book Antiqua" w:eastAsia="Book Antiqua"/>
          <w:sz w:val="20"/>
          <w:szCs w:val="20"/>
          <w:spacing w:val="2"/>
          <w:w w:val="100"/>
          <w:i/>
        </w:rPr>
        <w:t>i</w:t>
      </w:r>
      <w:r>
        <w:rPr>
          <w:rFonts w:ascii="Book Antiqua" w:hAnsi="Book Antiqua" w:cs="Book Antiqua" w:eastAsia="Book Antiqua"/>
          <w:sz w:val="20"/>
          <w:szCs w:val="20"/>
          <w:spacing w:val="1"/>
          <w:w w:val="100"/>
          <w:i/>
        </w:rPr>
        <w:t>m</w:t>
      </w:r>
      <w:r>
        <w:rPr>
          <w:rFonts w:ascii="Book Antiqua" w:hAnsi="Book Antiqua" w:cs="Book Antiqua" w:eastAsia="Book Antiqua"/>
          <w:sz w:val="20"/>
          <w:szCs w:val="20"/>
          <w:spacing w:val="0"/>
          <w:w w:val="100"/>
          <w:i/>
        </w:rPr>
        <w:t>it</w:t>
      </w:r>
      <w:r>
        <w:rPr>
          <w:rFonts w:ascii="Book Antiqua" w:hAnsi="Book Antiqua" w:cs="Book Antiqua" w:eastAsia="Book Antiqua"/>
          <w:sz w:val="20"/>
          <w:szCs w:val="20"/>
          <w:spacing w:val="-11"/>
          <w:w w:val="100"/>
          <w:i/>
        </w:rPr>
        <w:t> </w:t>
      </w:r>
      <w:r>
        <w:rPr>
          <w:rFonts w:ascii="Book Antiqua" w:hAnsi="Book Antiqua" w:cs="Book Antiqua" w:eastAsia="Book Antiqua"/>
          <w:sz w:val="20"/>
          <w:szCs w:val="20"/>
          <w:spacing w:val="1"/>
          <w:w w:val="100"/>
          <w:i/>
        </w:rPr>
        <w:t>d</w:t>
      </w:r>
      <w:r>
        <w:rPr>
          <w:rFonts w:ascii="Book Antiqua" w:hAnsi="Book Antiqua" w:cs="Book Antiqua" w:eastAsia="Book Antiqua"/>
          <w:sz w:val="20"/>
          <w:szCs w:val="20"/>
          <w:spacing w:val="1"/>
          <w:w w:val="100"/>
          <w:i/>
        </w:rPr>
        <w:t>h</w:t>
      </w:r>
      <w:r>
        <w:rPr>
          <w:rFonts w:ascii="Book Antiqua" w:hAnsi="Book Antiqua" w:cs="Book Antiqua" w:eastAsia="Book Antiqua"/>
          <w:sz w:val="20"/>
          <w:szCs w:val="20"/>
          <w:spacing w:val="0"/>
          <w:w w:val="100"/>
          <w:i/>
        </w:rPr>
        <w:t>e</w:t>
      </w:r>
      <w:r>
        <w:rPr>
          <w:rFonts w:ascii="Book Antiqua" w:hAnsi="Book Antiqua" w:cs="Book Antiqua" w:eastAsia="Book Antiqua"/>
          <w:sz w:val="20"/>
          <w:szCs w:val="20"/>
          <w:spacing w:val="-3"/>
          <w:w w:val="100"/>
          <w:i/>
        </w:rPr>
        <w:t> </w:t>
      </w:r>
      <w:r>
        <w:rPr>
          <w:rFonts w:ascii="Book Antiqua" w:hAnsi="Book Antiqua" w:cs="Book Antiqua" w:eastAsia="Book Antiqua"/>
          <w:sz w:val="20"/>
          <w:szCs w:val="20"/>
          <w:spacing w:val="1"/>
          <w:w w:val="100"/>
          <w:i/>
        </w:rPr>
        <w:t>v</w:t>
      </w:r>
      <w:r>
        <w:rPr>
          <w:rFonts w:ascii="Book Antiqua" w:hAnsi="Book Antiqua" w:cs="Book Antiqua" w:eastAsia="Book Antiqua"/>
          <w:sz w:val="20"/>
          <w:szCs w:val="20"/>
          <w:spacing w:val="0"/>
          <w:w w:val="100"/>
          <w:i/>
        </w:rPr>
        <w:t>l</w:t>
      </w:r>
      <w:r>
        <w:rPr>
          <w:rFonts w:ascii="Book Antiqua" w:hAnsi="Book Antiqua" w:cs="Book Antiqua" w:eastAsia="Book Antiqua"/>
          <w:sz w:val="20"/>
          <w:szCs w:val="20"/>
          <w:spacing w:val="-1"/>
          <w:w w:val="100"/>
          <w:i/>
        </w:rPr>
        <w:t>erë</w:t>
      </w:r>
      <w:r>
        <w:rPr>
          <w:rFonts w:ascii="Book Antiqua" w:hAnsi="Book Antiqua" w:cs="Book Antiqua" w:eastAsia="Book Antiqua"/>
          <w:sz w:val="20"/>
          <w:szCs w:val="20"/>
          <w:spacing w:val="2"/>
          <w:w w:val="100"/>
          <w:i/>
        </w:rPr>
        <w:t>s</w:t>
      </w:r>
      <w:r>
        <w:rPr>
          <w:rFonts w:ascii="Book Antiqua" w:hAnsi="Book Antiqua" w:cs="Book Antiqua" w:eastAsia="Book Antiqua"/>
          <w:sz w:val="20"/>
          <w:szCs w:val="20"/>
          <w:spacing w:val="0"/>
          <w:w w:val="100"/>
          <w:i/>
        </w:rPr>
        <w:t>i</w:t>
      </w:r>
      <w:r>
        <w:rPr>
          <w:rFonts w:ascii="Book Antiqua" w:hAnsi="Book Antiqua" w:cs="Book Antiqua" w:eastAsia="Book Antiqua"/>
          <w:sz w:val="20"/>
          <w:szCs w:val="20"/>
          <w:spacing w:val="1"/>
          <w:w w:val="100"/>
          <w:i/>
        </w:rPr>
        <w:t>m</w:t>
      </w:r>
      <w:r>
        <w:rPr>
          <w:rFonts w:ascii="Book Antiqua" w:hAnsi="Book Antiqua" w:cs="Book Antiqua" w:eastAsia="Book Antiqua"/>
          <w:sz w:val="20"/>
          <w:szCs w:val="20"/>
          <w:spacing w:val="0"/>
          <w:w w:val="100"/>
          <w:i/>
        </w:rPr>
        <w:t>it</w:t>
      </w:r>
      <w:r>
        <w:rPr>
          <w:rFonts w:ascii="Book Antiqua" w:hAnsi="Book Antiqua" w:cs="Book Antiqua" w:eastAsia="Book Antiqua"/>
          <w:sz w:val="20"/>
          <w:szCs w:val="20"/>
          <w:spacing w:val="0"/>
          <w:w w:val="100"/>
        </w:rPr>
      </w:r>
    </w:p>
    <w:p>
      <w:pPr>
        <w:spacing w:before="9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98.199997" w:type="dxa"/>
      </w:tblPr>
      <w:tblGrid/>
      <w:tr>
        <w:trPr>
          <w:trHeight w:val="1817" w:hRule="exact"/>
        </w:trPr>
        <w:tc>
          <w:tcPr>
            <w:tcW w:w="706" w:type="dxa"/>
            <w:textDirection w:val="btLr"/>
            <w:vMerge w:val="restart"/>
            <w:tcBorders>
              <w:top w:val="single" w:sz="4.640" w:space="0" w:color="000000"/>
              <w:left w:val="single" w:sz="4.640" w:space="0" w:color="000000"/>
              <w:right w:val="single" w:sz="4.640" w:space="0" w:color="000000"/>
            </w:tcBorders>
            <w:textFlow w:val="bt-lr"/>
          </w:tcPr>
          <w:p>
            <w:pPr>
              <w:spacing w:before="4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1438" w:right="1137"/>
              <w:jc w:val="center"/>
              <w:rPr>
                <w:rFonts w:ascii="Book Antiqua" w:hAnsi="Book Antiqua" w:cs="Book Antiqua" w:eastAsia="Book Antiqua"/>
                <w:sz w:val="20"/>
                <w:szCs w:val="20"/>
              </w:rPr>
            </w:pPr>
            <w:rPr/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99"/>
                <w:i/>
              </w:rPr>
              <w:t>N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1"/>
                <w:w w:val="99"/>
                <w:i/>
              </w:rPr>
              <w:t>r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99"/>
                <w:i/>
              </w:rPr>
              <w:t>.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725" w:type="dxa"/>
            <w:textDirection w:val="btLr"/>
            <w:vMerge w:val="restart"/>
            <w:tcBorders>
              <w:top w:val="single" w:sz="4.640" w:space="0" w:color="000000"/>
              <w:left w:val="single" w:sz="4.640" w:space="0" w:color="000000"/>
              <w:right w:val="single" w:sz="4.640" w:space="0" w:color="000000"/>
            </w:tcBorders>
            <w:textFlow w:val="bt-lr"/>
          </w:tcPr>
          <w:p>
            <w:pPr>
              <w:spacing w:before="4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1363" w:right="1063"/>
              <w:jc w:val="center"/>
              <w:rPr>
                <w:rFonts w:ascii="Book Antiqua" w:hAnsi="Book Antiqua" w:cs="Book Antiqua" w:eastAsia="Book Antiqua"/>
                <w:sz w:val="20"/>
                <w:szCs w:val="20"/>
              </w:rPr>
            </w:pPr>
            <w:rPr/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99"/>
                <w:i/>
              </w:rPr>
              <w:t>E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99"/>
                <w:i/>
              </w:rPr>
              <w:t>m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1"/>
                <w:w w:val="99"/>
                <w:i/>
              </w:rPr>
              <w:t>ër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722" w:type="dxa"/>
            <w:textDirection w:val="btLr"/>
            <w:vMerge w:val="restart"/>
            <w:tcBorders>
              <w:top w:val="single" w:sz="4.640" w:space="0" w:color="000000"/>
              <w:left w:val="single" w:sz="4.640" w:space="0" w:color="000000"/>
              <w:right w:val="single" w:sz="4.640" w:space="0" w:color="000000"/>
            </w:tcBorders>
            <w:textFlow w:val="bt-lr"/>
          </w:tcPr>
          <w:p>
            <w:pPr>
              <w:spacing w:before="2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1368" w:right="1070"/>
              <w:jc w:val="center"/>
              <w:rPr>
                <w:rFonts w:ascii="Book Antiqua" w:hAnsi="Book Antiqua" w:cs="Book Antiqua" w:eastAsia="Book Antiqua"/>
                <w:sz w:val="20"/>
                <w:szCs w:val="20"/>
              </w:rPr>
            </w:pPr>
            <w:rPr/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99"/>
                <w:i/>
              </w:rPr>
              <w:t>A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99"/>
                <w:i/>
              </w:rPr>
              <w:t>t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1"/>
                <w:w w:val="99"/>
                <w:i/>
              </w:rPr>
              <w:t>ësi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950" w:type="dxa"/>
            <w:textDirection w:val="btLr"/>
            <w:vMerge w:val="restart"/>
            <w:tcBorders>
              <w:top w:val="single" w:sz="4.640" w:space="0" w:color="000000"/>
              <w:left w:val="single" w:sz="4.640" w:space="0" w:color="000000"/>
              <w:right w:val="single" w:sz="4.640" w:space="0" w:color="000000"/>
            </w:tcBorders>
            <w:textFlow w:val="bt-lr"/>
          </w:tcPr>
          <w:p>
            <w:pPr>
              <w:spacing w:before="4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1252" w:right="-20"/>
              <w:jc w:val="left"/>
              <w:rPr>
                <w:rFonts w:ascii="Book Antiqua" w:hAnsi="Book Antiqua" w:cs="Book Antiqua" w:eastAsia="Book Antiqua"/>
                <w:sz w:val="20"/>
                <w:szCs w:val="20"/>
              </w:rPr>
            </w:pPr>
            <w:rPr/>
            <w:r>
              <w:rPr>
                <w:rFonts w:ascii="Book Antiqua" w:hAnsi="Book Antiqua" w:cs="Book Antiqua" w:eastAsia="Book Antiqua"/>
                <w:sz w:val="20"/>
                <w:szCs w:val="20"/>
                <w:spacing w:val="-1"/>
                <w:w w:val="100"/>
                <w:i/>
              </w:rPr>
              <w:t>Mb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2"/>
                <w:w w:val="100"/>
                <w:i/>
              </w:rPr>
              <w:t>i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1"/>
                <w:w w:val="100"/>
                <w:i/>
              </w:rPr>
              <w:t>e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m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2"/>
                <w:w w:val="100"/>
                <w:i/>
              </w:rPr>
              <w:t>ë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r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708" w:type="dxa"/>
            <w:textDirection w:val="btLr"/>
            <w:vMerge w:val="restart"/>
            <w:tcBorders>
              <w:top w:val="single" w:sz="4.640" w:space="0" w:color="000000"/>
              <w:left w:val="single" w:sz="4.640" w:space="0" w:color="000000"/>
              <w:right w:val="single" w:sz="4.648" w:space="0" w:color="000000"/>
            </w:tcBorders>
            <w:textFlow w:val="bt-lr"/>
          </w:tcPr>
          <w:p>
            <w:pPr>
              <w:spacing w:before="4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1192" w:right="-20"/>
              <w:jc w:val="left"/>
              <w:rPr>
                <w:rFonts w:ascii="Book Antiqua" w:hAnsi="Book Antiqua" w:cs="Book Antiqua" w:eastAsia="Book Antiqua"/>
                <w:sz w:val="20"/>
                <w:szCs w:val="20"/>
              </w:rPr>
            </w:pPr>
            <w:rPr/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D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a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t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1"/>
                <w:w w:val="100"/>
                <w:i/>
              </w:rPr>
              <w:t>ë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lin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d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je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859" w:type="dxa"/>
            <w:textDirection w:val="btLr"/>
            <w:vMerge w:val="restart"/>
            <w:tcBorders>
              <w:top w:val="single" w:sz="4.640" w:space="0" w:color="000000"/>
              <w:left w:val="single" w:sz="4.648" w:space="0" w:color="000000"/>
              <w:right w:val="single" w:sz="4.640" w:space="0" w:color="000000"/>
            </w:tcBorders>
            <w:textFlow w:val="bt-lr"/>
          </w:tcPr>
          <w:p>
            <w:pPr>
              <w:spacing w:before="4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5" w:lineRule="auto"/>
              <w:ind w:left="229" w:right="77" w:firstLine="-98"/>
              <w:jc w:val="left"/>
              <w:rPr>
                <w:rFonts w:ascii="Book Antiqua" w:hAnsi="Book Antiqua" w:cs="Book Antiqua" w:eastAsia="Book Antiqua"/>
                <w:sz w:val="20"/>
                <w:szCs w:val="20"/>
              </w:rPr>
            </w:pPr>
            <w:rPr/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E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m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1"/>
                <w:w w:val="100"/>
                <w:i/>
              </w:rPr>
              <w:t>ër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t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i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m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i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8"/>
                <w:w w:val="100"/>
                <w:i/>
              </w:rPr>
              <w:t> 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i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1"/>
                <w:w w:val="100"/>
                <w:i/>
              </w:rPr>
              <w:t> 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p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1"/>
                <w:w w:val="100"/>
                <w:i/>
              </w:rPr>
              <w:t>r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o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g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1"/>
                <w:w w:val="100"/>
                <w:i/>
              </w:rPr>
              <w:t>r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a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m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it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7"/>
                <w:w w:val="100"/>
                <w:i/>
              </w:rPr>
              <w:t> 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t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ë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1"/>
                <w:w w:val="100"/>
                <w:i/>
              </w:rPr>
              <w:t> 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k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1"/>
                <w:w w:val="100"/>
                <w:i/>
              </w:rPr>
              <w:t>r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y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1"/>
                <w:w w:val="100"/>
                <w:i/>
              </w:rPr>
              <w:t>e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r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2"/>
                <w:w w:val="100"/>
                <w:i/>
              </w:rPr>
              <w:t> 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m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ë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 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p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a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1"/>
                <w:w w:val="100"/>
                <w:i/>
              </w:rPr>
              <w:t>r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ë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3"/>
                <w:w w:val="100"/>
                <w:i/>
              </w:rPr>
              <w:t> 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d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h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e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3"/>
                <w:w w:val="100"/>
                <w:i/>
              </w:rPr>
              <w:t> 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lloji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3"/>
                <w:w w:val="100"/>
                <w:i/>
              </w:rPr>
              <w:t> 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(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B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a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c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h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1"/>
                <w:w w:val="100"/>
                <w:i/>
              </w:rPr>
              <w:t>e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lo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1"/>
                <w:w w:val="100"/>
                <w:i/>
              </w:rPr>
              <w:t>r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,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7"/>
                <w:w w:val="100"/>
                <w:i/>
              </w:rPr>
              <w:t> 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P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I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1"/>
                <w:w w:val="100"/>
                <w:i/>
              </w:rPr>
              <w:t>C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D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)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708" w:type="dxa"/>
            <w:textDirection w:val="btLr"/>
            <w:vMerge w:val="restart"/>
            <w:tcBorders>
              <w:top w:val="single" w:sz="4.640" w:space="0" w:color="000000"/>
              <w:left w:val="single" w:sz="4.640" w:space="0" w:color="000000"/>
              <w:right w:val="single" w:sz="4.640" w:space="0" w:color="000000"/>
            </w:tcBorders>
            <w:textFlow w:val="bt-lr"/>
          </w:tcPr>
          <w:p>
            <w:pPr>
              <w:spacing w:before="4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84" w:lineRule="auto"/>
              <w:ind w:left="318" w:right="263" w:firstLine="312"/>
              <w:jc w:val="left"/>
              <w:rPr>
                <w:rFonts w:ascii="Book Antiqua" w:hAnsi="Book Antiqua" w:cs="Book Antiqua" w:eastAsia="Book Antiqua"/>
                <w:sz w:val="20"/>
                <w:szCs w:val="20"/>
              </w:rPr>
            </w:pPr>
            <w:rPr/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I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AL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-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ja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4"/>
                <w:w w:val="100"/>
                <w:i/>
              </w:rPr>
              <w:t> 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ku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2"/>
                <w:w w:val="100"/>
                <w:i/>
              </w:rPr>
              <w:t> 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ka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1"/>
                <w:w w:val="100"/>
                <w:i/>
              </w:rPr>
              <w:t> 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p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1"/>
                <w:w w:val="100"/>
                <w:i/>
              </w:rPr>
              <w:t>ë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1"/>
                <w:w w:val="100"/>
                <w:i/>
              </w:rPr>
              <w:t>r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fun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d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u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3"/>
                <w:w w:val="100"/>
                <w:i/>
              </w:rPr>
              <w:t>a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r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 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p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1"/>
                <w:w w:val="100"/>
                <w:i/>
              </w:rPr>
              <w:t>r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o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g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1"/>
                <w:w w:val="100"/>
                <w:i/>
              </w:rPr>
              <w:t>r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a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m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in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9"/>
                <w:w w:val="100"/>
                <w:i/>
              </w:rPr>
              <w:t> 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e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1"/>
                <w:w w:val="100"/>
                <w:i/>
              </w:rPr>
              <w:t> 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p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a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1"/>
                <w:w w:val="100"/>
                <w:i/>
              </w:rPr>
              <w:t>r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ë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3"/>
                <w:w w:val="100"/>
                <w:i/>
              </w:rPr>
              <w:t> 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t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ë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1"/>
                <w:w w:val="100"/>
                <w:i/>
              </w:rPr>
              <w:t> 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1"/>
                <w:w w:val="100"/>
                <w:i/>
              </w:rPr>
              <w:t>s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3"/>
                <w:w w:val="100"/>
                <w:i/>
              </w:rPr>
              <w:t>t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u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d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i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m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it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766" w:type="dxa"/>
            <w:textDirection w:val="btLr"/>
            <w:vMerge w:val="restart"/>
            <w:tcBorders>
              <w:top w:val="single" w:sz="4.640" w:space="0" w:color="000000"/>
              <w:left w:val="single" w:sz="4.640" w:space="0" w:color="000000"/>
              <w:right w:val="single" w:sz="4.648" w:space="0" w:color="000000"/>
            </w:tcBorders>
            <w:textFlow w:val="bt-lr"/>
          </w:tcPr>
          <w:p>
            <w:pPr>
              <w:spacing w:before="4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82" w:lineRule="auto"/>
              <w:ind w:left="318" w:right="263" w:firstLine="444"/>
              <w:jc w:val="left"/>
              <w:rPr>
                <w:rFonts w:ascii="Book Antiqua" w:hAnsi="Book Antiqua" w:cs="Book Antiqua" w:eastAsia="Book Antiqua"/>
                <w:sz w:val="20"/>
                <w:szCs w:val="20"/>
              </w:rPr>
            </w:pPr>
            <w:rPr/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D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a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t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a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3"/>
                <w:w w:val="100"/>
                <w:i/>
              </w:rPr>
              <w:t> 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e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1"/>
                <w:w w:val="100"/>
                <w:i/>
              </w:rPr>
              <w:t> 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d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i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p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lo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m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i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m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it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8"/>
                <w:w w:val="100"/>
                <w:i/>
              </w:rPr>
              <w:t> 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në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 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p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1"/>
                <w:w w:val="100"/>
                <w:i/>
              </w:rPr>
              <w:t>r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o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g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1"/>
                <w:w w:val="100"/>
                <w:i/>
              </w:rPr>
              <w:t>r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a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m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in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9"/>
                <w:w w:val="100"/>
                <w:i/>
              </w:rPr>
              <w:t> 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e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1"/>
                <w:w w:val="100"/>
                <w:i/>
              </w:rPr>
              <w:t> 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p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a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1"/>
                <w:w w:val="100"/>
                <w:i/>
              </w:rPr>
              <w:t>r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ë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3"/>
                <w:w w:val="100"/>
                <w:i/>
              </w:rPr>
              <w:t> 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t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ë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1"/>
                <w:w w:val="100"/>
                <w:i/>
              </w:rPr>
              <w:t> 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1"/>
                <w:w w:val="100"/>
                <w:i/>
              </w:rPr>
              <w:t>s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3"/>
                <w:w w:val="100"/>
                <w:i/>
              </w:rPr>
              <w:t>t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u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d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i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m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it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965" w:type="dxa"/>
            <w:textDirection w:val="btLr"/>
            <w:vMerge w:val="restart"/>
            <w:tcBorders>
              <w:top w:val="single" w:sz="4.640" w:space="0" w:color="000000"/>
              <w:left w:val="single" w:sz="4.648" w:space="0" w:color="000000"/>
              <w:right w:val="single" w:sz="4.648" w:space="0" w:color="000000"/>
            </w:tcBorders>
            <w:textFlow w:val="bt-lr"/>
          </w:tcPr>
          <w:p>
            <w:pPr>
              <w:spacing w:before="4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5" w:lineRule="auto"/>
              <w:ind w:left="122" w:right="104"/>
              <w:jc w:val="center"/>
              <w:rPr>
                <w:rFonts w:ascii="Book Antiqua" w:hAnsi="Book Antiqua" w:cs="Book Antiqua" w:eastAsia="Book Antiqua"/>
                <w:sz w:val="20"/>
                <w:szCs w:val="20"/>
              </w:rPr>
            </w:pPr>
            <w:rPr/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E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m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1"/>
                <w:w w:val="100"/>
                <w:i/>
              </w:rPr>
              <w:t>ër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t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i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m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i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8"/>
                <w:w w:val="100"/>
                <w:i/>
              </w:rPr>
              <w:t> 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i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1"/>
                <w:w w:val="100"/>
                <w:i/>
              </w:rPr>
              <w:t> 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p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1"/>
                <w:w w:val="100"/>
                <w:i/>
              </w:rPr>
              <w:t>r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o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g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1"/>
                <w:w w:val="100"/>
                <w:i/>
              </w:rPr>
              <w:t>r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a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m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it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7"/>
                <w:w w:val="100"/>
                <w:i/>
              </w:rPr>
              <w:t> 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t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ë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1"/>
                <w:w w:val="100"/>
                <w:i/>
              </w:rPr>
              <w:t> 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1"/>
                <w:w w:val="99"/>
                <w:i/>
              </w:rPr>
              <w:t>s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99"/>
                <w:i/>
              </w:rPr>
              <w:t>t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99"/>
                <w:i/>
              </w:rPr>
              <w:t>u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99"/>
                <w:i/>
              </w:rPr>
              <w:t>d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99"/>
                <w:i/>
              </w:rPr>
              <w:t>i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99"/>
                <w:i/>
              </w:rPr>
              <w:t>m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99"/>
                <w:i/>
              </w:rPr>
              <w:t>it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99"/>
                <w:i/>
              </w:rPr>
              <w:t> 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ku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2"/>
                <w:w w:val="100"/>
                <w:i/>
              </w:rPr>
              <w:t> 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a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p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likon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6"/>
                <w:w w:val="100"/>
                <w:i/>
              </w:rPr>
              <w:t> 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p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1"/>
                <w:w w:val="100"/>
                <w:i/>
              </w:rPr>
              <w:t>ë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r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3"/>
                <w:w w:val="100"/>
                <w:i/>
              </w:rPr>
              <w:t> 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p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1"/>
                <w:w w:val="100"/>
                <w:i/>
              </w:rPr>
              <w:t>r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o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g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1"/>
                <w:w w:val="100"/>
                <w:i/>
              </w:rPr>
              <w:t>r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am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6"/>
                <w:w w:val="100"/>
                <w:i/>
              </w:rPr>
              <w:t> 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t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ë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1"/>
                <w:w w:val="100"/>
                <w:i/>
              </w:rPr>
              <w:t> 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99"/>
                <w:i/>
              </w:rPr>
              <w:t>d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99"/>
                <w:i/>
              </w:rPr>
              <w:t>y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99"/>
                <w:i/>
              </w:rPr>
              <w:t>t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99"/>
                <w:i/>
              </w:rPr>
              <w:t>ë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99"/>
                <w:i/>
              </w:rPr>
              <w:t> 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d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h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e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3"/>
                <w:w w:val="100"/>
                <w:i/>
              </w:rPr>
              <w:t> 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lloji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3"/>
                <w:w w:val="100"/>
                <w:i/>
              </w:rPr>
              <w:t> 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(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B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a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c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h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1"/>
                <w:w w:val="100"/>
                <w:i/>
              </w:rPr>
              <w:t>e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lo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1"/>
                <w:w w:val="100"/>
                <w:i/>
              </w:rPr>
              <w:t>r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,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7"/>
                <w:w w:val="100"/>
                <w:i/>
              </w:rPr>
              <w:t> 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99"/>
                <w:i/>
              </w:rPr>
              <w:t>P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99"/>
                <w:i/>
              </w:rPr>
              <w:t>I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1"/>
                <w:w w:val="99"/>
                <w:i/>
              </w:rPr>
              <w:t>C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99"/>
                <w:i/>
              </w:rPr>
              <w:t>D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99"/>
                <w:i/>
              </w:rPr>
              <w:t>)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708" w:type="dxa"/>
            <w:textDirection w:val="btLr"/>
            <w:vMerge w:val="restart"/>
            <w:tcBorders>
              <w:top w:val="single" w:sz="4.640" w:space="0" w:color="000000"/>
              <w:left w:val="single" w:sz="4.648" w:space="0" w:color="000000"/>
              <w:right w:val="single" w:sz="4.640" w:space="0" w:color="000000"/>
            </w:tcBorders>
            <w:textFlow w:val="bt-lr"/>
          </w:tcPr>
          <w:p>
            <w:pPr>
              <w:spacing w:before="4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84" w:lineRule="auto"/>
              <w:ind w:left="570" w:right="348" w:firstLine="-166"/>
              <w:jc w:val="left"/>
              <w:rPr>
                <w:rFonts w:ascii="Book Antiqua" w:hAnsi="Book Antiqua" w:cs="Book Antiqua" w:eastAsia="Book Antiqua"/>
                <w:sz w:val="20"/>
                <w:szCs w:val="20"/>
              </w:rPr>
            </w:pPr>
            <w:rPr/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Vi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t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i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3"/>
                <w:w w:val="100"/>
                <w:i/>
              </w:rPr>
              <w:t> 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i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1"/>
                <w:w w:val="100"/>
                <w:i/>
              </w:rPr>
              <w:t> 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1"/>
                <w:w w:val="100"/>
                <w:i/>
              </w:rPr>
              <w:t>s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t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u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d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i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m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it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6"/>
                <w:w w:val="100"/>
                <w:i/>
              </w:rPr>
              <w:t> 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ku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2"/>
                <w:w w:val="100"/>
                <w:i/>
              </w:rPr>
              <w:t> 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m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und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3"/>
                <w:w w:val="100"/>
                <w:i/>
              </w:rPr>
              <w:t> 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t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ë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 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1"/>
                <w:w w:val="100"/>
                <w:i/>
              </w:rPr>
              <w:t>rre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g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j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2"/>
                <w:w w:val="100"/>
                <w:i/>
              </w:rPr>
              <w:t>i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1"/>
                <w:w w:val="100"/>
                <w:i/>
              </w:rPr>
              <w:t>s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t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1"/>
                <w:w w:val="100"/>
                <w:i/>
              </w:rPr>
              <w:t>r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o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h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1"/>
                <w:w w:val="100"/>
                <w:i/>
              </w:rPr>
              <w:t>e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t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9"/>
                <w:w w:val="100"/>
                <w:i/>
              </w:rPr>
              <w:t> 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kan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d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i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d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a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t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i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706" w:type="dxa"/>
            <w:textDirection w:val="btLr"/>
            <w:vMerge w:val="restart"/>
            <w:tcBorders>
              <w:top w:val="single" w:sz="4.640" w:space="0" w:color="000000"/>
              <w:left w:val="single" w:sz="4.640" w:space="0" w:color="000000"/>
              <w:right w:val="single" w:sz="4.640" w:space="0" w:color="000000"/>
            </w:tcBorders>
            <w:textFlow w:val="bt-lr"/>
          </w:tcPr>
          <w:p>
            <w:pPr>
              <w:spacing w:before="4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882" w:right="-20"/>
              <w:jc w:val="left"/>
              <w:rPr>
                <w:rFonts w:ascii="Book Antiqua" w:hAnsi="Book Antiqua" w:cs="Book Antiqua" w:eastAsia="Book Antiqua"/>
                <w:sz w:val="20"/>
                <w:szCs w:val="20"/>
              </w:rPr>
            </w:pPr>
            <w:rPr/>
            <w:r>
              <w:rPr>
                <w:rFonts w:ascii="Book Antiqua" w:hAnsi="Book Antiqua" w:cs="Book Antiqua" w:eastAsia="Book Antiqua"/>
                <w:sz w:val="20"/>
                <w:szCs w:val="20"/>
                <w:spacing w:val="-1"/>
                <w:w w:val="100"/>
                <w:i/>
              </w:rPr>
              <w:t>Kre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d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i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t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1"/>
                <w:w w:val="100"/>
                <w:i/>
              </w:rPr>
              <w:t>e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t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6"/>
                <w:w w:val="100"/>
                <w:i/>
              </w:rPr>
              <w:t> 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e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 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njo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h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u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1"/>
                <w:w w:val="100"/>
                <w:i/>
              </w:rPr>
              <w:t>r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a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227" w:type="dxa"/>
            <w:gridSpan w:val="4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3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549" w:right="-20"/>
              <w:jc w:val="left"/>
              <w:rPr>
                <w:rFonts w:ascii="Book Antiqua" w:hAnsi="Book Antiqua" w:cs="Book Antiqua" w:eastAsia="Book Antiqua"/>
                <w:sz w:val="20"/>
                <w:szCs w:val="20"/>
              </w:rPr>
            </w:pPr>
            <w:rPr/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P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ik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1"/>
                <w:w w:val="100"/>
                <w:i/>
              </w:rPr>
              <w:t>ë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t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3"/>
                <w:w w:val="100"/>
                <w:i/>
              </w:rPr>
              <w:t> 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e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1"/>
                <w:w w:val="100"/>
                <w:i/>
              </w:rPr>
              <w:t> 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ako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1"/>
                <w:w w:val="100"/>
                <w:i/>
              </w:rPr>
              <w:t>r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d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ua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1"/>
                <w:w w:val="100"/>
                <w:i/>
              </w:rPr>
              <w:t>r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a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193" w:type="dxa"/>
            <w:textDirection w:val="btLr"/>
            <w:vMerge w:val="restart"/>
            <w:tcBorders>
              <w:top w:val="single" w:sz="4.640" w:space="0" w:color="000000"/>
              <w:left w:val="single" w:sz="4.640" w:space="0" w:color="000000"/>
              <w:right w:val="single" w:sz="4.640" w:space="0" w:color="000000"/>
            </w:tcBorders>
            <w:textFlow w:val="bt-lr"/>
          </w:tcPr>
          <w:p>
            <w:pPr>
              <w:spacing w:before="4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482" w:lineRule="auto"/>
              <w:ind w:left="1069" w:right="501" w:firstLine="-233"/>
              <w:jc w:val="left"/>
              <w:rPr>
                <w:rFonts w:ascii="Book Antiqua" w:hAnsi="Book Antiqua" w:cs="Book Antiqua" w:eastAsia="Book Antiqua"/>
                <w:sz w:val="20"/>
                <w:szCs w:val="20"/>
              </w:rPr>
            </w:pPr>
            <w:rPr/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S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t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a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t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u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1"/>
                <w:w w:val="100"/>
                <w:i/>
              </w:rPr>
              <w:t>s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i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6"/>
                <w:w w:val="100"/>
                <w:i/>
              </w:rPr>
              <w:t> 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i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1"/>
                <w:w w:val="100"/>
                <w:i/>
              </w:rPr>
              <w:t> 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kan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d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i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d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a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t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it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 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fi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t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u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1"/>
                <w:w w:val="100"/>
                <w:i/>
              </w:rPr>
              <w:t>e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1"/>
                <w:w w:val="100"/>
                <w:i/>
              </w:rPr>
              <w:t>s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/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jofi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t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2"/>
                <w:w w:val="100"/>
                <w:i/>
              </w:rPr>
              <w:t>u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1"/>
                <w:w w:val="100"/>
                <w:i/>
              </w:rPr>
              <w:t>e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s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1142" w:hRule="exact"/>
        </w:trPr>
        <w:tc>
          <w:tcPr>
            <w:tcW w:w="706" w:type="dxa"/>
            <w:textDirection w:val="btLr"/>
            <w:vMerge/>
            <w:tcBorders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textFlow w:val="bt-lr"/>
          </w:tcPr>
          <w:p>
            <w:pPr/>
            <w:rPr/>
          </w:p>
        </w:tc>
        <w:tc>
          <w:tcPr>
            <w:tcW w:w="725" w:type="dxa"/>
            <w:textDirection w:val="btLr"/>
            <w:vMerge/>
            <w:tcBorders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textFlow w:val="bt-lr"/>
          </w:tcPr>
          <w:p>
            <w:pPr/>
            <w:rPr/>
          </w:p>
        </w:tc>
        <w:tc>
          <w:tcPr>
            <w:tcW w:w="722" w:type="dxa"/>
            <w:textDirection w:val="btLr"/>
            <w:vMerge/>
            <w:tcBorders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textFlow w:val="bt-lr"/>
          </w:tcPr>
          <w:p>
            <w:pPr/>
            <w:rPr/>
          </w:p>
        </w:tc>
        <w:tc>
          <w:tcPr>
            <w:tcW w:w="950" w:type="dxa"/>
            <w:textDirection w:val="btLr"/>
            <w:vMerge/>
            <w:tcBorders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textFlow w:val="bt-lr"/>
          </w:tcPr>
          <w:p>
            <w:pPr/>
            <w:rPr/>
          </w:p>
        </w:tc>
        <w:tc>
          <w:tcPr>
            <w:tcW w:w="708" w:type="dxa"/>
            <w:textDirection w:val="btLr"/>
            <w:vMerge/>
            <w:tcBorders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  <w:textFlow w:val="bt-lr"/>
          </w:tcPr>
          <w:p>
            <w:pPr/>
            <w:rPr/>
          </w:p>
        </w:tc>
        <w:tc>
          <w:tcPr>
            <w:tcW w:w="859" w:type="dxa"/>
            <w:textDirection w:val="btLr"/>
            <w:vMerge/>
            <w:tcBorders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  <w:textFlow w:val="bt-lr"/>
          </w:tcPr>
          <w:p>
            <w:pPr/>
            <w:rPr/>
          </w:p>
        </w:tc>
        <w:tc>
          <w:tcPr>
            <w:tcW w:w="708" w:type="dxa"/>
            <w:textDirection w:val="btLr"/>
            <w:vMerge/>
            <w:tcBorders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textFlow w:val="bt-lr"/>
          </w:tcPr>
          <w:p>
            <w:pPr/>
            <w:rPr/>
          </w:p>
        </w:tc>
        <w:tc>
          <w:tcPr>
            <w:tcW w:w="766" w:type="dxa"/>
            <w:textDirection w:val="btLr"/>
            <w:vMerge/>
            <w:tcBorders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  <w:textFlow w:val="bt-lr"/>
          </w:tcPr>
          <w:p>
            <w:pPr/>
            <w:rPr/>
          </w:p>
        </w:tc>
        <w:tc>
          <w:tcPr>
            <w:tcW w:w="965" w:type="dxa"/>
            <w:textDirection w:val="btLr"/>
            <w:vMerge/>
            <w:tcBorders>
              <w:bottom w:val="single" w:sz="4.640" w:space="0" w:color="000000"/>
              <w:left w:val="single" w:sz="4.648" w:space="0" w:color="000000"/>
              <w:right w:val="single" w:sz="4.648" w:space="0" w:color="000000"/>
            </w:tcBorders>
            <w:textFlow w:val="bt-lr"/>
          </w:tcPr>
          <w:p>
            <w:pPr/>
            <w:rPr/>
          </w:p>
        </w:tc>
        <w:tc>
          <w:tcPr>
            <w:tcW w:w="708" w:type="dxa"/>
            <w:textDirection w:val="btLr"/>
            <w:vMerge/>
            <w:tcBorders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  <w:textFlow w:val="bt-lr"/>
          </w:tcPr>
          <w:p>
            <w:pPr/>
            <w:rPr/>
          </w:p>
        </w:tc>
        <w:tc>
          <w:tcPr>
            <w:tcW w:w="706" w:type="dxa"/>
            <w:textDirection w:val="btLr"/>
            <w:vMerge/>
            <w:tcBorders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textFlow w:val="bt-lr"/>
          </w:tcPr>
          <w:p>
            <w:pPr/>
            <w:rPr/>
          </w:p>
        </w:tc>
        <w:tc>
          <w:tcPr>
            <w:tcW w:w="470" w:type="dxa"/>
            <w:textDirection w:val="btLr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textFlow w:val="bt-lr"/>
          </w:tcPr>
          <w:p>
            <w:pPr>
              <w:spacing w:before="4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217" w:right="-20"/>
              <w:jc w:val="left"/>
              <w:rPr>
                <w:rFonts w:ascii="Book Antiqua" w:hAnsi="Book Antiqua" w:cs="Book Antiqua" w:eastAsia="Book Antiqua"/>
                <w:sz w:val="20"/>
                <w:szCs w:val="20"/>
              </w:rPr>
            </w:pPr>
            <w:rPr/>
            <w:r>
              <w:rPr>
                <w:rFonts w:ascii="Book Antiqua" w:hAnsi="Book Antiqua" w:cs="Book Antiqua" w:eastAsia="Book Antiqua"/>
                <w:sz w:val="20"/>
                <w:szCs w:val="20"/>
                <w:spacing w:val="-1"/>
                <w:w w:val="100"/>
                <w:i/>
              </w:rPr>
              <w:t>Kr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i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t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2"/>
                <w:w w:val="100"/>
                <w:i/>
              </w:rPr>
              <w:t>e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1"/>
                <w:w w:val="100"/>
                <w:i/>
              </w:rPr>
              <w:t>r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i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5"/>
                <w:w w:val="100"/>
                <w:i/>
              </w:rPr>
              <w:t> 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1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562" w:type="dxa"/>
            <w:textDirection w:val="btLr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textFlow w:val="bt-lr"/>
          </w:tcPr>
          <w:p>
            <w:pPr>
              <w:spacing w:before="4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217" w:right="-20"/>
              <w:jc w:val="left"/>
              <w:rPr>
                <w:rFonts w:ascii="Book Antiqua" w:hAnsi="Book Antiqua" w:cs="Book Antiqua" w:eastAsia="Book Antiqua"/>
                <w:sz w:val="20"/>
                <w:szCs w:val="20"/>
              </w:rPr>
            </w:pPr>
            <w:rPr/>
            <w:r>
              <w:rPr>
                <w:rFonts w:ascii="Book Antiqua" w:hAnsi="Book Antiqua" w:cs="Book Antiqua" w:eastAsia="Book Antiqua"/>
                <w:sz w:val="20"/>
                <w:szCs w:val="20"/>
                <w:spacing w:val="-1"/>
                <w:w w:val="100"/>
                <w:i/>
              </w:rPr>
              <w:t>Kr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i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t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2"/>
                <w:w w:val="100"/>
                <w:i/>
              </w:rPr>
              <w:t>e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1"/>
                <w:w w:val="100"/>
                <w:i/>
              </w:rPr>
              <w:t>r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i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5"/>
                <w:w w:val="100"/>
                <w:i/>
              </w:rPr>
              <w:t> 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2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708" w:type="dxa"/>
            <w:textDirection w:val="btLr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  <w:textFlow w:val="bt-lr"/>
          </w:tcPr>
          <w:p>
            <w:pPr>
              <w:spacing w:before="4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360" w:right="479"/>
              <w:jc w:val="center"/>
              <w:rPr>
                <w:rFonts w:ascii="Book Antiqua" w:hAnsi="Book Antiqua" w:cs="Book Antiqua" w:eastAsia="Book Antiqua"/>
                <w:sz w:val="20"/>
                <w:szCs w:val="20"/>
              </w:rPr>
            </w:pPr>
            <w:rPr/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99"/>
                <w:i/>
              </w:rPr>
              <w:t>....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87" w:type="dxa"/>
            <w:textDirection w:val="btLr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  <w:textFlow w:val="bt-lr"/>
          </w:tcPr>
          <w:p>
            <w:pPr>
              <w:spacing w:before="4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-1" w:right="-20"/>
              <w:jc w:val="left"/>
              <w:rPr>
                <w:rFonts w:ascii="Book Antiqua" w:hAnsi="Book Antiqua" w:cs="Book Antiqua" w:eastAsia="Book Antiqua"/>
                <w:sz w:val="20"/>
                <w:szCs w:val="20"/>
              </w:rPr>
            </w:pPr>
            <w:rPr/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P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ik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1"/>
                <w:w w:val="100"/>
                <w:i/>
              </w:rPr>
              <w:t>ë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t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3"/>
                <w:w w:val="100"/>
                <w:i/>
              </w:rPr>
              <w:t> 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t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o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t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ale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193" w:type="dxa"/>
            <w:textDirection w:val="btLr"/>
            <w:vMerge/>
            <w:tcBorders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textFlow w:val="bt-lr"/>
          </w:tcPr>
          <w:p>
            <w:pPr/>
            <w:rPr/>
          </w:p>
        </w:tc>
      </w:tr>
      <w:tr>
        <w:trPr>
          <w:trHeight w:val="288" w:hRule="exact"/>
        </w:trPr>
        <w:tc>
          <w:tcPr>
            <w:tcW w:w="70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40" w:lineRule="exact"/>
              <w:ind w:left="102" w:right="-20"/>
              <w:jc w:val="left"/>
              <w:rPr>
                <w:rFonts w:ascii="Book Antiqua" w:hAnsi="Book Antiqua" w:cs="Book Antiqua" w:eastAsia="Book Antiqua"/>
                <w:sz w:val="20"/>
                <w:szCs w:val="20"/>
              </w:rPr>
            </w:pPr>
            <w:rPr/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  <w:position w:val="1"/>
              </w:rPr>
              <w:t>1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725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72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95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70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/>
            <w:rPr/>
          </w:p>
        </w:tc>
        <w:tc>
          <w:tcPr>
            <w:tcW w:w="859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70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76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/>
            <w:rPr/>
          </w:p>
        </w:tc>
        <w:tc>
          <w:tcPr>
            <w:tcW w:w="965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8" w:space="0" w:color="000000"/>
            </w:tcBorders>
          </w:tcPr>
          <w:p>
            <w:pPr/>
            <w:rPr/>
          </w:p>
        </w:tc>
        <w:tc>
          <w:tcPr>
            <w:tcW w:w="708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70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47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56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70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/>
            <w:rPr/>
          </w:p>
        </w:tc>
        <w:tc>
          <w:tcPr>
            <w:tcW w:w="487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19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</w:tr>
      <w:tr>
        <w:trPr>
          <w:trHeight w:val="288" w:hRule="exact"/>
        </w:trPr>
        <w:tc>
          <w:tcPr>
            <w:tcW w:w="70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40" w:lineRule="exact"/>
              <w:ind w:left="102" w:right="-20"/>
              <w:jc w:val="left"/>
              <w:rPr>
                <w:rFonts w:ascii="Book Antiqua" w:hAnsi="Book Antiqua" w:cs="Book Antiqua" w:eastAsia="Book Antiqua"/>
                <w:sz w:val="20"/>
                <w:szCs w:val="20"/>
              </w:rPr>
            </w:pPr>
            <w:rPr/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  <w:position w:val="1"/>
              </w:rPr>
              <w:t>2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725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72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95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70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/>
            <w:rPr/>
          </w:p>
        </w:tc>
        <w:tc>
          <w:tcPr>
            <w:tcW w:w="859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70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76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/>
            <w:rPr/>
          </w:p>
        </w:tc>
        <w:tc>
          <w:tcPr>
            <w:tcW w:w="965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8" w:space="0" w:color="000000"/>
            </w:tcBorders>
          </w:tcPr>
          <w:p>
            <w:pPr/>
            <w:rPr/>
          </w:p>
        </w:tc>
        <w:tc>
          <w:tcPr>
            <w:tcW w:w="708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70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47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56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70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/>
            <w:rPr/>
          </w:p>
        </w:tc>
        <w:tc>
          <w:tcPr>
            <w:tcW w:w="487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19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</w:tr>
      <w:tr>
        <w:trPr>
          <w:trHeight w:val="286" w:hRule="exact"/>
        </w:trPr>
        <w:tc>
          <w:tcPr>
            <w:tcW w:w="706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40" w:lineRule="exact"/>
              <w:ind w:left="102" w:right="-20"/>
              <w:jc w:val="left"/>
              <w:rPr>
                <w:rFonts w:ascii="Book Antiqua" w:hAnsi="Book Antiqua" w:cs="Book Antiqua" w:eastAsia="Book Antiqua"/>
                <w:sz w:val="20"/>
                <w:szCs w:val="20"/>
              </w:rPr>
            </w:pPr>
            <w:rPr/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  <w:position w:val="1"/>
              </w:rPr>
              <w:t>3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725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722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950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708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8" w:space="0" w:color="000000"/>
            </w:tcBorders>
          </w:tcPr>
          <w:p>
            <w:pPr/>
            <w:rPr/>
          </w:p>
        </w:tc>
        <w:tc>
          <w:tcPr>
            <w:tcW w:w="859" w:type="dxa"/>
            <w:tcBorders>
              <w:top w:val="single" w:sz="4.640" w:space="0" w:color="000000"/>
              <w:bottom w:val="single" w:sz="4.648" w:space="0" w:color="000000"/>
              <w:left w:val="single" w:sz="4.6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708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766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8" w:space="0" w:color="000000"/>
            </w:tcBorders>
          </w:tcPr>
          <w:p>
            <w:pPr/>
            <w:rPr/>
          </w:p>
        </w:tc>
        <w:tc>
          <w:tcPr>
            <w:tcW w:w="965" w:type="dxa"/>
            <w:tcBorders>
              <w:top w:val="single" w:sz="4.640" w:space="0" w:color="000000"/>
              <w:bottom w:val="single" w:sz="4.648" w:space="0" w:color="000000"/>
              <w:left w:val="single" w:sz="4.648" w:space="0" w:color="000000"/>
              <w:right w:val="single" w:sz="4.648" w:space="0" w:color="000000"/>
            </w:tcBorders>
          </w:tcPr>
          <w:p>
            <w:pPr/>
            <w:rPr/>
          </w:p>
        </w:tc>
        <w:tc>
          <w:tcPr>
            <w:tcW w:w="708" w:type="dxa"/>
            <w:tcBorders>
              <w:top w:val="single" w:sz="4.640" w:space="0" w:color="000000"/>
              <w:bottom w:val="single" w:sz="4.648" w:space="0" w:color="000000"/>
              <w:left w:val="single" w:sz="4.6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706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470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562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708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8" w:space="0" w:color="000000"/>
            </w:tcBorders>
          </w:tcPr>
          <w:p>
            <w:pPr/>
            <w:rPr/>
          </w:p>
        </w:tc>
        <w:tc>
          <w:tcPr>
            <w:tcW w:w="487" w:type="dxa"/>
            <w:tcBorders>
              <w:top w:val="single" w:sz="4.640" w:space="0" w:color="000000"/>
              <w:bottom w:val="single" w:sz="4.648" w:space="0" w:color="000000"/>
              <w:left w:val="single" w:sz="4.6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193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</w:tr>
      <w:tr>
        <w:trPr>
          <w:trHeight w:val="288" w:hRule="exact"/>
        </w:trPr>
        <w:tc>
          <w:tcPr>
            <w:tcW w:w="706" w:type="dxa"/>
            <w:tcBorders>
              <w:top w:val="single" w:sz="4.648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" w:after="0" w:line="240" w:lineRule="auto"/>
              <w:ind w:left="102" w:right="-20"/>
              <w:jc w:val="left"/>
              <w:rPr>
                <w:rFonts w:ascii="Book Antiqua" w:hAnsi="Book Antiqua" w:cs="Book Antiqua" w:eastAsia="Book Antiqua"/>
                <w:sz w:val="20"/>
                <w:szCs w:val="20"/>
              </w:rPr>
            </w:pPr>
            <w:rPr/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....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725" w:type="dxa"/>
            <w:tcBorders>
              <w:top w:val="single" w:sz="4.648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722" w:type="dxa"/>
            <w:tcBorders>
              <w:top w:val="single" w:sz="4.648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950" w:type="dxa"/>
            <w:tcBorders>
              <w:top w:val="single" w:sz="4.648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708" w:type="dxa"/>
            <w:tcBorders>
              <w:top w:val="single" w:sz="4.648" w:space="0" w:color="000000"/>
              <w:bottom w:val="single" w:sz="4.648" w:space="0" w:color="000000"/>
              <w:left w:val="single" w:sz="4.640" w:space="0" w:color="000000"/>
              <w:right w:val="single" w:sz="4.648" w:space="0" w:color="000000"/>
            </w:tcBorders>
          </w:tcPr>
          <w:p>
            <w:pPr/>
            <w:rPr/>
          </w:p>
        </w:tc>
        <w:tc>
          <w:tcPr>
            <w:tcW w:w="859" w:type="dxa"/>
            <w:tcBorders>
              <w:top w:val="single" w:sz="4.648" w:space="0" w:color="000000"/>
              <w:bottom w:val="single" w:sz="4.648" w:space="0" w:color="000000"/>
              <w:left w:val="single" w:sz="4.6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708" w:type="dxa"/>
            <w:tcBorders>
              <w:top w:val="single" w:sz="4.648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766" w:type="dxa"/>
            <w:tcBorders>
              <w:top w:val="single" w:sz="4.648" w:space="0" w:color="000000"/>
              <w:bottom w:val="single" w:sz="4.648" w:space="0" w:color="000000"/>
              <w:left w:val="single" w:sz="4.640" w:space="0" w:color="000000"/>
              <w:right w:val="single" w:sz="4.648" w:space="0" w:color="000000"/>
            </w:tcBorders>
          </w:tcPr>
          <w:p>
            <w:pPr/>
            <w:rPr/>
          </w:p>
        </w:tc>
        <w:tc>
          <w:tcPr>
            <w:tcW w:w="965" w:type="dxa"/>
            <w:tcBorders>
              <w:top w:val="single" w:sz="4.648" w:space="0" w:color="000000"/>
              <w:bottom w:val="single" w:sz="4.648" w:space="0" w:color="000000"/>
              <w:left w:val="single" w:sz="4.648" w:space="0" w:color="000000"/>
              <w:right w:val="single" w:sz="4.648" w:space="0" w:color="000000"/>
            </w:tcBorders>
          </w:tcPr>
          <w:p>
            <w:pPr/>
            <w:rPr/>
          </w:p>
        </w:tc>
        <w:tc>
          <w:tcPr>
            <w:tcW w:w="708" w:type="dxa"/>
            <w:tcBorders>
              <w:top w:val="single" w:sz="4.648" w:space="0" w:color="000000"/>
              <w:bottom w:val="single" w:sz="4.648" w:space="0" w:color="000000"/>
              <w:left w:val="single" w:sz="4.6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706" w:type="dxa"/>
            <w:tcBorders>
              <w:top w:val="single" w:sz="4.648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470" w:type="dxa"/>
            <w:tcBorders>
              <w:top w:val="single" w:sz="4.648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562" w:type="dxa"/>
            <w:tcBorders>
              <w:top w:val="single" w:sz="4.648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708" w:type="dxa"/>
            <w:tcBorders>
              <w:top w:val="single" w:sz="4.648" w:space="0" w:color="000000"/>
              <w:bottom w:val="single" w:sz="4.648" w:space="0" w:color="000000"/>
              <w:left w:val="single" w:sz="4.640" w:space="0" w:color="000000"/>
              <w:right w:val="single" w:sz="4.648" w:space="0" w:color="000000"/>
            </w:tcBorders>
          </w:tcPr>
          <w:p>
            <w:pPr/>
            <w:rPr/>
          </w:p>
        </w:tc>
        <w:tc>
          <w:tcPr>
            <w:tcW w:w="487" w:type="dxa"/>
            <w:tcBorders>
              <w:top w:val="single" w:sz="4.648" w:space="0" w:color="000000"/>
              <w:bottom w:val="single" w:sz="4.648" w:space="0" w:color="000000"/>
              <w:left w:val="single" w:sz="4.6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193" w:type="dxa"/>
            <w:tcBorders>
              <w:top w:val="single" w:sz="4.648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</w:tr>
    </w:tbl>
    <w:p>
      <w:pPr>
        <w:spacing w:after="0"/>
        <w:sectPr>
          <w:pgSz w:w="15840" w:h="12240" w:orient="landscape"/>
          <w:pgMar w:top="1120" w:bottom="280" w:left="1840" w:right="1840"/>
        </w:sectPr>
      </w:pPr>
      <w:rPr/>
    </w:p>
    <w:p>
      <w:pPr>
        <w:spacing w:before="3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37" w:after="0" w:line="240" w:lineRule="auto"/>
        <w:ind w:left="110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21.625427pt;margin-top:48.467987pt;width:11.96pt;height:68.283803pt;mso-position-horizontal-relative:page;mso-position-vertical-relative:paragraph;z-index:-1668" type="#_x0000_t202" filled="f" stroked="f">
            <v:textbox inset="0,0,0,0" style="layout-flow:vertical;mso-layout-flow-alt:bottom-to-top">
              <w:txbxContent>
                <w:p>
                  <w:pPr>
                    <w:spacing w:before="0" w:after="0" w:line="224" w:lineRule="exact"/>
                    <w:ind w:left="20" w:right="-50"/>
                    <w:jc w:val="left"/>
                    <w:rPr>
                      <w:rFonts w:ascii="Times New Roman" w:hAnsi="Times New Roman" w:cs="Times New Roman" w:eastAsia="Times New Roman"/>
                      <w:sz w:val="20"/>
                      <w:szCs w:val="20"/>
                    </w:rPr>
                  </w:pPr>
                  <w:rPr/>
                  <w:r>
                    <w:rPr>
                      <w:rFonts w:ascii="Times New Roman" w:hAnsi="Times New Roman" w:cs="Times New Roman" w:eastAsia="Times New Roman"/>
                      <w:sz w:val="20"/>
                      <w:szCs w:val="20"/>
                      <w:spacing w:val="1"/>
                      <w:w w:val="100"/>
                      <w:i/>
                    </w:rPr>
                    <w:t>V</w:t>
                  </w:r>
                  <w:r>
                    <w:rPr>
                      <w:rFonts w:ascii="Times New Roman" w:hAnsi="Times New Roman" w:cs="Times New Roman" w:eastAsia="Times New Roman"/>
                      <w:sz w:val="20"/>
                      <w:szCs w:val="20"/>
                      <w:spacing w:val="0"/>
                      <w:w w:val="100"/>
                      <w:i/>
                    </w:rPr>
                    <w:t>iti</w:t>
                  </w:r>
                  <w:r>
                    <w:rPr>
                      <w:rFonts w:ascii="Times New Roman" w:hAnsi="Times New Roman" w:cs="Times New Roman" w:eastAsia="Times New Roman"/>
                      <w:sz w:val="20"/>
                      <w:szCs w:val="20"/>
                      <w:spacing w:val="-3"/>
                      <w:w w:val="100"/>
                      <w:i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20"/>
                      <w:szCs w:val="20"/>
                      <w:spacing w:val="0"/>
                      <w:w w:val="100"/>
                      <w:i/>
                    </w:rPr>
                    <w:t>i</w:t>
                  </w:r>
                  <w:r>
                    <w:rPr>
                      <w:rFonts w:ascii="Times New Roman" w:hAnsi="Times New Roman" w:cs="Times New Roman" w:eastAsia="Times New Roman"/>
                      <w:sz w:val="20"/>
                      <w:szCs w:val="20"/>
                      <w:spacing w:val="-1"/>
                      <w:w w:val="100"/>
                      <w:i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20"/>
                      <w:szCs w:val="20"/>
                      <w:spacing w:val="-1"/>
                      <w:w w:val="100"/>
                      <w:i/>
                    </w:rPr>
                    <w:t>s</w:t>
                  </w:r>
                  <w:r>
                    <w:rPr>
                      <w:rFonts w:ascii="Times New Roman" w:hAnsi="Times New Roman" w:cs="Times New Roman" w:eastAsia="Times New Roman"/>
                      <w:sz w:val="20"/>
                      <w:szCs w:val="20"/>
                      <w:spacing w:val="0"/>
                      <w:w w:val="100"/>
                      <w:i/>
                    </w:rPr>
                    <w:t>t</w:t>
                  </w:r>
                  <w:r>
                    <w:rPr>
                      <w:rFonts w:ascii="Times New Roman" w:hAnsi="Times New Roman" w:cs="Times New Roman" w:eastAsia="Times New Roman"/>
                      <w:sz w:val="20"/>
                      <w:szCs w:val="20"/>
                      <w:spacing w:val="1"/>
                      <w:w w:val="100"/>
                      <w:i/>
                    </w:rPr>
                    <w:t>u</w:t>
                  </w:r>
                  <w:r>
                    <w:rPr>
                      <w:rFonts w:ascii="Times New Roman" w:hAnsi="Times New Roman" w:cs="Times New Roman" w:eastAsia="Times New Roman"/>
                      <w:sz w:val="20"/>
                      <w:szCs w:val="20"/>
                      <w:spacing w:val="1"/>
                      <w:w w:val="100"/>
                      <w:i/>
                    </w:rPr>
                    <w:t>d</w:t>
                  </w:r>
                  <w:r>
                    <w:rPr>
                      <w:rFonts w:ascii="Times New Roman" w:hAnsi="Times New Roman" w:cs="Times New Roman" w:eastAsia="Times New Roman"/>
                      <w:sz w:val="20"/>
                      <w:szCs w:val="20"/>
                      <w:spacing w:val="0"/>
                      <w:w w:val="100"/>
                      <w:i/>
                    </w:rPr>
                    <w:t>imit</w:t>
                  </w:r>
                  <w:r>
                    <w:rPr>
                      <w:rFonts w:ascii="Times New Roman" w:hAnsi="Times New Roman" w:cs="Times New Roman" w:eastAsia="Times New Roman"/>
                      <w:sz w:val="20"/>
                      <w:szCs w:val="20"/>
                      <w:spacing w:val="-6"/>
                      <w:w w:val="100"/>
                      <w:i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z w:val="20"/>
                      <w:szCs w:val="20"/>
                      <w:spacing w:val="0"/>
                      <w:w w:val="100"/>
                      <w:i/>
                    </w:rPr>
                    <w:t>ku</w:t>
                  </w:r>
                  <w:r>
                    <w:rPr>
                      <w:rFonts w:ascii="Times New Roman" w:hAnsi="Times New Roman" w:cs="Times New Roman" w:eastAsia="Times New Roman"/>
                      <w:sz w:val="20"/>
                      <w:szCs w:val="2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1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ji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ik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q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le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le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9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01.389999" w:type="dxa"/>
      </w:tblPr>
      <w:tblGrid/>
      <w:tr>
        <w:trPr>
          <w:trHeight w:val="478" w:hRule="exact"/>
        </w:trPr>
        <w:tc>
          <w:tcPr>
            <w:tcW w:w="694" w:type="dxa"/>
            <w:textDirection w:val="btLr"/>
            <w:vMerge w:val="restart"/>
            <w:tcBorders>
              <w:top w:val="single" w:sz="4.640" w:space="0" w:color="000000"/>
              <w:left w:val="single" w:sz="4.648" w:space="0" w:color="000000"/>
              <w:right w:val="single" w:sz="4.640" w:space="0" w:color="000000"/>
            </w:tcBorders>
            <w:textFlow w:val="bt-lr"/>
          </w:tcPr>
          <w:p>
            <w:pPr>
              <w:spacing w:before="3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815" w:right="-2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1"/>
                <w:w w:val="100"/>
                <w:i/>
              </w:rPr>
              <w:t>Nr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  <w:i/>
              </w:rPr>
              <w:t>.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94" w:type="dxa"/>
            <w:textDirection w:val="btLr"/>
            <w:vMerge w:val="restart"/>
            <w:tcBorders>
              <w:top w:val="single" w:sz="4.640" w:space="0" w:color="000000"/>
              <w:left w:val="single" w:sz="4.640" w:space="0" w:color="000000"/>
              <w:right w:val="single" w:sz="4.640" w:space="0" w:color="000000"/>
            </w:tcBorders>
            <w:textFlow w:val="bt-lr"/>
          </w:tcPr>
          <w:p>
            <w:pPr>
              <w:spacing w:before="3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729" w:right="-2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  <w:i/>
              </w:rPr>
              <w:t>E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  <w:i/>
              </w:rPr>
              <w:t>mër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96" w:type="dxa"/>
            <w:textDirection w:val="btLr"/>
            <w:vMerge w:val="restart"/>
            <w:tcBorders>
              <w:top w:val="single" w:sz="4.640" w:space="0" w:color="000000"/>
              <w:left w:val="single" w:sz="4.640" w:space="0" w:color="000000"/>
              <w:right w:val="single" w:sz="4.640" w:space="0" w:color="000000"/>
            </w:tcBorders>
            <w:textFlow w:val="bt-lr"/>
          </w:tcPr>
          <w:p>
            <w:pPr>
              <w:spacing w:before="3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745" w:right="-2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  <w:i/>
              </w:rPr>
              <w:t>A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  <w:i/>
              </w:rPr>
              <w:t>të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1"/>
                <w:w w:val="100"/>
                <w:i/>
              </w:rPr>
              <w:t>s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  <w:i/>
              </w:rPr>
              <w:t>i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94" w:type="dxa"/>
            <w:textDirection w:val="btLr"/>
            <w:vMerge w:val="restart"/>
            <w:tcBorders>
              <w:top w:val="single" w:sz="4.640" w:space="0" w:color="000000"/>
              <w:left w:val="single" w:sz="4.640" w:space="0" w:color="000000"/>
              <w:right w:val="single" w:sz="4.640" w:space="0" w:color="000000"/>
            </w:tcBorders>
            <w:textFlow w:val="bt-lr"/>
          </w:tcPr>
          <w:p>
            <w:pPr>
              <w:spacing w:before="0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585" w:right="-2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  <w:i/>
              </w:rPr>
              <w:t>M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  <w:i/>
              </w:rPr>
              <w:t>b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  <w:i/>
              </w:rPr>
              <w:t>iemër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94" w:type="dxa"/>
            <w:textDirection w:val="btLr"/>
            <w:vMerge w:val="restart"/>
            <w:tcBorders>
              <w:top w:val="single" w:sz="4.640" w:space="0" w:color="000000"/>
              <w:left w:val="single" w:sz="4.640" w:space="0" w:color="000000"/>
              <w:right w:val="single" w:sz="4.648" w:space="0" w:color="000000"/>
            </w:tcBorders>
            <w:textFlow w:val="bt-lr"/>
          </w:tcPr>
          <w:p>
            <w:pPr>
              <w:spacing w:before="3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522" w:right="-2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  <w:i/>
              </w:rPr>
              <w:t>D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  <w:i/>
              </w:rPr>
              <w:t>a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  <w:i/>
              </w:rPr>
              <w:t>tëli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  <w:i/>
              </w:rPr>
              <w:t>n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  <w:i/>
              </w:rPr>
              <w:t>d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  <w:i/>
              </w:rPr>
              <w:t>je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550" w:type="dxa"/>
            <w:textDirection w:val="btLr"/>
            <w:vMerge w:val="restart"/>
            <w:tcBorders>
              <w:top w:val="single" w:sz="4.640" w:space="0" w:color="000000"/>
              <w:left w:val="single" w:sz="4.648" w:space="0" w:color="000000"/>
              <w:right w:val="single" w:sz="4.640" w:space="0" w:color="000000"/>
            </w:tcBorders>
            <w:textFlow w:val="bt-lr"/>
          </w:tcPr>
          <w:p>
            <w:pPr>
              <w:spacing w:before="3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6" w:lineRule="auto"/>
              <w:ind w:left="128" w:right="107" w:firstLine="-4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  <w:i/>
              </w:rPr>
              <w:t>E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  <w:i/>
              </w:rPr>
              <w:t>më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1"/>
                <w:w w:val="100"/>
                <w:i/>
              </w:rPr>
              <w:t>r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  <w:i/>
              </w:rPr>
              <w:t>timi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44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99"/>
                <w:i/>
              </w:rPr>
              <w:t>i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99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  <w:i/>
              </w:rPr>
              <w:t>p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1"/>
                <w:w w:val="100"/>
                <w:i/>
              </w:rPr>
              <w:t>r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  <w:i/>
              </w:rPr>
              <w:t>og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1"/>
                <w:w w:val="100"/>
                <w:i/>
              </w:rPr>
              <w:t>r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  <w:i/>
              </w:rPr>
              <w:t>a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  <w:i/>
              </w:rPr>
              <w:t>mit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8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99"/>
                <w:i/>
              </w:rPr>
              <w:t>të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99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1"/>
                <w:w w:val="100"/>
                <w:i/>
              </w:rPr>
              <w:t>s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  <w:i/>
              </w:rPr>
              <w:t>t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  <w:i/>
              </w:rPr>
              <w:t>ud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  <w:i/>
              </w:rPr>
              <w:t>imit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6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99"/>
                <w:i/>
              </w:rPr>
              <w:t>nga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99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  <w:i/>
              </w:rPr>
              <w:t>t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1"/>
                <w:w w:val="100"/>
                <w:i/>
              </w:rPr>
              <w:t>r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  <w:i/>
              </w:rPr>
              <w:t>an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1"/>
                <w:w w:val="100"/>
                <w:i/>
              </w:rPr>
              <w:t>s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  <w:i/>
              </w:rPr>
              <w:t>fe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1"/>
                <w:w w:val="100"/>
                <w:i/>
              </w:rPr>
              <w:t>r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  <w:i/>
              </w:rPr>
              <w:t>oh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  <w:i/>
              </w:rPr>
              <w:t>et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10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99"/>
                <w:i/>
              </w:rPr>
              <w:t>dhe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99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  <w:i/>
              </w:rPr>
              <w:t>ll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  <w:i/>
              </w:rPr>
              <w:t>o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  <w:i/>
              </w:rPr>
              <w:t>ji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3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99"/>
                <w:i/>
              </w:rPr>
              <w:t>(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99"/>
                <w:i/>
              </w:rPr>
              <w:t>B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99"/>
                <w:i/>
              </w:rPr>
              <w:t>a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99"/>
                <w:i/>
              </w:rPr>
              <w:t>c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99"/>
                <w:i/>
              </w:rPr>
              <w:t>h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99"/>
                <w:i/>
              </w:rPr>
              <w:t>el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99"/>
                <w:i/>
              </w:rPr>
              <w:t>o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1"/>
                <w:w w:val="99"/>
                <w:i/>
              </w:rPr>
              <w:t>r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99"/>
                <w:i/>
              </w:rPr>
              <w:t>,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99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99"/>
                <w:i/>
              </w:rPr>
              <w:t>PI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1"/>
                <w:w w:val="99"/>
                <w:i/>
              </w:rPr>
              <w:t>C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99"/>
                <w:i/>
              </w:rPr>
              <w:t>D)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62" w:type="dxa"/>
            <w:textDirection w:val="btLr"/>
            <w:vMerge w:val="restart"/>
            <w:tcBorders>
              <w:top w:val="single" w:sz="4.640" w:space="0" w:color="000000"/>
              <w:left w:val="single" w:sz="4.640" w:space="0" w:color="000000"/>
              <w:right w:val="single" w:sz="4.640" w:space="0" w:color="000000"/>
            </w:tcBorders>
            <w:textFlow w:val="bt-lr"/>
          </w:tcPr>
          <w:p>
            <w:pPr>
              <w:spacing w:before="3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7" w:lineRule="auto"/>
              <w:ind w:left="316" w:right="260" w:firstLine="5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  <w:i/>
              </w:rPr>
              <w:t>IA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  <w:i/>
              </w:rPr>
              <w:t>L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  <w:i/>
              </w:rPr>
              <w:t>-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  <w:i/>
              </w:rPr>
              <w:t>ja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3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  <w:i/>
              </w:rPr>
              <w:t>n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1"/>
                <w:w w:val="100"/>
                <w:i/>
              </w:rPr>
              <w:t>g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  <w:i/>
              </w:rPr>
              <w:t>a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  <w:i/>
              </w:rPr>
              <w:t>t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1"/>
                <w:w w:val="100"/>
                <w:i/>
              </w:rPr>
              <w:t>r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  <w:i/>
              </w:rPr>
              <w:t>an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1"/>
                <w:w w:val="100"/>
                <w:i/>
              </w:rPr>
              <w:t>s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  <w:i/>
              </w:rPr>
              <w:t>fe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1"/>
                <w:w w:val="100"/>
                <w:i/>
              </w:rPr>
              <w:t>r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  <w:i/>
              </w:rPr>
              <w:t>oh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  <w:i/>
              </w:rPr>
              <w:t>et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169" w:type="dxa"/>
            <w:textDirection w:val="btLr"/>
            <w:vMerge w:val="restart"/>
            <w:tcBorders>
              <w:top w:val="single" w:sz="4.640" w:space="0" w:color="000000"/>
              <w:left w:val="single" w:sz="4.640" w:space="0" w:color="000000"/>
              <w:right w:val="single" w:sz="4.640" w:space="0" w:color="000000"/>
            </w:tcBorders>
            <w:textFlow w:val="bt-lr"/>
          </w:tcPr>
          <w:p>
            <w:pPr>
              <w:spacing w:before="3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6" w:lineRule="auto"/>
              <w:ind w:left="163" w:right="106" w:firstLine="46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  <w:i/>
              </w:rPr>
              <w:t>V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  <w:i/>
              </w:rPr>
              <w:t>iti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3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  <w:i/>
              </w:rPr>
              <w:t>i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1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1"/>
                <w:w w:val="100"/>
                <w:i/>
              </w:rPr>
              <w:t>s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  <w:i/>
              </w:rPr>
              <w:t>t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  <w:i/>
              </w:rPr>
              <w:t>u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  <w:i/>
              </w:rPr>
              <w:t>d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  <w:i/>
              </w:rPr>
              <w:t>imit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6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  <w:i/>
              </w:rPr>
              <w:t>i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  <w:i/>
              </w:rPr>
              <w:t>nd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  <w:i/>
              </w:rPr>
              <w:t>jek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  <w:i/>
              </w:rPr>
              <w:t>u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  <w:i/>
              </w:rPr>
              <w:t>r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6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  <w:i/>
              </w:rPr>
              <w:t>n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  <w:i/>
              </w:rPr>
              <w:t>ë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1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  <w:i/>
              </w:rPr>
              <w:t>vitin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  <w:i/>
              </w:rPr>
              <w:t>a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  <w:i/>
              </w:rPr>
              <w:t>k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  <w:i/>
              </w:rPr>
              <w:t>ad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  <w:i/>
              </w:rPr>
              <w:t>emik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7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1"/>
                <w:w w:val="100"/>
                <w:i/>
              </w:rPr>
              <w:t>2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  <w:i/>
              </w:rPr>
              <w:t>015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  <w:i/>
              </w:rPr>
              <w:t>-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1" w:after="0" w:line="240" w:lineRule="auto"/>
              <w:ind w:left="569" w:right="546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99"/>
                <w:i/>
              </w:rPr>
              <w:t>2016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770" w:type="dxa"/>
            <w:textDirection w:val="btLr"/>
            <w:vMerge w:val="restart"/>
            <w:tcBorders>
              <w:top w:val="single" w:sz="4.640" w:space="0" w:color="000000"/>
              <w:left w:val="single" w:sz="4.640" w:space="0" w:color="000000"/>
              <w:right w:val="single" w:sz="4.640" w:space="0" w:color="000000"/>
            </w:tcBorders>
            <w:textFlow w:val="bt-lr"/>
          </w:tcPr>
          <w:p>
            <w:pPr>
              <w:spacing w:before="3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7" w:lineRule="auto"/>
              <w:ind w:left="37" w:right="18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1"/>
                <w:w w:val="100"/>
                <w:i/>
              </w:rPr>
              <w:t>K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1"/>
                <w:w w:val="100"/>
                <w:i/>
              </w:rPr>
              <w:t>r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  <w:i/>
              </w:rPr>
              <w:t>e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  <w:i/>
              </w:rPr>
              <w:t>d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  <w:i/>
              </w:rPr>
              <w:t>itet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7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  <w:i/>
              </w:rPr>
              <w:t>(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  <w:i/>
              </w:rPr>
              <w:t>E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2"/>
                <w:w w:val="100"/>
                <w:i/>
              </w:rPr>
              <w:t>C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  <w:i/>
              </w:rPr>
              <w:t>T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  <w:i/>
              </w:rPr>
              <w:t>S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  <w:i/>
              </w:rPr>
              <w:t>)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5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99"/>
                <w:i/>
              </w:rPr>
              <w:t>të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99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  <w:i/>
              </w:rPr>
              <w:t>g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1"/>
                <w:w w:val="100"/>
                <w:i/>
              </w:rPr>
              <w:t>r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  <w:i/>
              </w:rPr>
              <w:t>u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  <w:i/>
              </w:rPr>
              <w:t>m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  <w:i/>
              </w:rPr>
              <w:t>bu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  <w:i/>
              </w:rPr>
              <w:t>ll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  <w:i/>
              </w:rPr>
              <w:t>ua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1"/>
                <w:w w:val="100"/>
                <w:i/>
              </w:rPr>
              <w:t>r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  <w:i/>
              </w:rPr>
              <w:t>a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9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1"/>
                <w:w w:val="99"/>
                <w:i/>
              </w:rPr>
              <w:t>n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99"/>
                <w:i/>
              </w:rPr>
              <w:t>ga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0" w:after="0" w:line="181" w:lineRule="exact"/>
              <w:ind w:left="391" w:right="37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99"/>
                <w:i/>
                <w:position w:val="-4"/>
              </w:rPr>
              <w:t>k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99"/>
                <w:i/>
                <w:position w:val="-4"/>
              </w:rPr>
              <w:t>and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99"/>
                <w:i/>
                <w:position w:val="-4"/>
              </w:rPr>
              <w:t>i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1"/>
                <w:w w:val="99"/>
                <w:i/>
                <w:position w:val="-4"/>
              </w:rPr>
              <w:t>d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99"/>
                <w:i/>
                <w:position w:val="-4"/>
              </w:rPr>
              <w:t>a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99"/>
                <w:i/>
                <w:position w:val="-4"/>
              </w:rPr>
              <w:t>ti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1363" w:type="dxa"/>
            <w:textDirection w:val="btLr"/>
            <w:vMerge w:val="restart"/>
            <w:tcBorders>
              <w:top w:val="single" w:sz="4.640" w:space="0" w:color="000000"/>
              <w:left w:val="single" w:sz="4.640" w:space="0" w:color="000000"/>
              <w:right w:val="single" w:sz="4.648" w:space="0" w:color="000000"/>
            </w:tcBorders>
            <w:textFlow w:val="bt-lr"/>
          </w:tcPr>
          <w:p>
            <w:pPr>
              <w:spacing w:before="3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6" w:lineRule="auto"/>
              <w:ind w:left="128" w:right="107" w:firstLine="-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  <w:i/>
              </w:rPr>
              <w:t>E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  <w:i/>
              </w:rPr>
              <w:t>më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1"/>
                <w:w w:val="100"/>
                <w:i/>
              </w:rPr>
              <w:t>r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  <w:i/>
              </w:rPr>
              <w:t>timi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7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99"/>
                <w:i/>
              </w:rPr>
              <w:t>i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99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  <w:i/>
              </w:rPr>
              <w:t>p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1"/>
                <w:w w:val="100"/>
                <w:i/>
              </w:rPr>
              <w:t>r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  <w:i/>
              </w:rPr>
              <w:t>og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1"/>
                <w:w w:val="100"/>
                <w:i/>
              </w:rPr>
              <w:t>r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  <w:i/>
              </w:rPr>
              <w:t>a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  <w:i/>
              </w:rPr>
              <w:t>mit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8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99"/>
                <w:i/>
              </w:rPr>
              <w:t>të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99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1"/>
                <w:w w:val="100"/>
                <w:i/>
              </w:rPr>
              <w:t>s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  <w:i/>
              </w:rPr>
              <w:t>t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  <w:i/>
              </w:rPr>
              <w:t>ud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  <w:i/>
              </w:rPr>
              <w:t>imit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6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99"/>
                <w:i/>
              </w:rPr>
              <w:t>nga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99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  <w:i/>
              </w:rPr>
              <w:t>t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1"/>
                <w:w w:val="100"/>
                <w:i/>
              </w:rPr>
              <w:t>r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  <w:i/>
              </w:rPr>
              <w:t>an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1"/>
                <w:w w:val="100"/>
                <w:i/>
              </w:rPr>
              <w:t>s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  <w:i/>
              </w:rPr>
              <w:t>fe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1"/>
                <w:w w:val="100"/>
                <w:i/>
              </w:rPr>
              <w:t>r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  <w:i/>
              </w:rPr>
              <w:t>oh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  <w:i/>
              </w:rPr>
              <w:t>et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10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99"/>
                <w:i/>
              </w:rPr>
              <w:t>dhe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99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  <w:i/>
              </w:rPr>
              <w:t>ll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  <w:i/>
              </w:rPr>
              <w:t>o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  <w:i/>
              </w:rPr>
              <w:t>ji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3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99"/>
                <w:i/>
              </w:rPr>
              <w:t>(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99"/>
                <w:i/>
              </w:rPr>
              <w:t>B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99"/>
                <w:i/>
              </w:rPr>
              <w:t>a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99"/>
                <w:i/>
              </w:rPr>
              <w:t>c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99"/>
                <w:i/>
              </w:rPr>
              <w:t>h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99"/>
                <w:i/>
              </w:rPr>
              <w:t>el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99"/>
                <w:i/>
              </w:rPr>
              <w:t>o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1"/>
                <w:w w:val="99"/>
                <w:i/>
              </w:rPr>
              <w:t>r,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46" w:type="dxa"/>
            <w:textDirection w:val="btLr"/>
            <w:vMerge w:val="restart"/>
            <w:tcBorders>
              <w:top w:val="single" w:sz="4.640" w:space="0" w:color="000000"/>
              <w:left w:val="single" w:sz="4.648" w:space="0" w:color="000000"/>
              <w:right w:val="single" w:sz="4.640" w:space="0" w:color="000000"/>
            </w:tcBorders>
            <w:textFlow w:val="bt-lr"/>
          </w:tcPr>
          <w:p>
            <w:pPr>
              <w:spacing w:before="0" w:after="0" w:line="150" w:lineRule="exact"/>
              <w:ind w:left="502" w:right="485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99"/>
                <w:i/>
                <w:position w:val="1"/>
              </w:rPr>
              <w:t>PI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1"/>
                <w:w w:val="99"/>
                <w:i/>
                <w:position w:val="1"/>
              </w:rPr>
              <w:t>C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99"/>
                <w:i/>
                <w:position w:val="1"/>
              </w:rPr>
              <w:t>D)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  <w:position w:val="0"/>
              </w:rPr>
            </w:r>
          </w:p>
          <w:p>
            <w:pPr>
              <w:spacing w:before="0" w:after="0" w:line="190" w:lineRule="exact"/>
              <w:jc w:val="left"/>
              <w:rPr>
                <w:sz w:val="19"/>
                <w:szCs w:val="19"/>
              </w:rPr>
            </w:pPr>
            <w:rPr/>
            <w:r>
              <w:rPr>
                <w:sz w:val="19"/>
                <w:szCs w:val="19"/>
              </w:rPr>
            </w:r>
          </w:p>
          <w:p>
            <w:pPr>
              <w:spacing w:before="0" w:after="0" w:line="240" w:lineRule="auto"/>
              <w:ind w:left="281" w:right="26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99"/>
                <w:i/>
              </w:rPr>
              <w:t>t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1"/>
                <w:w w:val="99"/>
                <w:i/>
              </w:rPr>
              <w:t>r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99"/>
                <w:i/>
              </w:rPr>
              <w:t>an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1"/>
                <w:w w:val="99"/>
                <w:i/>
              </w:rPr>
              <w:t>s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99"/>
                <w:i/>
              </w:rPr>
              <w:t>fe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1"/>
                <w:w w:val="99"/>
                <w:i/>
              </w:rPr>
              <w:t>r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99"/>
                <w:i/>
              </w:rPr>
              <w:t>oh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99"/>
                <w:i/>
              </w:rPr>
              <w:t>et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61" w:type="dxa"/>
            <w:textDirection w:val="btLr"/>
            <w:vMerge w:val="restart"/>
            <w:tcBorders>
              <w:top w:val="single" w:sz="4.640" w:space="0" w:color="000000"/>
              <w:left w:val="single" w:sz="4.640" w:space="0" w:color="000000"/>
              <w:right w:val="single" w:sz="4.640" w:space="0" w:color="000000"/>
            </w:tcBorders>
            <w:textFlow w:val="bt-lr"/>
          </w:tcPr>
          <w:p>
            <w:pPr>
              <w:spacing w:before="3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64" w:right="-2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1"/>
                <w:w w:val="100"/>
                <w:i/>
              </w:rPr>
              <w:t>K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1"/>
                <w:w w:val="100"/>
                <w:i/>
              </w:rPr>
              <w:t>r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  <w:i/>
              </w:rPr>
              <w:t>e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  <w:i/>
              </w:rPr>
              <w:t>d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  <w:i/>
              </w:rPr>
              <w:t>itet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7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  <w:i/>
              </w:rPr>
              <w:t>e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  <w:i/>
              </w:rPr>
              <w:t>n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  <w:i/>
              </w:rPr>
              <w:t>j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  <w:i/>
              </w:rPr>
              <w:t>ohu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1"/>
                <w:w w:val="100"/>
                <w:i/>
              </w:rPr>
              <w:t>r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  <w:i/>
              </w:rPr>
              <w:t>a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323" w:type="dxa"/>
            <w:gridSpan w:val="4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25" w:lineRule="exact"/>
              <w:ind w:left="575" w:right="-2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  <w:i/>
              </w:rPr>
              <w:t>P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  <w:i/>
              </w:rPr>
              <w:t>ikët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4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  <w:i/>
              </w:rPr>
              <w:t>e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  <w:i/>
              </w:rPr>
              <w:t>a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  <w:i/>
              </w:rPr>
              <w:t>k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  <w:i/>
              </w:rPr>
              <w:t>o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1"/>
                <w:w w:val="100"/>
                <w:i/>
              </w:rPr>
              <w:t>r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  <w:i/>
              </w:rPr>
              <w:t>dua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1"/>
                <w:w w:val="100"/>
                <w:i/>
              </w:rPr>
              <w:t>r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  <w:i/>
              </w:rPr>
              <w:t>a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761" w:type="dxa"/>
            <w:textDirection w:val="btLr"/>
            <w:vMerge w:val="restart"/>
            <w:tcBorders>
              <w:top w:val="single" w:sz="4.640" w:space="0" w:color="000000"/>
              <w:left w:val="single" w:sz="4.640" w:space="0" w:color="000000"/>
              <w:right w:val="single" w:sz="4.648" w:space="0" w:color="000000"/>
            </w:tcBorders>
            <w:textFlow w:val="bt-lr"/>
          </w:tcPr>
          <w:p>
            <w:pPr>
              <w:spacing w:before="3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5" w:lineRule="auto"/>
              <w:ind w:left="265" w:right="-5" w:firstLine="-218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  <w:i/>
              </w:rPr>
              <w:t>S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  <w:i/>
              </w:rPr>
              <w:t>t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  <w:i/>
              </w:rPr>
              <w:t>a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  <w:i/>
              </w:rPr>
              <w:t>t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  <w:i/>
              </w:rPr>
              <w:t>u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1"/>
                <w:w w:val="100"/>
                <w:i/>
              </w:rPr>
              <w:t>s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  <w:i/>
              </w:rPr>
              <w:t>i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5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  <w:i/>
              </w:rPr>
              <w:t>i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1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  <w:i/>
              </w:rPr>
              <w:t>k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  <w:i/>
              </w:rPr>
              <w:t>a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  <w:i/>
              </w:rPr>
              <w:t>n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  <w:i/>
              </w:rPr>
              <w:t>d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  <w:i/>
              </w:rPr>
              <w:t>i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1"/>
                <w:w w:val="100"/>
                <w:i/>
              </w:rPr>
              <w:t>d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  <w:i/>
              </w:rPr>
              <w:t>a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  <w:i/>
              </w:rPr>
              <w:t>tit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  <w:i/>
              </w:rPr>
              <w:t>fit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  <w:i/>
              </w:rPr>
              <w:t>u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  <w:i/>
              </w:rPr>
              <w:t>e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1"/>
                <w:w w:val="100"/>
                <w:i/>
              </w:rPr>
              <w:t>s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  <w:i/>
              </w:rPr>
              <w:t>/j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  <w:i/>
              </w:rPr>
              <w:t>o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  <w:i/>
              </w:rPr>
              <w:t>fit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  <w:i/>
              </w:rPr>
              <w:t>u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  <w:i/>
              </w:rPr>
              <w:t>es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1142" w:hRule="exact"/>
        </w:trPr>
        <w:tc>
          <w:tcPr>
            <w:tcW w:w="694" w:type="dxa"/>
            <w:textDirection w:val="btLr"/>
            <w:vMerge/>
            <w:tcBorders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  <w:textFlow w:val="bt-lr"/>
          </w:tcPr>
          <w:p>
            <w:pPr/>
            <w:rPr/>
          </w:p>
        </w:tc>
        <w:tc>
          <w:tcPr>
            <w:tcW w:w="694" w:type="dxa"/>
            <w:textDirection w:val="btLr"/>
            <w:vMerge/>
            <w:tcBorders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textFlow w:val="bt-lr"/>
          </w:tcPr>
          <w:p>
            <w:pPr/>
            <w:rPr/>
          </w:p>
        </w:tc>
        <w:tc>
          <w:tcPr>
            <w:tcW w:w="696" w:type="dxa"/>
            <w:textDirection w:val="btLr"/>
            <w:vMerge/>
            <w:tcBorders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textFlow w:val="bt-lr"/>
          </w:tcPr>
          <w:p>
            <w:pPr/>
            <w:rPr/>
          </w:p>
        </w:tc>
        <w:tc>
          <w:tcPr>
            <w:tcW w:w="694" w:type="dxa"/>
            <w:textDirection w:val="btLr"/>
            <w:vMerge/>
            <w:tcBorders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textFlow w:val="bt-lr"/>
          </w:tcPr>
          <w:p>
            <w:pPr/>
            <w:rPr/>
          </w:p>
        </w:tc>
        <w:tc>
          <w:tcPr>
            <w:tcW w:w="694" w:type="dxa"/>
            <w:textDirection w:val="btLr"/>
            <w:vMerge/>
            <w:tcBorders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  <w:textFlow w:val="bt-lr"/>
          </w:tcPr>
          <w:p>
            <w:pPr/>
            <w:rPr/>
          </w:p>
        </w:tc>
        <w:tc>
          <w:tcPr>
            <w:tcW w:w="1550" w:type="dxa"/>
            <w:textDirection w:val="btLr"/>
            <w:vMerge/>
            <w:tcBorders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  <w:textFlow w:val="bt-lr"/>
          </w:tcPr>
          <w:p>
            <w:pPr/>
            <w:rPr/>
          </w:p>
        </w:tc>
        <w:tc>
          <w:tcPr>
            <w:tcW w:w="662" w:type="dxa"/>
            <w:textDirection w:val="btLr"/>
            <w:vMerge/>
            <w:tcBorders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textFlow w:val="bt-lr"/>
          </w:tcPr>
          <w:p>
            <w:pPr/>
            <w:rPr/>
          </w:p>
        </w:tc>
        <w:tc>
          <w:tcPr>
            <w:tcW w:w="1169" w:type="dxa"/>
            <w:textDirection w:val="btLr"/>
            <w:vMerge/>
            <w:tcBorders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textFlow w:val="bt-lr"/>
          </w:tcPr>
          <w:p>
            <w:pPr/>
            <w:rPr/>
          </w:p>
        </w:tc>
        <w:tc>
          <w:tcPr>
            <w:tcW w:w="770" w:type="dxa"/>
            <w:textDirection w:val="btLr"/>
            <w:vMerge/>
            <w:tcBorders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textFlow w:val="bt-lr"/>
          </w:tcPr>
          <w:p>
            <w:pPr/>
            <w:rPr/>
          </w:p>
        </w:tc>
        <w:tc>
          <w:tcPr>
            <w:tcW w:w="1363" w:type="dxa"/>
            <w:textDirection w:val="btLr"/>
            <w:vMerge/>
            <w:tcBorders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  <w:textFlow w:val="bt-lr"/>
          </w:tcPr>
          <w:p>
            <w:pPr/>
            <w:rPr/>
          </w:p>
        </w:tc>
        <w:tc>
          <w:tcPr>
            <w:tcW w:w="646" w:type="dxa"/>
            <w:textDirection w:val="btLr"/>
            <w:vMerge/>
            <w:tcBorders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  <w:textFlow w:val="bt-lr"/>
          </w:tcPr>
          <w:p>
            <w:pPr/>
            <w:rPr/>
          </w:p>
        </w:tc>
        <w:tc>
          <w:tcPr>
            <w:tcW w:w="461" w:type="dxa"/>
            <w:textDirection w:val="btLr"/>
            <w:vMerge/>
            <w:tcBorders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textFlow w:val="bt-lr"/>
          </w:tcPr>
          <w:p>
            <w:pPr/>
            <w:rPr/>
          </w:p>
        </w:tc>
        <w:tc>
          <w:tcPr>
            <w:tcW w:w="694" w:type="dxa"/>
            <w:textDirection w:val="btLr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  <w:textFlow w:val="bt-lr"/>
          </w:tcPr>
          <w:p>
            <w:pPr>
              <w:spacing w:before="3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282" w:right="-2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1"/>
                <w:w w:val="100"/>
                <w:i/>
              </w:rPr>
              <w:t>Kr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  <w:i/>
              </w:rPr>
              <w:t>it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3"/>
                <w:w w:val="100"/>
                <w:i/>
              </w:rPr>
              <w:t>e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1"/>
                <w:w w:val="100"/>
                <w:i/>
              </w:rPr>
              <w:t>r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  <w:i/>
              </w:rPr>
              <w:t>i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5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  <w:i/>
              </w:rPr>
              <w:t>1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94" w:type="dxa"/>
            <w:textDirection w:val="btLr"/>
            <w:tcBorders>
              <w:top w:val="single" w:sz="4.648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  <w:textFlow w:val="bt-lr"/>
          </w:tcPr>
          <w:p>
            <w:pPr>
              <w:spacing w:before="3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282" w:right="-2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1"/>
                <w:w w:val="100"/>
                <w:i/>
              </w:rPr>
              <w:t>Kr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  <w:i/>
              </w:rPr>
              <w:t>it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3"/>
                <w:w w:val="100"/>
                <w:i/>
              </w:rPr>
              <w:t>e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1"/>
                <w:w w:val="100"/>
                <w:i/>
              </w:rPr>
              <w:t>r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  <w:i/>
              </w:rPr>
              <w:t>i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5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  <w:i/>
              </w:rPr>
              <w:t>2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78" w:type="dxa"/>
            <w:textDirection w:val="btLr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textFlow w:val="bt-lr"/>
          </w:tcPr>
          <w:p>
            <w:pPr>
              <w:spacing w:before="5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389" w:right="37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99"/>
              </w:rPr>
              <w:t>E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99"/>
              </w:rPr>
              <w:t>tj.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458" w:type="dxa"/>
            <w:textDirection w:val="btLr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textFlow w:val="bt-lr"/>
          </w:tcPr>
          <w:p>
            <w:pPr>
              <w:spacing w:before="5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107" w:right="-2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  <w:i/>
              </w:rPr>
              <w:t>P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  <w:i/>
              </w:rPr>
              <w:t>ikët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-4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  <w:i/>
              </w:rPr>
              <w:t>t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  <w:i/>
              </w:rPr>
              <w:t>o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  <w:i/>
              </w:rPr>
              <w:t>t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  <w:i/>
              </w:rPr>
              <w:t>a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  <w:i/>
              </w:rPr>
              <w:t>le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761" w:type="dxa"/>
            <w:textDirection w:val="btLr"/>
            <w:vMerge/>
            <w:tcBorders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  <w:textFlow w:val="bt-lr"/>
          </w:tcPr>
          <w:p>
            <w:pPr/>
            <w:rPr/>
          </w:p>
        </w:tc>
      </w:tr>
      <w:tr>
        <w:trPr>
          <w:trHeight w:val="475" w:hRule="exact"/>
        </w:trPr>
        <w:tc>
          <w:tcPr>
            <w:tcW w:w="694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0" w:after="0" w:line="222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  <w:i/>
              </w:rPr>
              <w:t>1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9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69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69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69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/>
            <w:rPr/>
          </w:p>
        </w:tc>
        <w:tc>
          <w:tcPr>
            <w:tcW w:w="1550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66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16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77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36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/>
            <w:rPr/>
          </w:p>
        </w:tc>
        <w:tc>
          <w:tcPr>
            <w:tcW w:w="646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46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69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/>
            <w:rPr/>
          </w:p>
        </w:tc>
        <w:tc>
          <w:tcPr>
            <w:tcW w:w="694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47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45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76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/>
            <w:rPr/>
          </w:p>
        </w:tc>
      </w:tr>
      <w:tr>
        <w:trPr>
          <w:trHeight w:val="475" w:hRule="exact"/>
        </w:trPr>
        <w:tc>
          <w:tcPr>
            <w:tcW w:w="694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0" w:after="0" w:line="222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  <w:i/>
              </w:rPr>
              <w:t>2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9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69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69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69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/>
            <w:rPr/>
          </w:p>
        </w:tc>
        <w:tc>
          <w:tcPr>
            <w:tcW w:w="1550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66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16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77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36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/>
            <w:rPr/>
          </w:p>
        </w:tc>
        <w:tc>
          <w:tcPr>
            <w:tcW w:w="646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46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69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/>
            <w:rPr/>
          </w:p>
        </w:tc>
        <w:tc>
          <w:tcPr>
            <w:tcW w:w="694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47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45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76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/>
            <w:rPr/>
          </w:p>
        </w:tc>
      </w:tr>
      <w:tr>
        <w:trPr>
          <w:trHeight w:val="473" w:hRule="exact"/>
        </w:trPr>
        <w:tc>
          <w:tcPr>
            <w:tcW w:w="694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0" w:after="0" w:line="222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  <w:i/>
              </w:rPr>
              <w:t>3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9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69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69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69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/>
            <w:rPr/>
          </w:p>
        </w:tc>
        <w:tc>
          <w:tcPr>
            <w:tcW w:w="1550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66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16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77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36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/>
            <w:rPr/>
          </w:p>
        </w:tc>
        <w:tc>
          <w:tcPr>
            <w:tcW w:w="646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46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69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/>
            <w:rPr/>
          </w:p>
        </w:tc>
        <w:tc>
          <w:tcPr>
            <w:tcW w:w="694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47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45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76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/>
            <w:rPr/>
          </w:p>
        </w:tc>
      </w:tr>
      <w:tr>
        <w:trPr>
          <w:trHeight w:val="475" w:hRule="exact"/>
        </w:trPr>
        <w:tc>
          <w:tcPr>
            <w:tcW w:w="694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0" w:after="0" w:line="225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1"/>
                <w:w w:val="100"/>
                <w:i/>
              </w:rPr>
              <w:t>....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9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69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69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69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/>
            <w:rPr/>
          </w:p>
        </w:tc>
        <w:tc>
          <w:tcPr>
            <w:tcW w:w="1550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66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16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77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36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/>
            <w:rPr/>
          </w:p>
        </w:tc>
        <w:tc>
          <w:tcPr>
            <w:tcW w:w="646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46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69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/>
            <w:rPr/>
          </w:p>
        </w:tc>
        <w:tc>
          <w:tcPr>
            <w:tcW w:w="694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47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45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76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/>
            <w:rPr/>
          </w:p>
        </w:tc>
      </w:tr>
    </w:tbl>
    <w:p>
      <w:pPr>
        <w:spacing w:after="0"/>
        <w:sectPr>
          <w:pgSz w:w="15840" w:h="12240" w:orient="landscape"/>
          <w:pgMar w:top="1120" w:bottom="280" w:left="1220" w:right="1220"/>
        </w:sectPr>
      </w:pPr>
      <w:rPr/>
    </w:p>
    <w:p>
      <w:pPr>
        <w:spacing w:before="19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22" w:after="0" w:line="240" w:lineRule="auto"/>
        <w:ind w:left="940" w:right="-20"/>
        <w:jc w:val="left"/>
        <w:rPr>
          <w:rFonts w:ascii="Book Antiqua" w:hAnsi="Book Antiqua" w:cs="Book Antiqua" w:eastAsia="Book Antiqua"/>
          <w:sz w:val="24"/>
          <w:szCs w:val="24"/>
        </w:rPr>
      </w:pPr>
      <w:rPr/>
      <w:r>
        <w:rPr>
          <w:rFonts w:ascii="Book Antiqua" w:hAnsi="Book Antiqua" w:cs="Book Antiqua" w:eastAsia="Book Antiqua"/>
          <w:sz w:val="24"/>
          <w:szCs w:val="24"/>
          <w:spacing w:val="1"/>
          <w:w w:val="100"/>
          <w:b/>
          <w:bCs/>
          <w:i/>
        </w:rPr>
        <w:t>S</w:t>
      </w:r>
      <w:r>
        <w:rPr>
          <w:rFonts w:ascii="Book Antiqua" w:hAnsi="Book Antiqua" w:cs="Book Antiqua" w:eastAsia="Book Antiqua"/>
          <w:sz w:val="24"/>
          <w:szCs w:val="24"/>
          <w:spacing w:val="1"/>
          <w:w w:val="100"/>
          <w:b/>
          <w:bCs/>
          <w:i/>
        </w:rPr>
        <w:t>H</w:t>
      </w:r>
      <w:r>
        <w:rPr>
          <w:rFonts w:ascii="Book Antiqua" w:hAnsi="Book Antiqua" w:cs="Book Antiqua" w:eastAsia="Book Antiqua"/>
          <w:sz w:val="24"/>
          <w:szCs w:val="24"/>
          <w:spacing w:val="0"/>
          <w:w w:val="100"/>
          <w:b/>
          <w:bCs/>
          <w:i/>
        </w:rPr>
        <w:t>T</w:t>
      </w:r>
      <w:r>
        <w:rPr>
          <w:rFonts w:ascii="Book Antiqua" w:hAnsi="Book Antiqua" w:cs="Book Antiqua" w:eastAsia="Book Antiqua"/>
          <w:sz w:val="24"/>
          <w:szCs w:val="24"/>
          <w:spacing w:val="-1"/>
          <w:w w:val="100"/>
          <w:b/>
          <w:bCs/>
          <w:i/>
        </w:rPr>
        <w:t>O</w:t>
      </w:r>
      <w:r>
        <w:rPr>
          <w:rFonts w:ascii="Book Antiqua" w:hAnsi="Book Antiqua" w:cs="Book Antiqua" w:eastAsia="Book Antiqua"/>
          <w:sz w:val="24"/>
          <w:szCs w:val="24"/>
          <w:spacing w:val="0"/>
          <w:w w:val="100"/>
          <w:b/>
          <w:bCs/>
          <w:i/>
        </w:rPr>
        <w:t>J</w:t>
      </w:r>
      <w:r>
        <w:rPr>
          <w:rFonts w:ascii="Book Antiqua" w:hAnsi="Book Antiqua" w:cs="Book Antiqua" w:eastAsia="Book Antiqua"/>
          <w:sz w:val="24"/>
          <w:szCs w:val="24"/>
          <w:spacing w:val="1"/>
          <w:w w:val="100"/>
          <w:b/>
          <w:bCs/>
          <w:i/>
        </w:rPr>
        <w:t>C</w:t>
      </w:r>
      <w:r>
        <w:rPr>
          <w:rFonts w:ascii="Book Antiqua" w:hAnsi="Book Antiqua" w:cs="Book Antiqua" w:eastAsia="Book Antiqua"/>
          <w:sz w:val="24"/>
          <w:szCs w:val="24"/>
          <w:spacing w:val="0"/>
          <w:w w:val="100"/>
          <w:b/>
          <w:bCs/>
          <w:i/>
        </w:rPr>
        <w:t>A</w:t>
      </w:r>
      <w:r>
        <w:rPr>
          <w:rFonts w:ascii="Book Antiqua" w:hAnsi="Book Antiqua" w:cs="Book Antiqua" w:eastAsia="Book Antiqua"/>
          <w:sz w:val="24"/>
          <w:szCs w:val="24"/>
          <w:spacing w:val="-3"/>
          <w:w w:val="100"/>
          <w:b/>
          <w:bCs/>
          <w:i/>
        </w:rPr>
        <w:t> </w:t>
      </w:r>
      <w:r>
        <w:rPr>
          <w:rFonts w:ascii="Book Antiqua" w:hAnsi="Book Antiqua" w:cs="Book Antiqua" w:eastAsia="Book Antiqua"/>
          <w:sz w:val="24"/>
          <w:szCs w:val="24"/>
          <w:spacing w:val="1"/>
          <w:w w:val="100"/>
          <w:b/>
          <w:bCs/>
          <w:i/>
        </w:rPr>
        <w:t>n</w:t>
      </w:r>
      <w:r>
        <w:rPr>
          <w:rFonts w:ascii="Book Antiqua" w:hAnsi="Book Antiqua" w:cs="Book Antiqua" w:eastAsia="Book Antiqua"/>
          <w:sz w:val="24"/>
          <w:szCs w:val="24"/>
          <w:spacing w:val="0"/>
          <w:w w:val="100"/>
          <w:b/>
          <w:bCs/>
          <w:i/>
        </w:rPr>
        <w:t>r.</w:t>
      </w:r>
      <w:r>
        <w:rPr>
          <w:rFonts w:ascii="Book Antiqua" w:hAnsi="Book Antiqua" w:cs="Book Antiqua" w:eastAsia="Book Antiqua"/>
          <w:sz w:val="24"/>
          <w:szCs w:val="24"/>
          <w:spacing w:val="0"/>
          <w:w w:val="100"/>
          <w:b/>
          <w:bCs/>
          <w:i/>
        </w:rPr>
        <w:t> </w:t>
      </w:r>
      <w:r>
        <w:rPr>
          <w:rFonts w:ascii="Book Antiqua" w:hAnsi="Book Antiqua" w:cs="Book Antiqua" w:eastAsia="Book Antiqua"/>
          <w:sz w:val="24"/>
          <w:szCs w:val="24"/>
          <w:spacing w:val="0"/>
          <w:w w:val="100"/>
          <w:b/>
          <w:bCs/>
          <w:i/>
        </w:rPr>
        <w:t>11</w:t>
      </w:r>
      <w:r>
        <w:rPr>
          <w:rFonts w:ascii="Book Antiqua" w:hAnsi="Book Antiqua" w:cs="Book Antiqua" w:eastAsia="Book Antiqua"/>
          <w:sz w:val="24"/>
          <w:szCs w:val="24"/>
          <w:spacing w:val="0"/>
          <w:w w:val="100"/>
        </w:rPr>
      </w:r>
    </w:p>
    <w:p>
      <w:pPr>
        <w:spacing w:before="19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1130" w:right="-20"/>
        <w:jc w:val="left"/>
        <w:rPr>
          <w:rFonts w:ascii="Book Antiqua" w:hAnsi="Book Antiqua" w:cs="Book Antiqua" w:eastAsia="Book Antiqua"/>
          <w:sz w:val="20"/>
          <w:szCs w:val="20"/>
        </w:rPr>
      </w:pPr>
      <w:rPr/>
      <w:r>
        <w:rPr>
          <w:rFonts w:ascii="Book Antiqua" w:hAnsi="Book Antiqua" w:cs="Book Antiqua" w:eastAsia="Book Antiqua"/>
          <w:sz w:val="20"/>
          <w:szCs w:val="20"/>
          <w:spacing w:val="1"/>
          <w:w w:val="100"/>
          <w:i/>
        </w:rPr>
        <w:t>T</w:t>
      </w:r>
      <w:r>
        <w:rPr>
          <w:rFonts w:ascii="Book Antiqua" w:hAnsi="Book Antiqua" w:cs="Book Antiqua" w:eastAsia="Book Antiqua"/>
          <w:sz w:val="20"/>
          <w:szCs w:val="20"/>
          <w:spacing w:val="0"/>
          <w:w w:val="100"/>
          <w:i/>
        </w:rPr>
        <w:t>a</w:t>
      </w:r>
      <w:r>
        <w:rPr>
          <w:rFonts w:ascii="Book Antiqua" w:hAnsi="Book Antiqua" w:cs="Book Antiqua" w:eastAsia="Book Antiqua"/>
          <w:sz w:val="20"/>
          <w:szCs w:val="20"/>
          <w:spacing w:val="-1"/>
          <w:w w:val="100"/>
          <w:i/>
        </w:rPr>
        <w:t>be</w:t>
      </w:r>
      <w:r>
        <w:rPr>
          <w:rFonts w:ascii="Book Antiqua" w:hAnsi="Book Antiqua" w:cs="Book Antiqua" w:eastAsia="Book Antiqua"/>
          <w:sz w:val="20"/>
          <w:szCs w:val="20"/>
          <w:spacing w:val="0"/>
          <w:w w:val="100"/>
          <w:i/>
        </w:rPr>
        <w:t>la</w:t>
      </w:r>
      <w:r>
        <w:rPr>
          <w:rFonts w:ascii="Book Antiqua" w:hAnsi="Book Antiqua" w:cs="Book Antiqua" w:eastAsia="Book Antiqua"/>
          <w:sz w:val="20"/>
          <w:szCs w:val="20"/>
          <w:spacing w:val="-4"/>
          <w:w w:val="100"/>
          <w:i/>
        </w:rPr>
        <w:t> </w:t>
      </w:r>
      <w:r>
        <w:rPr>
          <w:rFonts w:ascii="Book Antiqua" w:hAnsi="Book Antiqua" w:cs="Book Antiqua" w:eastAsia="Book Antiqua"/>
          <w:sz w:val="20"/>
          <w:szCs w:val="20"/>
          <w:spacing w:val="1"/>
          <w:w w:val="100"/>
          <w:i/>
        </w:rPr>
        <w:t>1</w:t>
      </w:r>
      <w:r>
        <w:rPr>
          <w:rFonts w:ascii="Book Antiqua" w:hAnsi="Book Antiqua" w:cs="Book Antiqua" w:eastAsia="Book Antiqua"/>
          <w:sz w:val="20"/>
          <w:szCs w:val="20"/>
          <w:spacing w:val="0"/>
          <w:w w:val="100"/>
          <w:i/>
        </w:rPr>
        <w:t>a.</w:t>
      </w:r>
      <w:r>
        <w:rPr>
          <w:rFonts w:ascii="Book Antiqua" w:hAnsi="Book Antiqua" w:cs="Book Antiqua" w:eastAsia="Book Antiqua"/>
          <w:sz w:val="20"/>
          <w:szCs w:val="20"/>
          <w:spacing w:val="-1"/>
          <w:w w:val="100"/>
          <w:i/>
        </w:rPr>
        <w:t> </w:t>
      </w:r>
      <w:r>
        <w:rPr>
          <w:rFonts w:ascii="Book Antiqua" w:hAnsi="Book Antiqua" w:cs="Book Antiqua" w:eastAsia="Book Antiqua"/>
          <w:sz w:val="20"/>
          <w:szCs w:val="20"/>
          <w:spacing w:val="1"/>
          <w:w w:val="100"/>
          <w:i/>
        </w:rPr>
        <w:t>T</w:t>
      </w:r>
      <w:r>
        <w:rPr>
          <w:rFonts w:ascii="Book Antiqua" w:hAnsi="Book Antiqua" w:cs="Book Antiqua" w:eastAsia="Book Antiqua"/>
          <w:sz w:val="20"/>
          <w:szCs w:val="20"/>
          <w:spacing w:val="0"/>
          <w:w w:val="100"/>
          <w:i/>
        </w:rPr>
        <w:t>ë</w:t>
      </w:r>
      <w:r>
        <w:rPr>
          <w:rFonts w:ascii="Book Antiqua" w:hAnsi="Book Antiqua" w:cs="Book Antiqua" w:eastAsia="Book Antiqua"/>
          <w:sz w:val="20"/>
          <w:szCs w:val="20"/>
          <w:spacing w:val="-2"/>
          <w:w w:val="100"/>
          <w:i/>
        </w:rPr>
        <w:t> </w:t>
      </w:r>
      <w:r>
        <w:rPr>
          <w:rFonts w:ascii="Book Antiqua" w:hAnsi="Book Antiqua" w:cs="Book Antiqua" w:eastAsia="Book Antiqua"/>
          <w:sz w:val="20"/>
          <w:szCs w:val="20"/>
          <w:spacing w:val="1"/>
          <w:w w:val="100"/>
          <w:i/>
        </w:rPr>
        <w:t>d</w:t>
      </w:r>
      <w:r>
        <w:rPr>
          <w:rFonts w:ascii="Book Antiqua" w:hAnsi="Book Antiqua" w:cs="Book Antiqua" w:eastAsia="Book Antiqua"/>
          <w:sz w:val="20"/>
          <w:szCs w:val="20"/>
          <w:spacing w:val="1"/>
          <w:w w:val="100"/>
          <w:i/>
        </w:rPr>
        <w:t>h</w:t>
      </w:r>
      <w:r>
        <w:rPr>
          <w:rFonts w:ascii="Book Antiqua" w:hAnsi="Book Antiqua" w:cs="Book Antiqua" w:eastAsia="Book Antiqua"/>
          <w:sz w:val="20"/>
          <w:szCs w:val="20"/>
          <w:spacing w:val="-1"/>
          <w:w w:val="100"/>
          <w:i/>
        </w:rPr>
        <w:t>ë</w:t>
      </w:r>
      <w:r>
        <w:rPr>
          <w:rFonts w:ascii="Book Antiqua" w:hAnsi="Book Antiqua" w:cs="Book Antiqua" w:eastAsia="Book Antiqua"/>
          <w:sz w:val="20"/>
          <w:szCs w:val="20"/>
          <w:spacing w:val="0"/>
          <w:w w:val="100"/>
          <w:i/>
        </w:rPr>
        <w:t>nat</w:t>
      </w:r>
      <w:r>
        <w:rPr>
          <w:rFonts w:ascii="Book Antiqua" w:hAnsi="Book Antiqua" w:cs="Book Antiqua" w:eastAsia="Book Antiqua"/>
          <w:sz w:val="20"/>
          <w:szCs w:val="20"/>
          <w:spacing w:val="-4"/>
          <w:w w:val="100"/>
          <w:i/>
        </w:rPr>
        <w:t> </w:t>
      </w:r>
      <w:r>
        <w:rPr>
          <w:rFonts w:ascii="Book Antiqua" w:hAnsi="Book Antiqua" w:cs="Book Antiqua" w:eastAsia="Book Antiqua"/>
          <w:sz w:val="20"/>
          <w:szCs w:val="20"/>
          <w:spacing w:val="0"/>
          <w:w w:val="100"/>
          <w:i/>
        </w:rPr>
        <w:t>e</w:t>
      </w:r>
      <w:r>
        <w:rPr>
          <w:rFonts w:ascii="Book Antiqua" w:hAnsi="Book Antiqua" w:cs="Book Antiqua" w:eastAsia="Book Antiqua"/>
          <w:sz w:val="20"/>
          <w:szCs w:val="20"/>
          <w:spacing w:val="-1"/>
          <w:w w:val="100"/>
          <w:i/>
        </w:rPr>
        <w:t> </w:t>
      </w:r>
      <w:r>
        <w:rPr>
          <w:rFonts w:ascii="Book Antiqua" w:hAnsi="Book Antiqua" w:cs="Book Antiqua" w:eastAsia="Book Antiqua"/>
          <w:sz w:val="20"/>
          <w:szCs w:val="20"/>
          <w:spacing w:val="1"/>
          <w:w w:val="100"/>
          <w:i/>
        </w:rPr>
        <w:t>t</w:t>
      </w:r>
      <w:r>
        <w:rPr>
          <w:rFonts w:ascii="Book Antiqua" w:hAnsi="Book Antiqua" w:cs="Book Antiqua" w:eastAsia="Book Antiqua"/>
          <w:sz w:val="20"/>
          <w:szCs w:val="20"/>
          <w:spacing w:val="0"/>
          <w:w w:val="100"/>
          <w:i/>
        </w:rPr>
        <w:t>ë</w:t>
      </w:r>
      <w:r>
        <w:rPr>
          <w:rFonts w:ascii="Book Antiqua" w:hAnsi="Book Antiqua" w:cs="Book Antiqua" w:eastAsia="Book Antiqua"/>
          <w:sz w:val="20"/>
          <w:szCs w:val="20"/>
          <w:spacing w:val="-1"/>
          <w:w w:val="100"/>
          <w:i/>
        </w:rPr>
        <w:t> </w:t>
      </w:r>
      <w:r>
        <w:rPr>
          <w:rFonts w:ascii="Book Antiqua" w:hAnsi="Book Antiqua" w:cs="Book Antiqua" w:eastAsia="Book Antiqua"/>
          <w:sz w:val="20"/>
          <w:szCs w:val="20"/>
          <w:spacing w:val="1"/>
          <w:w w:val="100"/>
          <w:i/>
        </w:rPr>
        <w:t>g</w:t>
      </w:r>
      <w:r>
        <w:rPr>
          <w:rFonts w:ascii="Book Antiqua" w:hAnsi="Book Antiqua" w:cs="Book Antiqua" w:eastAsia="Book Antiqua"/>
          <w:sz w:val="20"/>
          <w:szCs w:val="20"/>
          <w:spacing w:val="0"/>
          <w:w w:val="100"/>
          <w:i/>
        </w:rPr>
        <w:t>ji</w:t>
      </w:r>
      <w:r>
        <w:rPr>
          <w:rFonts w:ascii="Book Antiqua" w:hAnsi="Book Antiqua" w:cs="Book Antiqua" w:eastAsia="Book Antiqua"/>
          <w:sz w:val="20"/>
          <w:szCs w:val="20"/>
          <w:spacing w:val="1"/>
          <w:w w:val="100"/>
          <w:i/>
        </w:rPr>
        <w:t>t</w:t>
      </w:r>
      <w:r>
        <w:rPr>
          <w:rFonts w:ascii="Book Antiqua" w:hAnsi="Book Antiqua" w:cs="Book Antiqua" w:eastAsia="Book Antiqua"/>
          <w:sz w:val="20"/>
          <w:szCs w:val="20"/>
          <w:spacing w:val="1"/>
          <w:w w:val="100"/>
          <w:i/>
        </w:rPr>
        <w:t>h</w:t>
      </w:r>
      <w:r>
        <w:rPr>
          <w:rFonts w:ascii="Book Antiqua" w:hAnsi="Book Antiqua" w:cs="Book Antiqua" w:eastAsia="Book Antiqua"/>
          <w:sz w:val="20"/>
          <w:szCs w:val="20"/>
          <w:spacing w:val="0"/>
          <w:w w:val="100"/>
          <w:i/>
        </w:rPr>
        <w:t>ë</w:t>
      </w:r>
      <w:r>
        <w:rPr>
          <w:rFonts w:ascii="Book Antiqua" w:hAnsi="Book Antiqua" w:cs="Book Antiqua" w:eastAsia="Book Antiqua"/>
          <w:sz w:val="20"/>
          <w:szCs w:val="20"/>
          <w:spacing w:val="-5"/>
          <w:w w:val="100"/>
          <w:i/>
        </w:rPr>
        <w:t> </w:t>
      </w:r>
      <w:r>
        <w:rPr>
          <w:rFonts w:ascii="Book Antiqua" w:hAnsi="Book Antiqua" w:cs="Book Antiqua" w:eastAsia="Book Antiqua"/>
          <w:sz w:val="20"/>
          <w:szCs w:val="20"/>
          <w:spacing w:val="0"/>
          <w:w w:val="100"/>
          <w:i/>
        </w:rPr>
        <w:t>a</w:t>
      </w:r>
      <w:r>
        <w:rPr>
          <w:rFonts w:ascii="Book Antiqua" w:hAnsi="Book Antiqua" w:cs="Book Antiqua" w:eastAsia="Book Antiqua"/>
          <w:sz w:val="20"/>
          <w:szCs w:val="20"/>
          <w:spacing w:val="1"/>
          <w:w w:val="100"/>
          <w:i/>
        </w:rPr>
        <w:t>p</w:t>
      </w:r>
      <w:r>
        <w:rPr>
          <w:rFonts w:ascii="Book Antiqua" w:hAnsi="Book Antiqua" w:cs="Book Antiqua" w:eastAsia="Book Antiqua"/>
          <w:sz w:val="20"/>
          <w:szCs w:val="20"/>
          <w:spacing w:val="0"/>
          <w:w w:val="100"/>
          <w:i/>
        </w:rPr>
        <w:t>likan</w:t>
      </w:r>
      <w:r>
        <w:rPr>
          <w:rFonts w:ascii="Book Antiqua" w:hAnsi="Book Antiqua" w:cs="Book Antiqua" w:eastAsia="Book Antiqua"/>
          <w:sz w:val="20"/>
          <w:szCs w:val="20"/>
          <w:spacing w:val="1"/>
          <w:w w:val="100"/>
          <w:i/>
        </w:rPr>
        <w:t>t</w:t>
      </w:r>
      <w:r>
        <w:rPr>
          <w:rFonts w:ascii="Book Antiqua" w:hAnsi="Book Antiqua" w:cs="Book Antiqua" w:eastAsia="Book Antiqua"/>
          <w:sz w:val="20"/>
          <w:szCs w:val="20"/>
          <w:spacing w:val="-1"/>
          <w:w w:val="100"/>
          <w:i/>
        </w:rPr>
        <w:t>ë</w:t>
      </w:r>
      <w:r>
        <w:rPr>
          <w:rFonts w:ascii="Book Antiqua" w:hAnsi="Book Antiqua" w:cs="Book Antiqua" w:eastAsia="Book Antiqua"/>
          <w:sz w:val="20"/>
          <w:szCs w:val="20"/>
          <w:spacing w:val="1"/>
          <w:w w:val="100"/>
          <w:i/>
        </w:rPr>
        <w:t>v</w:t>
      </w:r>
      <w:r>
        <w:rPr>
          <w:rFonts w:ascii="Book Antiqua" w:hAnsi="Book Antiqua" w:cs="Book Antiqua" w:eastAsia="Book Antiqua"/>
          <w:sz w:val="20"/>
          <w:szCs w:val="20"/>
          <w:spacing w:val="0"/>
          <w:w w:val="100"/>
          <w:i/>
        </w:rPr>
        <w:t>e</w:t>
      </w:r>
      <w:r>
        <w:rPr>
          <w:rFonts w:ascii="Book Antiqua" w:hAnsi="Book Antiqua" w:cs="Book Antiqua" w:eastAsia="Book Antiqua"/>
          <w:sz w:val="20"/>
          <w:szCs w:val="20"/>
          <w:spacing w:val="-9"/>
          <w:w w:val="100"/>
          <w:i/>
        </w:rPr>
        <w:t> </w:t>
      </w:r>
      <w:r>
        <w:rPr>
          <w:rFonts w:ascii="Book Antiqua" w:hAnsi="Book Antiqua" w:cs="Book Antiqua" w:eastAsia="Book Antiqua"/>
          <w:sz w:val="20"/>
          <w:szCs w:val="20"/>
          <w:spacing w:val="1"/>
          <w:w w:val="100"/>
          <w:i/>
        </w:rPr>
        <w:t>p</w:t>
      </w:r>
      <w:r>
        <w:rPr>
          <w:rFonts w:ascii="Book Antiqua" w:hAnsi="Book Antiqua" w:cs="Book Antiqua" w:eastAsia="Book Antiqua"/>
          <w:sz w:val="20"/>
          <w:szCs w:val="20"/>
          <w:spacing w:val="-1"/>
          <w:w w:val="100"/>
          <w:i/>
        </w:rPr>
        <w:t>ë</w:t>
      </w:r>
      <w:r>
        <w:rPr>
          <w:rFonts w:ascii="Book Antiqua" w:hAnsi="Book Antiqua" w:cs="Book Antiqua" w:eastAsia="Book Antiqua"/>
          <w:sz w:val="20"/>
          <w:szCs w:val="20"/>
          <w:spacing w:val="0"/>
          <w:w w:val="100"/>
          <w:i/>
        </w:rPr>
        <w:t>r</w:t>
      </w:r>
      <w:r>
        <w:rPr>
          <w:rFonts w:ascii="Book Antiqua" w:hAnsi="Book Antiqua" w:cs="Book Antiqua" w:eastAsia="Book Antiqua"/>
          <w:sz w:val="20"/>
          <w:szCs w:val="20"/>
          <w:spacing w:val="-3"/>
          <w:w w:val="100"/>
          <w:i/>
        </w:rPr>
        <w:t> </w:t>
      </w:r>
      <w:r>
        <w:rPr>
          <w:rFonts w:ascii="Book Antiqua" w:hAnsi="Book Antiqua" w:cs="Book Antiqua" w:eastAsia="Book Antiqua"/>
          <w:sz w:val="20"/>
          <w:szCs w:val="20"/>
          <w:spacing w:val="1"/>
          <w:w w:val="100"/>
          <w:i/>
        </w:rPr>
        <w:t>t</w:t>
      </w:r>
      <w:r>
        <w:rPr>
          <w:rFonts w:ascii="Book Antiqua" w:hAnsi="Book Antiqua" w:cs="Book Antiqua" w:eastAsia="Book Antiqua"/>
          <w:sz w:val="20"/>
          <w:szCs w:val="20"/>
          <w:spacing w:val="-1"/>
          <w:w w:val="100"/>
          <w:i/>
        </w:rPr>
        <w:t>r</w:t>
      </w:r>
      <w:r>
        <w:rPr>
          <w:rFonts w:ascii="Book Antiqua" w:hAnsi="Book Antiqua" w:cs="Book Antiqua" w:eastAsia="Book Antiqua"/>
          <w:sz w:val="20"/>
          <w:szCs w:val="20"/>
          <w:spacing w:val="3"/>
          <w:w w:val="100"/>
          <w:i/>
        </w:rPr>
        <w:t>a</w:t>
      </w:r>
      <w:r>
        <w:rPr>
          <w:rFonts w:ascii="Book Antiqua" w:hAnsi="Book Antiqua" w:cs="Book Antiqua" w:eastAsia="Book Antiqua"/>
          <w:sz w:val="20"/>
          <w:szCs w:val="20"/>
          <w:spacing w:val="0"/>
          <w:w w:val="100"/>
          <w:i/>
        </w:rPr>
        <w:t>n</w:t>
      </w:r>
      <w:r>
        <w:rPr>
          <w:rFonts w:ascii="Book Antiqua" w:hAnsi="Book Antiqua" w:cs="Book Antiqua" w:eastAsia="Book Antiqua"/>
          <w:sz w:val="20"/>
          <w:szCs w:val="20"/>
          <w:spacing w:val="-1"/>
          <w:w w:val="100"/>
          <w:i/>
        </w:rPr>
        <w:t>s</w:t>
      </w:r>
      <w:r>
        <w:rPr>
          <w:rFonts w:ascii="Book Antiqua" w:hAnsi="Book Antiqua" w:cs="Book Antiqua" w:eastAsia="Book Antiqua"/>
          <w:sz w:val="20"/>
          <w:szCs w:val="20"/>
          <w:spacing w:val="2"/>
          <w:w w:val="100"/>
          <w:i/>
        </w:rPr>
        <w:t>f</w:t>
      </w:r>
      <w:r>
        <w:rPr>
          <w:rFonts w:ascii="Book Antiqua" w:hAnsi="Book Antiqua" w:cs="Book Antiqua" w:eastAsia="Book Antiqua"/>
          <w:sz w:val="20"/>
          <w:szCs w:val="20"/>
          <w:spacing w:val="-1"/>
          <w:w w:val="100"/>
          <w:i/>
        </w:rPr>
        <w:t>er</w:t>
      </w:r>
      <w:r>
        <w:rPr>
          <w:rFonts w:ascii="Book Antiqua" w:hAnsi="Book Antiqua" w:cs="Book Antiqua" w:eastAsia="Book Antiqua"/>
          <w:sz w:val="20"/>
          <w:szCs w:val="20"/>
          <w:spacing w:val="0"/>
          <w:w w:val="100"/>
          <w:i/>
        </w:rPr>
        <w:t>im</w:t>
      </w:r>
      <w:r>
        <w:rPr>
          <w:rFonts w:ascii="Book Antiqua" w:hAnsi="Book Antiqua" w:cs="Book Antiqua" w:eastAsia="Book Antiqua"/>
          <w:sz w:val="20"/>
          <w:szCs w:val="20"/>
          <w:spacing w:val="-7"/>
          <w:w w:val="100"/>
          <w:i/>
        </w:rPr>
        <w:t> </w:t>
      </w:r>
      <w:r>
        <w:rPr>
          <w:rFonts w:ascii="Book Antiqua" w:hAnsi="Book Antiqua" w:cs="Book Antiqua" w:eastAsia="Book Antiqua"/>
          <w:sz w:val="20"/>
          <w:szCs w:val="20"/>
          <w:spacing w:val="-1"/>
          <w:w w:val="100"/>
          <w:i/>
        </w:rPr>
        <w:t>s</w:t>
      </w:r>
      <w:r>
        <w:rPr>
          <w:rFonts w:ascii="Book Antiqua" w:hAnsi="Book Antiqua" w:cs="Book Antiqua" w:eastAsia="Book Antiqua"/>
          <w:sz w:val="20"/>
          <w:szCs w:val="20"/>
          <w:spacing w:val="3"/>
          <w:w w:val="100"/>
          <w:i/>
        </w:rPr>
        <w:t>t</w:t>
      </w:r>
      <w:r>
        <w:rPr>
          <w:rFonts w:ascii="Book Antiqua" w:hAnsi="Book Antiqua" w:cs="Book Antiqua" w:eastAsia="Book Antiqua"/>
          <w:sz w:val="20"/>
          <w:szCs w:val="20"/>
          <w:spacing w:val="0"/>
          <w:w w:val="100"/>
          <w:i/>
        </w:rPr>
        <w:t>u</w:t>
      </w:r>
      <w:r>
        <w:rPr>
          <w:rFonts w:ascii="Book Antiqua" w:hAnsi="Book Antiqua" w:cs="Book Antiqua" w:eastAsia="Book Antiqua"/>
          <w:sz w:val="20"/>
          <w:szCs w:val="20"/>
          <w:spacing w:val="1"/>
          <w:w w:val="100"/>
          <w:i/>
        </w:rPr>
        <w:t>d</w:t>
      </w:r>
      <w:r>
        <w:rPr>
          <w:rFonts w:ascii="Book Antiqua" w:hAnsi="Book Antiqua" w:cs="Book Antiqua" w:eastAsia="Book Antiqua"/>
          <w:sz w:val="20"/>
          <w:szCs w:val="20"/>
          <w:spacing w:val="0"/>
          <w:w w:val="100"/>
          <w:i/>
        </w:rPr>
        <w:t>i</w:t>
      </w:r>
      <w:r>
        <w:rPr>
          <w:rFonts w:ascii="Book Antiqua" w:hAnsi="Book Antiqua" w:cs="Book Antiqua" w:eastAsia="Book Antiqua"/>
          <w:sz w:val="20"/>
          <w:szCs w:val="20"/>
          <w:spacing w:val="1"/>
          <w:w w:val="100"/>
          <w:i/>
        </w:rPr>
        <w:t>m</w:t>
      </w:r>
      <w:r>
        <w:rPr>
          <w:rFonts w:ascii="Book Antiqua" w:hAnsi="Book Antiqua" w:cs="Book Antiqua" w:eastAsia="Book Antiqua"/>
          <w:sz w:val="20"/>
          <w:szCs w:val="20"/>
          <w:spacing w:val="-1"/>
          <w:w w:val="100"/>
          <w:i/>
        </w:rPr>
        <w:t>es</w:t>
      </w:r>
      <w:r>
        <w:rPr>
          <w:rFonts w:ascii="Book Antiqua" w:hAnsi="Book Antiqua" w:cs="Book Antiqua" w:eastAsia="Book Antiqua"/>
          <w:sz w:val="20"/>
          <w:szCs w:val="20"/>
          <w:spacing w:val="0"/>
          <w:w w:val="100"/>
          <w:i/>
        </w:rPr>
        <w:t>h</w:t>
      </w:r>
      <w:r>
        <w:rPr>
          <w:rFonts w:ascii="Book Antiqua" w:hAnsi="Book Antiqua" w:cs="Book Antiqua" w:eastAsia="Book Antiqua"/>
          <w:sz w:val="20"/>
          <w:szCs w:val="20"/>
          <w:spacing w:val="-6"/>
          <w:w w:val="100"/>
          <w:i/>
        </w:rPr>
        <w:t> </w:t>
      </w:r>
      <w:r>
        <w:rPr>
          <w:rFonts w:ascii="Book Antiqua" w:hAnsi="Book Antiqua" w:cs="Book Antiqua" w:eastAsia="Book Antiqua"/>
          <w:sz w:val="20"/>
          <w:szCs w:val="20"/>
          <w:spacing w:val="0"/>
          <w:w w:val="100"/>
          <w:i/>
        </w:rPr>
        <w:t>në</w:t>
      </w:r>
      <w:r>
        <w:rPr>
          <w:rFonts w:ascii="Book Antiqua" w:hAnsi="Book Antiqua" w:cs="Book Antiqua" w:eastAsia="Book Antiqua"/>
          <w:sz w:val="20"/>
          <w:szCs w:val="20"/>
          <w:spacing w:val="-2"/>
          <w:w w:val="100"/>
          <w:i/>
        </w:rPr>
        <w:t> </w:t>
      </w:r>
      <w:r>
        <w:rPr>
          <w:rFonts w:ascii="Book Antiqua" w:hAnsi="Book Antiqua" w:cs="Book Antiqua" w:eastAsia="Book Antiqua"/>
          <w:sz w:val="20"/>
          <w:szCs w:val="20"/>
          <w:spacing w:val="1"/>
          <w:w w:val="100"/>
          <w:i/>
        </w:rPr>
        <w:t>p</w:t>
      </w:r>
      <w:r>
        <w:rPr>
          <w:rFonts w:ascii="Book Antiqua" w:hAnsi="Book Antiqua" w:cs="Book Antiqua" w:eastAsia="Book Antiqua"/>
          <w:sz w:val="20"/>
          <w:szCs w:val="20"/>
          <w:spacing w:val="2"/>
          <w:w w:val="100"/>
          <w:i/>
        </w:rPr>
        <w:t>ë</w:t>
      </w:r>
      <w:r>
        <w:rPr>
          <w:rFonts w:ascii="Book Antiqua" w:hAnsi="Book Antiqua" w:cs="Book Antiqua" w:eastAsia="Book Antiqua"/>
          <w:sz w:val="20"/>
          <w:szCs w:val="20"/>
          <w:spacing w:val="-1"/>
          <w:w w:val="100"/>
          <w:i/>
        </w:rPr>
        <w:t>r</w:t>
      </w:r>
      <w:r>
        <w:rPr>
          <w:rFonts w:ascii="Book Antiqua" w:hAnsi="Book Antiqua" w:cs="Book Antiqua" w:eastAsia="Book Antiqua"/>
          <w:sz w:val="20"/>
          <w:szCs w:val="20"/>
          <w:spacing w:val="0"/>
          <w:w w:val="100"/>
          <w:i/>
        </w:rPr>
        <w:t>fun</w:t>
      </w:r>
      <w:r>
        <w:rPr>
          <w:rFonts w:ascii="Book Antiqua" w:hAnsi="Book Antiqua" w:cs="Book Antiqua" w:eastAsia="Book Antiqua"/>
          <w:sz w:val="20"/>
          <w:szCs w:val="20"/>
          <w:spacing w:val="1"/>
          <w:w w:val="100"/>
          <w:i/>
        </w:rPr>
        <w:t>d</w:t>
      </w:r>
      <w:r>
        <w:rPr>
          <w:rFonts w:ascii="Book Antiqua" w:hAnsi="Book Antiqua" w:cs="Book Antiqua" w:eastAsia="Book Antiqua"/>
          <w:sz w:val="20"/>
          <w:szCs w:val="20"/>
          <w:spacing w:val="0"/>
          <w:w w:val="100"/>
          <w:i/>
        </w:rPr>
        <w:t>im</w:t>
      </w:r>
      <w:r>
        <w:rPr>
          <w:rFonts w:ascii="Book Antiqua" w:hAnsi="Book Antiqua" w:cs="Book Antiqua" w:eastAsia="Book Antiqua"/>
          <w:sz w:val="20"/>
          <w:szCs w:val="20"/>
          <w:spacing w:val="-7"/>
          <w:w w:val="100"/>
          <w:i/>
        </w:rPr>
        <w:t> </w:t>
      </w:r>
      <w:r>
        <w:rPr>
          <w:rFonts w:ascii="Book Antiqua" w:hAnsi="Book Antiqua" w:cs="Book Antiqua" w:eastAsia="Book Antiqua"/>
          <w:sz w:val="20"/>
          <w:szCs w:val="20"/>
          <w:spacing w:val="1"/>
          <w:w w:val="100"/>
          <w:i/>
        </w:rPr>
        <w:t>t</w:t>
      </w:r>
      <w:r>
        <w:rPr>
          <w:rFonts w:ascii="Book Antiqua" w:hAnsi="Book Antiqua" w:cs="Book Antiqua" w:eastAsia="Book Antiqua"/>
          <w:sz w:val="20"/>
          <w:szCs w:val="20"/>
          <w:spacing w:val="0"/>
          <w:w w:val="100"/>
          <w:i/>
        </w:rPr>
        <w:t>ë</w:t>
      </w:r>
      <w:r>
        <w:rPr>
          <w:rFonts w:ascii="Book Antiqua" w:hAnsi="Book Antiqua" w:cs="Book Antiqua" w:eastAsia="Book Antiqua"/>
          <w:sz w:val="20"/>
          <w:szCs w:val="20"/>
          <w:spacing w:val="-1"/>
          <w:w w:val="100"/>
          <w:i/>
        </w:rPr>
        <w:t> </w:t>
      </w:r>
      <w:r>
        <w:rPr>
          <w:rFonts w:ascii="Book Antiqua" w:hAnsi="Book Antiqua" w:cs="Book Antiqua" w:eastAsia="Book Antiqua"/>
          <w:sz w:val="20"/>
          <w:szCs w:val="20"/>
          <w:spacing w:val="-1"/>
          <w:w w:val="100"/>
          <w:i/>
        </w:rPr>
        <w:t>s</w:t>
      </w:r>
      <w:r>
        <w:rPr>
          <w:rFonts w:ascii="Book Antiqua" w:hAnsi="Book Antiqua" w:cs="Book Antiqua" w:eastAsia="Book Antiqua"/>
          <w:sz w:val="20"/>
          <w:szCs w:val="20"/>
          <w:spacing w:val="4"/>
          <w:w w:val="100"/>
          <w:i/>
        </w:rPr>
        <w:t>h</w:t>
      </w:r>
      <w:r>
        <w:rPr>
          <w:rFonts w:ascii="Book Antiqua" w:hAnsi="Book Antiqua" w:cs="Book Antiqua" w:eastAsia="Book Antiqua"/>
          <w:sz w:val="20"/>
          <w:szCs w:val="20"/>
          <w:spacing w:val="-1"/>
          <w:w w:val="100"/>
          <w:i/>
        </w:rPr>
        <w:t>q</w:t>
      </w:r>
      <w:r>
        <w:rPr>
          <w:rFonts w:ascii="Book Antiqua" w:hAnsi="Book Antiqua" w:cs="Book Antiqua" w:eastAsia="Book Antiqua"/>
          <w:sz w:val="20"/>
          <w:szCs w:val="20"/>
          <w:spacing w:val="1"/>
          <w:w w:val="100"/>
          <w:i/>
        </w:rPr>
        <w:t>y</w:t>
      </w:r>
      <w:r>
        <w:rPr>
          <w:rFonts w:ascii="Book Antiqua" w:hAnsi="Book Antiqua" w:cs="Book Antiqua" w:eastAsia="Book Antiqua"/>
          <w:sz w:val="20"/>
          <w:szCs w:val="20"/>
          <w:spacing w:val="-1"/>
          <w:w w:val="100"/>
          <w:i/>
        </w:rPr>
        <w:t>r</w:t>
      </w:r>
      <w:r>
        <w:rPr>
          <w:rFonts w:ascii="Book Antiqua" w:hAnsi="Book Antiqua" w:cs="Book Antiqua" w:eastAsia="Book Antiqua"/>
          <w:sz w:val="20"/>
          <w:szCs w:val="20"/>
          <w:spacing w:val="1"/>
          <w:w w:val="100"/>
          <w:i/>
        </w:rPr>
        <w:t>t</w:t>
      </w:r>
      <w:r>
        <w:rPr>
          <w:rFonts w:ascii="Book Antiqua" w:hAnsi="Book Antiqua" w:cs="Book Antiqua" w:eastAsia="Book Antiqua"/>
          <w:sz w:val="20"/>
          <w:szCs w:val="20"/>
          <w:spacing w:val="0"/>
          <w:w w:val="100"/>
          <w:i/>
        </w:rPr>
        <w:t>i</w:t>
      </w:r>
      <w:r>
        <w:rPr>
          <w:rFonts w:ascii="Book Antiqua" w:hAnsi="Book Antiqua" w:cs="Book Antiqua" w:eastAsia="Book Antiqua"/>
          <w:sz w:val="20"/>
          <w:szCs w:val="20"/>
          <w:spacing w:val="1"/>
          <w:w w:val="100"/>
          <w:i/>
        </w:rPr>
        <w:t>m</w:t>
      </w:r>
      <w:r>
        <w:rPr>
          <w:rFonts w:ascii="Book Antiqua" w:hAnsi="Book Antiqua" w:cs="Book Antiqua" w:eastAsia="Book Antiqua"/>
          <w:sz w:val="20"/>
          <w:szCs w:val="20"/>
          <w:spacing w:val="0"/>
          <w:w w:val="100"/>
          <w:i/>
        </w:rPr>
        <w:t>it</w:t>
      </w:r>
      <w:r>
        <w:rPr>
          <w:rFonts w:ascii="Book Antiqua" w:hAnsi="Book Antiqua" w:cs="Book Antiqua" w:eastAsia="Book Antiqua"/>
          <w:sz w:val="20"/>
          <w:szCs w:val="20"/>
          <w:spacing w:val="-7"/>
          <w:w w:val="100"/>
          <w:i/>
        </w:rPr>
        <w:t> </w:t>
      </w:r>
      <w:r>
        <w:rPr>
          <w:rFonts w:ascii="Book Antiqua" w:hAnsi="Book Antiqua" w:cs="Book Antiqua" w:eastAsia="Book Antiqua"/>
          <w:sz w:val="20"/>
          <w:szCs w:val="20"/>
          <w:spacing w:val="1"/>
          <w:w w:val="100"/>
          <w:i/>
        </w:rPr>
        <w:t>t</w:t>
      </w:r>
      <w:r>
        <w:rPr>
          <w:rFonts w:ascii="Book Antiqua" w:hAnsi="Book Antiqua" w:cs="Book Antiqua" w:eastAsia="Book Antiqua"/>
          <w:sz w:val="20"/>
          <w:szCs w:val="20"/>
          <w:spacing w:val="0"/>
          <w:w w:val="100"/>
          <w:i/>
        </w:rPr>
        <w:t>ë</w:t>
      </w:r>
      <w:r>
        <w:rPr>
          <w:rFonts w:ascii="Book Antiqua" w:hAnsi="Book Antiqua" w:cs="Book Antiqua" w:eastAsia="Book Antiqua"/>
          <w:sz w:val="20"/>
          <w:szCs w:val="20"/>
          <w:spacing w:val="-1"/>
          <w:w w:val="100"/>
          <w:i/>
        </w:rPr>
        <w:t> </w:t>
      </w:r>
      <w:r>
        <w:rPr>
          <w:rFonts w:ascii="Book Antiqua" w:hAnsi="Book Antiqua" w:cs="Book Antiqua" w:eastAsia="Book Antiqua"/>
          <w:sz w:val="20"/>
          <w:szCs w:val="20"/>
          <w:spacing w:val="0"/>
          <w:w w:val="100"/>
          <w:i/>
        </w:rPr>
        <w:t>ko</w:t>
      </w:r>
      <w:r>
        <w:rPr>
          <w:rFonts w:ascii="Book Antiqua" w:hAnsi="Book Antiqua" w:cs="Book Antiqua" w:eastAsia="Book Antiqua"/>
          <w:sz w:val="20"/>
          <w:szCs w:val="20"/>
          <w:spacing w:val="1"/>
          <w:w w:val="100"/>
          <w:i/>
        </w:rPr>
        <w:t>m</w:t>
      </w:r>
      <w:r>
        <w:rPr>
          <w:rFonts w:ascii="Book Antiqua" w:hAnsi="Book Antiqua" w:cs="Book Antiqua" w:eastAsia="Book Antiqua"/>
          <w:sz w:val="20"/>
          <w:szCs w:val="20"/>
          <w:spacing w:val="0"/>
          <w:w w:val="100"/>
          <w:i/>
        </w:rPr>
        <w:t>i</w:t>
      </w:r>
      <w:r>
        <w:rPr>
          <w:rFonts w:ascii="Book Antiqua" w:hAnsi="Book Antiqua" w:cs="Book Antiqua" w:eastAsia="Book Antiqua"/>
          <w:sz w:val="20"/>
          <w:szCs w:val="20"/>
          <w:spacing w:val="-1"/>
          <w:w w:val="100"/>
          <w:i/>
        </w:rPr>
        <w:t>s</w:t>
      </w:r>
      <w:r>
        <w:rPr>
          <w:rFonts w:ascii="Book Antiqua" w:hAnsi="Book Antiqua" w:cs="Book Antiqua" w:eastAsia="Book Antiqua"/>
          <w:sz w:val="20"/>
          <w:szCs w:val="20"/>
          <w:spacing w:val="0"/>
          <w:w w:val="100"/>
          <w:i/>
        </w:rPr>
        <w:t>ionit</w:t>
      </w:r>
      <w:r>
        <w:rPr>
          <w:rFonts w:ascii="Book Antiqua" w:hAnsi="Book Antiqua" w:cs="Book Antiqua" w:eastAsia="Book Antiqua"/>
          <w:sz w:val="20"/>
          <w:szCs w:val="20"/>
          <w:spacing w:val="-7"/>
          <w:w w:val="100"/>
          <w:i/>
        </w:rPr>
        <w:t> </w:t>
      </w:r>
      <w:r>
        <w:rPr>
          <w:rFonts w:ascii="Book Antiqua" w:hAnsi="Book Antiqua" w:cs="Book Antiqua" w:eastAsia="Book Antiqua"/>
          <w:sz w:val="20"/>
          <w:szCs w:val="20"/>
          <w:spacing w:val="1"/>
          <w:w w:val="100"/>
          <w:i/>
        </w:rPr>
        <w:t>t</w:t>
      </w:r>
      <w:r>
        <w:rPr>
          <w:rFonts w:ascii="Book Antiqua" w:hAnsi="Book Antiqua" w:cs="Book Antiqua" w:eastAsia="Book Antiqua"/>
          <w:sz w:val="20"/>
          <w:szCs w:val="20"/>
          <w:spacing w:val="0"/>
          <w:w w:val="100"/>
          <w:i/>
        </w:rPr>
        <w:t>ë</w:t>
      </w:r>
      <w:r>
        <w:rPr>
          <w:rFonts w:ascii="Book Antiqua" w:hAnsi="Book Antiqua" w:cs="Book Antiqua" w:eastAsia="Book Antiqua"/>
          <w:sz w:val="20"/>
          <w:szCs w:val="20"/>
          <w:spacing w:val="-1"/>
          <w:w w:val="100"/>
          <w:i/>
        </w:rPr>
        <w:t> </w:t>
      </w:r>
      <w:r>
        <w:rPr>
          <w:rFonts w:ascii="Book Antiqua" w:hAnsi="Book Antiqua" w:cs="Book Antiqua" w:eastAsia="Book Antiqua"/>
          <w:sz w:val="20"/>
          <w:szCs w:val="20"/>
          <w:spacing w:val="-1"/>
          <w:w w:val="100"/>
          <w:i/>
        </w:rPr>
        <w:t>e</w:t>
      </w:r>
      <w:r>
        <w:rPr>
          <w:rFonts w:ascii="Book Antiqua" w:hAnsi="Book Antiqua" w:cs="Book Antiqua" w:eastAsia="Book Antiqua"/>
          <w:sz w:val="20"/>
          <w:szCs w:val="20"/>
          <w:spacing w:val="0"/>
          <w:w w:val="100"/>
          <w:i/>
        </w:rPr>
        <w:t>k</w:t>
      </w:r>
      <w:r>
        <w:rPr>
          <w:rFonts w:ascii="Book Antiqua" w:hAnsi="Book Antiqua" w:cs="Book Antiqua" w:eastAsia="Book Antiqua"/>
          <w:sz w:val="20"/>
          <w:szCs w:val="20"/>
          <w:spacing w:val="2"/>
          <w:w w:val="100"/>
          <w:i/>
        </w:rPr>
        <w:t>u</w:t>
      </w:r>
      <w:r>
        <w:rPr>
          <w:rFonts w:ascii="Book Antiqua" w:hAnsi="Book Antiqua" w:cs="Book Antiqua" w:eastAsia="Book Antiqua"/>
          <w:sz w:val="20"/>
          <w:szCs w:val="20"/>
          <w:spacing w:val="0"/>
          <w:w w:val="100"/>
          <w:i/>
        </w:rPr>
        <w:t>i</w:t>
      </w:r>
      <w:r>
        <w:rPr>
          <w:rFonts w:ascii="Book Antiqua" w:hAnsi="Book Antiqua" w:cs="Book Antiqua" w:eastAsia="Book Antiqua"/>
          <w:sz w:val="20"/>
          <w:szCs w:val="20"/>
          <w:spacing w:val="1"/>
          <w:w w:val="100"/>
          <w:i/>
        </w:rPr>
        <w:t>v</w:t>
      </w:r>
      <w:r>
        <w:rPr>
          <w:rFonts w:ascii="Book Antiqua" w:hAnsi="Book Antiqua" w:cs="Book Antiqua" w:eastAsia="Book Antiqua"/>
          <w:sz w:val="20"/>
          <w:szCs w:val="20"/>
          <w:spacing w:val="0"/>
          <w:w w:val="100"/>
          <w:i/>
        </w:rPr>
        <w:t>al</w:t>
      </w:r>
      <w:r>
        <w:rPr>
          <w:rFonts w:ascii="Book Antiqua" w:hAnsi="Book Antiqua" w:cs="Book Antiqua" w:eastAsia="Book Antiqua"/>
          <w:sz w:val="20"/>
          <w:szCs w:val="20"/>
          <w:spacing w:val="-1"/>
          <w:w w:val="100"/>
          <w:i/>
        </w:rPr>
        <w:t>e</w:t>
      </w:r>
      <w:r>
        <w:rPr>
          <w:rFonts w:ascii="Book Antiqua" w:hAnsi="Book Antiqua" w:cs="Book Antiqua" w:eastAsia="Book Antiqua"/>
          <w:sz w:val="20"/>
          <w:szCs w:val="20"/>
          <w:spacing w:val="0"/>
          <w:w w:val="100"/>
          <w:i/>
        </w:rPr>
        <w:t>n</w:t>
      </w:r>
      <w:r>
        <w:rPr>
          <w:rFonts w:ascii="Book Antiqua" w:hAnsi="Book Antiqua" w:cs="Book Antiqua" w:eastAsia="Book Antiqua"/>
          <w:sz w:val="20"/>
          <w:szCs w:val="20"/>
          <w:spacing w:val="1"/>
          <w:w w:val="100"/>
          <w:i/>
        </w:rPr>
        <w:t>t</w:t>
      </w:r>
      <w:r>
        <w:rPr>
          <w:rFonts w:ascii="Book Antiqua" w:hAnsi="Book Antiqua" w:cs="Book Antiqua" w:eastAsia="Book Antiqua"/>
          <w:sz w:val="20"/>
          <w:szCs w:val="20"/>
          <w:spacing w:val="2"/>
          <w:w w:val="100"/>
          <w:i/>
        </w:rPr>
        <w:t>i</w:t>
      </w:r>
      <w:r>
        <w:rPr>
          <w:rFonts w:ascii="Book Antiqua" w:hAnsi="Book Antiqua" w:cs="Book Antiqua" w:eastAsia="Book Antiqua"/>
          <w:sz w:val="20"/>
          <w:szCs w:val="20"/>
          <w:spacing w:val="1"/>
          <w:w w:val="100"/>
          <w:i/>
        </w:rPr>
        <w:t>m</w:t>
      </w:r>
      <w:r>
        <w:rPr>
          <w:rFonts w:ascii="Book Antiqua" w:hAnsi="Book Antiqua" w:cs="Book Antiqua" w:eastAsia="Book Antiqua"/>
          <w:sz w:val="20"/>
          <w:szCs w:val="20"/>
          <w:spacing w:val="0"/>
          <w:w w:val="100"/>
          <w:i/>
        </w:rPr>
        <w:t>it</w:t>
      </w:r>
      <w:r>
        <w:rPr>
          <w:rFonts w:ascii="Book Antiqua" w:hAnsi="Book Antiqua" w:cs="Book Antiqua" w:eastAsia="Book Antiqua"/>
          <w:sz w:val="20"/>
          <w:szCs w:val="20"/>
          <w:spacing w:val="-11"/>
          <w:w w:val="100"/>
          <w:i/>
        </w:rPr>
        <w:t> </w:t>
      </w:r>
      <w:r>
        <w:rPr>
          <w:rFonts w:ascii="Book Antiqua" w:hAnsi="Book Antiqua" w:cs="Book Antiqua" w:eastAsia="Book Antiqua"/>
          <w:sz w:val="20"/>
          <w:szCs w:val="20"/>
          <w:spacing w:val="1"/>
          <w:w w:val="100"/>
          <w:i/>
        </w:rPr>
        <w:t>d</w:t>
      </w:r>
      <w:r>
        <w:rPr>
          <w:rFonts w:ascii="Book Antiqua" w:hAnsi="Book Antiqua" w:cs="Book Antiqua" w:eastAsia="Book Antiqua"/>
          <w:sz w:val="20"/>
          <w:szCs w:val="20"/>
          <w:spacing w:val="1"/>
          <w:w w:val="100"/>
          <w:i/>
        </w:rPr>
        <w:t>h</w:t>
      </w:r>
      <w:r>
        <w:rPr>
          <w:rFonts w:ascii="Book Antiqua" w:hAnsi="Book Antiqua" w:cs="Book Antiqua" w:eastAsia="Book Antiqua"/>
          <w:sz w:val="20"/>
          <w:szCs w:val="20"/>
          <w:spacing w:val="0"/>
          <w:w w:val="100"/>
          <w:i/>
        </w:rPr>
        <w:t>e</w:t>
      </w:r>
      <w:r>
        <w:rPr>
          <w:rFonts w:ascii="Book Antiqua" w:hAnsi="Book Antiqua" w:cs="Book Antiqua" w:eastAsia="Book Antiqua"/>
          <w:sz w:val="20"/>
          <w:szCs w:val="20"/>
          <w:spacing w:val="-3"/>
          <w:w w:val="100"/>
          <w:i/>
        </w:rPr>
        <w:t> </w:t>
      </w:r>
      <w:r>
        <w:rPr>
          <w:rFonts w:ascii="Book Antiqua" w:hAnsi="Book Antiqua" w:cs="Book Antiqua" w:eastAsia="Book Antiqua"/>
          <w:sz w:val="20"/>
          <w:szCs w:val="20"/>
          <w:spacing w:val="1"/>
          <w:w w:val="100"/>
          <w:i/>
        </w:rPr>
        <w:t>v</w:t>
      </w:r>
      <w:r>
        <w:rPr>
          <w:rFonts w:ascii="Book Antiqua" w:hAnsi="Book Antiqua" w:cs="Book Antiqua" w:eastAsia="Book Antiqua"/>
          <w:sz w:val="20"/>
          <w:szCs w:val="20"/>
          <w:spacing w:val="0"/>
          <w:w w:val="100"/>
          <w:i/>
        </w:rPr>
        <w:t>l</w:t>
      </w:r>
      <w:r>
        <w:rPr>
          <w:rFonts w:ascii="Book Antiqua" w:hAnsi="Book Antiqua" w:cs="Book Antiqua" w:eastAsia="Book Antiqua"/>
          <w:sz w:val="20"/>
          <w:szCs w:val="20"/>
          <w:spacing w:val="-1"/>
          <w:w w:val="100"/>
          <w:i/>
        </w:rPr>
        <w:t>erë</w:t>
      </w:r>
      <w:r>
        <w:rPr>
          <w:rFonts w:ascii="Book Antiqua" w:hAnsi="Book Antiqua" w:cs="Book Antiqua" w:eastAsia="Book Antiqua"/>
          <w:sz w:val="20"/>
          <w:szCs w:val="20"/>
          <w:spacing w:val="2"/>
          <w:w w:val="100"/>
          <w:i/>
        </w:rPr>
        <w:t>s</w:t>
      </w:r>
      <w:r>
        <w:rPr>
          <w:rFonts w:ascii="Book Antiqua" w:hAnsi="Book Antiqua" w:cs="Book Antiqua" w:eastAsia="Book Antiqua"/>
          <w:sz w:val="20"/>
          <w:szCs w:val="20"/>
          <w:spacing w:val="0"/>
          <w:w w:val="100"/>
          <w:i/>
        </w:rPr>
        <w:t>i</w:t>
      </w:r>
      <w:r>
        <w:rPr>
          <w:rFonts w:ascii="Book Antiqua" w:hAnsi="Book Antiqua" w:cs="Book Antiqua" w:eastAsia="Book Antiqua"/>
          <w:sz w:val="20"/>
          <w:szCs w:val="20"/>
          <w:spacing w:val="1"/>
          <w:w w:val="100"/>
          <w:i/>
        </w:rPr>
        <w:t>m</w:t>
      </w:r>
      <w:r>
        <w:rPr>
          <w:rFonts w:ascii="Book Antiqua" w:hAnsi="Book Antiqua" w:cs="Book Antiqua" w:eastAsia="Book Antiqua"/>
          <w:sz w:val="20"/>
          <w:szCs w:val="20"/>
          <w:spacing w:val="0"/>
          <w:w w:val="100"/>
          <w:i/>
        </w:rPr>
        <w:t>it</w:t>
      </w:r>
      <w:r>
        <w:rPr>
          <w:rFonts w:ascii="Book Antiqua" w:hAnsi="Book Antiqua" w:cs="Book Antiqua" w:eastAsia="Book Antiqua"/>
          <w:sz w:val="20"/>
          <w:szCs w:val="20"/>
          <w:spacing w:val="0"/>
          <w:w w:val="100"/>
        </w:rPr>
      </w:r>
    </w:p>
    <w:p>
      <w:pPr>
        <w:spacing w:before="8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01.389999" w:type="dxa"/>
      </w:tblPr>
      <w:tblGrid/>
      <w:tr>
        <w:trPr>
          <w:trHeight w:val="1817" w:hRule="exact"/>
        </w:trPr>
        <w:tc>
          <w:tcPr>
            <w:tcW w:w="708" w:type="dxa"/>
            <w:textDirection w:val="btLr"/>
            <w:vMerge w:val="restart"/>
            <w:tcBorders>
              <w:top w:val="single" w:sz="4.640" w:space="0" w:color="000000"/>
              <w:left w:val="single" w:sz="4.648" w:space="0" w:color="000000"/>
              <w:right w:val="single" w:sz="4.640" w:space="0" w:color="000000"/>
            </w:tcBorders>
            <w:textFlow w:val="bt-lr"/>
          </w:tcPr>
          <w:p>
            <w:pPr>
              <w:spacing w:before="4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1438" w:right="1140"/>
              <w:jc w:val="center"/>
              <w:rPr>
                <w:rFonts w:ascii="Book Antiqua" w:hAnsi="Book Antiqua" w:cs="Book Antiqua" w:eastAsia="Book Antiqua"/>
                <w:sz w:val="20"/>
                <w:szCs w:val="20"/>
              </w:rPr>
            </w:pPr>
            <w:rPr/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99"/>
                <w:i/>
              </w:rPr>
              <w:t>N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1"/>
                <w:w w:val="99"/>
                <w:i/>
              </w:rPr>
              <w:t>r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99"/>
                <w:i/>
              </w:rPr>
              <w:t>.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758" w:type="dxa"/>
            <w:textDirection w:val="btLr"/>
            <w:vMerge w:val="restart"/>
            <w:tcBorders>
              <w:top w:val="single" w:sz="4.640" w:space="0" w:color="000000"/>
              <w:left w:val="single" w:sz="4.640" w:space="0" w:color="000000"/>
              <w:right w:val="single" w:sz="4.640" w:space="0" w:color="000000"/>
            </w:tcBorders>
            <w:textFlow w:val="bt-lr"/>
          </w:tcPr>
          <w:p>
            <w:pPr>
              <w:spacing w:before="4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1363" w:right="1065"/>
              <w:jc w:val="center"/>
              <w:rPr>
                <w:rFonts w:ascii="Book Antiqua" w:hAnsi="Book Antiqua" w:cs="Book Antiqua" w:eastAsia="Book Antiqua"/>
                <w:sz w:val="20"/>
                <w:szCs w:val="20"/>
              </w:rPr>
            </w:pPr>
            <w:rPr/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99"/>
                <w:i/>
              </w:rPr>
              <w:t>E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99"/>
                <w:i/>
              </w:rPr>
              <w:t>m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1"/>
                <w:w w:val="99"/>
                <w:i/>
              </w:rPr>
              <w:t>ër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761" w:type="dxa"/>
            <w:textDirection w:val="btLr"/>
            <w:vMerge w:val="restart"/>
            <w:tcBorders>
              <w:top w:val="single" w:sz="4.640" w:space="0" w:color="000000"/>
              <w:left w:val="single" w:sz="4.640" w:space="0" w:color="000000"/>
              <w:right w:val="single" w:sz="4.640" w:space="0" w:color="000000"/>
            </w:tcBorders>
            <w:textFlow w:val="bt-lr"/>
          </w:tcPr>
          <w:p>
            <w:pPr>
              <w:spacing w:before="4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1368" w:right="1073"/>
              <w:jc w:val="center"/>
              <w:rPr>
                <w:rFonts w:ascii="Book Antiqua" w:hAnsi="Book Antiqua" w:cs="Book Antiqua" w:eastAsia="Book Antiqua"/>
                <w:sz w:val="20"/>
                <w:szCs w:val="20"/>
              </w:rPr>
            </w:pPr>
            <w:rPr/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99"/>
                <w:i/>
              </w:rPr>
              <w:t>A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99"/>
                <w:i/>
              </w:rPr>
              <w:t>t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1"/>
                <w:w w:val="99"/>
                <w:i/>
              </w:rPr>
              <w:t>ësi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986" w:type="dxa"/>
            <w:textDirection w:val="btLr"/>
            <w:vMerge w:val="restart"/>
            <w:tcBorders>
              <w:top w:val="single" w:sz="4.640" w:space="0" w:color="000000"/>
              <w:left w:val="single" w:sz="4.640" w:space="0" w:color="000000"/>
              <w:right w:val="single" w:sz="4.640" w:space="0" w:color="000000"/>
            </w:tcBorders>
            <w:textFlow w:val="bt-lr"/>
          </w:tcPr>
          <w:p>
            <w:pPr>
              <w:spacing w:before="4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1252" w:right="-20"/>
              <w:jc w:val="left"/>
              <w:rPr>
                <w:rFonts w:ascii="Book Antiqua" w:hAnsi="Book Antiqua" w:cs="Book Antiqua" w:eastAsia="Book Antiqua"/>
                <w:sz w:val="20"/>
                <w:szCs w:val="20"/>
              </w:rPr>
            </w:pPr>
            <w:rPr/>
            <w:r>
              <w:rPr>
                <w:rFonts w:ascii="Book Antiqua" w:hAnsi="Book Antiqua" w:cs="Book Antiqua" w:eastAsia="Book Antiqua"/>
                <w:sz w:val="20"/>
                <w:szCs w:val="20"/>
                <w:spacing w:val="-1"/>
                <w:w w:val="100"/>
                <w:i/>
              </w:rPr>
              <w:t>Mb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2"/>
                <w:w w:val="100"/>
                <w:i/>
              </w:rPr>
              <w:t>i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1"/>
                <w:w w:val="100"/>
                <w:i/>
              </w:rPr>
              <w:t>e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m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2"/>
                <w:w w:val="100"/>
                <w:i/>
              </w:rPr>
              <w:t>ë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r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708" w:type="dxa"/>
            <w:textDirection w:val="btLr"/>
            <w:vMerge w:val="restart"/>
            <w:tcBorders>
              <w:top w:val="single" w:sz="4.640" w:space="0" w:color="000000"/>
              <w:left w:val="single" w:sz="4.640" w:space="0" w:color="000000"/>
              <w:right w:val="single" w:sz="4.640" w:space="0" w:color="000000"/>
            </w:tcBorders>
            <w:textFlow w:val="bt-lr"/>
          </w:tcPr>
          <w:p>
            <w:pPr>
              <w:spacing w:before="4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1192" w:right="-20"/>
              <w:jc w:val="left"/>
              <w:rPr>
                <w:rFonts w:ascii="Book Antiqua" w:hAnsi="Book Antiqua" w:cs="Book Antiqua" w:eastAsia="Book Antiqua"/>
                <w:sz w:val="20"/>
                <w:szCs w:val="20"/>
              </w:rPr>
            </w:pPr>
            <w:rPr/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D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a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t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1"/>
                <w:w w:val="100"/>
                <w:i/>
              </w:rPr>
              <w:t>ë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lin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d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je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900" w:type="dxa"/>
            <w:textDirection w:val="btLr"/>
            <w:vMerge w:val="restart"/>
            <w:tcBorders>
              <w:top w:val="single" w:sz="4.640" w:space="0" w:color="000000"/>
              <w:left w:val="single" w:sz="4.640" w:space="0" w:color="000000"/>
              <w:right w:val="single" w:sz="4.640" w:space="0" w:color="000000"/>
            </w:tcBorders>
            <w:textFlow w:val="bt-lr"/>
          </w:tcPr>
          <w:p>
            <w:pPr>
              <w:spacing w:before="4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82" w:lineRule="auto"/>
              <w:ind w:left="575" w:right="315" w:firstLine="77"/>
              <w:jc w:val="left"/>
              <w:rPr>
                <w:rFonts w:ascii="Book Antiqua" w:hAnsi="Book Antiqua" w:cs="Book Antiqua" w:eastAsia="Book Antiqua"/>
                <w:sz w:val="20"/>
                <w:szCs w:val="20"/>
              </w:rPr>
            </w:pPr>
            <w:rPr/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E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m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1"/>
                <w:w w:val="100"/>
                <w:i/>
              </w:rPr>
              <w:t>ër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t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i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m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i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8"/>
                <w:w w:val="100"/>
                <w:i/>
              </w:rPr>
              <w:t> 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i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1"/>
                <w:w w:val="100"/>
                <w:i/>
              </w:rPr>
              <w:t> 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p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1"/>
                <w:w w:val="100"/>
                <w:i/>
              </w:rPr>
              <w:t>r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o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g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1"/>
                <w:w w:val="100"/>
                <w:i/>
              </w:rPr>
              <w:t>r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a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m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it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7"/>
                <w:w w:val="100"/>
                <w:i/>
              </w:rPr>
              <w:t> 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t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ë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 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1"/>
                <w:w w:val="100"/>
                <w:i/>
              </w:rPr>
              <w:t>s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t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u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d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i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m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it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6"/>
                <w:w w:val="100"/>
                <w:i/>
              </w:rPr>
              <w:t> 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(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1"/>
                <w:w w:val="100"/>
                <w:i/>
              </w:rPr>
              <w:t>C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ikli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5"/>
                <w:w w:val="100"/>
                <w:i/>
              </w:rPr>
              <w:t> 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II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)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1"/>
                <w:w w:val="100"/>
                <w:i/>
              </w:rPr>
              <w:t> 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n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g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a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" w:after="0" w:line="215" w:lineRule="exact"/>
              <w:ind w:left="645" w:right="-20"/>
              <w:jc w:val="left"/>
              <w:rPr>
                <w:rFonts w:ascii="Book Antiqua" w:hAnsi="Book Antiqua" w:cs="Book Antiqua" w:eastAsia="Book Antiqua"/>
                <w:sz w:val="20"/>
                <w:szCs w:val="20"/>
              </w:rPr>
            </w:pPr>
            <w:rPr/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  <w:position w:val="-1"/>
              </w:rPr>
              <w:t>t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1"/>
                <w:w w:val="100"/>
                <w:i/>
                <w:position w:val="-1"/>
              </w:rPr>
              <w:t>r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  <w:position w:val="-1"/>
              </w:rPr>
              <w:t>an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1"/>
                <w:w w:val="100"/>
                <w:i/>
                <w:position w:val="-1"/>
              </w:rPr>
              <w:t>s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2"/>
                <w:w w:val="100"/>
                <w:i/>
                <w:position w:val="-1"/>
              </w:rPr>
              <w:t>f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1"/>
                <w:w w:val="100"/>
                <w:i/>
                <w:position w:val="-1"/>
              </w:rPr>
              <w:t>er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  <w:position w:val="-1"/>
              </w:rPr>
              <w:t>o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  <w:position w:val="-1"/>
              </w:rPr>
              <w:t>h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1"/>
                <w:w w:val="100"/>
                <w:i/>
                <w:position w:val="-1"/>
              </w:rPr>
              <w:t>e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  <w:position w:val="-1"/>
              </w:rPr>
              <w:t>t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9"/>
                <w:w w:val="100"/>
                <w:i/>
                <w:position w:val="-1"/>
              </w:rPr>
              <w:t> 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  <w:position w:val="-1"/>
              </w:rPr>
              <w:t>d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  <w:position w:val="-1"/>
              </w:rPr>
              <w:t>h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  <w:position w:val="-1"/>
              </w:rPr>
              <w:t>e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3"/>
                <w:w w:val="100"/>
                <w:i/>
                <w:position w:val="-1"/>
              </w:rPr>
              <w:t> 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  <w:position w:val="-1"/>
              </w:rPr>
              <w:t>lloji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706" w:type="dxa"/>
            <w:textDirection w:val="btLr"/>
            <w:vMerge w:val="restart"/>
            <w:tcBorders>
              <w:top w:val="single" w:sz="4.640" w:space="0" w:color="000000"/>
              <w:left w:val="single" w:sz="4.640" w:space="0" w:color="000000"/>
              <w:right w:val="single" w:sz="4.640" w:space="0" w:color="000000"/>
            </w:tcBorders>
            <w:textFlow w:val="bt-lr"/>
          </w:tcPr>
          <w:p>
            <w:pPr>
              <w:spacing w:before="4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664" w:right="-20"/>
              <w:jc w:val="left"/>
              <w:rPr>
                <w:rFonts w:ascii="Book Antiqua" w:hAnsi="Book Antiqua" w:cs="Book Antiqua" w:eastAsia="Book Antiqua"/>
                <w:sz w:val="20"/>
                <w:szCs w:val="20"/>
              </w:rPr>
            </w:pPr>
            <w:rPr/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I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AL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-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ja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4"/>
                <w:w w:val="100"/>
                <w:i/>
              </w:rPr>
              <w:t> 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n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g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a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2"/>
                <w:w w:val="100"/>
                <w:i/>
              </w:rPr>
              <w:t> 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t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1"/>
                <w:w w:val="100"/>
                <w:i/>
              </w:rPr>
              <w:t>r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an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1"/>
                <w:w w:val="100"/>
                <w:i/>
              </w:rPr>
              <w:t>s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f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2"/>
                <w:w w:val="100"/>
                <w:i/>
              </w:rPr>
              <w:t>e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1"/>
                <w:w w:val="100"/>
                <w:i/>
              </w:rPr>
              <w:t>r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o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h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1"/>
                <w:w w:val="100"/>
                <w:i/>
              </w:rPr>
              <w:t>et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802" w:type="dxa"/>
            <w:textDirection w:val="btLr"/>
            <w:vMerge w:val="restart"/>
            <w:tcBorders>
              <w:top w:val="single" w:sz="4.640" w:space="0" w:color="000000"/>
              <w:left w:val="single" w:sz="4.640" w:space="0" w:color="000000"/>
              <w:right w:val="single" w:sz="4.648" w:space="0" w:color="000000"/>
            </w:tcBorders>
            <w:textFlow w:val="bt-lr"/>
          </w:tcPr>
          <w:p>
            <w:pPr>
              <w:spacing w:before="4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84" w:lineRule="auto"/>
              <w:ind w:left="424" w:right="188" w:firstLine="101"/>
              <w:jc w:val="left"/>
              <w:rPr>
                <w:rFonts w:ascii="Book Antiqua" w:hAnsi="Book Antiqua" w:cs="Book Antiqua" w:eastAsia="Book Antiqua"/>
                <w:sz w:val="20"/>
                <w:szCs w:val="20"/>
              </w:rPr>
            </w:pPr>
            <w:rPr/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Vi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t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i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3"/>
                <w:w w:val="100"/>
                <w:i/>
              </w:rPr>
              <w:t> 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i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1"/>
                <w:w w:val="100"/>
                <w:i/>
              </w:rPr>
              <w:t> 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1"/>
                <w:w w:val="100"/>
                <w:i/>
              </w:rPr>
              <w:t>s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t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u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d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i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m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it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6"/>
                <w:w w:val="100"/>
                <w:i/>
              </w:rPr>
              <w:t> 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i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1"/>
                <w:w w:val="100"/>
                <w:i/>
              </w:rPr>
              <w:t> 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n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d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j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1"/>
                <w:w w:val="100"/>
                <w:i/>
              </w:rPr>
              <w:t>e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kur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4"/>
                <w:w w:val="100"/>
                <w:i/>
              </w:rPr>
              <w:t> 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në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 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v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i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t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in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4"/>
                <w:w w:val="100"/>
                <w:i/>
              </w:rPr>
              <w:t> 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aka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d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1"/>
                <w:w w:val="100"/>
                <w:i/>
              </w:rPr>
              <w:t>e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m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ik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6"/>
                <w:w w:val="100"/>
                <w:i/>
              </w:rPr>
              <w:t> 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2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0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1"/>
                <w:w w:val="100"/>
                <w:i/>
              </w:rPr>
              <w:t>1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5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-2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1"/>
                <w:w w:val="100"/>
                <w:i/>
              </w:rPr>
              <w:t>0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16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941" w:type="dxa"/>
            <w:textDirection w:val="btLr"/>
            <w:vMerge w:val="restart"/>
            <w:tcBorders>
              <w:top w:val="single" w:sz="4.640" w:space="0" w:color="000000"/>
              <w:left w:val="single" w:sz="4.648" w:space="0" w:color="000000"/>
              <w:right w:val="single" w:sz="4.640" w:space="0" w:color="000000"/>
            </w:tcBorders>
            <w:textFlow w:val="bt-lr"/>
          </w:tcPr>
          <w:p>
            <w:pPr>
              <w:spacing w:before="4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82" w:lineRule="auto"/>
              <w:ind w:left="332" w:right="281" w:firstLine="521"/>
              <w:jc w:val="left"/>
              <w:rPr>
                <w:rFonts w:ascii="Book Antiqua" w:hAnsi="Book Antiqua" w:cs="Book Antiqua" w:eastAsia="Book Antiqua"/>
                <w:sz w:val="20"/>
                <w:szCs w:val="20"/>
              </w:rPr>
            </w:pPr>
            <w:rPr/>
            <w:r>
              <w:rPr>
                <w:rFonts w:ascii="Book Antiqua" w:hAnsi="Book Antiqua" w:cs="Book Antiqua" w:eastAsia="Book Antiqua"/>
                <w:sz w:val="20"/>
                <w:szCs w:val="20"/>
                <w:spacing w:val="-1"/>
                <w:w w:val="100"/>
                <w:i/>
              </w:rPr>
              <w:t>Kre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d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i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t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1"/>
                <w:w w:val="100"/>
                <w:i/>
              </w:rPr>
              <w:t>e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t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6"/>
                <w:w w:val="100"/>
                <w:i/>
              </w:rPr>
              <w:t> 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(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E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1"/>
                <w:w w:val="100"/>
                <w:i/>
              </w:rPr>
              <w:t>C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3"/>
                <w:w w:val="100"/>
                <w:i/>
              </w:rPr>
              <w:t>T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S)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5"/>
                <w:w w:val="100"/>
                <w:i/>
              </w:rPr>
              <w:t> 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t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ë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 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g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1"/>
                <w:w w:val="100"/>
                <w:i/>
              </w:rPr>
              <w:t>r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u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m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1"/>
                <w:w w:val="100"/>
                <w:i/>
              </w:rPr>
              <w:t>b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u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2"/>
                <w:w w:val="100"/>
                <w:i/>
              </w:rPr>
              <w:t>l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lua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1"/>
                <w:w w:val="100"/>
                <w:i/>
              </w:rPr>
              <w:t>r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a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10"/>
                <w:w w:val="100"/>
                <w:i/>
              </w:rPr>
              <w:t> 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n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g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a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2"/>
                <w:w w:val="100"/>
                <w:i/>
              </w:rPr>
              <w:t> 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kan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d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i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d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a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t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i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82" w:type="dxa"/>
            <w:textDirection w:val="btLr"/>
            <w:vMerge w:val="restart"/>
            <w:tcBorders>
              <w:top w:val="single" w:sz="4.640" w:space="0" w:color="000000"/>
              <w:left w:val="single" w:sz="4.640" w:space="0" w:color="000000"/>
              <w:right w:val="single" w:sz="4.648" w:space="0" w:color="000000"/>
            </w:tcBorders>
            <w:textFlow w:val="bt-lr"/>
          </w:tcPr>
          <w:p>
            <w:pPr>
              <w:spacing w:before="4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83" w:lineRule="auto"/>
              <w:ind w:left="575" w:right="315" w:firstLine="77"/>
              <w:jc w:val="left"/>
              <w:rPr>
                <w:rFonts w:ascii="Book Antiqua" w:hAnsi="Book Antiqua" w:cs="Book Antiqua" w:eastAsia="Book Antiqua"/>
                <w:sz w:val="20"/>
                <w:szCs w:val="20"/>
              </w:rPr>
            </w:pPr>
            <w:rPr/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E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m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1"/>
                <w:w w:val="100"/>
                <w:i/>
              </w:rPr>
              <w:t>ër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t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i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m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i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8"/>
                <w:w w:val="100"/>
                <w:i/>
              </w:rPr>
              <w:t> 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i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1"/>
                <w:w w:val="100"/>
                <w:i/>
              </w:rPr>
              <w:t> 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p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1"/>
                <w:w w:val="100"/>
                <w:i/>
              </w:rPr>
              <w:t>r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o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g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1"/>
                <w:w w:val="100"/>
                <w:i/>
              </w:rPr>
              <w:t>r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a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m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it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7"/>
                <w:w w:val="100"/>
                <w:i/>
              </w:rPr>
              <w:t> 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t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ë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 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1"/>
                <w:w w:val="100"/>
                <w:i/>
              </w:rPr>
              <w:t>s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t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u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d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i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m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it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6"/>
                <w:w w:val="100"/>
                <w:i/>
              </w:rPr>
              <w:t> 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(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1"/>
                <w:w w:val="100"/>
                <w:i/>
              </w:rPr>
              <w:t>C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ikli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5"/>
                <w:w w:val="100"/>
                <w:i/>
              </w:rPr>
              <w:t> 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II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)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1"/>
                <w:w w:val="100"/>
                <w:i/>
              </w:rPr>
              <w:t> 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n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g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a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 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t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1"/>
                <w:w w:val="100"/>
                <w:i/>
              </w:rPr>
              <w:t>r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an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1"/>
                <w:w w:val="100"/>
                <w:i/>
              </w:rPr>
              <w:t>s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2"/>
                <w:w w:val="100"/>
                <w:i/>
              </w:rPr>
              <w:t>f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1"/>
                <w:w w:val="100"/>
                <w:i/>
              </w:rPr>
              <w:t>er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o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h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1"/>
                <w:w w:val="100"/>
                <w:i/>
              </w:rPr>
              <w:t>e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t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9"/>
                <w:w w:val="100"/>
                <w:i/>
              </w:rPr>
              <w:t> 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d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h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e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3"/>
                <w:w w:val="100"/>
                <w:i/>
              </w:rPr>
              <w:t> 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lloji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708" w:type="dxa"/>
            <w:textDirection w:val="btLr"/>
            <w:vMerge w:val="restart"/>
            <w:tcBorders>
              <w:top w:val="single" w:sz="4.640" w:space="0" w:color="000000"/>
              <w:left w:val="single" w:sz="4.648" w:space="0" w:color="000000"/>
              <w:right w:val="single" w:sz="4.640" w:space="0" w:color="000000"/>
            </w:tcBorders>
            <w:textFlow w:val="bt-lr"/>
          </w:tcPr>
          <w:p>
            <w:pPr>
              <w:spacing w:before="4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397" w:right="-20"/>
              <w:jc w:val="left"/>
              <w:rPr>
                <w:rFonts w:ascii="Book Antiqua" w:hAnsi="Book Antiqua" w:cs="Book Antiqua" w:eastAsia="Book Antiqua"/>
                <w:sz w:val="20"/>
                <w:szCs w:val="20"/>
              </w:rPr>
            </w:pPr>
            <w:rPr/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Vi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t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i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3"/>
                <w:w w:val="100"/>
                <w:i/>
              </w:rPr>
              <w:t> 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i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1"/>
                <w:w w:val="100"/>
                <w:i/>
              </w:rPr>
              <w:t> 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1"/>
                <w:w w:val="100"/>
                <w:i/>
              </w:rPr>
              <w:t>s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t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u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d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i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m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it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6"/>
                <w:w w:val="100"/>
                <w:i/>
              </w:rPr>
              <w:t> 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ku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2"/>
                <w:w w:val="100"/>
                <w:i/>
              </w:rPr>
              <w:t> 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t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1"/>
                <w:w w:val="100"/>
                <w:i/>
              </w:rPr>
              <w:t>r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an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1"/>
                <w:w w:val="100"/>
                <w:i/>
              </w:rPr>
              <w:t>s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2"/>
                <w:w w:val="100"/>
                <w:i/>
              </w:rPr>
              <w:t>f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1"/>
                <w:w w:val="100"/>
                <w:i/>
              </w:rPr>
              <w:t>er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o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h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1"/>
                <w:w w:val="100"/>
                <w:i/>
              </w:rPr>
              <w:t>e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t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706" w:type="dxa"/>
            <w:textDirection w:val="btLr"/>
            <w:vMerge w:val="restart"/>
            <w:tcBorders>
              <w:top w:val="single" w:sz="4.640" w:space="0" w:color="000000"/>
              <w:left w:val="single" w:sz="4.640" w:space="0" w:color="000000"/>
              <w:right w:val="single" w:sz="4.640" w:space="0" w:color="000000"/>
            </w:tcBorders>
            <w:textFlow w:val="bt-lr"/>
          </w:tcPr>
          <w:p>
            <w:pPr>
              <w:spacing w:before="4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882" w:right="-20"/>
              <w:jc w:val="left"/>
              <w:rPr>
                <w:rFonts w:ascii="Book Antiqua" w:hAnsi="Book Antiqua" w:cs="Book Antiqua" w:eastAsia="Book Antiqua"/>
                <w:sz w:val="20"/>
                <w:szCs w:val="20"/>
              </w:rPr>
            </w:pPr>
            <w:rPr/>
            <w:r>
              <w:rPr>
                <w:rFonts w:ascii="Book Antiqua" w:hAnsi="Book Antiqua" w:cs="Book Antiqua" w:eastAsia="Book Antiqua"/>
                <w:sz w:val="20"/>
                <w:szCs w:val="20"/>
                <w:spacing w:val="-1"/>
                <w:w w:val="100"/>
                <w:i/>
              </w:rPr>
              <w:t>Kre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d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i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t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1"/>
                <w:w w:val="100"/>
                <w:i/>
              </w:rPr>
              <w:t>e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t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6"/>
                <w:w w:val="100"/>
                <w:i/>
              </w:rPr>
              <w:t> 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e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 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njo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h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u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1"/>
                <w:w w:val="100"/>
                <w:i/>
              </w:rPr>
              <w:t>r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a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218" w:type="dxa"/>
            <w:gridSpan w:val="4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3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544" w:right="-20"/>
              <w:jc w:val="left"/>
              <w:rPr>
                <w:rFonts w:ascii="Book Antiqua" w:hAnsi="Book Antiqua" w:cs="Book Antiqua" w:eastAsia="Book Antiqua"/>
                <w:sz w:val="20"/>
                <w:szCs w:val="20"/>
              </w:rPr>
            </w:pPr>
            <w:rPr/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P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ik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1"/>
                <w:w w:val="100"/>
                <w:i/>
              </w:rPr>
              <w:t>ë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t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3"/>
                <w:w w:val="100"/>
                <w:i/>
              </w:rPr>
              <w:t> 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e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1"/>
                <w:w w:val="100"/>
                <w:i/>
              </w:rPr>
              <w:t> 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ako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1"/>
                <w:w w:val="100"/>
                <w:i/>
              </w:rPr>
              <w:t>r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d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ua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1"/>
                <w:w w:val="100"/>
                <w:i/>
              </w:rPr>
              <w:t>r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a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193" w:type="dxa"/>
            <w:textDirection w:val="btLr"/>
            <w:vMerge w:val="restart"/>
            <w:tcBorders>
              <w:top w:val="single" w:sz="4.640" w:space="0" w:color="000000"/>
              <w:left w:val="single" w:sz="4.640" w:space="0" w:color="000000"/>
              <w:right w:val="single" w:sz="4.648" w:space="0" w:color="000000"/>
            </w:tcBorders>
            <w:textFlow w:val="bt-lr"/>
          </w:tcPr>
          <w:p>
            <w:pPr>
              <w:spacing w:before="4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482" w:lineRule="auto"/>
              <w:ind w:left="1069" w:right="504" w:firstLine="-233"/>
              <w:jc w:val="left"/>
              <w:rPr>
                <w:rFonts w:ascii="Book Antiqua" w:hAnsi="Book Antiqua" w:cs="Book Antiqua" w:eastAsia="Book Antiqua"/>
                <w:sz w:val="20"/>
                <w:szCs w:val="20"/>
              </w:rPr>
            </w:pPr>
            <w:rPr/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S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t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a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t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u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1"/>
                <w:w w:val="100"/>
                <w:i/>
              </w:rPr>
              <w:t>s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i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6"/>
                <w:w w:val="100"/>
                <w:i/>
              </w:rPr>
              <w:t> 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i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1"/>
                <w:w w:val="100"/>
                <w:i/>
              </w:rPr>
              <w:t> 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kan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d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i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d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a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t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it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 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fi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t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u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1"/>
                <w:w w:val="100"/>
                <w:i/>
              </w:rPr>
              <w:t>e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1"/>
                <w:w w:val="100"/>
                <w:i/>
              </w:rPr>
              <w:t>s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/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jofi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t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2"/>
                <w:w w:val="100"/>
                <w:i/>
              </w:rPr>
              <w:t>u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1"/>
                <w:w w:val="100"/>
                <w:i/>
              </w:rPr>
              <w:t>e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s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1145" w:hRule="exact"/>
        </w:trPr>
        <w:tc>
          <w:tcPr>
            <w:tcW w:w="708" w:type="dxa"/>
            <w:textDirection w:val="btLr"/>
            <w:vMerge/>
            <w:tcBorders>
              <w:bottom w:val="single" w:sz="4.648" w:space="0" w:color="000000"/>
              <w:left w:val="single" w:sz="4.648" w:space="0" w:color="000000"/>
              <w:right w:val="single" w:sz="4.640" w:space="0" w:color="000000"/>
            </w:tcBorders>
            <w:textFlow w:val="bt-lr"/>
          </w:tcPr>
          <w:p>
            <w:pPr/>
            <w:rPr/>
          </w:p>
        </w:tc>
        <w:tc>
          <w:tcPr>
            <w:tcW w:w="758" w:type="dxa"/>
            <w:textDirection w:val="btLr"/>
            <w:vMerge/>
            <w:tcBorders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  <w:textFlow w:val="bt-lr"/>
          </w:tcPr>
          <w:p>
            <w:pPr/>
            <w:rPr/>
          </w:p>
        </w:tc>
        <w:tc>
          <w:tcPr>
            <w:tcW w:w="761" w:type="dxa"/>
            <w:textDirection w:val="btLr"/>
            <w:vMerge/>
            <w:tcBorders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  <w:textFlow w:val="bt-lr"/>
          </w:tcPr>
          <w:p>
            <w:pPr/>
            <w:rPr/>
          </w:p>
        </w:tc>
        <w:tc>
          <w:tcPr>
            <w:tcW w:w="986" w:type="dxa"/>
            <w:textDirection w:val="btLr"/>
            <w:vMerge/>
            <w:tcBorders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  <w:textFlow w:val="bt-lr"/>
          </w:tcPr>
          <w:p>
            <w:pPr/>
            <w:rPr/>
          </w:p>
        </w:tc>
        <w:tc>
          <w:tcPr>
            <w:tcW w:w="708" w:type="dxa"/>
            <w:textDirection w:val="btLr"/>
            <w:vMerge/>
            <w:tcBorders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  <w:textFlow w:val="bt-lr"/>
          </w:tcPr>
          <w:p>
            <w:pPr/>
            <w:rPr/>
          </w:p>
        </w:tc>
        <w:tc>
          <w:tcPr>
            <w:tcW w:w="900" w:type="dxa"/>
            <w:textDirection w:val="btLr"/>
            <w:vMerge/>
            <w:tcBorders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  <w:textFlow w:val="bt-lr"/>
          </w:tcPr>
          <w:p>
            <w:pPr/>
            <w:rPr/>
          </w:p>
        </w:tc>
        <w:tc>
          <w:tcPr>
            <w:tcW w:w="706" w:type="dxa"/>
            <w:textDirection w:val="btLr"/>
            <w:vMerge/>
            <w:tcBorders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  <w:textFlow w:val="bt-lr"/>
          </w:tcPr>
          <w:p>
            <w:pPr/>
            <w:rPr/>
          </w:p>
        </w:tc>
        <w:tc>
          <w:tcPr>
            <w:tcW w:w="802" w:type="dxa"/>
            <w:textDirection w:val="btLr"/>
            <w:vMerge/>
            <w:tcBorders>
              <w:bottom w:val="single" w:sz="4.648" w:space="0" w:color="000000"/>
              <w:left w:val="single" w:sz="4.640" w:space="0" w:color="000000"/>
              <w:right w:val="single" w:sz="4.648" w:space="0" w:color="000000"/>
            </w:tcBorders>
            <w:textFlow w:val="bt-lr"/>
          </w:tcPr>
          <w:p>
            <w:pPr/>
            <w:rPr/>
          </w:p>
        </w:tc>
        <w:tc>
          <w:tcPr>
            <w:tcW w:w="941" w:type="dxa"/>
            <w:textDirection w:val="btLr"/>
            <w:vMerge/>
            <w:tcBorders>
              <w:bottom w:val="single" w:sz="4.648" w:space="0" w:color="000000"/>
              <w:left w:val="single" w:sz="4.648" w:space="0" w:color="000000"/>
              <w:right w:val="single" w:sz="4.640" w:space="0" w:color="000000"/>
            </w:tcBorders>
            <w:textFlow w:val="bt-lr"/>
          </w:tcPr>
          <w:p>
            <w:pPr/>
            <w:rPr/>
          </w:p>
        </w:tc>
        <w:tc>
          <w:tcPr>
            <w:tcW w:w="1082" w:type="dxa"/>
            <w:textDirection w:val="btLr"/>
            <w:vMerge/>
            <w:tcBorders>
              <w:bottom w:val="single" w:sz="4.648" w:space="0" w:color="000000"/>
              <w:left w:val="single" w:sz="4.640" w:space="0" w:color="000000"/>
              <w:right w:val="single" w:sz="4.648" w:space="0" w:color="000000"/>
            </w:tcBorders>
            <w:textFlow w:val="bt-lr"/>
          </w:tcPr>
          <w:p>
            <w:pPr/>
            <w:rPr/>
          </w:p>
        </w:tc>
        <w:tc>
          <w:tcPr>
            <w:tcW w:w="708" w:type="dxa"/>
            <w:textDirection w:val="btLr"/>
            <w:vMerge/>
            <w:tcBorders>
              <w:bottom w:val="single" w:sz="4.648" w:space="0" w:color="000000"/>
              <w:left w:val="single" w:sz="4.648" w:space="0" w:color="000000"/>
              <w:right w:val="single" w:sz="4.640" w:space="0" w:color="000000"/>
            </w:tcBorders>
            <w:textFlow w:val="bt-lr"/>
          </w:tcPr>
          <w:p>
            <w:pPr/>
            <w:rPr/>
          </w:p>
        </w:tc>
        <w:tc>
          <w:tcPr>
            <w:tcW w:w="706" w:type="dxa"/>
            <w:textDirection w:val="btLr"/>
            <w:vMerge/>
            <w:tcBorders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  <w:textFlow w:val="bt-lr"/>
          </w:tcPr>
          <w:p>
            <w:pPr/>
            <w:rPr/>
          </w:p>
        </w:tc>
        <w:tc>
          <w:tcPr>
            <w:tcW w:w="518" w:type="dxa"/>
            <w:textDirection w:val="btLr"/>
            <w:tcBorders>
              <w:top w:val="single" w:sz="4.648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  <w:textFlow w:val="bt-lr"/>
          </w:tcPr>
          <w:p>
            <w:pPr>
              <w:spacing w:before="4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217" w:right="-20"/>
              <w:jc w:val="left"/>
              <w:rPr>
                <w:rFonts w:ascii="Book Antiqua" w:hAnsi="Book Antiqua" w:cs="Book Antiqua" w:eastAsia="Book Antiqua"/>
                <w:sz w:val="20"/>
                <w:szCs w:val="20"/>
              </w:rPr>
            </w:pPr>
            <w:rPr/>
            <w:r>
              <w:rPr>
                <w:rFonts w:ascii="Book Antiqua" w:hAnsi="Book Antiqua" w:cs="Book Antiqua" w:eastAsia="Book Antiqua"/>
                <w:sz w:val="20"/>
                <w:szCs w:val="20"/>
                <w:spacing w:val="-1"/>
                <w:w w:val="100"/>
                <w:i/>
              </w:rPr>
              <w:t>Kr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i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t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2"/>
                <w:w w:val="100"/>
                <w:i/>
              </w:rPr>
              <w:t>e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1"/>
                <w:w w:val="100"/>
                <w:i/>
              </w:rPr>
              <w:t>r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i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5"/>
                <w:w w:val="100"/>
                <w:i/>
              </w:rPr>
              <w:t> 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1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521" w:type="dxa"/>
            <w:textDirection w:val="btLr"/>
            <w:tcBorders>
              <w:top w:val="single" w:sz="4.648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  <w:textFlow w:val="bt-lr"/>
          </w:tcPr>
          <w:p>
            <w:pPr>
              <w:spacing w:before="4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217" w:right="-20"/>
              <w:jc w:val="left"/>
              <w:rPr>
                <w:rFonts w:ascii="Book Antiqua" w:hAnsi="Book Antiqua" w:cs="Book Antiqua" w:eastAsia="Book Antiqua"/>
                <w:sz w:val="20"/>
                <w:szCs w:val="20"/>
              </w:rPr>
            </w:pPr>
            <w:rPr/>
            <w:r>
              <w:rPr>
                <w:rFonts w:ascii="Book Antiqua" w:hAnsi="Book Antiqua" w:cs="Book Antiqua" w:eastAsia="Book Antiqua"/>
                <w:sz w:val="20"/>
                <w:szCs w:val="20"/>
                <w:spacing w:val="-1"/>
                <w:w w:val="100"/>
                <w:i/>
              </w:rPr>
              <w:t>Kr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i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t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2"/>
                <w:w w:val="100"/>
                <w:i/>
              </w:rPr>
              <w:t>e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1"/>
                <w:w w:val="100"/>
                <w:i/>
              </w:rPr>
              <w:t>r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i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5"/>
                <w:w w:val="100"/>
                <w:i/>
              </w:rPr>
              <w:t> 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2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518" w:type="dxa"/>
            <w:textDirection w:val="btLr"/>
            <w:tcBorders>
              <w:top w:val="single" w:sz="4.648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  <w:textFlow w:val="bt-lr"/>
          </w:tcPr>
          <w:p>
            <w:pPr>
              <w:spacing w:before="4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430" w:right="412"/>
              <w:jc w:val="center"/>
              <w:rPr>
                <w:rFonts w:ascii="Book Antiqua" w:hAnsi="Book Antiqua" w:cs="Book Antiqua" w:eastAsia="Book Antiqua"/>
                <w:sz w:val="20"/>
                <w:szCs w:val="20"/>
              </w:rPr>
            </w:pPr>
            <w:rPr/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99"/>
                <w:i/>
              </w:rPr>
              <w:t>....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60" w:type="dxa"/>
            <w:textDirection w:val="btLr"/>
            <w:tcBorders>
              <w:top w:val="single" w:sz="4.648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  <w:textFlow w:val="bt-lr"/>
          </w:tcPr>
          <w:p>
            <w:pPr>
              <w:spacing w:before="4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112" w:right="-20"/>
              <w:jc w:val="left"/>
              <w:rPr>
                <w:rFonts w:ascii="Book Antiqua" w:hAnsi="Book Antiqua" w:cs="Book Antiqua" w:eastAsia="Book Antiqua"/>
                <w:sz w:val="20"/>
                <w:szCs w:val="20"/>
              </w:rPr>
            </w:pPr>
            <w:rPr/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P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ik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1"/>
                <w:w w:val="100"/>
                <w:i/>
              </w:rPr>
              <w:t>ë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t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3"/>
                <w:w w:val="100"/>
                <w:i/>
              </w:rPr>
              <w:t> 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t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o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t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ale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193" w:type="dxa"/>
            <w:textDirection w:val="btLr"/>
            <w:vMerge/>
            <w:tcBorders>
              <w:bottom w:val="single" w:sz="4.648" w:space="0" w:color="000000"/>
              <w:left w:val="single" w:sz="4.640" w:space="0" w:color="000000"/>
              <w:right w:val="single" w:sz="4.648" w:space="0" w:color="000000"/>
            </w:tcBorders>
            <w:textFlow w:val="bt-lr"/>
          </w:tcPr>
          <w:p>
            <w:pPr/>
            <w:rPr/>
          </w:p>
        </w:tc>
      </w:tr>
      <w:tr>
        <w:trPr>
          <w:trHeight w:val="288" w:hRule="exact"/>
        </w:trPr>
        <w:tc>
          <w:tcPr>
            <w:tcW w:w="708" w:type="dxa"/>
            <w:tcBorders>
              <w:top w:val="single" w:sz="4.648" w:space="0" w:color="000000"/>
              <w:bottom w:val="single" w:sz="4.648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0" w:after="0" w:line="240" w:lineRule="exact"/>
              <w:ind w:left="102" w:right="-20"/>
              <w:jc w:val="left"/>
              <w:rPr>
                <w:rFonts w:ascii="Book Antiqua" w:hAnsi="Book Antiqua" w:cs="Book Antiqua" w:eastAsia="Book Antiqua"/>
                <w:sz w:val="20"/>
                <w:szCs w:val="20"/>
              </w:rPr>
            </w:pPr>
            <w:rPr/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  <w:position w:val="1"/>
              </w:rPr>
              <w:t>1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758" w:type="dxa"/>
            <w:tcBorders>
              <w:top w:val="single" w:sz="4.648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761" w:type="dxa"/>
            <w:tcBorders>
              <w:top w:val="single" w:sz="4.648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986" w:type="dxa"/>
            <w:tcBorders>
              <w:top w:val="single" w:sz="4.648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708" w:type="dxa"/>
            <w:tcBorders>
              <w:top w:val="single" w:sz="4.648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900" w:type="dxa"/>
            <w:tcBorders>
              <w:top w:val="single" w:sz="4.648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706" w:type="dxa"/>
            <w:tcBorders>
              <w:top w:val="single" w:sz="4.648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802" w:type="dxa"/>
            <w:tcBorders>
              <w:top w:val="single" w:sz="4.648" w:space="0" w:color="000000"/>
              <w:bottom w:val="single" w:sz="4.648" w:space="0" w:color="000000"/>
              <w:left w:val="single" w:sz="4.640" w:space="0" w:color="000000"/>
              <w:right w:val="single" w:sz="4.648" w:space="0" w:color="000000"/>
            </w:tcBorders>
          </w:tcPr>
          <w:p>
            <w:pPr/>
            <w:rPr/>
          </w:p>
        </w:tc>
        <w:tc>
          <w:tcPr>
            <w:tcW w:w="941" w:type="dxa"/>
            <w:tcBorders>
              <w:top w:val="single" w:sz="4.648" w:space="0" w:color="000000"/>
              <w:bottom w:val="single" w:sz="4.648" w:space="0" w:color="000000"/>
              <w:left w:val="single" w:sz="4.6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082" w:type="dxa"/>
            <w:tcBorders>
              <w:top w:val="single" w:sz="4.648" w:space="0" w:color="000000"/>
              <w:bottom w:val="single" w:sz="4.648" w:space="0" w:color="000000"/>
              <w:left w:val="single" w:sz="4.640" w:space="0" w:color="000000"/>
              <w:right w:val="single" w:sz="4.648" w:space="0" w:color="000000"/>
            </w:tcBorders>
          </w:tcPr>
          <w:p>
            <w:pPr/>
            <w:rPr/>
          </w:p>
        </w:tc>
        <w:tc>
          <w:tcPr>
            <w:tcW w:w="708" w:type="dxa"/>
            <w:tcBorders>
              <w:top w:val="single" w:sz="4.648" w:space="0" w:color="000000"/>
              <w:bottom w:val="single" w:sz="4.648" w:space="0" w:color="000000"/>
              <w:left w:val="single" w:sz="4.6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706" w:type="dxa"/>
            <w:tcBorders>
              <w:top w:val="single" w:sz="4.648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518" w:type="dxa"/>
            <w:tcBorders>
              <w:top w:val="single" w:sz="4.648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521" w:type="dxa"/>
            <w:tcBorders>
              <w:top w:val="single" w:sz="4.648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518" w:type="dxa"/>
            <w:tcBorders>
              <w:top w:val="single" w:sz="4.648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660" w:type="dxa"/>
            <w:tcBorders>
              <w:top w:val="single" w:sz="4.648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193" w:type="dxa"/>
            <w:tcBorders>
              <w:top w:val="single" w:sz="4.648" w:space="0" w:color="000000"/>
              <w:bottom w:val="single" w:sz="4.648" w:space="0" w:color="000000"/>
              <w:left w:val="single" w:sz="4.640" w:space="0" w:color="000000"/>
              <w:right w:val="single" w:sz="4.648" w:space="0" w:color="000000"/>
            </w:tcBorders>
          </w:tcPr>
          <w:p>
            <w:pPr/>
            <w:rPr/>
          </w:p>
        </w:tc>
      </w:tr>
      <w:tr>
        <w:trPr>
          <w:trHeight w:val="286" w:hRule="exact"/>
        </w:trPr>
        <w:tc>
          <w:tcPr>
            <w:tcW w:w="708" w:type="dxa"/>
            <w:tcBorders>
              <w:top w:val="single" w:sz="4.648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0" w:after="0" w:line="240" w:lineRule="exact"/>
              <w:ind w:left="102" w:right="-20"/>
              <w:jc w:val="left"/>
              <w:rPr>
                <w:rFonts w:ascii="Book Antiqua" w:hAnsi="Book Antiqua" w:cs="Book Antiqua" w:eastAsia="Book Antiqua"/>
                <w:sz w:val="20"/>
                <w:szCs w:val="20"/>
              </w:rPr>
            </w:pPr>
            <w:rPr/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  <w:position w:val="1"/>
              </w:rPr>
              <w:t>2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758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761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986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708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900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706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802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/>
            <w:rPr/>
          </w:p>
        </w:tc>
        <w:tc>
          <w:tcPr>
            <w:tcW w:w="941" w:type="dxa"/>
            <w:tcBorders>
              <w:top w:val="single" w:sz="4.648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082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/>
            <w:rPr/>
          </w:p>
        </w:tc>
        <w:tc>
          <w:tcPr>
            <w:tcW w:w="708" w:type="dxa"/>
            <w:tcBorders>
              <w:top w:val="single" w:sz="4.648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706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518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521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518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660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193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/>
            <w:rPr/>
          </w:p>
        </w:tc>
      </w:tr>
      <w:tr>
        <w:trPr>
          <w:trHeight w:val="288" w:hRule="exact"/>
        </w:trPr>
        <w:tc>
          <w:tcPr>
            <w:tcW w:w="708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0" w:after="0" w:line="240" w:lineRule="exact"/>
              <w:ind w:left="102" w:right="-20"/>
              <w:jc w:val="left"/>
              <w:rPr>
                <w:rFonts w:ascii="Book Antiqua" w:hAnsi="Book Antiqua" w:cs="Book Antiqua" w:eastAsia="Book Antiqua"/>
                <w:sz w:val="20"/>
                <w:szCs w:val="20"/>
              </w:rPr>
            </w:pPr>
            <w:rPr/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  <w:position w:val="1"/>
              </w:rPr>
              <w:t>3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75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76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98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70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90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70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80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/>
            <w:rPr/>
          </w:p>
        </w:tc>
        <w:tc>
          <w:tcPr>
            <w:tcW w:w="941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08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/>
            <w:rPr/>
          </w:p>
        </w:tc>
        <w:tc>
          <w:tcPr>
            <w:tcW w:w="708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70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51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52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51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66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19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/>
            <w:rPr/>
          </w:p>
        </w:tc>
      </w:tr>
      <w:tr>
        <w:trPr>
          <w:trHeight w:val="288" w:hRule="exact"/>
        </w:trPr>
        <w:tc>
          <w:tcPr>
            <w:tcW w:w="708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0" w:after="0" w:line="240" w:lineRule="exact"/>
              <w:ind w:left="102" w:right="-20"/>
              <w:jc w:val="left"/>
              <w:rPr>
                <w:rFonts w:ascii="Book Antiqua" w:hAnsi="Book Antiqua" w:cs="Book Antiqua" w:eastAsia="Book Antiqua"/>
                <w:sz w:val="20"/>
                <w:szCs w:val="20"/>
              </w:rPr>
            </w:pPr>
            <w:rPr/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  <w:position w:val="1"/>
              </w:rPr>
              <w:t>....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75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76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98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70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90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70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80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/>
            <w:rPr/>
          </w:p>
        </w:tc>
        <w:tc>
          <w:tcPr>
            <w:tcW w:w="941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08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/>
            <w:rPr/>
          </w:p>
        </w:tc>
        <w:tc>
          <w:tcPr>
            <w:tcW w:w="708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70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51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52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51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66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19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/>
            <w:rPr/>
          </w:p>
        </w:tc>
      </w:tr>
    </w:tbl>
    <w:p>
      <w:pPr>
        <w:spacing w:after="0"/>
        <w:sectPr>
          <w:pgSz w:w="15840" w:h="12240" w:orient="landscape"/>
          <w:pgMar w:top="1120" w:bottom="280" w:left="1220" w:right="1220"/>
        </w:sectPr>
      </w:pPr>
      <w:rPr/>
    </w:p>
    <w:p>
      <w:pPr>
        <w:spacing w:before="12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25" w:after="0" w:line="241" w:lineRule="auto"/>
        <w:ind w:left="6258" w:right="552" w:firstLine="-5364"/>
        <w:jc w:val="left"/>
        <w:rPr>
          <w:rFonts w:ascii="Book Antiqua" w:hAnsi="Book Antiqua" w:cs="Book Antiqua" w:eastAsia="Book Antiqua"/>
          <w:sz w:val="22"/>
          <w:szCs w:val="22"/>
        </w:rPr>
      </w:pPr>
      <w:rPr/>
      <w:r>
        <w:rPr>
          <w:rFonts w:ascii="Book Antiqua" w:hAnsi="Book Antiqua" w:cs="Book Antiqua" w:eastAsia="Book Antiqua"/>
          <w:sz w:val="22"/>
          <w:szCs w:val="22"/>
          <w:spacing w:val="0"/>
          <w:w w:val="100"/>
          <w:i/>
        </w:rPr>
        <w:t>Ta</w:t>
      </w:r>
      <w:r>
        <w:rPr>
          <w:rFonts w:ascii="Book Antiqua" w:hAnsi="Book Antiqua" w:cs="Book Antiqua" w:eastAsia="Book Antiqua"/>
          <w:sz w:val="22"/>
          <w:szCs w:val="22"/>
          <w:spacing w:val="1"/>
          <w:w w:val="100"/>
          <w:i/>
        </w:rPr>
        <w:t>b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  <w:i/>
        </w:rPr>
        <w:t>e</w:t>
      </w:r>
      <w:r>
        <w:rPr>
          <w:rFonts w:ascii="Book Antiqua" w:hAnsi="Book Antiqua" w:cs="Book Antiqua" w:eastAsia="Book Antiqua"/>
          <w:sz w:val="22"/>
          <w:szCs w:val="22"/>
          <w:spacing w:val="1"/>
          <w:w w:val="100"/>
          <w:i/>
        </w:rPr>
        <w:t>l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  <w:i/>
        </w:rPr>
        <w:t>a</w:t>
      </w:r>
      <w:r>
        <w:rPr>
          <w:rFonts w:ascii="Book Antiqua" w:hAnsi="Book Antiqua" w:cs="Book Antiqua" w:eastAsia="Book Antiqua"/>
          <w:sz w:val="22"/>
          <w:szCs w:val="22"/>
          <w:spacing w:val="1"/>
          <w:w w:val="100"/>
          <w:i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  <w:i/>
        </w:rPr>
        <w:t>1</w:t>
      </w:r>
      <w:r>
        <w:rPr>
          <w:rFonts w:ascii="Book Antiqua" w:hAnsi="Book Antiqua" w:cs="Book Antiqua" w:eastAsia="Book Antiqua"/>
          <w:sz w:val="22"/>
          <w:szCs w:val="22"/>
          <w:spacing w:val="1"/>
          <w:w w:val="100"/>
          <w:i/>
        </w:rPr>
        <w:t>b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  <w:i/>
        </w:rPr>
        <w:t>.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  <w:i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  <w:i/>
        </w:rPr>
        <w:t>Të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  <w:i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  <w:i/>
        </w:rPr>
        <w:t>dhë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  <w:i/>
        </w:rPr>
        <w:t>n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  <w:i/>
        </w:rPr>
        <w:t>a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  <w:i/>
        </w:rPr>
        <w:t>t</w:t>
      </w:r>
      <w:r>
        <w:rPr>
          <w:rFonts w:ascii="Book Antiqua" w:hAnsi="Book Antiqua" w:cs="Book Antiqua" w:eastAsia="Book Antiqua"/>
          <w:sz w:val="22"/>
          <w:szCs w:val="22"/>
          <w:spacing w:val="1"/>
          <w:w w:val="100"/>
          <w:i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  <w:i/>
        </w:rPr>
        <w:t>e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  <w:i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1"/>
          <w:w w:val="100"/>
          <w:i/>
        </w:rPr>
        <w:t>t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  <w:i/>
        </w:rPr>
        <w:t>ë</w:t>
      </w:r>
      <w:r>
        <w:rPr>
          <w:rFonts w:ascii="Book Antiqua" w:hAnsi="Book Antiqua" w:cs="Book Antiqua" w:eastAsia="Book Antiqua"/>
          <w:sz w:val="22"/>
          <w:szCs w:val="22"/>
          <w:spacing w:val="1"/>
          <w:w w:val="100"/>
          <w:i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  <w:i/>
        </w:rPr>
        <w:t>g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  <w:i/>
        </w:rPr>
        <w:t>j</w:t>
      </w:r>
      <w:r>
        <w:rPr>
          <w:rFonts w:ascii="Book Antiqua" w:hAnsi="Book Antiqua" w:cs="Book Antiqua" w:eastAsia="Book Antiqua"/>
          <w:sz w:val="22"/>
          <w:szCs w:val="22"/>
          <w:spacing w:val="1"/>
          <w:w w:val="100"/>
          <w:i/>
        </w:rPr>
        <w:t>i</w:t>
      </w:r>
      <w:r>
        <w:rPr>
          <w:rFonts w:ascii="Book Antiqua" w:hAnsi="Book Antiqua" w:cs="Book Antiqua" w:eastAsia="Book Antiqua"/>
          <w:sz w:val="22"/>
          <w:szCs w:val="22"/>
          <w:spacing w:val="1"/>
          <w:w w:val="100"/>
          <w:i/>
        </w:rPr>
        <w:t>t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  <w:i/>
        </w:rPr>
        <w:t>hë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  <w:i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  <w:i/>
        </w:rPr>
        <w:t>a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  <w:i/>
        </w:rPr>
        <w:t>p</w:t>
      </w:r>
      <w:r>
        <w:rPr>
          <w:rFonts w:ascii="Book Antiqua" w:hAnsi="Book Antiqua" w:cs="Book Antiqua" w:eastAsia="Book Antiqua"/>
          <w:sz w:val="22"/>
          <w:szCs w:val="22"/>
          <w:spacing w:val="1"/>
          <w:w w:val="100"/>
          <w:i/>
        </w:rPr>
        <w:t>l</w:t>
      </w:r>
      <w:r>
        <w:rPr>
          <w:rFonts w:ascii="Book Antiqua" w:hAnsi="Book Antiqua" w:cs="Book Antiqua" w:eastAsia="Book Antiqua"/>
          <w:sz w:val="22"/>
          <w:szCs w:val="22"/>
          <w:spacing w:val="1"/>
          <w:w w:val="100"/>
          <w:i/>
        </w:rPr>
        <w:t>i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  <w:i/>
        </w:rPr>
        <w:t>k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  <w:i/>
        </w:rPr>
        <w:t>an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  <w:i/>
        </w:rPr>
        <w:t>t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  <w:i/>
        </w:rPr>
        <w:t>ëve</w:t>
      </w:r>
      <w:r>
        <w:rPr>
          <w:rFonts w:ascii="Book Antiqua" w:hAnsi="Book Antiqua" w:cs="Book Antiqua" w:eastAsia="Book Antiqua"/>
          <w:sz w:val="22"/>
          <w:szCs w:val="22"/>
          <w:spacing w:val="1"/>
          <w:w w:val="100"/>
          <w:i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  <w:i/>
        </w:rPr>
        <w:t>p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  <w:i/>
        </w:rPr>
        <w:t>ër</w:t>
      </w:r>
      <w:r>
        <w:rPr>
          <w:rFonts w:ascii="Book Antiqua" w:hAnsi="Book Antiqua" w:cs="Book Antiqua" w:eastAsia="Book Antiqua"/>
          <w:sz w:val="22"/>
          <w:szCs w:val="22"/>
          <w:spacing w:val="1"/>
          <w:w w:val="100"/>
          <w:i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  <w:i/>
        </w:rPr>
        <w:t>p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  <w:i/>
        </w:rPr>
        <w:t>r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  <w:i/>
        </w:rPr>
        <w:t>og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  <w:i/>
        </w:rPr>
        <w:t>r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  <w:i/>
        </w:rPr>
        <w:t>a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  <w:i/>
        </w:rPr>
        <w:t>m</w:t>
      </w:r>
      <w:r>
        <w:rPr>
          <w:rFonts w:ascii="Book Antiqua" w:hAnsi="Book Antiqua" w:cs="Book Antiqua" w:eastAsia="Book Antiqua"/>
          <w:sz w:val="22"/>
          <w:szCs w:val="22"/>
          <w:spacing w:val="1"/>
          <w:w w:val="100"/>
          <w:i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  <w:i/>
        </w:rPr>
        <w:t>t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  <w:i/>
        </w:rPr>
        <w:t>ë</w:t>
      </w:r>
      <w:r>
        <w:rPr>
          <w:rFonts w:ascii="Book Antiqua" w:hAnsi="Book Antiqua" w:cs="Book Antiqua" w:eastAsia="Book Antiqua"/>
          <w:sz w:val="22"/>
          <w:szCs w:val="22"/>
          <w:spacing w:val="1"/>
          <w:w w:val="100"/>
          <w:i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  <w:i/>
        </w:rPr>
        <w:t>dy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  <w:i/>
        </w:rPr>
        <w:t>t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  <w:i/>
        </w:rPr>
        <w:t>ë</w:t>
      </w:r>
      <w:r>
        <w:rPr>
          <w:rFonts w:ascii="Book Antiqua" w:hAnsi="Book Antiqua" w:cs="Book Antiqua" w:eastAsia="Book Antiqua"/>
          <w:sz w:val="22"/>
          <w:szCs w:val="22"/>
          <w:spacing w:val="1"/>
          <w:w w:val="100"/>
          <w:i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  <w:i/>
        </w:rPr>
        <w:t>s</w:t>
      </w:r>
      <w:r>
        <w:rPr>
          <w:rFonts w:ascii="Book Antiqua" w:hAnsi="Book Antiqua" w:cs="Book Antiqua" w:eastAsia="Book Antiqua"/>
          <w:sz w:val="22"/>
          <w:szCs w:val="22"/>
          <w:spacing w:val="1"/>
          <w:w w:val="100"/>
          <w:i/>
        </w:rPr>
        <w:t>t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  <w:i/>
        </w:rPr>
        <w:t>ud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  <w:i/>
        </w:rPr>
        <w:t>i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  <w:i/>
        </w:rPr>
        <w:t>m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  <w:i/>
        </w:rPr>
        <w:t>i</w:t>
      </w:r>
      <w:r>
        <w:rPr>
          <w:rFonts w:ascii="Book Antiqua" w:hAnsi="Book Antiqua" w:cs="Book Antiqua" w:eastAsia="Book Antiqua"/>
          <w:sz w:val="22"/>
          <w:szCs w:val="22"/>
          <w:spacing w:val="1"/>
          <w:w w:val="100"/>
          <w:i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  <w:i/>
        </w:rPr>
        <w:t>në</w:t>
      </w:r>
      <w:r>
        <w:rPr>
          <w:rFonts w:ascii="Book Antiqua" w:hAnsi="Book Antiqua" w:cs="Book Antiqua" w:eastAsia="Book Antiqua"/>
          <w:sz w:val="22"/>
          <w:szCs w:val="22"/>
          <w:spacing w:val="1"/>
          <w:w w:val="100"/>
          <w:i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  <w:i/>
        </w:rPr>
        <w:t>p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  <w:i/>
        </w:rPr>
        <w:t>ër</w:t>
      </w:r>
      <w:r>
        <w:rPr>
          <w:rFonts w:ascii="Book Antiqua" w:hAnsi="Book Antiqua" w:cs="Book Antiqua" w:eastAsia="Book Antiqua"/>
          <w:sz w:val="22"/>
          <w:szCs w:val="22"/>
          <w:spacing w:val="1"/>
          <w:w w:val="100"/>
          <w:i/>
        </w:rPr>
        <w:t>f</w:t>
      </w:r>
      <w:r>
        <w:rPr>
          <w:rFonts w:ascii="Book Antiqua" w:hAnsi="Book Antiqua" w:cs="Book Antiqua" w:eastAsia="Book Antiqua"/>
          <w:sz w:val="22"/>
          <w:szCs w:val="22"/>
          <w:spacing w:val="-3"/>
          <w:w w:val="100"/>
          <w:i/>
        </w:rPr>
        <w:t>u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  <w:i/>
        </w:rPr>
        <w:t>nd</w:t>
      </w:r>
      <w:r>
        <w:rPr>
          <w:rFonts w:ascii="Book Antiqua" w:hAnsi="Book Antiqua" w:cs="Book Antiqua" w:eastAsia="Book Antiqua"/>
          <w:sz w:val="22"/>
          <w:szCs w:val="22"/>
          <w:spacing w:val="1"/>
          <w:w w:val="100"/>
          <w:i/>
        </w:rPr>
        <w:t>i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  <w:i/>
        </w:rPr>
        <w:t>m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  <w:i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1"/>
          <w:w w:val="100"/>
          <w:i/>
        </w:rPr>
        <w:t>t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  <w:i/>
        </w:rPr>
        <w:t>ë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  <w:i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  <w:i/>
        </w:rPr>
        <w:t>sh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  <w:i/>
        </w:rPr>
        <w:t>q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  <w:i/>
        </w:rPr>
        <w:t>yr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  <w:i/>
        </w:rPr>
        <w:t>t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  <w:i/>
        </w:rPr>
        <w:t>i</w:t>
      </w:r>
      <w:r>
        <w:rPr>
          <w:rFonts w:ascii="Book Antiqua" w:hAnsi="Book Antiqua" w:cs="Book Antiqua" w:eastAsia="Book Antiqua"/>
          <w:sz w:val="22"/>
          <w:szCs w:val="22"/>
          <w:spacing w:val="1"/>
          <w:w w:val="100"/>
          <w:i/>
        </w:rPr>
        <w:t>m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  <w:i/>
        </w:rPr>
        <w:t>i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  <w:i/>
        </w:rPr>
        <w:t>t</w:t>
      </w:r>
      <w:r>
        <w:rPr>
          <w:rFonts w:ascii="Book Antiqua" w:hAnsi="Book Antiqua" w:cs="Book Antiqua" w:eastAsia="Book Antiqua"/>
          <w:sz w:val="22"/>
          <w:szCs w:val="22"/>
          <w:spacing w:val="1"/>
          <w:w w:val="100"/>
          <w:i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1"/>
          <w:w w:val="100"/>
          <w:i/>
        </w:rPr>
        <w:t>t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  <w:i/>
        </w:rPr>
        <w:t>ë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  <w:i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  <w:i/>
        </w:rPr>
        <w:t>k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  <w:i/>
        </w:rPr>
        <w:t>o</w:t>
      </w:r>
      <w:r>
        <w:rPr>
          <w:rFonts w:ascii="Book Antiqua" w:hAnsi="Book Antiqua" w:cs="Book Antiqua" w:eastAsia="Book Antiqua"/>
          <w:sz w:val="22"/>
          <w:szCs w:val="22"/>
          <w:spacing w:val="1"/>
          <w:w w:val="100"/>
          <w:i/>
        </w:rPr>
        <w:t>m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  <w:i/>
        </w:rPr>
        <w:t>i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  <w:i/>
        </w:rPr>
        <w:t>s</w:t>
      </w:r>
      <w:r>
        <w:rPr>
          <w:rFonts w:ascii="Book Antiqua" w:hAnsi="Book Antiqua" w:cs="Book Antiqua" w:eastAsia="Book Antiqua"/>
          <w:sz w:val="22"/>
          <w:szCs w:val="22"/>
          <w:spacing w:val="1"/>
          <w:w w:val="100"/>
          <w:i/>
        </w:rPr>
        <w:t>i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  <w:i/>
        </w:rPr>
        <w:t>on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  <w:i/>
        </w:rPr>
        <w:t>i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  <w:i/>
        </w:rPr>
        <w:t>t</w:t>
      </w:r>
      <w:r>
        <w:rPr>
          <w:rFonts w:ascii="Book Antiqua" w:hAnsi="Book Antiqua" w:cs="Book Antiqua" w:eastAsia="Book Antiqua"/>
          <w:sz w:val="22"/>
          <w:szCs w:val="22"/>
          <w:spacing w:val="1"/>
          <w:w w:val="100"/>
          <w:i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  <w:i/>
        </w:rPr>
        <w:t>t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  <w:i/>
        </w:rPr>
        <w:t>ë</w:t>
      </w:r>
      <w:r>
        <w:rPr>
          <w:rFonts w:ascii="Book Antiqua" w:hAnsi="Book Antiqua" w:cs="Book Antiqua" w:eastAsia="Book Antiqua"/>
          <w:sz w:val="22"/>
          <w:szCs w:val="22"/>
          <w:spacing w:val="1"/>
          <w:w w:val="100"/>
          <w:i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  <w:i/>
        </w:rPr>
        <w:t>ek</w:t>
      </w:r>
      <w:r>
        <w:rPr>
          <w:rFonts w:ascii="Book Antiqua" w:hAnsi="Book Antiqua" w:cs="Book Antiqua" w:eastAsia="Book Antiqua"/>
          <w:sz w:val="22"/>
          <w:szCs w:val="22"/>
          <w:spacing w:val="-3"/>
          <w:w w:val="100"/>
          <w:i/>
        </w:rPr>
        <w:t>u</w:t>
      </w:r>
      <w:r>
        <w:rPr>
          <w:rFonts w:ascii="Book Antiqua" w:hAnsi="Book Antiqua" w:cs="Book Antiqua" w:eastAsia="Book Antiqua"/>
          <w:sz w:val="22"/>
          <w:szCs w:val="22"/>
          <w:spacing w:val="1"/>
          <w:w w:val="100"/>
          <w:i/>
        </w:rPr>
        <w:t>i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  <w:i/>
        </w:rPr>
        <w:t>v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  <w:i/>
        </w:rPr>
        <w:t>a</w:t>
      </w:r>
      <w:r>
        <w:rPr>
          <w:rFonts w:ascii="Book Antiqua" w:hAnsi="Book Antiqua" w:cs="Book Antiqua" w:eastAsia="Book Antiqua"/>
          <w:sz w:val="22"/>
          <w:szCs w:val="22"/>
          <w:spacing w:val="1"/>
          <w:w w:val="100"/>
          <w:i/>
        </w:rPr>
        <w:t>l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  <w:i/>
        </w:rPr>
        <w:t>e</w:t>
      </w:r>
      <w:r>
        <w:rPr>
          <w:rFonts w:ascii="Book Antiqua" w:hAnsi="Book Antiqua" w:cs="Book Antiqua" w:eastAsia="Book Antiqua"/>
          <w:sz w:val="22"/>
          <w:szCs w:val="22"/>
          <w:spacing w:val="-3"/>
          <w:w w:val="100"/>
          <w:i/>
        </w:rPr>
        <w:t>n</w:t>
      </w:r>
      <w:r>
        <w:rPr>
          <w:rFonts w:ascii="Book Antiqua" w:hAnsi="Book Antiqua" w:cs="Book Antiqua" w:eastAsia="Book Antiqua"/>
          <w:sz w:val="22"/>
          <w:szCs w:val="22"/>
          <w:spacing w:val="1"/>
          <w:w w:val="100"/>
          <w:i/>
        </w:rPr>
        <w:t>t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  <w:i/>
        </w:rPr>
        <w:t>i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  <w:i/>
        </w:rPr>
        <w:t>m</w:t>
      </w:r>
      <w:r>
        <w:rPr>
          <w:rFonts w:ascii="Book Antiqua" w:hAnsi="Book Antiqua" w:cs="Book Antiqua" w:eastAsia="Book Antiqua"/>
          <w:sz w:val="22"/>
          <w:szCs w:val="22"/>
          <w:spacing w:val="1"/>
          <w:w w:val="100"/>
          <w:i/>
        </w:rPr>
        <w:t>i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  <w:i/>
        </w:rPr>
        <w:t>t</w:t>
      </w:r>
      <w:r>
        <w:rPr>
          <w:rFonts w:ascii="Book Antiqua" w:hAnsi="Book Antiqua" w:cs="Book Antiqua" w:eastAsia="Book Antiqua"/>
          <w:sz w:val="22"/>
          <w:szCs w:val="22"/>
          <w:spacing w:val="1"/>
          <w:w w:val="100"/>
          <w:i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  <w:i/>
        </w:rPr>
        <w:t>d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  <w:i/>
        </w:rPr>
        <w:t>h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  <w:i/>
        </w:rPr>
        <w:t>e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  <w:i/>
        </w:rPr>
        <w:t> 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  <w:i/>
        </w:rPr>
        <w:t>v</w:t>
      </w:r>
      <w:r>
        <w:rPr>
          <w:rFonts w:ascii="Book Antiqua" w:hAnsi="Book Antiqua" w:cs="Book Antiqua" w:eastAsia="Book Antiqua"/>
          <w:sz w:val="22"/>
          <w:szCs w:val="22"/>
          <w:spacing w:val="1"/>
          <w:w w:val="100"/>
          <w:i/>
        </w:rPr>
        <w:t>l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  <w:i/>
        </w:rPr>
        <w:t>e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  <w:i/>
        </w:rPr>
        <w:t>r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  <w:i/>
        </w:rPr>
        <w:t>ë</w:t>
      </w:r>
      <w:r>
        <w:rPr>
          <w:rFonts w:ascii="Book Antiqua" w:hAnsi="Book Antiqua" w:cs="Book Antiqua" w:eastAsia="Book Antiqua"/>
          <w:sz w:val="22"/>
          <w:szCs w:val="22"/>
          <w:spacing w:val="-2"/>
          <w:w w:val="100"/>
          <w:i/>
        </w:rPr>
        <w:t>s</w:t>
      </w:r>
      <w:r>
        <w:rPr>
          <w:rFonts w:ascii="Book Antiqua" w:hAnsi="Book Antiqua" w:cs="Book Antiqua" w:eastAsia="Book Antiqua"/>
          <w:sz w:val="22"/>
          <w:szCs w:val="22"/>
          <w:spacing w:val="1"/>
          <w:w w:val="100"/>
          <w:i/>
        </w:rPr>
        <w:t>i</w:t>
      </w:r>
      <w:r>
        <w:rPr>
          <w:rFonts w:ascii="Book Antiqua" w:hAnsi="Book Antiqua" w:cs="Book Antiqua" w:eastAsia="Book Antiqua"/>
          <w:sz w:val="22"/>
          <w:szCs w:val="22"/>
          <w:spacing w:val="-1"/>
          <w:w w:val="100"/>
          <w:i/>
        </w:rPr>
        <w:t>m</w:t>
      </w:r>
      <w:r>
        <w:rPr>
          <w:rFonts w:ascii="Book Antiqua" w:hAnsi="Book Antiqua" w:cs="Book Antiqua" w:eastAsia="Book Antiqua"/>
          <w:sz w:val="22"/>
          <w:szCs w:val="22"/>
          <w:spacing w:val="1"/>
          <w:w w:val="100"/>
          <w:i/>
        </w:rPr>
        <w:t>it</w:t>
      </w:r>
      <w:r>
        <w:rPr>
          <w:rFonts w:ascii="Book Antiqua" w:hAnsi="Book Antiqua" w:cs="Book Antiqua" w:eastAsia="Book Antiqua"/>
          <w:sz w:val="22"/>
          <w:szCs w:val="22"/>
          <w:spacing w:val="0"/>
          <w:w w:val="100"/>
        </w:rPr>
      </w:r>
    </w:p>
    <w:p>
      <w:pPr>
        <w:spacing w:before="1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01.389999" w:type="dxa"/>
      </w:tblPr>
      <w:tblGrid/>
      <w:tr>
        <w:trPr>
          <w:trHeight w:val="468" w:hRule="exact"/>
        </w:trPr>
        <w:tc>
          <w:tcPr>
            <w:tcW w:w="689" w:type="dxa"/>
            <w:textDirection w:val="btLr"/>
            <w:vMerge w:val="restart"/>
            <w:tcBorders>
              <w:top w:val="single" w:sz="4.648" w:space="0" w:color="000000"/>
              <w:left w:val="single" w:sz="4.648" w:space="0" w:color="000000"/>
              <w:right w:val="single" w:sz="4.640" w:space="0" w:color="000000"/>
            </w:tcBorders>
            <w:textFlow w:val="bt-lr"/>
          </w:tcPr>
          <w:p>
            <w:pPr>
              <w:spacing w:before="7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890" w:right="590"/>
              <w:jc w:val="center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99"/>
                <w:i/>
              </w:rPr>
              <w:t>Nr.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6" w:type="dxa"/>
            <w:textDirection w:val="btLr"/>
            <w:vMerge w:val="restart"/>
            <w:tcBorders>
              <w:top w:val="single" w:sz="4.648" w:space="0" w:color="000000"/>
              <w:left w:val="single" w:sz="4.640" w:space="0" w:color="000000"/>
              <w:right w:val="single" w:sz="4.648" w:space="0" w:color="000000"/>
            </w:tcBorders>
            <w:textFlow w:val="bt-lr"/>
          </w:tcPr>
          <w:p>
            <w:pPr>
              <w:spacing w:before="7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865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i/>
              </w:rPr>
              <w:t>Emër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9" w:type="dxa"/>
            <w:textDirection w:val="btLr"/>
            <w:vMerge w:val="restart"/>
            <w:tcBorders>
              <w:top w:val="single" w:sz="4.648" w:space="0" w:color="000000"/>
              <w:left w:val="single" w:sz="4.648" w:space="0" w:color="000000"/>
              <w:right w:val="single" w:sz="4.640" w:space="0" w:color="000000"/>
            </w:tcBorders>
            <w:textFlow w:val="bt-lr"/>
          </w:tcPr>
          <w:p>
            <w:pPr>
              <w:spacing w:before="10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873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i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i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i/>
              </w:rPr>
              <w:t>ësi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9" w:type="dxa"/>
            <w:textDirection w:val="btLr"/>
            <w:vMerge w:val="restart"/>
            <w:tcBorders>
              <w:top w:val="single" w:sz="4.648" w:space="0" w:color="000000"/>
              <w:left w:val="single" w:sz="4.640" w:space="0" w:color="000000"/>
              <w:right w:val="single" w:sz="4.640" w:space="0" w:color="000000"/>
            </w:tcBorders>
            <w:textFlow w:val="bt-lr"/>
          </w:tcPr>
          <w:p>
            <w:pPr>
              <w:spacing w:before="8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760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i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i/>
              </w:rPr>
              <w:t>b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i/>
              </w:rPr>
              <w:t>iemër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6" w:type="dxa"/>
            <w:textDirection w:val="btLr"/>
            <w:vMerge w:val="restart"/>
            <w:tcBorders>
              <w:top w:val="single" w:sz="4.648" w:space="0" w:color="000000"/>
              <w:left w:val="single" w:sz="4.640" w:space="0" w:color="000000"/>
              <w:right w:val="single" w:sz="4.640" w:space="0" w:color="000000"/>
            </w:tcBorders>
            <w:textFlow w:val="bt-lr"/>
          </w:tcPr>
          <w:p>
            <w:pPr>
              <w:spacing w:before="8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709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i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i/>
              </w:rPr>
              <w:t>at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i/>
              </w:rPr>
              <w:t>ëli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i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i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i/>
              </w:rPr>
              <w:t>j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i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351" w:type="dxa"/>
            <w:textDirection w:val="btLr"/>
            <w:vMerge w:val="restart"/>
            <w:tcBorders>
              <w:top w:val="single" w:sz="4.648" w:space="0" w:color="000000"/>
              <w:left w:val="single" w:sz="4.640" w:space="0" w:color="000000"/>
              <w:right w:val="single" w:sz="4.640" w:space="0" w:color="000000"/>
            </w:tcBorders>
            <w:textFlow w:val="bt-lr"/>
          </w:tcPr>
          <w:p>
            <w:pPr>
              <w:spacing w:before="38" w:after="0" w:line="284" w:lineRule="auto"/>
              <w:ind w:left="193" w:right="140" w:firstLine="492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i/>
              </w:rPr>
              <w:t>Emër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i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i/>
              </w:rPr>
              <w:t>imi</w:t>
            </w:r>
            <w:r>
              <w:rPr>
                <w:rFonts w:ascii="Garamond" w:hAnsi="Garamond" w:cs="Garamond" w:eastAsia="Garamond"/>
                <w:sz w:val="20"/>
                <w:szCs w:val="20"/>
                <w:spacing w:val="-6"/>
                <w:w w:val="100"/>
                <w:i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i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i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i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i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i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i/>
              </w:rPr>
              <w:t>gr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i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i/>
              </w:rPr>
              <w:t>mit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i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i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i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i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i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i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i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i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i/>
              </w:rPr>
              <w:t>imit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i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i/>
              </w:rPr>
              <w:t>(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i/>
              </w:rPr>
              <w:t>Ci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i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i/>
              </w:rPr>
              <w:t>li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i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i/>
              </w:rPr>
              <w:t>II)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i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i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i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i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i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i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i/>
              </w:rPr>
              <w:t>y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i/>
              </w:rPr>
              <w:t>er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  <w:i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i/>
              </w:rPr>
              <w:t>më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" w:after="0" w:line="240" w:lineRule="auto"/>
              <w:ind w:left="489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i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i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i/>
              </w:rPr>
              <w:t>rë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  <w:i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i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i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i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i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i/>
              </w:rPr>
              <w:t>ll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i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i/>
              </w:rPr>
              <w:t>j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i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18" w:type="dxa"/>
            <w:textDirection w:val="btLr"/>
            <w:vMerge w:val="restart"/>
            <w:tcBorders>
              <w:top w:val="single" w:sz="4.648" w:space="0" w:color="000000"/>
              <w:left w:val="single" w:sz="4.640" w:space="0" w:color="000000"/>
              <w:right w:val="single" w:sz="4.640" w:space="0" w:color="000000"/>
            </w:tcBorders>
            <w:textFlow w:val="bt-lr"/>
          </w:tcPr>
          <w:p>
            <w:pPr>
              <w:spacing w:before="4" w:after="0" w:line="284" w:lineRule="auto"/>
              <w:ind w:left="136" w:right="84" w:firstLine="425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i/>
              </w:rPr>
              <w:t>IA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i/>
              </w:rPr>
              <w:t>L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i/>
              </w:rPr>
              <w:t>-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i/>
              </w:rPr>
              <w:t>j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i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i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i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i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  <w:i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i/>
              </w:rPr>
              <w:t>ka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i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i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i/>
              </w:rPr>
              <w:t>ërf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i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i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i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i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i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i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7"/>
                <w:w w:val="100"/>
                <w:i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i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i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i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i/>
              </w:rPr>
              <w:t>gr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i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i/>
              </w:rPr>
              <w:t>min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i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i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398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i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i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i/>
              </w:rPr>
              <w:t>rë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  <w:i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i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i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i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i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i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i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i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i/>
              </w:rPr>
              <w:t>imit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895" w:type="dxa"/>
            <w:textDirection w:val="btLr"/>
            <w:vMerge w:val="restart"/>
            <w:tcBorders>
              <w:top w:val="single" w:sz="4.648" w:space="0" w:color="000000"/>
              <w:left w:val="single" w:sz="4.640" w:space="0" w:color="000000"/>
              <w:right w:val="single" w:sz="4.648" w:space="0" w:color="000000"/>
            </w:tcBorders>
            <w:textFlow w:val="bt-lr"/>
          </w:tcPr>
          <w:p>
            <w:pPr>
              <w:spacing w:before="0" w:after="0" w:line="167" w:lineRule="exact"/>
              <w:ind w:left="441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i/>
                <w:position w:val="2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i/>
                <w:position w:val="2"/>
              </w:rPr>
              <w:t>at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i/>
                <w:position w:val="2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  <w:i/>
                <w:position w:val="2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i/>
                <w:position w:val="2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i/>
                <w:position w:val="2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i/>
                <w:position w:val="2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i/>
                <w:position w:val="2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i/>
                <w:position w:val="2"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i/>
                <w:position w:val="2"/>
              </w:rPr>
              <w:t>l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i/>
                <w:position w:val="2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i/>
                <w:position w:val="2"/>
              </w:rPr>
              <w:t>mimit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  <w:p>
            <w:pPr>
              <w:spacing w:before="41" w:after="0" w:line="286" w:lineRule="auto"/>
              <w:ind w:left="642" w:right="129" w:firstLine="-461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i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i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i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i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i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i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i/>
              </w:rPr>
              <w:t>gr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i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i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i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i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-8"/>
                <w:w w:val="100"/>
                <w:i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i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i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i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i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i/>
              </w:rPr>
              <w:t>rë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  <w:i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i/>
              </w:rPr>
              <w:t>të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i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i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i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i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i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i/>
              </w:rPr>
              <w:t>imit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382" w:type="dxa"/>
            <w:textDirection w:val="btLr"/>
            <w:vMerge w:val="restart"/>
            <w:tcBorders>
              <w:top w:val="single" w:sz="4.648" w:space="0" w:color="000000"/>
              <w:left w:val="single" w:sz="4.648" w:space="0" w:color="000000"/>
              <w:right w:val="single" w:sz="4.648" w:space="0" w:color="000000"/>
            </w:tcBorders>
            <w:textFlow w:val="bt-lr"/>
          </w:tcPr>
          <w:p>
            <w:pPr>
              <w:spacing w:before="0" w:after="0" w:line="145" w:lineRule="exact"/>
              <w:ind w:left="685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i/>
                <w:position w:val="2"/>
              </w:rPr>
              <w:t>Emër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i/>
                <w:position w:val="2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i/>
                <w:position w:val="2"/>
              </w:rPr>
              <w:t>imi</w:t>
            </w:r>
            <w:r>
              <w:rPr>
                <w:rFonts w:ascii="Garamond" w:hAnsi="Garamond" w:cs="Garamond" w:eastAsia="Garamond"/>
                <w:sz w:val="20"/>
                <w:szCs w:val="20"/>
                <w:spacing w:val="-6"/>
                <w:w w:val="100"/>
                <w:i/>
                <w:position w:val="2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i/>
                <w:position w:val="2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  <w:p>
            <w:pPr>
              <w:spacing w:before="41" w:after="0" w:line="284" w:lineRule="auto"/>
              <w:ind w:left="131" w:right="113" w:firstLine="-1"/>
              <w:jc w:val="center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i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i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i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i/>
              </w:rPr>
              <w:t>gr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i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i/>
              </w:rPr>
              <w:t>mit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i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i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i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i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99"/>
                <w:i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99"/>
                <w:i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99"/>
                <w:i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99"/>
                <w:i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99"/>
                <w:i/>
              </w:rPr>
              <w:t>imit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99"/>
                <w:i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i/>
              </w:rPr>
              <w:t>(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i/>
              </w:rPr>
              <w:t>Ci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i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i/>
              </w:rPr>
              <w:t>li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i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i/>
              </w:rPr>
              <w:t>II)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i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i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i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  <w:i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99"/>
                <w:i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99"/>
                <w:i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99"/>
                <w:i/>
              </w:rPr>
              <w:t>li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99"/>
                <w:i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99"/>
                <w:i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99"/>
                <w:i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99"/>
                <w:i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i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i/>
              </w:rPr>
              <w:t>ër</w:t>
            </w:r>
            <w:r>
              <w:rPr>
                <w:rFonts w:ascii="Garamond" w:hAnsi="Garamond" w:cs="Garamond" w:eastAsia="Garamond"/>
                <w:sz w:val="20"/>
                <w:szCs w:val="20"/>
                <w:spacing w:val="-2"/>
                <w:w w:val="100"/>
                <w:i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i/>
              </w:rPr>
              <w:t>p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i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i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i/>
              </w:rPr>
              <w:t>gr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i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i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i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i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i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i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i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i/>
              </w:rPr>
              <w:t>yt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i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  <w:i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99"/>
                <w:i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99"/>
                <w:i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99"/>
                <w:i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99"/>
                <w:i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99"/>
                <w:i/>
              </w:rPr>
              <w:t>ll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99"/>
                <w:i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99"/>
                <w:i/>
              </w:rPr>
              <w:t>j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99"/>
                <w:i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895" w:type="dxa"/>
            <w:textDirection w:val="btLr"/>
            <w:vMerge w:val="restart"/>
            <w:tcBorders>
              <w:top w:val="single" w:sz="4.648" w:space="0" w:color="000000"/>
              <w:left w:val="single" w:sz="4.648" w:space="0" w:color="000000"/>
              <w:right w:val="single" w:sz="4.640" w:space="0" w:color="000000"/>
            </w:tcBorders>
            <w:textFlow w:val="bt-lr"/>
          </w:tcPr>
          <w:p>
            <w:pPr>
              <w:spacing w:before="0" w:after="0" w:line="167" w:lineRule="exact"/>
              <w:ind w:left="443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i/>
                <w:position w:val="2"/>
              </w:rPr>
              <w:t>V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i/>
                <w:position w:val="2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i/>
                <w:position w:val="2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i/>
                <w:position w:val="2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  <w:i/>
                <w:position w:val="2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i/>
                <w:position w:val="2"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i/>
                <w:position w:val="2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i/>
                <w:position w:val="2"/>
              </w:rPr>
              <w:t>s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i/>
                <w:position w:val="2"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i/>
                <w:position w:val="2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i/>
                <w:position w:val="2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i/>
                <w:position w:val="2"/>
              </w:rPr>
              <w:t>imit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i/>
                <w:position w:val="2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i/>
                <w:position w:val="2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i/>
                <w:position w:val="2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  <w:p>
            <w:pPr>
              <w:spacing w:before="41" w:after="0" w:line="286" w:lineRule="auto"/>
              <w:ind w:left="587" w:right="220" w:firstLine="-317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i/>
              </w:rPr>
              <w:t>m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i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i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i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  <w:i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i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i/>
              </w:rPr>
              <w:t>ë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i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i/>
              </w:rPr>
              <w:t>re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  <w:i/>
              </w:rPr>
              <w:t>g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i/>
              </w:rPr>
              <w:t>j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i/>
              </w:rPr>
              <w:t>is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i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i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i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i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i/>
              </w:rPr>
              <w:t>et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i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i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i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i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i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i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i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i/>
              </w:rPr>
              <w:t>ati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6" w:type="dxa"/>
            <w:textDirection w:val="btLr"/>
            <w:vMerge w:val="restart"/>
            <w:tcBorders>
              <w:top w:val="single" w:sz="4.648" w:space="0" w:color="000000"/>
              <w:left w:val="single" w:sz="4.640" w:space="0" w:color="000000"/>
              <w:right w:val="single" w:sz="4.640" w:space="0" w:color="000000"/>
            </w:tcBorders>
            <w:textFlow w:val="bt-lr"/>
          </w:tcPr>
          <w:p>
            <w:pPr>
              <w:spacing w:before="7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460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i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i/>
              </w:rPr>
              <w:t>re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i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i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i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i/>
              </w:rPr>
              <w:t>et</w:t>
            </w:r>
            <w:r>
              <w:rPr>
                <w:rFonts w:ascii="Garamond" w:hAnsi="Garamond" w:cs="Garamond" w:eastAsia="Garamond"/>
                <w:sz w:val="20"/>
                <w:szCs w:val="20"/>
                <w:spacing w:val="-4"/>
                <w:w w:val="100"/>
                <w:i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i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i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i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i/>
              </w:rPr>
              <w:t>j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i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  <w:i/>
              </w:rPr>
              <w:t>h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i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i/>
              </w:rPr>
              <w:t>ra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2822" w:type="dxa"/>
            <w:gridSpan w:val="4"/>
            <w:tcBorders>
              <w:top w:val="single" w:sz="4.648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24" w:lineRule="exact"/>
              <w:ind w:left="933" w:right="-20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i/>
                <w:position w:val="1"/>
              </w:rPr>
              <w:t>Pi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i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i/>
                <w:position w:val="1"/>
              </w:rPr>
              <w:t>ët</w:t>
            </w:r>
            <w:r>
              <w:rPr>
                <w:rFonts w:ascii="Garamond" w:hAnsi="Garamond" w:cs="Garamond" w:eastAsia="Garamond"/>
                <w:sz w:val="20"/>
                <w:szCs w:val="20"/>
                <w:spacing w:val="-3"/>
                <w:w w:val="100"/>
                <w:i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i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i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i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i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i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i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i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i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i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i/>
                <w:position w:val="1"/>
              </w:rPr>
              <w:t>ra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position w:val="0"/>
              </w:rPr>
            </w:r>
          </w:p>
        </w:tc>
        <w:tc>
          <w:tcPr>
            <w:tcW w:w="686" w:type="dxa"/>
            <w:textDirection w:val="btLr"/>
            <w:vMerge w:val="restart"/>
            <w:tcBorders>
              <w:top w:val="single" w:sz="4.648" w:space="0" w:color="000000"/>
              <w:left w:val="single" w:sz="4.640" w:space="0" w:color="000000"/>
              <w:right w:val="single" w:sz="4.648" w:space="0" w:color="000000"/>
            </w:tcBorders>
            <w:textFlow w:val="bt-lr"/>
          </w:tcPr>
          <w:p>
            <w:pPr>
              <w:spacing w:before="3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8" w:lineRule="auto"/>
              <w:ind w:left="-1" w:right="454"/>
              <w:jc w:val="left"/>
              <w:rPr>
                <w:rFonts w:ascii="Garamond" w:hAnsi="Garamond" w:cs="Garamond" w:eastAsia="Garamond"/>
                <w:sz w:val="20"/>
                <w:szCs w:val="20"/>
              </w:rPr>
            </w:pPr>
            <w:rPr/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i/>
              </w:rPr>
              <w:t>Stat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i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i/>
              </w:rPr>
              <w:t>si</w:t>
            </w:r>
            <w:r>
              <w:rPr>
                <w:rFonts w:ascii="Garamond" w:hAnsi="Garamond" w:cs="Garamond" w:eastAsia="Garamond"/>
                <w:sz w:val="20"/>
                <w:szCs w:val="20"/>
                <w:spacing w:val="-5"/>
                <w:w w:val="100"/>
                <w:i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i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i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i/>
              </w:rPr>
              <w:t>k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i/>
              </w:rPr>
              <w:t>a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i/>
              </w:rPr>
              <w:t>n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i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i/>
              </w:rPr>
              <w:t>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i/>
              </w:rPr>
              <w:t>d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i/>
              </w:rPr>
              <w:t>at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i/>
              </w:rPr>
              <w:t>it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i/>
              </w:rPr>
              <w:t> 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i/>
              </w:rPr>
              <w:t>fi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i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i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i/>
              </w:rPr>
              <w:t>es</w:t>
            </w:r>
            <w:r>
              <w:rPr>
                <w:rFonts w:ascii="Garamond" w:hAnsi="Garamond" w:cs="Garamond" w:eastAsia="Garamond"/>
                <w:sz w:val="20"/>
                <w:szCs w:val="20"/>
                <w:spacing w:val="1"/>
                <w:w w:val="100"/>
                <w:i/>
              </w:rPr>
              <w:t>/</w:t>
            </w:r>
            <w:r>
              <w:rPr>
                <w:rFonts w:ascii="Garamond" w:hAnsi="Garamond" w:cs="Garamond" w:eastAsia="Garamond"/>
                <w:sz w:val="20"/>
                <w:szCs w:val="20"/>
                <w:spacing w:val="2"/>
                <w:w w:val="100"/>
                <w:i/>
              </w:rPr>
              <w:t>j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i/>
              </w:rPr>
              <w:t>o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i/>
              </w:rPr>
              <w:t>fi</w:t>
            </w:r>
            <w:r>
              <w:rPr>
                <w:rFonts w:ascii="Garamond" w:hAnsi="Garamond" w:cs="Garamond" w:eastAsia="Garamond"/>
                <w:sz w:val="20"/>
                <w:szCs w:val="20"/>
                <w:spacing w:val="3"/>
                <w:w w:val="100"/>
                <w:i/>
              </w:rPr>
              <w:t>t</w:t>
            </w:r>
            <w:r>
              <w:rPr>
                <w:rFonts w:ascii="Garamond" w:hAnsi="Garamond" w:cs="Garamond" w:eastAsia="Garamond"/>
                <w:sz w:val="20"/>
                <w:szCs w:val="20"/>
                <w:spacing w:val="-1"/>
                <w:w w:val="100"/>
                <w:i/>
              </w:rPr>
              <w:t>u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  <w:i/>
              </w:rPr>
              <w:t>es</w:t>
            </w:r>
            <w:r>
              <w:rPr>
                <w:rFonts w:ascii="Garamond" w:hAnsi="Garamond" w:cs="Garamond" w:eastAsia="Garamond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1373" w:hRule="exact"/>
        </w:trPr>
        <w:tc>
          <w:tcPr>
            <w:tcW w:w="689" w:type="dxa"/>
            <w:textDirection w:val="btLr"/>
            <w:vMerge/>
            <w:tcBorders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  <w:textFlow w:val="bt-lr"/>
          </w:tcPr>
          <w:p>
            <w:pPr/>
            <w:rPr/>
          </w:p>
        </w:tc>
        <w:tc>
          <w:tcPr>
            <w:tcW w:w="686" w:type="dxa"/>
            <w:textDirection w:val="btLr"/>
            <w:vMerge/>
            <w:tcBorders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  <w:textFlow w:val="bt-lr"/>
          </w:tcPr>
          <w:p>
            <w:pPr/>
            <w:rPr/>
          </w:p>
        </w:tc>
        <w:tc>
          <w:tcPr>
            <w:tcW w:w="689" w:type="dxa"/>
            <w:textDirection w:val="btLr"/>
            <w:vMerge/>
            <w:tcBorders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  <w:textFlow w:val="bt-lr"/>
          </w:tcPr>
          <w:p>
            <w:pPr/>
            <w:rPr/>
          </w:p>
        </w:tc>
        <w:tc>
          <w:tcPr>
            <w:tcW w:w="689" w:type="dxa"/>
            <w:textDirection w:val="btLr"/>
            <w:vMerge/>
            <w:tcBorders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textFlow w:val="bt-lr"/>
          </w:tcPr>
          <w:p>
            <w:pPr/>
            <w:rPr/>
          </w:p>
        </w:tc>
        <w:tc>
          <w:tcPr>
            <w:tcW w:w="686" w:type="dxa"/>
            <w:textDirection w:val="btLr"/>
            <w:vMerge/>
            <w:tcBorders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textFlow w:val="bt-lr"/>
          </w:tcPr>
          <w:p>
            <w:pPr/>
            <w:rPr/>
          </w:p>
        </w:tc>
        <w:tc>
          <w:tcPr>
            <w:tcW w:w="1351" w:type="dxa"/>
            <w:textDirection w:val="btLr"/>
            <w:vMerge/>
            <w:tcBorders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textFlow w:val="bt-lr"/>
          </w:tcPr>
          <w:p>
            <w:pPr/>
            <w:rPr/>
          </w:p>
        </w:tc>
        <w:tc>
          <w:tcPr>
            <w:tcW w:w="1018" w:type="dxa"/>
            <w:textDirection w:val="btLr"/>
            <w:vMerge/>
            <w:tcBorders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textFlow w:val="bt-lr"/>
          </w:tcPr>
          <w:p>
            <w:pPr/>
            <w:rPr/>
          </w:p>
        </w:tc>
        <w:tc>
          <w:tcPr>
            <w:tcW w:w="895" w:type="dxa"/>
            <w:textDirection w:val="btLr"/>
            <w:vMerge/>
            <w:tcBorders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  <w:textFlow w:val="bt-lr"/>
          </w:tcPr>
          <w:p>
            <w:pPr/>
            <w:rPr/>
          </w:p>
        </w:tc>
        <w:tc>
          <w:tcPr>
            <w:tcW w:w="1382" w:type="dxa"/>
            <w:textDirection w:val="btLr"/>
            <w:vMerge/>
            <w:tcBorders>
              <w:bottom w:val="single" w:sz="4.640" w:space="0" w:color="000000"/>
              <w:left w:val="single" w:sz="4.648" w:space="0" w:color="000000"/>
              <w:right w:val="single" w:sz="4.648" w:space="0" w:color="000000"/>
            </w:tcBorders>
            <w:textFlow w:val="bt-lr"/>
          </w:tcPr>
          <w:p>
            <w:pPr/>
            <w:rPr/>
          </w:p>
        </w:tc>
        <w:tc>
          <w:tcPr>
            <w:tcW w:w="895" w:type="dxa"/>
            <w:textDirection w:val="btLr"/>
            <w:vMerge/>
            <w:tcBorders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  <w:textFlow w:val="bt-lr"/>
          </w:tcPr>
          <w:p>
            <w:pPr/>
            <w:rPr/>
          </w:p>
        </w:tc>
        <w:tc>
          <w:tcPr>
            <w:tcW w:w="686" w:type="dxa"/>
            <w:textDirection w:val="btLr"/>
            <w:vMerge/>
            <w:tcBorders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textFlow w:val="bt-lr"/>
          </w:tcPr>
          <w:p>
            <w:pPr/>
            <w:rPr/>
          </w:p>
        </w:tc>
        <w:tc>
          <w:tcPr>
            <w:tcW w:w="708" w:type="dxa"/>
            <w:textDirection w:val="btLr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  <w:textFlow w:val="bt-lr"/>
          </w:tcPr>
          <w:p>
            <w:pPr>
              <w:spacing w:before="4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395" w:right="-20"/>
              <w:jc w:val="left"/>
              <w:rPr>
                <w:rFonts w:ascii="Book Antiqua" w:hAnsi="Book Antiqua" w:cs="Book Antiqua" w:eastAsia="Book Antiqua"/>
                <w:sz w:val="20"/>
                <w:szCs w:val="20"/>
              </w:rPr>
            </w:pPr>
            <w:rPr/>
            <w:r>
              <w:rPr>
                <w:rFonts w:ascii="Book Antiqua" w:hAnsi="Book Antiqua" w:cs="Book Antiqua" w:eastAsia="Book Antiqua"/>
                <w:sz w:val="20"/>
                <w:szCs w:val="20"/>
                <w:spacing w:val="-1"/>
                <w:w w:val="100"/>
                <w:i/>
              </w:rPr>
              <w:t>Kr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i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t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2"/>
                <w:w w:val="100"/>
                <w:i/>
              </w:rPr>
              <w:t>e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1"/>
                <w:w w:val="100"/>
                <w:i/>
              </w:rPr>
              <w:t>r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i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5"/>
                <w:w w:val="100"/>
                <w:i/>
              </w:rPr>
              <w:t> 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1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708" w:type="dxa"/>
            <w:textDirection w:val="btLr"/>
            <w:tcBorders>
              <w:top w:val="single" w:sz="4.648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  <w:textFlow w:val="bt-lr"/>
          </w:tcPr>
          <w:p>
            <w:pPr>
              <w:spacing w:before="4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395" w:right="-20"/>
              <w:jc w:val="left"/>
              <w:rPr>
                <w:rFonts w:ascii="Book Antiqua" w:hAnsi="Book Antiqua" w:cs="Book Antiqua" w:eastAsia="Book Antiqua"/>
                <w:sz w:val="20"/>
                <w:szCs w:val="20"/>
              </w:rPr>
            </w:pPr>
            <w:rPr/>
            <w:r>
              <w:rPr>
                <w:rFonts w:ascii="Book Antiqua" w:hAnsi="Book Antiqua" w:cs="Book Antiqua" w:eastAsia="Book Antiqua"/>
                <w:sz w:val="20"/>
                <w:szCs w:val="20"/>
                <w:spacing w:val="-1"/>
                <w:w w:val="100"/>
                <w:i/>
              </w:rPr>
              <w:t>Kr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i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t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2"/>
                <w:w w:val="100"/>
                <w:i/>
              </w:rPr>
              <w:t>e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1"/>
                <w:w w:val="100"/>
                <w:i/>
              </w:rPr>
              <w:t>r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i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5"/>
                <w:w w:val="100"/>
                <w:i/>
              </w:rPr>
              <w:t> 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2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751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383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…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655" w:type="dxa"/>
            <w:textDirection w:val="btLr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textFlow w:val="bt-lr"/>
          </w:tcPr>
          <w:p>
            <w:pPr>
              <w:spacing w:before="4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227" w:right="-20"/>
              <w:jc w:val="left"/>
              <w:rPr>
                <w:rFonts w:ascii="Book Antiqua" w:hAnsi="Book Antiqua" w:cs="Book Antiqua" w:eastAsia="Book Antiqua"/>
                <w:sz w:val="20"/>
                <w:szCs w:val="20"/>
              </w:rPr>
            </w:pPr>
            <w:rPr/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P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ik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1"/>
                <w:w w:val="100"/>
                <w:i/>
              </w:rPr>
              <w:t>ë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t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-3"/>
                <w:w w:val="100"/>
                <w:i/>
              </w:rPr>
              <w:t> 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t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o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1"/>
                <w:w w:val="100"/>
                <w:i/>
              </w:rPr>
              <w:t>t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  <w:i/>
              </w:rPr>
              <w:t>ale</w:t>
            </w:r>
            <w:r>
              <w:rPr>
                <w:rFonts w:ascii="Book Antiqua" w:hAnsi="Book Antiqua" w:cs="Book Antiqua" w:eastAsia="Book Antiqua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6" w:type="dxa"/>
            <w:textDirection w:val="btLr"/>
            <w:vMerge/>
            <w:tcBorders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  <w:textFlow w:val="bt-lr"/>
          </w:tcPr>
          <w:p>
            <w:pPr/>
            <w:rPr/>
          </w:p>
        </w:tc>
      </w:tr>
      <w:tr>
        <w:trPr>
          <w:trHeight w:val="314" w:hRule="exact"/>
        </w:trPr>
        <w:tc>
          <w:tcPr>
            <w:tcW w:w="689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0" w:after="0" w:line="262" w:lineRule="exact"/>
              <w:ind w:left="102" w:right="-20"/>
              <w:jc w:val="left"/>
              <w:rPr>
                <w:rFonts w:ascii="Book Antiqua" w:hAnsi="Book Antiqua" w:cs="Book Antiqua" w:eastAsia="Book Antiqua"/>
                <w:sz w:val="22"/>
                <w:szCs w:val="22"/>
              </w:rPr>
            </w:pPr>
            <w:rPr/>
            <w:r>
              <w:rPr>
                <w:rFonts w:ascii="Book Antiqua" w:hAnsi="Book Antiqua" w:cs="Book Antiqua" w:eastAsia="Book Antiqua"/>
                <w:sz w:val="22"/>
                <w:szCs w:val="22"/>
                <w:spacing w:val="0"/>
                <w:w w:val="100"/>
                <w:i/>
                <w:position w:val="1"/>
              </w:rPr>
              <w:t>1</w:t>
            </w:r>
            <w:r>
              <w:rPr>
                <w:rFonts w:ascii="Book Antiqua" w:hAnsi="Book Antiqua" w:cs="Book Antiqua" w:eastAsia="Book Antiqua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68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/>
            <w:rPr/>
          </w:p>
        </w:tc>
        <w:tc>
          <w:tcPr>
            <w:tcW w:w="689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68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68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35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01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895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/>
            <w:rPr/>
          </w:p>
        </w:tc>
        <w:tc>
          <w:tcPr>
            <w:tcW w:w="1382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8" w:space="0" w:color="000000"/>
            </w:tcBorders>
          </w:tcPr>
          <w:p>
            <w:pPr/>
            <w:rPr/>
          </w:p>
        </w:tc>
        <w:tc>
          <w:tcPr>
            <w:tcW w:w="895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68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70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/>
            <w:rPr/>
          </w:p>
        </w:tc>
        <w:tc>
          <w:tcPr>
            <w:tcW w:w="708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75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655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68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/>
            <w:rPr/>
          </w:p>
        </w:tc>
      </w:tr>
      <w:tr>
        <w:trPr>
          <w:trHeight w:val="314" w:hRule="exact"/>
        </w:trPr>
        <w:tc>
          <w:tcPr>
            <w:tcW w:w="689" w:type="dxa"/>
            <w:tcBorders>
              <w:top w:val="single" w:sz="4.640" w:space="0" w:color="000000"/>
              <w:bottom w:val="single" w:sz="4.648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0" w:after="0" w:line="262" w:lineRule="exact"/>
              <w:ind w:left="102" w:right="-20"/>
              <w:jc w:val="left"/>
              <w:rPr>
                <w:rFonts w:ascii="Book Antiqua" w:hAnsi="Book Antiqua" w:cs="Book Antiqua" w:eastAsia="Book Antiqua"/>
                <w:sz w:val="22"/>
                <w:szCs w:val="22"/>
              </w:rPr>
            </w:pPr>
            <w:rPr/>
            <w:r>
              <w:rPr>
                <w:rFonts w:ascii="Book Antiqua" w:hAnsi="Book Antiqua" w:cs="Book Antiqua" w:eastAsia="Book Antiqua"/>
                <w:sz w:val="22"/>
                <w:szCs w:val="22"/>
                <w:spacing w:val="0"/>
                <w:w w:val="100"/>
                <w:i/>
                <w:position w:val="1"/>
              </w:rPr>
              <w:t>2</w:t>
            </w:r>
            <w:r>
              <w:rPr>
                <w:rFonts w:ascii="Book Antiqua" w:hAnsi="Book Antiqua" w:cs="Book Antiqua" w:eastAsia="Book Antiqua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686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8" w:space="0" w:color="000000"/>
            </w:tcBorders>
          </w:tcPr>
          <w:p>
            <w:pPr/>
            <w:rPr/>
          </w:p>
        </w:tc>
        <w:tc>
          <w:tcPr>
            <w:tcW w:w="689" w:type="dxa"/>
            <w:tcBorders>
              <w:top w:val="single" w:sz="4.640" w:space="0" w:color="000000"/>
              <w:bottom w:val="single" w:sz="4.648" w:space="0" w:color="000000"/>
              <w:left w:val="single" w:sz="4.6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689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686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351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018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895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8" w:space="0" w:color="000000"/>
            </w:tcBorders>
          </w:tcPr>
          <w:p>
            <w:pPr/>
            <w:rPr/>
          </w:p>
        </w:tc>
        <w:tc>
          <w:tcPr>
            <w:tcW w:w="1382" w:type="dxa"/>
            <w:tcBorders>
              <w:top w:val="single" w:sz="4.640" w:space="0" w:color="000000"/>
              <w:bottom w:val="single" w:sz="4.648" w:space="0" w:color="000000"/>
              <w:left w:val="single" w:sz="4.648" w:space="0" w:color="000000"/>
              <w:right w:val="single" w:sz="4.648" w:space="0" w:color="000000"/>
            </w:tcBorders>
          </w:tcPr>
          <w:p>
            <w:pPr/>
            <w:rPr/>
          </w:p>
        </w:tc>
        <w:tc>
          <w:tcPr>
            <w:tcW w:w="895" w:type="dxa"/>
            <w:tcBorders>
              <w:top w:val="single" w:sz="4.640" w:space="0" w:color="000000"/>
              <w:bottom w:val="single" w:sz="4.648" w:space="0" w:color="000000"/>
              <w:left w:val="single" w:sz="4.6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686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708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8" w:space="0" w:color="000000"/>
            </w:tcBorders>
          </w:tcPr>
          <w:p>
            <w:pPr/>
            <w:rPr/>
          </w:p>
        </w:tc>
        <w:tc>
          <w:tcPr>
            <w:tcW w:w="708" w:type="dxa"/>
            <w:tcBorders>
              <w:top w:val="single" w:sz="4.640" w:space="0" w:color="000000"/>
              <w:bottom w:val="single" w:sz="4.648" w:space="0" w:color="000000"/>
              <w:left w:val="single" w:sz="4.6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751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655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686" w:type="dxa"/>
            <w:tcBorders>
              <w:top w:val="single" w:sz="4.640" w:space="0" w:color="000000"/>
              <w:bottom w:val="single" w:sz="4.648" w:space="0" w:color="000000"/>
              <w:left w:val="single" w:sz="4.640" w:space="0" w:color="000000"/>
              <w:right w:val="single" w:sz="4.648" w:space="0" w:color="000000"/>
            </w:tcBorders>
          </w:tcPr>
          <w:p>
            <w:pPr/>
            <w:rPr/>
          </w:p>
        </w:tc>
      </w:tr>
      <w:tr>
        <w:trPr>
          <w:trHeight w:val="314" w:hRule="exact"/>
        </w:trPr>
        <w:tc>
          <w:tcPr>
            <w:tcW w:w="689" w:type="dxa"/>
            <w:tcBorders>
              <w:top w:val="single" w:sz="4.648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0" w:after="0" w:line="262" w:lineRule="exact"/>
              <w:ind w:left="102" w:right="-20"/>
              <w:jc w:val="left"/>
              <w:rPr>
                <w:rFonts w:ascii="Book Antiqua" w:hAnsi="Book Antiqua" w:cs="Book Antiqua" w:eastAsia="Book Antiqua"/>
                <w:sz w:val="22"/>
                <w:szCs w:val="22"/>
              </w:rPr>
            </w:pPr>
            <w:rPr/>
            <w:r>
              <w:rPr>
                <w:rFonts w:ascii="Book Antiqua" w:hAnsi="Book Antiqua" w:cs="Book Antiqua" w:eastAsia="Book Antiqua"/>
                <w:sz w:val="22"/>
                <w:szCs w:val="22"/>
                <w:spacing w:val="0"/>
                <w:w w:val="100"/>
                <w:i/>
                <w:position w:val="1"/>
              </w:rPr>
              <w:t>3</w:t>
            </w:r>
            <w:r>
              <w:rPr>
                <w:rFonts w:ascii="Book Antiqua" w:hAnsi="Book Antiqua" w:cs="Book Antiqua" w:eastAsia="Book Antiqua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686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/>
            <w:rPr/>
          </w:p>
        </w:tc>
        <w:tc>
          <w:tcPr>
            <w:tcW w:w="689" w:type="dxa"/>
            <w:tcBorders>
              <w:top w:val="single" w:sz="4.648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689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686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351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018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895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/>
            <w:rPr/>
          </w:p>
        </w:tc>
        <w:tc>
          <w:tcPr>
            <w:tcW w:w="1382" w:type="dxa"/>
            <w:tcBorders>
              <w:top w:val="single" w:sz="4.648" w:space="0" w:color="000000"/>
              <w:bottom w:val="single" w:sz="4.640" w:space="0" w:color="000000"/>
              <w:left w:val="single" w:sz="4.648" w:space="0" w:color="000000"/>
              <w:right w:val="single" w:sz="4.648" w:space="0" w:color="000000"/>
            </w:tcBorders>
          </w:tcPr>
          <w:p>
            <w:pPr/>
            <w:rPr/>
          </w:p>
        </w:tc>
        <w:tc>
          <w:tcPr>
            <w:tcW w:w="895" w:type="dxa"/>
            <w:tcBorders>
              <w:top w:val="single" w:sz="4.648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686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708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/>
            <w:rPr/>
          </w:p>
        </w:tc>
        <w:tc>
          <w:tcPr>
            <w:tcW w:w="708" w:type="dxa"/>
            <w:tcBorders>
              <w:top w:val="single" w:sz="4.648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751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655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686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/>
            <w:rPr/>
          </w:p>
        </w:tc>
      </w:tr>
      <w:tr>
        <w:trPr>
          <w:trHeight w:val="317" w:hRule="exact"/>
        </w:trPr>
        <w:tc>
          <w:tcPr>
            <w:tcW w:w="689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0" w:after="0" w:line="262" w:lineRule="exact"/>
              <w:ind w:left="102" w:right="-20"/>
              <w:jc w:val="left"/>
              <w:rPr>
                <w:rFonts w:ascii="Book Antiqua" w:hAnsi="Book Antiqua" w:cs="Book Antiqua" w:eastAsia="Book Antiqua"/>
                <w:sz w:val="22"/>
                <w:szCs w:val="22"/>
              </w:rPr>
            </w:pPr>
            <w:rPr/>
            <w:r>
              <w:rPr>
                <w:rFonts w:ascii="Book Antiqua" w:hAnsi="Book Antiqua" w:cs="Book Antiqua" w:eastAsia="Book Antiqua"/>
                <w:sz w:val="22"/>
                <w:szCs w:val="22"/>
                <w:spacing w:val="0"/>
                <w:w w:val="100"/>
                <w:i/>
                <w:position w:val="1"/>
              </w:rPr>
              <w:t>....</w:t>
            </w:r>
            <w:r>
              <w:rPr>
                <w:rFonts w:ascii="Book Antiqua" w:hAnsi="Book Antiqua" w:cs="Book Antiqua" w:eastAsia="Book Antiqua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68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/>
            <w:rPr/>
          </w:p>
        </w:tc>
        <w:tc>
          <w:tcPr>
            <w:tcW w:w="689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68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68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35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01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895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/>
            <w:rPr/>
          </w:p>
        </w:tc>
        <w:tc>
          <w:tcPr>
            <w:tcW w:w="1382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8" w:space="0" w:color="000000"/>
            </w:tcBorders>
          </w:tcPr>
          <w:p>
            <w:pPr/>
            <w:rPr/>
          </w:p>
        </w:tc>
        <w:tc>
          <w:tcPr>
            <w:tcW w:w="895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68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70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/>
            <w:rPr/>
          </w:p>
        </w:tc>
        <w:tc>
          <w:tcPr>
            <w:tcW w:w="708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75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655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68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/>
            <w:rPr/>
          </w:p>
        </w:tc>
      </w:tr>
    </w:tbl>
    <w:sectPr>
      <w:pgSz w:w="15840" w:h="12240" w:orient="landscape"/>
      <w:pgMar w:top="1120" w:bottom="280" w:left="1220" w:right="12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Book Antiqua">
    <w:altName w:val="Book Antiqua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dcterms:created xsi:type="dcterms:W3CDTF">2017-12-18T13:28:29Z</dcterms:created>
  <dcterms:modified xsi:type="dcterms:W3CDTF">2017-12-18T13:28:29Z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2017-09-21T00:00:00Z</vt:filetime>
  </property>
  <property fmtid="{D5CDD505-2E9C-101B-9397-08002B2CF9AE}" pid="3" name="LastSaved">
    <vt:filetime>2017-12-18T00:00:00Z</vt:filetime>
  </property>
</Properties>
</file>